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4B2573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332546">
        <w:trPr>
          <w:trHeight w:val="567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4F877FE5" w:rsidR="004246FA" w:rsidRPr="004D4ECA" w:rsidRDefault="00332546" w:rsidP="00D116F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D4ECA">
              <w:rPr>
                <w:rFonts w:asciiTheme="minorHAnsi" w:hAnsiTheme="minorHAnsi" w:cstheme="minorHAnsi"/>
                <w:b/>
              </w:rPr>
              <w:t>RÉFÉRENCE AUX SE</w:t>
            </w:r>
            <w:r w:rsidR="00DF11A7">
              <w:rPr>
                <w:rFonts w:asciiTheme="minorHAnsi" w:hAnsiTheme="minorHAnsi" w:cstheme="minorHAnsi"/>
                <w:b/>
              </w:rPr>
              <w:t>RVICES PSYCHOÉDUCATIFS</w:t>
            </w:r>
            <w:r w:rsidR="004026B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0DD69E09" w:rsidR="00341B62" w:rsidRPr="00275B24" w:rsidRDefault="00341B62" w:rsidP="007E09E8">
      <w:pPr>
        <w:rPr>
          <w:rFonts w:asciiTheme="minorHAnsi" w:hAnsiTheme="minorHAnsi" w:cstheme="minorHAnsi"/>
          <w:sz w:val="8"/>
          <w:szCs w:val="8"/>
        </w:rPr>
      </w:pPr>
    </w:p>
    <w:tbl>
      <w:tblPr>
        <w:tblStyle w:val="Grilledutableau"/>
        <w:tblW w:w="10343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850"/>
        <w:gridCol w:w="284"/>
        <w:gridCol w:w="567"/>
        <w:gridCol w:w="142"/>
        <w:gridCol w:w="274"/>
        <w:gridCol w:w="9"/>
        <w:gridCol w:w="284"/>
        <w:gridCol w:w="283"/>
        <w:gridCol w:w="703"/>
        <w:gridCol w:w="6"/>
        <w:gridCol w:w="142"/>
        <w:gridCol w:w="141"/>
        <w:gridCol w:w="142"/>
        <w:gridCol w:w="142"/>
        <w:gridCol w:w="850"/>
        <w:gridCol w:w="426"/>
        <w:gridCol w:w="141"/>
        <w:gridCol w:w="1695"/>
        <w:gridCol w:w="2983"/>
      </w:tblGrid>
      <w:tr w:rsidR="00C75691" w:rsidRPr="00275B24" w14:paraId="5C2740CF" w14:textId="77777777" w:rsidTr="00E52203">
        <w:trPr>
          <w:trHeight w:val="20"/>
        </w:trPr>
        <w:tc>
          <w:tcPr>
            <w:tcW w:w="1129" w:type="dxa"/>
            <w:gridSpan w:val="2"/>
            <w:vAlign w:val="center"/>
          </w:tcPr>
          <w:p w14:paraId="51177345" w14:textId="4D8829F2" w:rsidR="00C75691" w:rsidRPr="00275B24" w:rsidRDefault="00C75691" w:rsidP="0055754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08392818" w:edGrp="everyone" w:colFirst="5" w:colLast="5"/>
            <w:permStart w:id="735664178" w:edGrp="everyone" w:colFirst="3" w:colLast="3"/>
            <w:permStart w:id="988835201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URGENT</w:t>
            </w:r>
            <w:r w:rsidRPr="00275B2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51891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vAlign w:val="center"/>
              </w:tcPr>
              <w:p w14:paraId="0BAE034C" w14:textId="3063FC9C" w:rsidR="00C75691" w:rsidRPr="00275B24" w:rsidRDefault="00C75691" w:rsidP="0055754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vAlign w:val="center"/>
          </w:tcPr>
          <w:p w14:paraId="2DC13D4C" w14:textId="779EAC3C" w:rsidR="00C75691" w:rsidRPr="00275B24" w:rsidRDefault="00C75691" w:rsidP="005575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2426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vAlign w:val="center"/>
              </w:tcPr>
              <w:p w14:paraId="69595969" w14:textId="730E35A2" w:rsidR="00C75691" w:rsidRPr="00275B24" w:rsidRDefault="00C75691" w:rsidP="0055754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4"/>
            <w:vAlign w:val="center"/>
          </w:tcPr>
          <w:p w14:paraId="23C7F1F4" w14:textId="2F5F892D" w:rsidR="00C75691" w:rsidRPr="00275B24" w:rsidRDefault="00C75691" w:rsidP="005575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8839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vAlign w:val="center"/>
              </w:tcPr>
              <w:p w14:paraId="4899EB31" w14:textId="017C6374" w:rsidR="00C75691" w:rsidRPr="00275B24" w:rsidRDefault="00C75691" w:rsidP="0055754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379" w:type="dxa"/>
            <w:gridSpan w:val="7"/>
            <w:vAlign w:val="center"/>
          </w:tcPr>
          <w:p w14:paraId="73ECBD4E" w14:textId="02D32FBE" w:rsidR="00C75691" w:rsidRPr="00275B24" w:rsidRDefault="00C75691" w:rsidP="005575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Demande de téléconsultation</w:t>
            </w:r>
          </w:p>
        </w:tc>
      </w:tr>
      <w:tr w:rsidR="008D1F2D" w:rsidRPr="00275B24" w14:paraId="17091C2E" w14:textId="77777777" w:rsidTr="00E52203">
        <w:trPr>
          <w:trHeight w:val="20"/>
        </w:trPr>
        <w:tc>
          <w:tcPr>
            <w:tcW w:w="1129" w:type="dxa"/>
            <w:gridSpan w:val="2"/>
            <w:vAlign w:val="center"/>
          </w:tcPr>
          <w:p w14:paraId="1B6E70F8" w14:textId="0D31302B" w:rsidR="008D1F2D" w:rsidRPr="00275B24" w:rsidRDefault="008D1F2D" w:rsidP="000C5D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85066864" w:edGrp="everyone" w:colFirst="5" w:colLast="5"/>
            <w:permStart w:id="1845001523" w:edGrp="everyone" w:colFirst="1" w:colLast="1"/>
            <w:permStart w:id="622472185" w:edGrp="everyone" w:colFirst="2" w:colLast="2"/>
            <w:permEnd w:id="608392818"/>
            <w:permEnd w:id="735664178"/>
            <w:permEnd w:id="988835201"/>
            <w:r w:rsidRPr="00275B24">
              <w:rPr>
                <w:rFonts w:asciiTheme="minorHAnsi" w:hAnsiTheme="minorHAnsi" w:cstheme="minorHAnsi"/>
                <w:b/>
                <w:sz w:val="20"/>
                <w:szCs w:val="20"/>
              </w:rPr>
              <w:t>Chambre :</w:t>
            </w:r>
          </w:p>
        </w:tc>
        <w:tc>
          <w:tcPr>
            <w:tcW w:w="993" w:type="dxa"/>
            <w:gridSpan w:val="3"/>
            <w:vAlign w:val="center"/>
          </w:tcPr>
          <w:p w14:paraId="76F0ADC9" w14:textId="77777777" w:rsidR="008D1F2D" w:rsidRPr="00275B24" w:rsidRDefault="008D1F2D" w:rsidP="000C5DE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1486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dxa"/>
                <w:vAlign w:val="center"/>
              </w:tcPr>
              <w:p w14:paraId="0A47F41B" w14:textId="097D8263" w:rsidR="008D1F2D" w:rsidRPr="00275B24" w:rsidRDefault="008D1F2D" w:rsidP="000C5DE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9" w:type="dxa"/>
            <w:gridSpan w:val="4"/>
            <w:vAlign w:val="center"/>
          </w:tcPr>
          <w:p w14:paraId="056C5B7F" w14:textId="2AFD63BF" w:rsidR="008D1F2D" w:rsidRPr="00275B24" w:rsidRDefault="008D1F2D" w:rsidP="000C5D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UP / SCPD</w:t>
            </w:r>
          </w:p>
        </w:tc>
        <w:tc>
          <w:tcPr>
            <w:tcW w:w="1849" w:type="dxa"/>
            <w:gridSpan w:val="7"/>
            <w:vAlign w:val="center"/>
          </w:tcPr>
          <w:p w14:paraId="09069EF1" w14:textId="388D8E05" w:rsidR="008D1F2D" w:rsidRPr="00275B24" w:rsidRDefault="008D1F2D" w:rsidP="000C5D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Niveau d’aptitude :</w:t>
            </w:r>
          </w:p>
        </w:tc>
        <w:tc>
          <w:tcPr>
            <w:tcW w:w="4819" w:type="dxa"/>
            <w:gridSpan w:val="3"/>
            <w:vAlign w:val="center"/>
          </w:tcPr>
          <w:p w14:paraId="68EE3F8E" w14:textId="594A88C9" w:rsidR="008D1F2D" w:rsidRPr="00275B24" w:rsidRDefault="008D1F2D" w:rsidP="000C5DE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754D" w:rsidRPr="00275B24" w14:paraId="40C376A8" w14:textId="77777777" w:rsidTr="00E52203">
        <w:trPr>
          <w:trHeight w:val="20"/>
        </w:trPr>
        <w:permEnd w:id="622472185" w:displacedByCustomXml="next"/>
        <w:permEnd w:id="1845001523" w:displacedByCustomXml="next"/>
        <w:permEnd w:id="785066864" w:displacedByCustomXml="next"/>
        <w:permStart w:id="131271809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7275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vAlign w:val="center"/>
              </w:tcPr>
              <w:p w14:paraId="17EE321D" w14:textId="5D6D7503" w:rsidR="00612517" w:rsidRPr="00275B24" w:rsidRDefault="000C5DEC" w:rsidP="000C5DEC">
                <w:pPr>
                  <w:spacing w:before="120" w:after="1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19"/>
            <w:vAlign w:val="center"/>
          </w:tcPr>
          <w:p w14:paraId="2C25CA02" w14:textId="309655A5" w:rsidR="00612517" w:rsidRPr="00275B24" w:rsidRDefault="000C5DEC" w:rsidP="00275B24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b/>
                <w:sz w:val="20"/>
                <w:szCs w:val="20"/>
              </w:rPr>
              <w:t>L’usager ou son représentant légal accepte la référence</w:t>
            </w:r>
          </w:p>
        </w:tc>
      </w:tr>
      <w:tr w:rsidR="000C5DEC" w:rsidRPr="00275B24" w14:paraId="6E6012E2" w14:textId="77777777" w:rsidTr="00E52203">
        <w:trPr>
          <w:trHeight w:val="20"/>
        </w:trPr>
        <w:tc>
          <w:tcPr>
            <w:tcW w:w="1980" w:type="dxa"/>
            <w:gridSpan w:val="4"/>
            <w:vAlign w:val="center"/>
          </w:tcPr>
          <w:p w14:paraId="5F2C17E8" w14:textId="55788A0E" w:rsidR="00612517" w:rsidRPr="00275B24" w:rsidRDefault="000C5DEC" w:rsidP="00275B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permStart w:id="1229341184" w:edGrp="everyone" w:colFirst="3" w:colLast="3"/>
            <w:permStart w:id="1637045405" w:edGrp="everyone" w:colFirst="1" w:colLast="1"/>
            <w:permEnd w:id="1312718094"/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Nom du demandeur :</w:t>
            </w:r>
          </w:p>
        </w:tc>
        <w:tc>
          <w:tcPr>
            <w:tcW w:w="3685" w:type="dxa"/>
            <w:gridSpan w:val="14"/>
            <w:vAlign w:val="center"/>
          </w:tcPr>
          <w:p w14:paraId="399E11FF" w14:textId="77777777" w:rsidR="00612517" w:rsidRPr="00275B24" w:rsidRDefault="00612517" w:rsidP="000C5DEC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0254100" w14:textId="0571D4E3" w:rsidR="00612517" w:rsidRPr="00275B24" w:rsidRDefault="000C5DEC" w:rsidP="000C5DEC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No de téléphone :</w:t>
            </w:r>
          </w:p>
        </w:tc>
        <w:tc>
          <w:tcPr>
            <w:tcW w:w="2983" w:type="dxa"/>
            <w:vAlign w:val="center"/>
          </w:tcPr>
          <w:p w14:paraId="23F44DF9" w14:textId="4DAC1EF2" w:rsidR="00612517" w:rsidRPr="00275B24" w:rsidRDefault="00612517" w:rsidP="000C5DEC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754D" w:rsidRPr="00275B24" w14:paraId="5D35BFC5" w14:textId="77777777" w:rsidTr="00E52203">
        <w:trPr>
          <w:trHeight w:val="20"/>
        </w:trPr>
        <w:tc>
          <w:tcPr>
            <w:tcW w:w="4248" w:type="dxa"/>
            <w:gridSpan w:val="15"/>
            <w:vAlign w:val="center"/>
          </w:tcPr>
          <w:p w14:paraId="7AF96F63" w14:textId="25BBC98E" w:rsidR="00612517" w:rsidRPr="00275B24" w:rsidRDefault="000C5DEC" w:rsidP="005575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12048670" w:edGrp="everyone" w:colFirst="1" w:colLast="1"/>
            <w:permEnd w:id="1229341184"/>
            <w:permEnd w:id="1637045405"/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Diagnostic(s) de TNC / trouble de santé mentale :</w:t>
            </w:r>
          </w:p>
        </w:tc>
        <w:tc>
          <w:tcPr>
            <w:tcW w:w="6095" w:type="dxa"/>
            <w:gridSpan w:val="5"/>
            <w:vAlign w:val="center"/>
          </w:tcPr>
          <w:p w14:paraId="6EFF8F9F" w14:textId="7E616F58" w:rsidR="00612517" w:rsidRPr="00275B24" w:rsidRDefault="00612517" w:rsidP="005575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754D" w:rsidRPr="00275B24" w14:paraId="76E4B4B4" w14:textId="77777777" w:rsidTr="00625093">
        <w:trPr>
          <w:trHeight w:val="737"/>
        </w:trPr>
        <w:tc>
          <w:tcPr>
            <w:tcW w:w="2972" w:type="dxa"/>
            <w:gridSpan w:val="9"/>
            <w:shd w:val="clear" w:color="auto" w:fill="auto"/>
          </w:tcPr>
          <w:p w14:paraId="54A5DC2C" w14:textId="75B05181" w:rsidR="00612517" w:rsidRPr="00625CA9" w:rsidRDefault="000C5DEC" w:rsidP="00FF642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232659902" w:edGrp="everyone" w:colFirst="1" w:colLast="1"/>
            <w:permEnd w:id="1412048670"/>
            <w:r w:rsidRPr="00837052">
              <w:rPr>
                <w:rFonts w:asciiTheme="minorHAnsi" w:hAnsiTheme="minorHAnsi" w:cstheme="minorHAnsi"/>
                <w:sz w:val="20"/>
                <w:szCs w:val="20"/>
              </w:rPr>
              <w:t xml:space="preserve">Interventions </w:t>
            </w:r>
            <w:r w:rsidR="00C75691">
              <w:rPr>
                <w:rFonts w:asciiTheme="minorHAnsi" w:hAnsiTheme="minorHAnsi" w:cstheme="minorHAnsi"/>
                <w:sz w:val="20"/>
                <w:szCs w:val="20"/>
              </w:rPr>
              <w:t>tentées ou en cours</w:t>
            </w:r>
            <w:r w:rsidRPr="00837052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371" w:type="dxa"/>
            <w:gridSpan w:val="11"/>
          </w:tcPr>
          <w:p w14:paraId="7CAF9499" w14:textId="3CA3028E" w:rsidR="00612517" w:rsidRPr="00275B24" w:rsidRDefault="00612517" w:rsidP="00FF642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5691" w:rsidRPr="00275B24" w14:paraId="3E0B45D1" w14:textId="77777777" w:rsidTr="00625093">
        <w:trPr>
          <w:trHeight w:val="20"/>
        </w:trPr>
        <w:tc>
          <w:tcPr>
            <w:tcW w:w="2122" w:type="dxa"/>
            <w:gridSpan w:val="5"/>
            <w:vAlign w:val="center"/>
          </w:tcPr>
          <w:p w14:paraId="4BB24BE4" w14:textId="6F0AF0F1" w:rsidR="00C75691" w:rsidRPr="00275B24" w:rsidRDefault="00C75691" w:rsidP="00275B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permStart w:id="150679868" w:edGrp="everyone" w:colFirst="3" w:colLast="3"/>
            <w:permStart w:id="794764324" w:edGrp="everyone" w:colFirst="1" w:colLast="1"/>
            <w:permStart w:id="535110828" w:edGrp="everyone" w:colFirst="5" w:colLast="5"/>
            <w:permEnd w:id="232659902"/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Évaluations récentes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2715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vAlign w:val="center"/>
              </w:tcPr>
              <w:p w14:paraId="12164698" w14:textId="7B5CD895" w:rsidR="00C75691" w:rsidRPr="00275B24" w:rsidRDefault="00C75691" w:rsidP="00275B24">
                <w:pPr>
                  <w:spacing w:before="60" w:after="6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5"/>
            <w:vAlign w:val="center"/>
          </w:tcPr>
          <w:p w14:paraId="7B9EE3BF" w14:textId="67F93AF3" w:rsidR="00C75691" w:rsidRPr="00275B24" w:rsidRDefault="00625093" w:rsidP="00275B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Labos</w:t>
            </w:r>
            <w:r w:rsidR="00C75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3041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vAlign w:val="center"/>
              </w:tcPr>
              <w:p w14:paraId="19940EE0" w14:textId="046E456D" w:rsidR="00C75691" w:rsidRPr="00275B24" w:rsidRDefault="00C75691" w:rsidP="00275B24">
                <w:pPr>
                  <w:spacing w:before="60" w:after="6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vAlign w:val="center"/>
          </w:tcPr>
          <w:p w14:paraId="600B5DD9" w14:textId="227E1857" w:rsidR="00C75691" w:rsidRPr="00275B24" w:rsidRDefault="00C75691" w:rsidP="00275B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Médicales :</w:t>
            </w:r>
          </w:p>
        </w:tc>
        <w:tc>
          <w:tcPr>
            <w:tcW w:w="5245" w:type="dxa"/>
            <w:gridSpan w:val="4"/>
            <w:vAlign w:val="center"/>
          </w:tcPr>
          <w:p w14:paraId="1B08DCCC" w14:textId="7D253166" w:rsidR="00C75691" w:rsidRPr="00275B24" w:rsidRDefault="00C75691" w:rsidP="00275B2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5851" w:rsidRPr="00275B24" w14:paraId="59345C81" w14:textId="77777777" w:rsidTr="00E52203">
        <w:trPr>
          <w:trHeight w:val="567"/>
        </w:trPr>
        <w:tc>
          <w:tcPr>
            <w:tcW w:w="2689" w:type="dxa"/>
            <w:gridSpan w:val="8"/>
          </w:tcPr>
          <w:p w14:paraId="38383594" w14:textId="404BB0F3" w:rsidR="00CD5851" w:rsidRPr="00275B24" w:rsidRDefault="00CD5851" w:rsidP="00E761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99538533" w:edGrp="everyone" w:colFirst="1" w:colLast="1"/>
            <w:permEnd w:id="150679868"/>
            <w:permEnd w:id="794764324"/>
            <w:permEnd w:id="535110828"/>
            <w:r>
              <w:rPr>
                <w:rFonts w:asciiTheme="minorHAnsi" w:hAnsiTheme="minorHAnsi" w:cstheme="minorHAnsi"/>
                <w:sz w:val="20"/>
                <w:szCs w:val="20"/>
              </w:rPr>
              <w:t>Autres disciplines impliquées :</w:t>
            </w:r>
          </w:p>
        </w:tc>
        <w:tc>
          <w:tcPr>
            <w:tcW w:w="7654" w:type="dxa"/>
            <w:gridSpan w:val="12"/>
          </w:tcPr>
          <w:p w14:paraId="792345A9" w14:textId="0DA0073A" w:rsidR="00CD5851" w:rsidRPr="00275B24" w:rsidRDefault="00CD5851" w:rsidP="00E761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99538533"/>
    </w:tbl>
    <w:p w14:paraId="6A6DF9D0" w14:textId="77777777" w:rsidR="00612517" w:rsidRPr="00275B24" w:rsidRDefault="00612517" w:rsidP="007E09E8">
      <w:pPr>
        <w:rPr>
          <w:rFonts w:asciiTheme="minorHAnsi" w:hAnsiTheme="minorHAnsi" w:cstheme="minorHAnsi"/>
          <w:sz w:val="8"/>
          <w:szCs w:val="8"/>
        </w:rPr>
      </w:pPr>
    </w:p>
    <w:tbl>
      <w:tblPr>
        <w:tblStyle w:val="Grilledutableau"/>
        <w:tblW w:w="1020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992"/>
        <w:gridCol w:w="992"/>
        <w:gridCol w:w="284"/>
        <w:gridCol w:w="709"/>
        <w:gridCol w:w="425"/>
        <w:gridCol w:w="283"/>
        <w:gridCol w:w="1274"/>
        <w:gridCol w:w="286"/>
        <w:gridCol w:w="1276"/>
        <w:gridCol w:w="284"/>
        <w:gridCol w:w="708"/>
        <w:gridCol w:w="284"/>
        <w:gridCol w:w="709"/>
        <w:gridCol w:w="1417"/>
      </w:tblGrid>
      <w:tr w:rsidR="00CC28F1" w:rsidRPr="00275B24" w14:paraId="1D11D6F8" w14:textId="77777777" w:rsidTr="00A86558">
        <w:trPr>
          <w:trHeight w:val="227"/>
        </w:trPr>
        <w:tc>
          <w:tcPr>
            <w:tcW w:w="10202" w:type="dxa"/>
            <w:gridSpan w:val="1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6A812B1" w14:textId="20B509E7" w:rsidR="00CC28F1" w:rsidRPr="00275B24" w:rsidRDefault="00CC28F1" w:rsidP="00CC28F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b/>
                <w:sz w:val="20"/>
                <w:szCs w:val="20"/>
              </w:rPr>
              <w:t>MOTIFS DE RÉFÉRENCE / COMPORTEMENTS PROBLÉMATIQUES</w:t>
            </w:r>
          </w:p>
        </w:tc>
      </w:tr>
      <w:tr w:rsidR="00B2165B" w:rsidRPr="00275B24" w14:paraId="31B2C1C4" w14:textId="77777777" w:rsidTr="00A86558">
        <w:trPr>
          <w:trHeight w:val="20"/>
        </w:trPr>
        <w:permStart w:id="1027047337" w:edGrp="everyone" w:colFirst="0" w:colLast="0" w:displacedByCustomXml="next"/>
        <w:permStart w:id="1448432430" w:edGrp="everyone" w:colFirst="2" w:colLast="2" w:displacedByCustomXml="next"/>
        <w:permStart w:id="1409948872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57658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bottom w:val="nil"/>
                  <w:right w:val="nil"/>
                </w:tcBorders>
                <w:vAlign w:val="center"/>
              </w:tcPr>
              <w:p w14:paraId="58884F6B" w14:textId="58DC193F" w:rsidR="00612517" w:rsidRPr="00275B24" w:rsidRDefault="00E52203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left w:val="nil"/>
              <w:bottom w:val="nil"/>
            </w:tcBorders>
            <w:vAlign w:val="center"/>
          </w:tcPr>
          <w:p w14:paraId="005B8FA5" w14:textId="2426C0BF" w:rsidR="00612517" w:rsidRPr="00275B24" w:rsidRDefault="00DF724D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Cris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297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bottom w:val="nil"/>
                  <w:right w:val="nil"/>
                </w:tcBorders>
                <w:vAlign w:val="center"/>
              </w:tcPr>
              <w:p w14:paraId="53A26343" w14:textId="571E7465" w:rsidR="00612517" w:rsidRPr="00275B24" w:rsidRDefault="00665B5B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left w:val="nil"/>
              <w:bottom w:val="nil"/>
            </w:tcBorders>
            <w:vAlign w:val="center"/>
          </w:tcPr>
          <w:p w14:paraId="17C6F5A2" w14:textId="02A1DBD8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Isolement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04287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bottom w:val="nil"/>
                  <w:right w:val="nil"/>
                </w:tcBorders>
                <w:vAlign w:val="center"/>
              </w:tcPr>
              <w:p w14:paraId="46CA061E" w14:textId="6FAEC6A8" w:rsidR="00612517" w:rsidRPr="00275B24" w:rsidRDefault="00665B5B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left w:val="nil"/>
              <w:bottom w:val="nil"/>
            </w:tcBorders>
            <w:vAlign w:val="center"/>
          </w:tcPr>
          <w:p w14:paraId="4101652C" w14:textId="1D7A509B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Mord</w:t>
            </w:r>
          </w:p>
        </w:tc>
      </w:tr>
      <w:tr w:rsidR="00B2165B" w:rsidRPr="00275B24" w14:paraId="15A4BDB7" w14:textId="77777777" w:rsidTr="00A86558">
        <w:trPr>
          <w:trHeight w:val="20"/>
        </w:trPr>
        <w:permEnd w:id="1027047337" w:displacedByCustomXml="next"/>
        <w:permEnd w:id="1448432430" w:displacedByCustomXml="next"/>
        <w:permEnd w:id="1409948872" w:displacedByCustomXml="next"/>
        <w:permStart w:id="664738177" w:edGrp="everyone" w:colFirst="0" w:colLast="0" w:displacedByCustomXml="next"/>
        <w:permStart w:id="512577598" w:edGrp="everyone" w:colFirst="2" w:colLast="2" w:displacedByCustomXml="next"/>
        <w:permStart w:id="1321687928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718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3739D70" w14:textId="3BCB7340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56BD304" w14:textId="5547FB82" w:rsidR="00612517" w:rsidRPr="00275B24" w:rsidRDefault="00DF724D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Pleurs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55588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48B07B7" w14:textId="48D6FB12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4B3A0FD" w14:textId="50FFD11E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Méfiance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5063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A33FBE0" w14:textId="683FEC97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9E086EB" w14:textId="2FBEDE73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Frappe</w:t>
            </w:r>
          </w:p>
        </w:tc>
      </w:tr>
      <w:tr w:rsidR="00B2165B" w:rsidRPr="00275B24" w14:paraId="0F234676" w14:textId="77777777" w:rsidTr="00A86558">
        <w:trPr>
          <w:trHeight w:val="20"/>
        </w:trPr>
        <w:permEnd w:id="664738177" w:displacedByCustomXml="next"/>
        <w:permEnd w:id="512577598" w:displacedByCustomXml="next"/>
        <w:permEnd w:id="1321687928" w:displacedByCustomXml="next"/>
        <w:permStart w:id="488451772" w:edGrp="everyone" w:colFirst="0" w:colLast="0" w:displacedByCustomXml="next"/>
        <w:permStart w:id="820987929" w:edGrp="everyone" w:colFirst="2" w:colLast="2" w:displacedByCustomXml="next"/>
        <w:permStart w:id="1804103776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5847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96C89C6" w14:textId="479C76D2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3EE704F" w14:textId="67CADC65" w:rsidR="00612517" w:rsidRPr="00275B24" w:rsidRDefault="00DF724D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Propos sexuels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05600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D575871" w14:textId="36668010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AE8EDC6" w14:textId="0029BDC0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Négativisme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87682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4F68F2E" w14:textId="3ABB78D4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C0ECEE0" w14:textId="4F7365C1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Lance des objets</w:t>
            </w:r>
          </w:p>
        </w:tc>
      </w:tr>
      <w:tr w:rsidR="00C75691" w:rsidRPr="00275B24" w14:paraId="21F53047" w14:textId="77777777" w:rsidTr="00A86558">
        <w:trPr>
          <w:trHeight w:val="20"/>
        </w:trPr>
        <w:permEnd w:id="488451772" w:displacedByCustomXml="next"/>
        <w:permEnd w:id="820987929" w:displacedByCustomXml="next"/>
        <w:permEnd w:id="1804103776" w:displacedByCustomXml="next"/>
        <w:permStart w:id="43208982" w:edGrp="everyone" w:colFirst="2" w:colLast="2" w:displacedByCustomXml="next"/>
        <w:permStart w:id="93589471" w:edGrp="everyone" w:colFirst="0" w:colLast="0" w:displacedByCustomXml="next"/>
        <w:permStart w:id="612990871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11874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9DDA570" w14:textId="540E4B78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7208B83" w14:textId="6DE5127D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Demandes, plaintes répétées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35872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694E18D" w14:textId="2D7DCD9B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89DCA92" w14:textId="63A64A8D" w:rsidR="00C75691" w:rsidRPr="00275B24" w:rsidRDefault="00C75691" w:rsidP="00C7569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 xml:space="preserve">Recherche constante d’attention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11787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8710FB0" w14:textId="19035F6E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752E3AC" w14:textId="02E5851B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Crache</w:t>
            </w:r>
          </w:p>
        </w:tc>
      </w:tr>
      <w:tr w:rsidR="00C75691" w:rsidRPr="00275B24" w14:paraId="6900E1A1" w14:textId="77777777" w:rsidTr="00A86558">
        <w:trPr>
          <w:trHeight w:val="20"/>
        </w:trPr>
        <w:permEnd w:id="43208982" w:displacedByCustomXml="next"/>
        <w:permEnd w:id="93589471" w:displacedByCustomXml="next"/>
        <w:permEnd w:id="612990871" w:displacedByCustomXml="next"/>
        <w:permStart w:id="310521969" w:edGrp="everyone" w:colFirst="2" w:colLast="2" w:displacedByCustomXml="next"/>
        <w:permStart w:id="157427133" w:edGrp="everyone" w:colFirst="0" w:colLast="0" w:displacedByCustomXml="next"/>
        <w:permStart w:id="1171217942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0709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02AC61C" w14:textId="767F2325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3FEE6FA" w14:textId="7805AEDE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Répétition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 : mots, phrases, questions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1291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4EFF79C" w14:textId="35BF2560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4FB0000" w14:textId="74B2DD7E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Changement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 </w:t>
            </w: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de l’humeur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1575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C3BE23C" w14:textId="2339957E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649D1C2" w14:textId="2A8A5FA8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Cherche à sortir de l’unité</w:t>
            </w:r>
          </w:p>
        </w:tc>
      </w:tr>
      <w:tr w:rsidR="00B2165B" w:rsidRPr="00275B24" w14:paraId="70E6E455" w14:textId="77777777" w:rsidTr="00A86558">
        <w:trPr>
          <w:trHeight w:val="20"/>
        </w:trPr>
        <w:permEnd w:id="310521969" w:displacedByCustomXml="next"/>
        <w:permEnd w:id="157427133" w:displacedByCustomXml="next"/>
        <w:permEnd w:id="1171217942" w:displacedByCustomXml="next"/>
        <w:permStart w:id="1055725447" w:edGrp="everyone" w:colFirst="0" w:colLast="0" w:displacedByCustomXml="next"/>
        <w:permStart w:id="603338736" w:edGrp="everyone" w:colFirst="2" w:colLast="2" w:displacedByCustomXml="next"/>
        <w:permStart w:id="1936221486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2702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07A46D6" w14:textId="5F3C2ABE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DFC559B" w14:textId="2A2ECB4A" w:rsidR="00612517" w:rsidRPr="00275B24" w:rsidRDefault="00DF724D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Verbalisations agressives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5492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46D21A7" w14:textId="1341BEA4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9B0F7BB" w14:textId="170288D0" w:rsidR="00612517" w:rsidRPr="00275B24" w:rsidRDefault="00C75691" w:rsidP="00C7569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Errance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5051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51CA8A3" w14:textId="461D7183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1DCDBBE" w14:textId="14B2024E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Comportement sexuel inadéquat</w:t>
            </w:r>
          </w:p>
        </w:tc>
      </w:tr>
      <w:tr w:rsidR="00B2165B" w:rsidRPr="00275B24" w14:paraId="7BD2B2DB" w14:textId="77777777" w:rsidTr="00A86558">
        <w:trPr>
          <w:trHeight w:val="20"/>
        </w:trPr>
        <w:permEnd w:id="1055725447" w:displacedByCustomXml="next"/>
        <w:permEnd w:id="603338736" w:displacedByCustomXml="next"/>
        <w:permEnd w:id="1936221486" w:displacedByCustomXml="next"/>
        <w:permStart w:id="1320114747" w:edGrp="everyone" w:colFirst="0" w:colLast="0" w:displacedByCustomXml="next"/>
        <w:permStart w:id="1007508283" w:edGrp="everyone" w:colFirst="2" w:colLast="2" w:displacedByCustomXml="next"/>
        <w:permStart w:id="1650597254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7803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B98973A" w14:textId="37AB667E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07EE6504" w14:textId="3ABBDB00" w:rsidR="00612517" w:rsidRPr="00275B24" w:rsidRDefault="00DF724D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Verbalisations suicidaires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8464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FA5EEDE" w14:textId="2EE25B95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BC99F20" w14:textId="60E0F606" w:rsidR="00612517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Errance invasive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6770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0EA7EB9" w14:textId="0F5F037E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4D288B0" w14:textId="114A0164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Habillage, déshabillage inapproprié</w:t>
            </w:r>
          </w:p>
        </w:tc>
      </w:tr>
      <w:tr w:rsidR="00B2165B" w:rsidRPr="00275B24" w14:paraId="5CD4CC57" w14:textId="77777777" w:rsidTr="00A86558">
        <w:trPr>
          <w:trHeight w:val="20"/>
        </w:trPr>
        <w:permEnd w:id="1320114747" w:displacedByCustomXml="next"/>
        <w:permEnd w:id="1007508283" w:displacedByCustomXml="next"/>
        <w:permEnd w:id="1650597254" w:displacedByCustomXml="next"/>
        <w:permStart w:id="969690541" w:edGrp="everyone" w:colFirst="0" w:colLast="0" w:displacedByCustomXml="next"/>
        <w:permStart w:id="1661827576" w:edGrp="everyone" w:colFirst="2" w:colLast="2" w:displacedByCustomXml="next"/>
        <w:permStart w:id="1748963134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98139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367D105" w14:textId="4F235A60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0CA92DE" w14:textId="00B62C2E" w:rsidR="00612517" w:rsidRPr="00275B24" w:rsidRDefault="00DF724D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Hallucinations, idées bizarres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8558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67137C6" w14:textId="6EB2951D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0757AC6" w14:textId="418A3000" w:rsidR="00612517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Agitation motrice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6618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5F3E196" w14:textId="520D1A5D" w:rsidR="00612517" w:rsidRPr="00275B24" w:rsidRDefault="00612517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D24837A" w14:textId="5D6C2C46" w:rsidR="00612517" w:rsidRPr="00275B24" w:rsidRDefault="00FE0B8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Manipulation, accumulation d’objets</w:t>
            </w:r>
          </w:p>
        </w:tc>
      </w:tr>
      <w:tr w:rsidR="00C75691" w:rsidRPr="00275B24" w14:paraId="7E8E1712" w14:textId="77777777" w:rsidTr="00A86558">
        <w:trPr>
          <w:trHeight w:val="20"/>
        </w:trPr>
        <w:permEnd w:id="969690541" w:displacedByCustomXml="next"/>
        <w:permEnd w:id="1661827576" w:displacedByCustomXml="next"/>
        <w:permEnd w:id="1748963134" w:displacedByCustomXml="next"/>
        <w:permStart w:id="1027018770" w:edGrp="everyone" w:colFirst="0" w:colLast="0" w:displacedByCustomXml="next"/>
        <w:permStart w:id="1129070100" w:edGrp="everyone" w:colFirst="2" w:colLast="2" w:displacedByCustomXml="next"/>
        <w:permStart w:id="417889795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25509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11163C5" w14:textId="2A1915A5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32D4433" w14:textId="238A5A0B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Anxiété, détresse psychologique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40160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A9E24E1" w14:textId="53BDE53B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FF9A919" w14:textId="557BE3FC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Empoigne, agrippe, pince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2203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</w:tcPr>
              <w:p w14:paraId="37D90A5C" w14:textId="283F7D49" w:rsidR="00C75691" w:rsidRPr="00275B24" w:rsidRDefault="00C75691" w:rsidP="00AE71C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4"/>
            <w:tcBorders>
              <w:top w:val="nil"/>
              <w:left w:val="nil"/>
              <w:bottom w:val="nil"/>
            </w:tcBorders>
          </w:tcPr>
          <w:p w14:paraId="6AB00A75" w14:textId="4521DE8E" w:rsidR="00C75691" w:rsidRPr="00275B24" w:rsidRDefault="00C75691" w:rsidP="00AE71C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Absorption d’objets non-comestibles</w:t>
            </w:r>
          </w:p>
        </w:tc>
      </w:tr>
      <w:tr w:rsidR="00C75691" w:rsidRPr="00275B24" w14:paraId="32F656A2" w14:textId="77777777" w:rsidTr="00A86558">
        <w:trPr>
          <w:trHeight w:val="20"/>
        </w:trPr>
        <w:permEnd w:id="1027018770" w:displacedByCustomXml="next"/>
        <w:permEnd w:id="1129070100" w:displacedByCustomXml="next"/>
        <w:permEnd w:id="417889795" w:displacedByCustomXml="next"/>
        <w:permStart w:id="168880572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4478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4E562960" w14:textId="223752C5" w:rsidR="00C75691" w:rsidRPr="00275B24" w:rsidRDefault="00C75691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A7E223D" w14:textId="42928755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Manipulation de selles</w:t>
            </w:r>
          </w:p>
        </w:tc>
        <w:tc>
          <w:tcPr>
            <w:tcW w:w="311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03705CB" w14:textId="7198E6A9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C181550" w14:textId="7CB49B5F" w:rsidR="00C75691" w:rsidRPr="00275B24" w:rsidRDefault="00C75691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7FCF" w:rsidRPr="00275B24" w14:paraId="2E50E141" w14:textId="77777777" w:rsidTr="00A86558">
        <w:trPr>
          <w:trHeight w:val="850"/>
        </w:trPr>
        <w:tc>
          <w:tcPr>
            <w:tcW w:w="1271" w:type="dxa"/>
            <w:gridSpan w:val="2"/>
            <w:tcBorders>
              <w:right w:val="single" w:sz="4" w:space="0" w:color="auto"/>
            </w:tcBorders>
          </w:tcPr>
          <w:p w14:paraId="63630406" w14:textId="403A17D8" w:rsidR="00187FCF" w:rsidRPr="00275B24" w:rsidRDefault="00275B24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610374639" w:edGrp="everyone" w:colFirst="1" w:colLast="1"/>
            <w:permEnd w:id="1688805727"/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Autres,</w:t>
            </w:r>
            <w:r w:rsidR="009B0BDE" w:rsidRPr="00275B24">
              <w:rPr>
                <w:rFonts w:asciiTheme="minorHAnsi" w:hAnsiTheme="minorHAnsi" w:cstheme="minorHAnsi"/>
                <w:sz w:val="20"/>
                <w:szCs w:val="20"/>
              </w:rPr>
              <w:t xml:space="preserve"> précisions :</w:t>
            </w:r>
          </w:p>
        </w:tc>
        <w:tc>
          <w:tcPr>
            <w:tcW w:w="8931" w:type="dxa"/>
            <w:gridSpan w:val="13"/>
            <w:tcBorders>
              <w:left w:val="single" w:sz="4" w:space="0" w:color="auto"/>
            </w:tcBorders>
          </w:tcPr>
          <w:p w14:paraId="0562CB0E" w14:textId="77777777" w:rsidR="00187FCF" w:rsidRPr="00275B24" w:rsidRDefault="00187FCF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610374639"/>
      <w:tr w:rsidR="009B0BDE" w:rsidRPr="00275B24" w14:paraId="710D78FE" w14:textId="77777777" w:rsidTr="00A86558">
        <w:trPr>
          <w:trHeight w:val="227"/>
        </w:trPr>
        <w:tc>
          <w:tcPr>
            <w:tcW w:w="5238" w:type="dxa"/>
            <w:gridSpan w:val="8"/>
            <w:shd w:val="clear" w:color="auto" w:fill="D9D9D9" w:themeFill="background1" w:themeFillShade="D9"/>
            <w:vAlign w:val="center"/>
          </w:tcPr>
          <w:p w14:paraId="6058C14D" w14:textId="20C95661" w:rsidR="009B0BDE" w:rsidRPr="00275B24" w:rsidRDefault="009B0BDE" w:rsidP="009B0BDE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b/>
                <w:sz w:val="20"/>
                <w:szCs w:val="20"/>
              </w:rPr>
              <w:t>FRÉQUENCE DES COMPORTEMENTS</w:t>
            </w:r>
          </w:p>
        </w:tc>
        <w:tc>
          <w:tcPr>
            <w:tcW w:w="4964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2052E" w14:textId="67780C9D" w:rsidR="009B0BDE" w:rsidRPr="00275B24" w:rsidRDefault="009B0BDE" w:rsidP="009B0BDE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b/>
                <w:sz w:val="20"/>
                <w:szCs w:val="20"/>
              </w:rPr>
              <w:t>DURÉE DES COMPORTEMENTS</w:t>
            </w:r>
          </w:p>
        </w:tc>
      </w:tr>
      <w:tr w:rsidR="00AE6538" w:rsidRPr="00275B24" w14:paraId="1B1D2D05" w14:textId="77777777" w:rsidTr="00A86558">
        <w:trPr>
          <w:trHeight w:val="227"/>
        </w:trPr>
        <w:permStart w:id="787811222" w:edGrp="everyone" w:colFirst="0" w:colLast="0" w:displacedByCustomXml="next"/>
        <w:permStart w:id="1501985031" w:edGrp="everyone" w:colFirst="7" w:colLast="7" w:displacedByCustomXml="next"/>
        <w:permStart w:id="21180231" w:edGrp="everyone" w:colFirst="5" w:colLast="5" w:displacedByCustomXml="next"/>
        <w:permStart w:id="979113662" w:edGrp="everyone" w:colFirst="2" w:colLast="2" w:displacedByCustomXml="next"/>
        <w:permStart w:id="1718773272" w:edGrp="everyone" w:colFirst="4" w:colLast="4" w:displacedByCustomXml="next"/>
        <w:permStart w:id="708728231" w:edGrp="everyone" w:colFirst="9" w:colLast="9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1230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bottom w:val="nil"/>
                  <w:right w:val="nil"/>
                </w:tcBorders>
                <w:vAlign w:val="center"/>
              </w:tcPr>
              <w:p w14:paraId="096C9CA0" w14:textId="6CB82975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0B84C52" w14:textId="77777777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1 fois / semaine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0126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39548B7B" w14:textId="2FDFED18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7B77AF2B" w14:textId="6BE5DEA2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1982" w:type="dxa"/>
            <w:gridSpan w:val="3"/>
            <w:tcBorders>
              <w:left w:val="nil"/>
              <w:bottom w:val="nil"/>
            </w:tcBorders>
            <w:vAlign w:val="center"/>
          </w:tcPr>
          <w:p w14:paraId="26C1606C" w14:textId="2CD84ABF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561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tcBorders>
                  <w:bottom w:val="nil"/>
                  <w:right w:val="nil"/>
                </w:tcBorders>
                <w:vAlign w:val="center"/>
              </w:tcPr>
              <w:p w14:paraId="639CCED9" w14:textId="4FAFC0C3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1B83CD7" w14:textId="5B60C5CB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1 semaine ou moins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2901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6402CE0F" w14:textId="2B94DFDA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D3E3ADF" w14:textId="1B6B9488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12492500" w14:textId="43187B47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6538" w:rsidRPr="00275B24" w14:paraId="122027B7" w14:textId="77777777" w:rsidTr="00A86558">
        <w:trPr>
          <w:trHeight w:val="227"/>
        </w:trPr>
        <w:permEnd w:id="787811222" w:displacedByCustomXml="next"/>
        <w:permEnd w:id="1501985031" w:displacedByCustomXml="next"/>
        <w:permEnd w:id="21180231" w:displacedByCustomXml="next"/>
        <w:permEnd w:id="979113662" w:displacedByCustomXml="next"/>
        <w:permEnd w:id="1718773272" w:displacedByCustomXml="next"/>
        <w:permEnd w:id="708728231" w:displacedByCustomXml="next"/>
        <w:permStart w:id="294668316" w:edGrp="everyone" w:colFirst="2" w:colLast="2" w:displacedByCustomXml="next"/>
        <w:permStart w:id="155111212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49105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CCC20FE" w14:textId="115C7686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7E1A8071" w14:textId="1E715D4D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Quelques fois</w:t>
            </w: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 xml:space="preserve"> / semaine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7663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9BE7CE4" w14:textId="275DD54B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417DCCA2" w14:textId="3D19B13F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 mois</w:t>
            </w:r>
          </w:p>
        </w:tc>
      </w:tr>
      <w:tr w:rsidR="00AE6538" w:rsidRPr="00275B24" w14:paraId="1E55F17F" w14:textId="77777777" w:rsidTr="00A86558">
        <w:trPr>
          <w:trHeight w:val="227"/>
        </w:trPr>
        <w:permEnd w:id="294668316" w:displacedByCustomXml="next"/>
        <w:permEnd w:id="1551112128" w:displacedByCustomXml="next"/>
        <w:permStart w:id="1431731100" w:edGrp="everyone" w:colFirst="2" w:colLast="2" w:displacedByCustomXml="next"/>
        <w:permStart w:id="101024480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34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812522D" w14:textId="51969CE3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1E76B1B" w14:textId="140A7B6F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Plusieurs fois</w:t>
            </w: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 xml:space="preserve"> / semaine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9704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604ADB9" w14:textId="21900B70" w:rsidR="00AE6538" w:rsidRPr="00275B24" w:rsidRDefault="00AE6538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0D9CB37" w14:textId="08AE4C2F" w:rsidR="00AE6538" w:rsidRPr="00275B24" w:rsidRDefault="00AE6538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2-3</w:t>
            </w: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 xml:space="preserve"> mois</w:t>
            </w:r>
          </w:p>
        </w:tc>
      </w:tr>
      <w:tr w:rsidR="00B2165B" w:rsidRPr="00275B24" w14:paraId="34F8112C" w14:textId="77777777" w:rsidTr="00A86558">
        <w:trPr>
          <w:trHeight w:val="227"/>
        </w:trPr>
        <w:permEnd w:id="1431731100" w:displacedByCustomXml="next"/>
        <w:permEnd w:id="1010244804" w:displacedByCustomXml="next"/>
        <w:permStart w:id="734857440" w:edGrp="everyone" w:colFirst="2" w:colLast="2" w:displacedByCustomXml="next"/>
        <w:permStart w:id="200922501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4134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766C931" w14:textId="5E092D69" w:rsidR="00B2165B" w:rsidRPr="00275B24" w:rsidRDefault="00B2165B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29B8F76C" w14:textId="77777777" w:rsidR="00B2165B" w:rsidRPr="00275B24" w:rsidRDefault="00B2165B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1 fois / jour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5012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D411C6A" w14:textId="100B5CB8" w:rsidR="00B2165B" w:rsidRPr="00275B24" w:rsidRDefault="00B2165B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91064CE" w14:textId="7D26EDB3" w:rsidR="00B2165B" w:rsidRPr="00275B24" w:rsidRDefault="00DB0E58" w:rsidP="00DB0E5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4-</w:t>
            </w:r>
            <w:r w:rsidR="00B2165B" w:rsidRPr="00275B24">
              <w:rPr>
                <w:rFonts w:asciiTheme="minorHAnsi" w:hAnsiTheme="minorHAnsi" w:cstheme="minorHAnsi"/>
                <w:sz w:val="20"/>
                <w:szCs w:val="20"/>
              </w:rPr>
              <w:t>6 mois</w:t>
            </w:r>
          </w:p>
        </w:tc>
      </w:tr>
      <w:tr w:rsidR="00B2165B" w:rsidRPr="00275B24" w14:paraId="09EC88D7" w14:textId="77777777" w:rsidTr="00A86558">
        <w:trPr>
          <w:trHeight w:val="227"/>
        </w:trPr>
        <w:permEnd w:id="734857440" w:displacedByCustomXml="next"/>
        <w:permEnd w:id="2009225017" w:displacedByCustomXml="next"/>
        <w:permStart w:id="37959396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2892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right w:val="nil"/>
                </w:tcBorders>
                <w:vAlign w:val="center"/>
              </w:tcPr>
              <w:p w14:paraId="397B9898" w14:textId="2AD4CA00" w:rsidR="00B2165B" w:rsidRPr="00275B24" w:rsidRDefault="00B2165B" w:rsidP="009B0BD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75B2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9" w:type="dxa"/>
            <w:gridSpan w:val="7"/>
            <w:tcBorders>
              <w:top w:val="nil"/>
              <w:left w:val="nil"/>
            </w:tcBorders>
            <w:vAlign w:val="center"/>
          </w:tcPr>
          <w:p w14:paraId="1A112838" w14:textId="3291A902" w:rsidR="00B2165B" w:rsidRPr="00275B24" w:rsidRDefault="00B2165B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Plusieurs fois / jour</w:t>
            </w:r>
          </w:p>
        </w:tc>
        <w:tc>
          <w:tcPr>
            <w:tcW w:w="4964" w:type="dxa"/>
            <w:gridSpan w:val="7"/>
            <w:tcBorders>
              <w:top w:val="nil"/>
            </w:tcBorders>
            <w:vAlign w:val="center"/>
          </w:tcPr>
          <w:p w14:paraId="5599D77C" w14:textId="491086D3" w:rsidR="00B2165B" w:rsidRPr="00275B24" w:rsidRDefault="00B2165B" w:rsidP="009B0B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165B" w:rsidRPr="00275B24" w14:paraId="19AC20A6" w14:textId="77777777" w:rsidTr="00A86558">
        <w:trPr>
          <w:trHeight w:val="964"/>
        </w:trPr>
        <w:tc>
          <w:tcPr>
            <w:tcW w:w="2263" w:type="dxa"/>
            <w:gridSpan w:val="3"/>
          </w:tcPr>
          <w:p w14:paraId="133BE974" w14:textId="35B75BA6" w:rsidR="00B2165B" w:rsidRPr="00275B24" w:rsidRDefault="00B2165B" w:rsidP="005B65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765020034" w:edGrp="everyone" w:colFirst="1" w:colLast="1"/>
            <w:permEnd w:id="379593963"/>
            <w:r w:rsidRPr="00275B24">
              <w:rPr>
                <w:rFonts w:asciiTheme="minorHAnsi" w:hAnsiTheme="minorHAnsi" w:cstheme="minorHAnsi"/>
                <w:sz w:val="20"/>
                <w:szCs w:val="20"/>
              </w:rPr>
              <w:t>Contexte d’apparition des comportements (heure, soins, lieu, etc.) :</w:t>
            </w:r>
          </w:p>
        </w:tc>
        <w:tc>
          <w:tcPr>
            <w:tcW w:w="7939" w:type="dxa"/>
            <w:gridSpan w:val="12"/>
          </w:tcPr>
          <w:p w14:paraId="7C77C421" w14:textId="5398D278" w:rsidR="00B2165B" w:rsidRPr="00275B24" w:rsidRDefault="00B2165B" w:rsidP="00B2165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765020034"/>
    </w:tbl>
    <w:p w14:paraId="34CE0A41" w14:textId="5A99EA61" w:rsidR="00B700E0" w:rsidRDefault="00B700E0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992"/>
        <w:gridCol w:w="2410"/>
        <w:gridCol w:w="283"/>
        <w:gridCol w:w="3402"/>
        <w:gridCol w:w="284"/>
        <w:gridCol w:w="833"/>
        <w:gridCol w:w="851"/>
        <w:gridCol w:w="867"/>
      </w:tblGrid>
      <w:tr w:rsidR="008E5DD8" w:rsidRPr="00425CCF" w14:paraId="5FE7C7E3" w14:textId="77777777" w:rsidTr="00A86558">
        <w:trPr>
          <w:trHeight w:val="227"/>
        </w:trPr>
        <w:tc>
          <w:tcPr>
            <w:tcW w:w="10198" w:type="dxa"/>
            <w:gridSpan w:val="9"/>
            <w:shd w:val="clear" w:color="auto" w:fill="D9D9D9" w:themeFill="background1" w:themeFillShade="D9"/>
            <w:vAlign w:val="center"/>
          </w:tcPr>
          <w:p w14:paraId="7FC2669E" w14:textId="3E01881D" w:rsidR="008E5DD8" w:rsidRPr="00425CCF" w:rsidRDefault="008E5DD8" w:rsidP="008E5D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CONSÉQUENCES RELIÉES À LA PRÉSENCE DES COMPORTEMENTS</w:t>
            </w:r>
          </w:p>
        </w:tc>
      </w:tr>
      <w:tr w:rsidR="00413F94" w:rsidRPr="00425CCF" w14:paraId="1B95B625" w14:textId="77777777" w:rsidTr="00A86558">
        <w:trPr>
          <w:trHeight w:val="227"/>
        </w:trPr>
        <w:permStart w:id="1884695013" w:edGrp="everyone" w:colFirst="0" w:colLast="0" w:displacedByCustomXml="next"/>
        <w:permStart w:id="601116377" w:edGrp="everyone" w:colFirst="2" w:colLast="2" w:displacedByCustomXml="next"/>
        <w:permStart w:id="259603509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35266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bottom w:val="nil"/>
                  <w:right w:val="nil"/>
                </w:tcBorders>
              </w:tcPr>
              <w:p w14:paraId="08FEAFE4" w14:textId="3E04FCBE" w:rsidR="008E5DD8" w:rsidRPr="00425CCF" w:rsidRDefault="008E5DD8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59EC3F7B" w14:textId="5549B5DA" w:rsidR="008E5DD8" w:rsidRPr="00425CCF" w:rsidRDefault="00413F9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Pla</w:t>
            </w:r>
            <w:r w:rsidR="007228EE">
              <w:rPr>
                <w:rFonts w:asciiTheme="minorHAnsi" w:hAnsiTheme="minorHAnsi" w:cstheme="minorHAnsi"/>
                <w:sz w:val="20"/>
                <w:szCs w:val="20"/>
              </w:rPr>
              <w:t>intes des proches, usagers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6873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bottom w:val="nil"/>
                  <w:right w:val="nil"/>
                </w:tcBorders>
              </w:tcPr>
              <w:p w14:paraId="2EFF8A90" w14:textId="6E05EC9E" w:rsidR="008E5DD8" w:rsidRPr="00425CCF" w:rsidRDefault="008E5DD8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left w:val="nil"/>
              <w:bottom w:val="nil"/>
            </w:tcBorders>
          </w:tcPr>
          <w:p w14:paraId="574C40BA" w14:textId="0C3EBEF2" w:rsidR="008E5DD8" w:rsidRPr="00425CCF" w:rsidRDefault="00413F9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Détérioration des capacités physiques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34148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bottom w:val="nil"/>
                  <w:right w:val="nil"/>
                </w:tcBorders>
              </w:tcPr>
              <w:p w14:paraId="6C1F47E4" w14:textId="566E314D" w:rsidR="008E5DD8" w:rsidRPr="00425CCF" w:rsidRDefault="005B6533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3"/>
            <w:tcBorders>
              <w:left w:val="nil"/>
              <w:bottom w:val="nil"/>
            </w:tcBorders>
          </w:tcPr>
          <w:p w14:paraId="235C00C1" w14:textId="20AE2F42" w:rsidR="008E5DD8" w:rsidRPr="00425CCF" w:rsidRDefault="00413F9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Refus de se laver</w:t>
            </w:r>
          </w:p>
        </w:tc>
      </w:tr>
      <w:tr w:rsidR="00413F94" w:rsidRPr="00425CCF" w14:paraId="0A2E940C" w14:textId="77777777" w:rsidTr="00A86558">
        <w:trPr>
          <w:trHeight w:val="227"/>
        </w:trPr>
        <w:permEnd w:id="1884695013" w:displacedByCustomXml="next"/>
        <w:permEnd w:id="601116377" w:displacedByCustomXml="next"/>
        <w:permEnd w:id="259603509" w:displacedByCustomXml="next"/>
        <w:permStart w:id="1826574593" w:edGrp="everyone" w:colFirst="0" w:colLast="0" w:displacedByCustomXml="next"/>
        <w:permStart w:id="1673147677" w:edGrp="everyone" w:colFirst="2" w:colLast="2" w:displacedByCustomXml="next"/>
        <w:permStart w:id="331431546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16683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</w:tcPr>
              <w:p w14:paraId="6BAACBA0" w14:textId="2468D77A" w:rsidR="008E5DD8" w:rsidRPr="00425CCF" w:rsidRDefault="008E5DD8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9796E99" w14:textId="1FE64B22" w:rsidR="008E5DD8" w:rsidRPr="00425CCF" w:rsidRDefault="00413F9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Conflits entre usagers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0678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59BB5298" w14:textId="6CF8117D" w:rsidR="008E5DD8" w:rsidRPr="00425CCF" w:rsidRDefault="008E5DD8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294D686" w14:textId="1747AD1A" w:rsidR="008E5DD8" w:rsidRPr="00425CCF" w:rsidRDefault="00413F9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Détresse significative de l’usager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8909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</w:tcPr>
              <w:p w14:paraId="36843E81" w14:textId="61BE20DC" w:rsidR="008E5DD8" w:rsidRPr="00425CCF" w:rsidRDefault="008E5DD8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</w:tcPr>
          <w:p w14:paraId="42F69E95" w14:textId="0FFEB37C" w:rsidR="008E5DD8" w:rsidRPr="00425CCF" w:rsidRDefault="00413F9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Refus de s’alimenter</w:t>
            </w:r>
          </w:p>
        </w:tc>
      </w:tr>
      <w:tr w:rsidR="00DA2F63" w:rsidRPr="00425CCF" w14:paraId="6F84BB88" w14:textId="77777777" w:rsidTr="00A86558">
        <w:trPr>
          <w:trHeight w:val="227"/>
        </w:trPr>
        <w:permEnd w:id="1826574593" w:displacedByCustomXml="next"/>
        <w:permEnd w:id="1673147677" w:displacedByCustomXml="next"/>
        <w:permEnd w:id="331431546" w:displacedByCustomXml="next"/>
        <w:permStart w:id="815137939" w:edGrp="everyone" w:colFirst="0" w:colLast="0" w:displacedByCustomXml="next"/>
        <w:permStart w:id="2144151240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4969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</w:tcPr>
              <w:p w14:paraId="16378E62" w14:textId="0DC06FE8" w:rsidR="00DA2F63" w:rsidRPr="00425CCF" w:rsidRDefault="00DA2F63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37F242A3" w14:textId="3EB00832" w:rsidR="00DA2F63" w:rsidRPr="00425CCF" w:rsidRDefault="00DA2F63" w:rsidP="00AE71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 xml:space="preserve">Refus de respecter PCI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79460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6CDE8C7B" w14:textId="19BF34AE" w:rsidR="00DA2F63" w:rsidRPr="00425CCF" w:rsidRDefault="00DA2F63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3F33C7B" w14:textId="7DFB8E16" w:rsidR="00DA2F63" w:rsidRPr="00425CCF" w:rsidRDefault="00DA2F63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Perte de poids</w:t>
            </w:r>
          </w:p>
        </w:tc>
        <w:tc>
          <w:tcPr>
            <w:tcW w:w="2832" w:type="dxa"/>
            <w:gridSpan w:val="4"/>
            <w:tcBorders>
              <w:top w:val="nil"/>
              <w:bottom w:val="nil"/>
            </w:tcBorders>
          </w:tcPr>
          <w:p w14:paraId="05642FA7" w14:textId="63469889" w:rsidR="00DA2F63" w:rsidRPr="00425CCF" w:rsidRDefault="00DA2F63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28EE" w:rsidRPr="00425CCF" w14:paraId="220A633C" w14:textId="77777777" w:rsidTr="00A86558">
        <w:trPr>
          <w:trHeight w:val="227"/>
        </w:trPr>
        <w:permEnd w:id="815137939" w:displacedByCustomXml="next"/>
        <w:permEnd w:id="2144151240" w:displacedByCustomXml="next"/>
        <w:permStart w:id="350558790" w:edGrp="everyone" w:colFirst="0" w:colLast="0" w:displacedByCustomXml="next"/>
        <w:permStart w:id="847193117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1668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</w:tcPr>
              <w:p w14:paraId="3572F83D" w14:textId="74010F1D" w:rsidR="007228EE" w:rsidRPr="00425CCF" w:rsidRDefault="007228EE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21B5481" w14:textId="7AF6054C" w:rsidR="007228EE" w:rsidRPr="00425CCF" w:rsidRDefault="007228EE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Détérioration des capacités cognitives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9752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2A278D1B" w14:textId="4758E2D4" w:rsidR="007228EE" w:rsidRPr="00425CCF" w:rsidRDefault="007228EE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D85BBB1" w14:textId="2EE1074F" w:rsidR="007228EE" w:rsidRPr="00425CCF" w:rsidRDefault="007228EE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Utilisation de PRN</w:t>
            </w:r>
          </w:p>
        </w:tc>
        <w:tc>
          <w:tcPr>
            <w:tcW w:w="2832" w:type="dxa"/>
            <w:gridSpan w:val="4"/>
            <w:tcBorders>
              <w:top w:val="nil"/>
              <w:bottom w:val="nil"/>
            </w:tcBorders>
          </w:tcPr>
          <w:p w14:paraId="0E7E658C" w14:textId="39897573" w:rsidR="007228EE" w:rsidRPr="00C64A03" w:rsidRDefault="007228EE" w:rsidP="00413F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4A03">
              <w:rPr>
                <w:rFonts w:asciiTheme="minorHAnsi" w:eastAsia="MS Gothic" w:hAnsiTheme="minorHAnsi" w:cstheme="minorHAnsi"/>
                <w:sz w:val="20"/>
                <w:szCs w:val="20"/>
              </w:rPr>
              <w:t>M</w:t>
            </w:r>
            <w:r w:rsidRPr="00C64A03">
              <w:rPr>
                <w:rFonts w:asciiTheme="minorHAnsi" w:hAnsiTheme="minorHAnsi" w:cstheme="minorHAnsi"/>
                <w:sz w:val="20"/>
                <w:szCs w:val="20"/>
              </w:rPr>
              <w:t>esure de contrôle :</w:t>
            </w:r>
          </w:p>
        </w:tc>
      </w:tr>
      <w:tr w:rsidR="00DA2F63" w:rsidRPr="00425CCF" w14:paraId="15937D19" w14:textId="77777777" w:rsidTr="00A86558">
        <w:trPr>
          <w:trHeight w:val="20"/>
        </w:trPr>
        <w:permEnd w:id="350558790" w:displacedByCustomXml="next"/>
        <w:permEnd w:id="847193117" w:displacedByCustomXml="next"/>
        <w:permStart w:id="1215311432" w:edGrp="everyone" w:colFirst="0" w:colLast="0" w:displacedByCustomXml="next"/>
        <w:permStart w:id="1814050595" w:edGrp="everyone" w:colFirst="2" w:colLast="2" w:displacedByCustomXml="next"/>
        <w:permStart w:id="130568624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35747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vMerge w:val="restart"/>
                <w:tcBorders>
                  <w:top w:val="nil"/>
                  <w:right w:val="nil"/>
                </w:tcBorders>
              </w:tcPr>
              <w:p w14:paraId="0F131AB4" w14:textId="21AE3EBB" w:rsidR="00DA2F63" w:rsidRPr="00425CCF" w:rsidRDefault="00DA2F63" w:rsidP="00DA2F6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vMerge w:val="restart"/>
            <w:tcBorders>
              <w:top w:val="nil"/>
              <w:left w:val="nil"/>
            </w:tcBorders>
          </w:tcPr>
          <w:p w14:paraId="038DB131" w14:textId="7EF262B4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Verbalisations agressives des autres usagers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00534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58D3CCF5" w14:textId="61BFF091" w:rsidR="00DA2F63" w:rsidRPr="00425CCF" w:rsidRDefault="00DA2F63" w:rsidP="00DA2F6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DD367B6" w14:textId="6BD2B288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Non-collaboration lors des AVD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noBreakHyphen/>
            </w: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AVQ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558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</w:tcPr>
              <w:p w14:paraId="1B3CDD34" w14:textId="7E439182" w:rsidR="00DA2F63" w:rsidRPr="00C64A03" w:rsidRDefault="00DA2F63" w:rsidP="00DA2F6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64A0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</w:tcPr>
          <w:p w14:paraId="623E92D2" w14:textId="49588D3D" w:rsidR="00DA2F63" w:rsidRPr="00C64A03" w:rsidRDefault="007228EE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4A03">
              <w:rPr>
                <w:rFonts w:asciiTheme="minorHAnsi" w:hAnsiTheme="minorHAnsi" w:cstheme="minorHAnsi"/>
                <w:sz w:val="20"/>
                <w:szCs w:val="20"/>
              </w:rPr>
              <w:t>Chimique</w:t>
            </w:r>
          </w:p>
        </w:tc>
      </w:tr>
      <w:tr w:rsidR="00DA2F63" w:rsidRPr="00425CCF" w14:paraId="28EF7886" w14:textId="77777777" w:rsidTr="00A86558">
        <w:trPr>
          <w:trHeight w:val="20"/>
        </w:trPr>
        <w:tc>
          <w:tcPr>
            <w:tcW w:w="279" w:type="dxa"/>
            <w:vMerge/>
            <w:tcBorders>
              <w:bottom w:val="nil"/>
              <w:right w:val="nil"/>
            </w:tcBorders>
          </w:tcPr>
          <w:p w14:paraId="74966318" w14:textId="77777777" w:rsidR="00DA2F63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14394723" w:edGrp="everyone" w:colFirst="4" w:colLast="4"/>
            <w:permStart w:id="1047943595" w:edGrp="everyone" w:colFirst="2" w:colLast="2"/>
            <w:permEnd w:id="130568624"/>
            <w:permEnd w:id="1814050595"/>
            <w:permEnd w:id="1215311432"/>
          </w:p>
        </w:tc>
        <w:tc>
          <w:tcPr>
            <w:tcW w:w="3402" w:type="dxa"/>
            <w:gridSpan w:val="2"/>
            <w:vMerge/>
            <w:tcBorders>
              <w:left w:val="nil"/>
              <w:bottom w:val="nil"/>
            </w:tcBorders>
          </w:tcPr>
          <w:p w14:paraId="486496D0" w14:textId="77777777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8231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55FA9695" w14:textId="7C8423C7" w:rsidR="00DA2F63" w:rsidRDefault="00DA2F63" w:rsidP="00DA2F6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96FB6FC" w14:textId="6E185E89" w:rsidR="00DA2F63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Refus de prendre sa médication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4762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bottom w:val="nil"/>
                  <w:right w:val="nil"/>
                </w:tcBorders>
              </w:tcPr>
              <w:p w14:paraId="53AAD4BF" w14:textId="449BA569" w:rsidR="00DA2F63" w:rsidRPr="00C64A03" w:rsidRDefault="00DA2F63" w:rsidP="00DA2F6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64A0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</w:tcPr>
          <w:p w14:paraId="1DCBA7C2" w14:textId="4B9A9C91" w:rsidR="00DA2F63" w:rsidRPr="00C64A03" w:rsidRDefault="007228EE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4A03">
              <w:rPr>
                <w:rFonts w:asciiTheme="minorHAnsi" w:hAnsiTheme="minorHAnsi" w:cstheme="minorHAnsi"/>
                <w:sz w:val="20"/>
                <w:szCs w:val="20"/>
              </w:rPr>
              <w:t>Physique</w:t>
            </w:r>
          </w:p>
        </w:tc>
      </w:tr>
      <w:tr w:rsidR="007228EE" w:rsidRPr="00425CCF" w14:paraId="568B689D" w14:textId="77777777" w:rsidTr="00A86558">
        <w:trPr>
          <w:trHeight w:val="20"/>
        </w:trPr>
        <w:tc>
          <w:tcPr>
            <w:tcW w:w="3681" w:type="dxa"/>
            <w:gridSpan w:val="3"/>
            <w:tcBorders>
              <w:top w:val="nil"/>
            </w:tcBorders>
          </w:tcPr>
          <w:p w14:paraId="0DA302B1" w14:textId="77777777" w:rsidR="007228EE" w:rsidRPr="00425CCF" w:rsidRDefault="007228EE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77419143" w:edGrp="everyone" w:colFirst="2" w:colLast="2"/>
            <w:permEnd w:id="514394723"/>
            <w:permEnd w:id="1047943595"/>
          </w:p>
        </w:tc>
        <w:tc>
          <w:tcPr>
            <w:tcW w:w="3685" w:type="dxa"/>
            <w:gridSpan w:val="2"/>
            <w:tcBorders>
              <w:top w:val="nil"/>
            </w:tcBorders>
          </w:tcPr>
          <w:p w14:paraId="41AAFCD8" w14:textId="77777777" w:rsidR="007228EE" w:rsidRPr="00425CCF" w:rsidRDefault="007228EE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722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right w:val="nil"/>
                </w:tcBorders>
              </w:tcPr>
              <w:p w14:paraId="6FC3FC34" w14:textId="2B155293" w:rsidR="007228EE" w:rsidRPr="00425CCF" w:rsidRDefault="007228EE" w:rsidP="00DA2F6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3"/>
            <w:tcBorders>
              <w:top w:val="nil"/>
              <w:left w:val="nil"/>
            </w:tcBorders>
          </w:tcPr>
          <w:p w14:paraId="3D67EA11" w14:textId="09232E49" w:rsidR="007228EE" w:rsidRPr="00425CCF" w:rsidRDefault="007228EE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4A03">
              <w:rPr>
                <w:rFonts w:asciiTheme="minorHAnsi" w:hAnsiTheme="minorHAnsi" w:cstheme="minorHAnsi"/>
                <w:sz w:val="20"/>
                <w:szCs w:val="20"/>
              </w:rPr>
              <w:t>Isolement</w:t>
            </w:r>
          </w:p>
        </w:tc>
      </w:tr>
      <w:tr w:rsidR="00DA2F63" w:rsidRPr="00425CCF" w14:paraId="1E81CAA6" w14:textId="77777777" w:rsidTr="00A86558">
        <w:trPr>
          <w:trHeight w:val="567"/>
        </w:trPr>
        <w:tc>
          <w:tcPr>
            <w:tcW w:w="1271" w:type="dxa"/>
            <w:gridSpan w:val="2"/>
          </w:tcPr>
          <w:p w14:paraId="4CBB37A0" w14:textId="147CC0F1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0644085" w:edGrp="everyone" w:colFirst="1" w:colLast="1"/>
            <w:permEnd w:id="877419143"/>
            <w:r>
              <w:rPr>
                <w:rFonts w:asciiTheme="minorHAnsi" w:hAnsiTheme="minorHAnsi" w:cstheme="minorHAnsi"/>
                <w:sz w:val="20"/>
                <w:szCs w:val="20"/>
              </w:rPr>
              <w:t>Autres,</w:t>
            </w: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 xml:space="preserve"> précisions :</w:t>
            </w:r>
          </w:p>
        </w:tc>
        <w:tc>
          <w:tcPr>
            <w:tcW w:w="8927" w:type="dxa"/>
            <w:gridSpan w:val="7"/>
          </w:tcPr>
          <w:p w14:paraId="3717937C" w14:textId="15FAAC93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450644085"/>
      <w:tr w:rsidR="00DA2F63" w:rsidRPr="00425CCF" w14:paraId="1A26B2BB" w14:textId="77777777" w:rsidTr="00A86558">
        <w:trPr>
          <w:trHeight w:val="227"/>
        </w:trPr>
        <w:tc>
          <w:tcPr>
            <w:tcW w:w="7650" w:type="dxa"/>
            <w:gridSpan w:val="6"/>
            <w:shd w:val="clear" w:color="auto" w:fill="D9D9D9" w:themeFill="background1" w:themeFillShade="D9"/>
            <w:vAlign w:val="center"/>
          </w:tcPr>
          <w:p w14:paraId="21DAEF70" w14:textId="606688E0" w:rsidR="00DA2F63" w:rsidRPr="00425CCF" w:rsidRDefault="00DA2F63" w:rsidP="00DA2F6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RISQUES POTENTIELS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7204FC3" w14:textId="240A5742" w:rsidR="00DA2F63" w:rsidRPr="00425CCF" w:rsidRDefault="00DA2F63" w:rsidP="00DA2F6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Faible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DA0CEE5" w14:textId="1FCC2955" w:rsidR="00DA2F63" w:rsidRPr="00425CCF" w:rsidRDefault="00DA2F63" w:rsidP="00DA2F6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Moyen</w:t>
            </w:r>
          </w:p>
        </w:tc>
        <w:tc>
          <w:tcPr>
            <w:tcW w:w="867" w:type="dxa"/>
            <w:shd w:val="clear" w:color="auto" w:fill="D9D9D9" w:themeFill="background1" w:themeFillShade="D9"/>
            <w:vAlign w:val="center"/>
          </w:tcPr>
          <w:p w14:paraId="23B60D3D" w14:textId="443F61F9" w:rsidR="00DA2F63" w:rsidRPr="00425CCF" w:rsidRDefault="00DA2F63" w:rsidP="00DA2F6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Élevé</w:t>
            </w:r>
          </w:p>
        </w:tc>
      </w:tr>
      <w:tr w:rsidR="00DA2F63" w:rsidRPr="00425CCF" w14:paraId="4EDAA74D" w14:textId="77777777" w:rsidTr="00A86558">
        <w:trPr>
          <w:trHeight w:val="236"/>
        </w:trPr>
        <w:tc>
          <w:tcPr>
            <w:tcW w:w="7650" w:type="dxa"/>
            <w:gridSpan w:val="6"/>
          </w:tcPr>
          <w:p w14:paraId="56571EAB" w14:textId="0E93695B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99327459" w:edGrp="everyone" w:colFirst="1" w:colLast="1"/>
            <w:permStart w:id="902038735" w:edGrp="everyone" w:colFirst="2" w:colLast="2"/>
            <w:permStart w:id="1203196397" w:edGrp="everyone" w:colFirst="3" w:colLast="3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Abus et maltraitance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30797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67406368" w14:textId="24C65E7A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84708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C326C17" w14:textId="5D6AD844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95925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4D158D4D" w14:textId="3038861E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78202BC7" w14:textId="77777777" w:rsidTr="00A86558">
        <w:trPr>
          <w:trHeight w:val="236"/>
        </w:trPr>
        <w:tc>
          <w:tcPr>
            <w:tcW w:w="7650" w:type="dxa"/>
            <w:gridSpan w:val="6"/>
          </w:tcPr>
          <w:p w14:paraId="0A34459A" w14:textId="37E85DEE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25445715" w:edGrp="everyone" w:colFirst="1" w:colLast="1"/>
            <w:permStart w:id="1105420759" w:edGrp="everyone" w:colFirst="2" w:colLast="2"/>
            <w:permStart w:id="1184524913" w:edGrp="everyone" w:colFirst="3" w:colLast="3"/>
            <w:permEnd w:id="1099327459"/>
            <w:permEnd w:id="902038735"/>
            <w:permEnd w:id="1203196397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Chute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3471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125EE78F" w14:textId="55D41B22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24414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DE61EC8" w14:textId="03EE0170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20041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0A9458D2" w14:textId="4A22A29A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7C229823" w14:textId="77777777" w:rsidTr="00A86558">
        <w:trPr>
          <w:trHeight w:val="236"/>
        </w:trPr>
        <w:tc>
          <w:tcPr>
            <w:tcW w:w="7650" w:type="dxa"/>
            <w:gridSpan w:val="6"/>
          </w:tcPr>
          <w:p w14:paraId="598F7C6E" w14:textId="23DDD068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69535020" w:edGrp="everyone" w:colFirst="1" w:colLast="1"/>
            <w:permStart w:id="1683891488" w:edGrp="everyone" w:colFirst="2" w:colLast="2"/>
            <w:permStart w:id="1745503749" w:edGrp="everyone" w:colFirst="3" w:colLast="3"/>
            <w:permEnd w:id="1525445715"/>
            <w:permEnd w:id="1105420759"/>
            <w:permEnd w:id="1184524913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Blessure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8063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70A5652B" w14:textId="27A2E709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51924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4272154" w14:textId="524A327C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4918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053C7A0B" w14:textId="7275A32A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0EF5CC17" w14:textId="77777777" w:rsidTr="00A86558">
        <w:trPr>
          <w:trHeight w:val="236"/>
        </w:trPr>
        <w:tc>
          <w:tcPr>
            <w:tcW w:w="7650" w:type="dxa"/>
            <w:gridSpan w:val="6"/>
          </w:tcPr>
          <w:p w14:paraId="6D716943" w14:textId="6175DB92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63052219" w:edGrp="everyone" w:colFirst="1" w:colLast="1"/>
            <w:permStart w:id="1713852150" w:edGrp="everyone" w:colFirst="2" w:colLast="2"/>
            <w:permStart w:id="1073817680" w:edGrp="everyone" w:colFirst="3" w:colLast="3"/>
            <w:permEnd w:id="669535020"/>
            <w:permEnd w:id="1683891488"/>
            <w:permEnd w:id="1745503749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Infection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9454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32E027D3" w14:textId="713A384B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3361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C64A67D" w14:textId="58C7EDF9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522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563373FE" w14:textId="2C835174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4126EE48" w14:textId="77777777" w:rsidTr="00A86558">
        <w:trPr>
          <w:trHeight w:val="236"/>
        </w:trPr>
        <w:tc>
          <w:tcPr>
            <w:tcW w:w="7650" w:type="dxa"/>
            <w:gridSpan w:val="6"/>
          </w:tcPr>
          <w:p w14:paraId="19D67EC2" w14:textId="3EA1F16D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35761663" w:edGrp="everyone" w:colFirst="1" w:colLast="1"/>
            <w:permStart w:id="319305277" w:edGrp="everyone" w:colFirst="2" w:colLast="2"/>
            <w:permStart w:id="1536577603" w:edGrp="everyone" w:colFirst="3" w:colLast="3"/>
            <w:permEnd w:id="1763052219"/>
            <w:permEnd w:id="1713852150"/>
            <w:permEnd w:id="1073817680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Fugue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4289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54C9A44E" w14:textId="39602A5F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90247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6B11748" w14:textId="6B083B72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0816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06A348A7" w14:textId="65FEF885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6D7B6F36" w14:textId="77777777" w:rsidTr="00A86558">
        <w:trPr>
          <w:trHeight w:val="236"/>
        </w:trPr>
        <w:tc>
          <w:tcPr>
            <w:tcW w:w="7650" w:type="dxa"/>
            <w:gridSpan w:val="6"/>
          </w:tcPr>
          <w:p w14:paraId="72F80CAF" w14:textId="245ECDC0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34102593" w:edGrp="everyone" w:colFirst="1" w:colLast="1"/>
            <w:permStart w:id="2113602412" w:edGrp="everyone" w:colFirst="2" w:colLast="2"/>
            <w:permStart w:id="812145093" w:edGrp="everyone" w:colFirst="3" w:colLast="3"/>
            <w:permEnd w:id="1335761663"/>
            <w:permEnd w:id="319305277"/>
            <w:permEnd w:id="1536577603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Automutilation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2253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310B87EB" w14:textId="3EAD6C5B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09368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269FD0B" w14:textId="1E733CE0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3016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0D90222A" w14:textId="7DD1CEEB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76F81BD4" w14:textId="77777777" w:rsidTr="00A86558">
        <w:trPr>
          <w:trHeight w:val="236"/>
        </w:trPr>
        <w:tc>
          <w:tcPr>
            <w:tcW w:w="7650" w:type="dxa"/>
            <w:gridSpan w:val="6"/>
          </w:tcPr>
          <w:p w14:paraId="576B6A6D" w14:textId="25A4F848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21801910" w:edGrp="everyone" w:colFirst="1" w:colLast="1"/>
            <w:permStart w:id="611788959" w:edGrp="everyone" w:colFirst="2" w:colLast="2"/>
            <w:permStart w:id="75765300" w:edGrp="everyone" w:colFirst="3" w:colLast="3"/>
            <w:permEnd w:id="834102593"/>
            <w:permEnd w:id="2113602412"/>
            <w:permEnd w:id="812145093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Tentative de suicide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0072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4EDEA945" w14:textId="25A7EF98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86893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F109575" w14:textId="2B5C355D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3595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33664F2C" w14:textId="71257222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59449AD0" w14:textId="77777777" w:rsidTr="00A86558">
        <w:trPr>
          <w:trHeight w:val="236"/>
        </w:trPr>
        <w:tc>
          <w:tcPr>
            <w:tcW w:w="7650" w:type="dxa"/>
            <w:gridSpan w:val="6"/>
          </w:tcPr>
          <w:p w14:paraId="1E86A6A8" w14:textId="173A1E79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17669672" w:edGrp="everyone" w:colFirst="1" w:colLast="1"/>
            <w:permStart w:id="281024977" w:edGrp="everyone" w:colFirst="2" w:colLast="2"/>
            <w:permStart w:id="1664235729" w:edGrp="everyone" w:colFirst="3" w:colLast="3"/>
            <w:permEnd w:id="421801910"/>
            <w:permEnd w:id="611788959"/>
            <w:permEnd w:id="75765300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Détérioration de la santé physique, psychologique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98024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2EB430D5" w14:textId="0D836CBE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1303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1C21EE3" w14:textId="7D57B1FD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28646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275093D8" w14:textId="5E7CA5D9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24C32377" w14:textId="77777777" w:rsidTr="00A86558">
        <w:trPr>
          <w:trHeight w:val="236"/>
        </w:trPr>
        <w:tc>
          <w:tcPr>
            <w:tcW w:w="7650" w:type="dxa"/>
            <w:gridSpan w:val="6"/>
          </w:tcPr>
          <w:p w14:paraId="1FD24F13" w14:textId="69E20BA8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9837023" w:edGrp="everyone" w:colFirst="1" w:colLast="1"/>
            <w:permStart w:id="224399444" w:edGrp="everyone" w:colFirst="2" w:colLast="2"/>
            <w:permStart w:id="1998604262" w:edGrp="everyone" w:colFirst="3" w:colLast="3"/>
            <w:permEnd w:id="1817669672"/>
            <w:permEnd w:id="281024977"/>
            <w:permEnd w:id="1664235729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Compromi</w:t>
            </w:r>
            <w:r w:rsidR="0046563F">
              <w:rPr>
                <w:rFonts w:asciiTheme="minorHAnsi" w:hAnsiTheme="minorHAnsi" w:cstheme="minorHAnsi"/>
                <w:sz w:val="20"/>
                <w:szCs w:val="20"/>
              </w:rPr>
              <w:t>ssion de la sécurité de l’usager</w:t>
            </w: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 xml:space="preserve"> (court, moyen, long terme)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189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623041A0" w14:textId="1783EB37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3765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0527A07" w14:textId="62ED87D7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87335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37F3F322" w14:textId="67166CFA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0920AD0F" w14:textId="77777777" w:rsidTr="00A86558">
        <w:trPr>
          <w:trHeight w:val="236"/>
        </w:trPr>
        <w:tc>
          <w:tcPr>
            <w:tcW w:w="7650" w:type="dxa"/>
            <w:gridSpan w:val="6"/>
          </w:tcPr>
          <w:p w14:paraId="454605C7" w14:textId="7BBD1B45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81200999" w:edGrp="everyone" w:colFirst="1" w:colLast="1"/>
            <w:permStart w:id="950885973" w:edGrp="everyone" w:colFirst="2" w:colLast="2"/>
            <w:permStart w:id="780631916" w:edGrp="everyone" w:colFirst="3" w:colLast="3"/>
            <w:permEnd w:id="199837023"/>
            <w:permEnd w:id="224399444"/>
            <w:permEnd w:id="1998604262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Compromission de la sécurit</w:t>
            </w:r>
            <w:r w:rsidR="0046563F">
              <w:rPr>
                <w:rFonts w:asciiTheme="minorHAnsi" w:hAnsiTheme="minorHAnsi" w:cstheme="minorHAnsi"/>
                <w:sz w:val="20"/>
                <w:szCs w:val="20"/>
              </w:rPr>
              <w:t>é du personnel, autres usagers</w:t>
            </w: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 xml:space="preserve"> (court, moyen, long terme)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0454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3" w:type="dxa"/>
                <w:vAlign w:val="center"/>
              </w:tcPr>
              <w:p w14:paraId="2A5877E3" w14:textId="7C47F2BC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4695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EFC1C14" w14:textId="0BCF9241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5142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vAlign w:val="center"/>
              </w:tcPr>
              <w:p w14:paraId="6D3443FA" w14:textId="28957EE2" w:rsidR="00DA2F63" w:rsidRPr="00425CCF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25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F63" w:rsidRPr="00425CCF" w14:paraId="75D7A8BD" w14:textId="77777777" w:rsidTr="00A86558">
        <w:trPr>
          <w:trHeight w:val="567"/>
        </w:trPr>
        <w:tc>
          <w:tcPr>
            <w:tcW w:w="1271" w:type="dxa"/>
            <w:gridSpan w:val="2"/>
          </w:tcPr>
          <w:p w14:paraId="57E57C6B" w14:textId="76EA753C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75084191" w:edGrp="everyone" w:colFirst="1" w:colLast="1"/>
            <w:permEnd w:id="681200999"/>
            <w:permEnd w:id="950885973"/>
            <w:permEnd w:id="780631916"/>
            <w:r>
              <w:rPr>
                <w:rFonts w:asciiTheme="minorHAnsi" w:hAnsiTheme="minorHAnsi" w:cstheme="minorHAnsi"/>
                <w:sz w:val="20"/>
                <w:szCs w:val="20"/>
              </w:rPr>
              <w:t>Autres,</w:t>
            </w:r>
            <w:r w:rsidRPr="00425CCF">
              <w:rPr>
                <w:rFonts w:asciiTheme="minorHAnsi" w:hAnsiTheme="minorHAnsi" w:cstheme="minorHAnsi"/>
                <w:sz w:val="20"/>
                <w:szCs w:val="20"/>
              </w:rPr>
              <w:t xml:space="preserve"> Précisions :</w:t>
            </w:r>
          </w:p>
        </w:tc>
        <w:tc>
          <w:tcPr>
            <w:tcW w:w="8927" w:type="dxa"/>
            <w:gridSpan w:val="7"/>
          </w:tcPr>
          <w:p w14:paraId="384623C9" w14:textId="08F91D4B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75084191"/>
      <w:tr w:rsidR="009E416A" w:rsidRPr="00425CCF" w14:paraId="4347B158" w14:textId="77777777" w:rsidTr="00A86558">
        <w:trPr>
          <w:trHeight w:val="236"/>
        </w:trPr>
        <w:tc>
          <w:tcPr>
            <w:tcW w:w="10198" w:type="dxa"/>
            <w:gridSpan w:val="9"/>
            <w:shd w:val="clear" w:color="auto" w:fill="D9D9D9" w:themeFill="background1" w:themeFillShade="D9"/>
            <w:vAlign w:val="center"/>
          </w:tcPr>
          <w:p w14:paraId="4989B73E" w14:textId="2C5D9C24" w:rsidR="009E416A" w:rsidRPr="00425CCF" w:rsidRDefault="009E416A" w:rsidP="009E416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CONTEXTE ENVIRONNEMENTAL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(a</w:t>
            </w: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u cours de la dernière année)</w:t>
            </w:r>
          </w:p>
        </w:tc>
      </w:tr>
      <w:tr w:rsidR="00DA2F63" w:rsidRPr="00BE2AA7" w14:paraId="4D6B7736" w14:textId="77777777" w:rsidTr="00A86558">
        <w:trPr>
          <w:trHeight w:val="240"/>
        </w:trPr>
        <w:permStart w:id="1392334602" w:edGrp="everyone" w:colFirst="4" w:colLast="4" w:displacedByCustomXml="next"/>
        <w:permStart w:id="143267577" w:edGrp="everyone" w:colFirst="2" w:colLast="2" w:displacedByCustomXml="next"/>
        <w:permStart w:id="161162743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5791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693907D7" w14:textId="4C567D3E" w:rsidR="00DA2F63" w:rsidRPr="00BE2AA7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E2A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C1C0F" w14:textId="48866BE1" w:rsidR="00DA2F63" w:rsidRPr="00BE2AA7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A7">
              <w:rPr>
                <w:rFonts w:asciiTheme="minorHAnsi" w:hAnsiTheme="minorHAnsi" w:cstheme="minorHAnsi"/>
                <w:sz w:val="20"/>
                <w:szCs w:val="20"/>
              </w:rPr>
              <w:t>Diminution des visites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8013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0615D7E5" w14:textId="2E0114F2" w:rsidR="00DA2F63" w:rsidRPr="00BE2AA7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E2A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D4F8E" w14:textId="126697F4" w:rsidR="00DA2F63" w:rsidRPr="00BE2AA7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A7">
              <w:rPr>
                <w:rFonts w:asciiTheme="minorHAnsi" w:hAnsiTheme="minorHAnsi" w:cstheme="minorHAnsi"/>
                <w:sz w:val="20"/>
                <w:szCs w:val="20"/>
              </w:rPr>
              <w:t>Perte d’un proche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2166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0AF0DE50" w14:textId="29354DD4" w:rsidR="00DA2F63" w:rsidRPr="00BE2AA7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E2A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CBCADFC" w14:textId="4E0D54D8" w:rsidR="00DA2F63" w:rsidRPr="00BE2AA7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A7">
              <w:rPr>
                <w:rFonts w:asciiTheme="minorHAnsi" w:hAnsiTheme="minorHAnsi" w:cstheme="minorHAnsi"/>
                <w:sz w:val="20"/>
                <w:szCs w:val="20"/>
              </w:rPr>
              <w:t>Chirurgie</w:t>
            </w:r>
          </w:p>
        </w:tc>
      </w:tr>
      <w:tr w:rsidR="00DA2F63" w:rsidRPr="00BE2AA7" w14:paraId="5D008605" w14:textId="77777777" w:rsidTr="00A86558">
        <w:trPr>
          <w:trHeight w:val="240"/>
        </w:trPr>
        <w:permEnd w:id="1392334602" w:displacedByCustomXml="next"/>
        <w:permEnd w:id="143267577" w:displacedByCustomXml="next"/>
        <w:permEnd w:id="1611627433" w:displacedByCustomXml="next"/>
        <w:permStart w:id="291898808" w:edGrp="everyone" w:colFirst="4" w:colLast="4" w:displacedByCustomXml="next"/>
        <w:permStart w:id="377574292" w:edGrp="everyone" w:colFirst="2" w:colLast="2" w:displacedByCustomXml="next"/>
        <w:permStart w:id="91274921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39648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nil"/>
                  <w:right w:val="nil"/>
                </w:tcBorders>
                <w:shd w:val="clear" w:color="auto" w:fill="auto"/>
              </w:tcPr>
              <w:p w14:paraId="7F3019D0" w14:textId="33813791" w:rsidR="00DA2F63" w:rsidRPr="00BE2AA7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E2A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F8111D" w14:textId="129DA47F" w:rsidR="00DA2F63" w:rsidRPr="00BE2AA7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A7">
              <w:rPr>
                <w:rFonts w:asciiTheme="minorHAnsi" w:hAnsiTheme="minorHAnsi" w:cstheme="minorHAnsi"/>
                <w:sz w:val="20"/>
                <w:szCs w:val="20"/>
              </w:rPr>
              <w:t>Arrêt des visites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1216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single" w:sz="4" w:space="0" w:color="auto"/>
                  <w:right w:val="nil"/>
                </w:tcBorders>
                <w:shd w:val="clear" w:color="auto" w:fill="auto"/>
              </w:tcPr>
              <w:p w14:paraId="61B92245" w14:textId="06A3130D" w:rsidR="00DA2F63" w:rsidRPr="00BE2AA7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E2A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B55C14" w14:textId="3862370C" w:rsidR="00DA2F63" w:rsidRPr="00BE2AA7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A7">
              <w:rPr>
                <w:rFonts w:asciiTheme="minorHAnsi" w:hAnsiTheme="minorHAnsi" w:cstheme="minorHAnsi"/>
                <w:sz w:val="20"/>
                <w:szCs w:val="20"/>
              </w:rPr>
              <w:t>Changement de milieu de vie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2214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single" w:sz="4" w:space="0" w:color="auto"/>
                  <w:right w:val="nil"/>
                </w:tcBorders>
                <w:shd w:val="clear" w:color="auto" w:fill="auto"/>
              </w:tcPr>
              <w:p w14:paraId="39A60546" w14:textId="792E1CB3" w:rsidR="00DA2F63" w:rsidRPr="00BE2AA7" w:rsidRDefault="00DA2F63" w:rsidP="00DA2F63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E2A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C6D5AF" w14:textId="3C1C0322" w:rsidR="00DA2F63" w:rsidRPr="00BE2AA7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A7">
              <w:rPr>
                <w:rFonts w:asciiTheme="minorHAnsi" w:hAnsiTheme="minorHAnsi" w:cstheme="minorHAnsi"/>
                <w:sz w:val="20"/>
                <w:szCs w:val="20"/>
              </w:rPr>
              <w:t>Hospitalisation</w:t>
            </w:r>
          </w:p>
        </w:tc>
      </w:tr>
      <w:tr w:rsidR="00DA2F63" w:rsidRPr="00425CCF" w14:paraId="547D26B8" w14:textId="77777777" w:rsidTr="00A86558">
        <w:trPr>
          <w:trHeight w:val="567"/>
        </w:trPr>
        <w:tc>
          <w:tcPr>
            <w:tcW w:w="1271" w:type="dxa"/>
            <w:gridSpan w:val="2"/>
            <w:shd w:val="clear" w:color="auto" w:fill="auto"/>
          </w:tcPr>
          <w:p w14:paraId="71808487" w14:textId="47C2B1F1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31908638" w:edGrp="everyone" w:colFirst="1" w:colLast="1"/>
            <w:permEnd w:id="912749216"/>
            <w:permEnd w:id="377574292"/>
            <w:permEnd w:id="291898808"/>
            <w:r w:rsidRPr="00425CCF">
              <w:rPr>
                <w:rFonts w:asciiTheme="minorHAnsi" w:hAnsiTheme="minorHAnsi" w:cstheme="minorHAnsi"/>
                <w:sz w:val="20"/>
                <w:szCs w:val="20"/>
              </w:rPr>
              <w:t>Autres, précisions :</w:t>
            </w:r>
          </w:p>
        </w:tc>
        <w:tc>
          <w:tcPr>
            <w:tcW w:w="8927" w:type="dxa"/>
            <w:gridSpan w:val="7"/>
            <w:shd w:val="clear" w:color="auto" w:fill="auto"/>
          </w:tcPr>
          <w:p w14:paraId="20681869" w14:textId="096136D0" w:rsidR="00DA2F63" w:rsidRPr="00425CCF" w:rsidRDefault="00DA2F63" w:rsidP="00DA2F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31908638"/>
      <w:tr w:rsidR="00DA2F63" w:rsidRPr="00425CCF" w14:paraId="7959FFF3" w14:textId="77777777" w:rsidTr="00A86558">
        <w:trPr>
          <w:trHeight w:val="240"/>
        </w:trPr>
        <w:tc>
          <w:tcPr>
            <w:tcW w:w="10198" w:type="dxa"/>
            <w:gridSpan w:val="9"/>
            <w:shd w:val="clear" w:color="auto" w:fill="D9D9D9" w:themeFill="background1" w:themeFillShade="D9"/>
            <w:vAlign w:val="center"/>
          </w:tcPr>
          <w:p w14:paraId="7CCA5634" w14:textId="631F571C" w:rsidR="00DA2F63" w:rsidRPr="00425CCF" w:rsidRDefault="00DA2F63" w:rsidP="00DA2F6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CCF">
              <w:rPr>
                <w:rFonts w:asciiTheme="minorHAnsi" w:hAnsiTheme="minorHAnsi" w:cstheme="minorHAnsi"/>
                <w:b/>
                <w:sz w:val="20"/>
                <w:szCs w:val="20"/>
              </w:rPr>
              <w:t>COMPLÉMENT D’INFORMATION</w:t>
            </w:r>
          </w:p>
        </w:tc>
      </w:tr>
      <w:tr w:rsidR="00DA2F63" w:rsidRPr="00425CCF" w14:paraId="78E605A8" w14:textId="77777777" w:rsidTr="00A86558">
        <w:trPr>
          <w:trHeight w:val="2732"/>
        </w:trPr>
        <w:tc>
          <w:tcPr>
            <w:tcW w:w="10198" w:type="dxa"/>
            <w:gridSpan w:val="9"/>
            <w:shd w:val="clear" w:color="auto" w:fill="FFFFFF" w:themeFill="background1"/>
          </w:tcPr>
          <w:p w14:paraId="33F92AA7" w14:textId="77777777" w:rsidR="00DA2F63" w:rsidRPr="00425CCF" w:rsidRDefault="00DA2F63" w:rsidP="00DA2F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21295487" w:edGrp="everyone"/>
            <w:permStart w:id="547037153" w:edGrp="everyone" w:colFirst="0" w:colLast="0"/>
          </w:p>
        </w:tc>
      </w:tr>
      <w:permEnd w:id="1221295487"/>
      <w:permEnd w:id="547037153"/>
    </w:tbl>
    <w:p w14:paraId="1CC748A1" w14:textId="77777777" w:rsidR="008E5DD8" w:rsidRPr="007C71BF" w:rsidRDefault="008E5DD8" w:rsidP="007E09E8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730"/>
        <w:gridCol w:w="900"/>
        <w:gridCol w:w="2158"/>
      </w:tblGrid>
      <w:tr w:rsidR="00DA05CB" w:rsidRPr="001625A7" w14:paraId="78B72F42" w14:textId="77777777" w:rsidTr="00E52203">
        <w:trPr>
          <w:trHeight w:val="567"/>
        </w:trPr>
        <w:tc>
          <w:tcPr>
            <w:tcW w:w="1560" w:type="dxa"/>
            <w:vAlign w:val="bottom"/>
          </w:tcPr>
          <w:p w14:paraId="1FEA8CE6" w14:textId="49EF6B6D" w:rsidR="00DA05CB" w:rsidRPr="004026BC" w:rsidRDefault="00712E87" w:rsidP="00712E8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208908996" w:edGrp="everyone" w:colFirst="1" w:colLast="1"/>
            <w:permStart w:id="834895407" w:edGrp="everyone" w:colFirst="3" w:colLast="3"/>
            <w:r w:rsidRPr="004026BC">
              <w:rPr>
                <w:rFonts w:asciiTheme="minorHAnsi" w:hAnsiTheme="minorHAnsi" w:cstheme="minorHAnsi"/>
                <w:b/>
                <w:sz w:val="16"/>
                <w:szCs w:val="16"/>
              </w:rPr>
              <w:t>Complété par :</w:t>
            </w:r>
          </w:p>
        </w:tc>
        <w:tc>
          <w:tcPr>
            <w:tcW w:w="5730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 w14:paraId="296FEF7D" w14:textId="77777777" w:rsidR="00DA05CB" w:rsidRPr="004026BC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026BC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3F0D4D9B" wp14:editId="44717B3D">
                      <wp:extent cx="451485" cy="451485"/>
                      <wp:effectExtent l="0" t="0" r="5715" b="5715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4094" cy="4640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94DBDC" w14:textId="77777777" w:rsidR="007E09E8" w:rsidRPr="004026BC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745EA83F" w14:textId="77777777" w:rsidR="00DA05CB" w:rsidRPr="004026BC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026B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58" w:type="dxa"/>
                <w:tcBorders>
                  <w:bottom w:val="single" w:sz="4" w:space="0" w:color="auto"/>
                </w:tcBorders>
                <w:vAlign w:val="bottom"/>
              </w:tcPr>
              <w:p w14:paraId="75F80603" w14:textId="77777777" w:rsidR="00DA05CB" w:rsidRPr="004026BC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026B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208908996"/>
      <w:permEnd w:id="834895407"/>
      <w:tr w:rsidR="002129ED" w:rsidRPr="00ED6A38" w14:paraId="4958241A" w14:textId="77777777" w:rsidTr="00E52203">
        <w:trPr>
          <w:trHeight w:val="227"/>
        </w:trPr>
        <w:tc>
          <w:tcPr>
            <w:tcW w:w="1560" w:type="dxa"/>
            <w:vAlign w:val="center"/>
          </w:tcPr>
          <w:p w14:paraId="242D5C1F" w14:textId="77777777" w:rsidR="002129ED" w:rsidRPr="004026BC" w:rsidRDefault="002129ED" w:rsidP="002129ED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730" w:type="dxa"/>
            <w:tcBorders>
              <w:top w:val="single" w:sz="4" w:space="0" w:color="auto"/>
            </w:tcBorders>
            <w:vAlign w:val="center"/>
          </w:tcPr>
          <w:p w14:paraId="7B33CDF3" w14:textId="534E6F72" w:rsidR="002129ED" w:rsidRPr="004026BC" w:rsidRDefault="00712E87" w:rsidP="00712E87">
            <w:pPr>
              <w:keepNext/>
              <w:tabs>
                <w:tab w:val="left" w:pos="1024"/>
                <w:tab w:val="left" w:pos="318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026BC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Nom, prénom </w:t>
            </w:r>
            <w:r w:rsidRPr="004026BC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2129ED" w:rsidRPr="004026BC">
              <w:rPr>
                <w:rFonts w:asciiTheme="minorHAnsi" w:hAnsiTheme="minorHAnsi" w:cstheme="minorHAnsi"/>
                <w:i/>
                <w:sz w:val="16"/>
                <w:szCs w:val="16"/>
              </w:rPr>
              <w:t>Signature et titre</w:t>
            </w:r>
          </w:p>
        </w:tc>
        <w:tc>
          <w:tcPr>
            <w:tcW w:w="900" w:type="dxa"/>
            <w:vAlign w:val="center"/>
          </w:tcPr>
          <w:p w14:paraId="0D70E86E" w14:textId="77777777" w:rsidR="002129ED" w:rsidRPr="004026BC" w:rsidRDefault="002129ED" w:rsidP="002129ED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3F916EE5" w14:textId="31D9F299" w:rsidR="002129ED" w:rsidRPr="004026BC" w:rsidRDefault="002129ED" w:rsidP="002129ED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026BC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18CD56EF" w14:textId="6A036FBD" w:rsidR="0039226F" w:rsidRPr="00F15FDF" w:rsidRDefault="0039226F" w:rsidP="00103D77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D1817" w14:textId="77777777" w:rsidR="0016515C" w:rsidRDefault="0016515C" w:rsidP="0081257E">
      <w:r>
        <w:separator/>
      </w:r>
    </w:p>
  </w:endnote>
  <w:endnote w:type="continuationSeparator" w:id="0">
    <w:p w14:paraId="151CC6E3" w14:textId="77777777" w:rsidR="0016515C" w:rsidRDefault="0016515C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C17C27" w:rsidRDefault="00C17C27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C17C27" w:rsidRDefault="00C17C27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4ED6007" w:rsidR="00C17C27" w:rsidRPr="009241CF" w:rsidRDefault="00C17C27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450CE7" w:rsidRPr="00450CE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392716E" w:rsidR="00C17C27" w:rsidRPr="002C0510" w:rsidRDefault="00C17C2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60441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4D4ECA">
      <w:rPr>
        <w:rFonts w:asciiTheme="minorHAnsi" w:hAnsiTheme="minorHAnsi" w:cstheme="minorHAnsi"/>
        <w:sz w:val="18"/>
        <w:szCs w:val="18"/>
      </w:rPr>
      <w:t>(</w:t>
    </w:r>
    <w:r w:rsidR="004026BC">
      <w:rPr>
        <w:rFonts w:asciiTheme="minorHAnsi" w:hAnsiTheme="minorHAnsi" w:cstheme="minorHAnsi"/>
        <w:sz w:val="18"/>
        <w:szCs w:val="18"/>
      </w:rPr>
      <w:t xml:space="preserve">Rév. </w:t>
    </w:r>
    <w:r w:rsidR="004D4ECA">
      <w:rPr>
        <w:rFonts w:asciiTheme="minorHAnsi" w:hAnsiTheme="minorHAnsi" w:cstheme="minorHAnsi"/>
        <w:sz w:val="18"/>
        <w:szCs w:val="18"/>
      </w:rPr>
      <w:t>2022</w:t>
    </w:r>
    <w:r>
      <w:rPr>
        <w:rFonts w:asciiTheme="minorHAnsi" w:hAnsiTheme="minorHAnsi" w:cstheme="minorHAnsi"/>
        <w:sz w:val="18"/>
        <w:szCs w:val="18"/>
      </w:rPr>
      <w:t>-08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RÉFÉRENCE AUX SERVICES PSYCHOÉDUCATIFS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96B1284" w14:textId="51E32D32" w:rsidR="00C17C27" w:rsidRPr="009241CF" w:rsidRDefault="00C17C27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4B2573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4B2573" w:rsidRPr="004B2573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D6628" w14:textId="5CDC5EF1" w:rsidR="004026BC" w:rsidRDefault="00C17C2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60441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4D4ECA">
      <w:rPr>
        <w:rFonts w:asciiTheme="minorHAnsi" w:hAnsiTheme="minorHAnsi" w:cstheme="minorHAnsi"/>
        <w:sz w:val="18"/>
        <w:szCs w:val="18"/>
      </w:rPr>
      <w:t>(</w:t>
    </w:r>
    <w:r w:rsidR="004026BC">
      <w:rPr>
        <w:rFonts w:asciiTheme="minorHAnsi" w:hAnsiTheme="minorHAnsi" w:cstheme="minorHAnsi"/>
        <w:sz w:val="18"/>
        <w:szCs w:val="18"/>
      </w:rPr>
      <w:t xml:space="preserve">Rév. </w:t>
    </w:r>
    <w:r w:rsidR="004D4ECA">
      <w:rPr>
        <w:rFonts w:asciiTheme="minorHAnsi" w:hAnsiTheme="minorHAnsi" w:cstheme="minorHAnsi"/>
        <w:sz w:val="18"/>
        <w:szCs w:val="18"/>
      </w:rPr>
      <w:t>2022</w:t>
    </w:r>
    <w:r>
      <w:rPr>
        <w:rFonts w:asciiTheme="minorHAnsi" w:hAnsiTheme="minorHAnsi" w:cstheme="minorHAnsi"/>
        <w:sz w:val="18"/>
        <w:szCs w:val="18"/>
      </w:rPr>
      <w:t>-08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RÉFÉRENCE AUX SERVICES PSYCHOÉDUCATIFS</w:t>
    </w:r>
    <w:r w:rsidR="004026BC">
      <w:rPr>
        <w:rFonts w:asciiTheme="minorHAnsi" w:hAnsiTheme="minorHAnsi" w:cstheme="minorHAnsi"/>
        <w:b/>
        <w:sz w:val="20"/>
        <w:szCs w:val="20"/>
      </w:rPr>
      <w:tab/>
    </w:r>
    <w:r w:rsidR="004026BC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4026BC">
      <w:rPr>
        <w:rFonts w:asciiTheme="minorHAnsi" w:hAnsiTheme="minorHAnsi" w:cstheme="minorHAnsi"/>
        <w:sz w:val="15"/>
        <w:szCs w:val="15"/>
      </w:rPr>
      <w:t>de l’usager</w:t>
    </w:r>
  </w:p>
  <w:p w14:paraId="6FDE7881" w14:textId="0F67F539" w:rsidR="00C17C27" w:rsidRPr="002C0510" w:rsidRDefault="00D116F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b/>
        <w:sz w:val="20"/>
        <w:szCs w:val="20"/>
      </w:rPr>
      <w:tab/>
    </w:r>
    <w:r w:rsidR="00C17C27" w:rsidRPr="002C0510">
      <w:rPr>
        <w:rFonts w:asciiTheme="minorHAnsi" w:hAnsiTheme="minorHAnsi" w:cstheme="minorHAnsi"/>
        <w:sz w:val="20"/>
        <w:szCs w:val="20"/>
      </w:rPr>
      <w:tab/>
    </w:r>
    <w:r w:rsidR="004026BC"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B2573" w:rsidRPr="004B2573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="004026BC"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B2573" w:rsidRPr="004B2573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="004026BC"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  <w:p w14:paraId="42E6FC38" w14:textId="45FE6A6F" w:rsidR="00C17C27" w:rsidRPr="002C0510" w:rsidRDefault="00C17C2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3BFA2" w14:textId="77777777" w:rsidR="0016515C" w:rsidRDefault="0016515C" w:rsidP="0081257E">
      <w:r>
        <w:separator/>
      </w:r>
    </w:p>
  </w:footnote>
  <w:footnote w:type="continuationSeparator" w:id="0">
    <w:p w14:paraId="666A676B" w14:textId="77777777" w:rsidR="0016515C" w:rsidRDefault="0016515C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6E108195" w:rsidR="00C17C27" w:rsidRPr="00F130E4" w:rsidRDefault="00C17C27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60161923" w:edGrp="everyone"/>
    <w:permStart w:id="325020465" w:edGrp="everyone"/>
    <w:permStart w:id="695027627" w:edGrp="everyone"/>
    <w:permStart w:id="1549272873" w:edGrp="everyone"/>
    <w:permStart w:id="266430107" w:edGrp="everyone"/>
    <w:permStart w:id="179971030" w:edGrp="everyone"/>
    <w:permStart w:id="1177755571" w:edGrp="everyone"/>
    <w:permStart w:id="160763143" w:edGrp="everyone"/>
    <w:permStart w:id="959806036" w:edGrp="everyone"/>
    <w:permStart w:id="701584884" w:edGrp="everyone"/>
    <w:permStart w:id="547031451" w:edGrp="everyone"/>
    <w:permStart w:id="1711605759" w:edGrp="everyone"/>
    <w:permStart w:id="2074746994" w:edGrp="everyone"/>
    <w:permStart w:id="804288954" w:edGrp="everyone"/>
    <w:permStart w:id="1550597099" w:edGrp="everyone"/>
    <w:permStart w:id="825116670" w:edGrp="everyone"/>
    <w:permStart w:id="1109487621" w:edGrp="everyone"/>
    <w:permStart w:id="729033991" w:edGrp="everyone"/>
    <w:permStart w:id="1303328953" w:edGrp="everyone"/>
    <w:permStart w:id="907238073" w:edGrp="everyone"/>
    <w:permStart w:id="1657620373" w:edGrp="everyone"/>
    <w:permStart w:id="394330121" w:edGrp="everyone"/>
    <w:permStart w:id="10714056" w:edGrp="everyone"/>
    <w:permStart w:id="1823035099" w:edGrp="everyone"/>
    <w:permStart w:id="895234162" w:edGrp="everyone"/>
    <w:permStart w:id="2012027831" w:edGrp="everyone"/>
    <w:permStart w:id="743536515" w:edGrp="everyone"/>
    <w:permStart w:id="363291911" w:edGrp="everyone"/>
    <w:permStart w:id="1365973852" w:edGrp="everyone"/>
    <w:permStart w:id="97466791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180422713"/>
        <w:lock w:val="sdtLocked"/>
        <w:placeholder>
          <w:docPart w:val="40F6E1A0213D46008BE08A193EBB7688"/>
        </w:placeholder>
        <w:showingPlcHdr/>
      </w:sdtPr>
      <w:sdtEndPr/>
      <w:sdtContent>
        <w:r w:rsidR="00450C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60161923"/>
    <w:permEnd w:id="325020465"/>
    <w:permEnd w:id="695027627"/>
    <w:permEnd w:id="1549272873"/>
    <w:permEnd w:id="266430107"/>
    <w:permEnd w:id="179971030"/>
    <w:permEnd w:id="1177755571"/>
    <w:permEnd w:id="160763143"/>
    <w:permEnd w:id="959806036"/>
    <w:permEnd w:id="701584884"/>
    <w:permEnd w:id="547031451"/>
    <w:permEnd w:id="1711605759"/>
    <w:permEnd w:id="2074746994"/>
    <w:permEnd w:id="804288954"/>
    <w:permEnd w:id="1550597099"/>
    <w:permEnd w:id="825116670"/>
    <w:permEnd w:id="1109487621"/>
    <w:permEnd w:id="729033991"/>
    <w:permEnd w:id="1303328953"/>
    <w:permEnd w:id="907238073"/>
    <w:permEnd w:id="1657620373"/>
    <w:permEnd w:id="394330121"/>
    <w:permEnd w:id="10714056"/>
    <w:permEnd w:id="1823035099"/>
    <w:permEnd w:id="895234162"/>
    <w:permEnd w:id="2012027831"/>
    <w:permEnd w:id="743536515"/>
    <w:permEnd w:id="363291911"/>
    <w:permEnd w:id="1365973852"/>
    <w:permEnd w:id="97466791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42536257" w:edGrp="everyone"/>
    <w:permStart w:id="1559709015" w:edGrp="everyone"/>
    <w:permStart w:id="417679752" w:edGrp="everyone"/>
    <w:permStart w:id="955217939" w:edGrp="everyone"/>
    <w:permStart w:id="972886721" w:edGrp="everyone"/>
    <w:permStart w:id="1785146713" w:edGrp="everyone"/>
    <w:permStart w:id="607388525" w:edGrp="everyone"/>
    <w:permStart w:id="922236779" w:edGrp="everyone"/>
    <w:permStart w:id="236718373" w:edGrp="everyone"/>
    <w:permStart w:id="1569980641" w:edGrp="everyone"/>
    <w:permStart w:id="1807245494" w:edGrp="everyone"/>
    <w:permStart w:id="1437878505" w:edGrp="everyone"/>
    <w:permStart w:id="156528183" w:edGrp="everyone"/>
    <w:permStart w:id="1924016770" w:edGrp="everyone"/>
    <w:permStart w:id="2074825352" w:edGrp="everyone"/>
    <w:permStart w:id="1239184546" w:edGrp="everyone"/>
    <w:permStart w:id="951785728" w:edGrp="everyone"/>
    <w:permStart w:id="1678004311" w:edGrp="everyone"/>
    <w:permStart w:id="1997106352" w:edGrp="everyone"/>
    <w:permStart w:id="1227039724" w:edGrp="everyone"/>
    <w:permStart w:id="1273445788" w:edGrp="everyone"/>
    <w:permStart w:id="1128990885" w:edGrp="everyone"/>
    <w:permStart w:id="958429516" w:edGrp="everyone"/>
    <w:permStart w:id="171653043" w:edGrp="everyone"/>
    <w:permStart w:id="1358905433" w:edGrp="everyone"/>
    <w:permStart w:id="261118101" w:edGrp="everyone"/>
    <w:permStart w:id="75136638" w:edGrp="everyone"/>
    <w:permStart w:id="1990159129" w:edGrp="everyone"/>
    <w:permStart w:id="1142696263" w:edGrp="everyone"/>
    <w:permStart w:id="36025710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829590975"/>
        <w:lock w:val="sdtLocked"/>
        <w:placeholder>
          <w:docPart w:val="145A1168E7554DB3A2DF92DA8A131728"/>
        </w:placeholder>
      </w:sdtPr>
      <w:sdtEndPr/>
      <w:sdtContent>
        <w:r w:rsidR="00450C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42536257"/>
    <w:permEnd w:id="1559709015"/>
    <w:permEnd w:id="417679752"/>
    <w:permEnd w:id="955217939"/>
    <w:permEnd w:id="972886721"/>
    <w:permEnd w:id="1785146713"/>
    <w:permEnd w:id="607388525"/>
    <w:permEnd w:id="922236779"/>
    <w:permEnd w:id="236718373"/>
    <w:permEnd w:id="1569980641"/>
    <w:permEnd w:id="1807245494"/>
    <w:permEnd w:id="1437878505"/>
    <w:permEnd w:id="156528183"/>
    <w:permEnd w:id="1924016770"/>
    <w:permEnd w:id="2074825352"/>
    <w:permEnd w:id="1239184546"/>
    <w:permEnd w:id="951785728"/>
    <w:permEnd w:id="1678004311"/>
    <w:permEnd w:id="1997106352"/>
    <w:permEnd w:id="1227039724"/>
    <w:permEnd w:id="1273445788"/>
    <w:permEnd w:id="1128990885"/>
    <w:permEnd w:id="958429516"/>
    <w:permEnd w:id="171653043"/>
    <w:permEnd w:id="1358905433"/>
    <w:permEnd w:id="261118101"/>
    <w:permEnd w:id="75136638"/>
    <w:permEnd w:id="1990159129"/>
    <w:permEnd w:id="1142696263"/>
    <w:permEnd w:id="36025710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5610017C" w:rsidR="00C17C27" w:rsidRPr="00F130E4" w:rsidRDefault="00C17C27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874534107" w:edGrp="everyone"/>
    <w:permStart w:id="1310985021" w:edGrp="everyone"/>
    <w:permStart w:id="1460877023" w:edGrp="everyone"/>
    <w:permStart w:id="111018957" w:edGrp="everyone"/>
    <w:permStart w:id="1090783917" w:edGrp="everyone"/>
    <w:permStart w:id="531898387" w:edGrp="everyone"/>
    <w:permStart w:id="1647999723" w:edGrp="everyone"/>
    <w:permStart w:id="393233519" w:edGrp="everyone"/>
    <w:permStart w:id="1213298494" w:edGrp="everyone"/>
    <w:permStart w:id="1545435546" w:edGrp="everyone"/>
    <w:permStart w:id="1660315036" w:edGrp="everyone"/>
    <w:permStart w:id="1511262253" w:edGrp="everyone"/>
    <w:permStart w:id="2028359341" w:edGrp="everyone"/>
    <w:permStart w:id="607669627" w:edGrp="everyone"/>
    <w:permStart w:id="465776406" w:edGrp="everyone"/>
    <w:permStart w:id="383387154" w:edGrp="everyone"/>
    <w:permStart w:id="304839751" w:edGrp="everyone"/>
    <w:permStart w:id="394686168" w:edGrp="everyone"/>
    <w:permStart w:id="924926257" w:edGrp="everyone"/>
    <w:permStart w:id="1901687868" w:edGrp="everyone"/>
    <w:permStart w:id="1373123008" w:edGrp="everyone"/>
    <w:permStart w:id="1674014012" w:edGrp="everyone"/>
    <w:permStart w:id="2111060498" w:edGrp="everyone"/>
    <w:permStart w:id="107096446" w:edGrp="everyone"/>
    <w:permStart w:id="1189679866" w:edGrp="everyone"/>
    <w:permStart w:id="337000365" w:edGrp="everyone"/>
    <w:permStart w:id="150940891" w:edGrp="everyone"/>
    <w:permStart w:id="1135239559" w:edGrp="everyone"/>
    <w:permStart w:id="1478580548" w:edGrp="everyone"/>
    <w:permStart w:id="137883457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231380038"/>
        <w:lock w:val="sdtLocked"/>
        <w:placeholder>
          <w:docPart w:val="890217213EA54A24837F9C35B9A5C06E"/>
        </w:placeholder>
        <w:showingPlcHdr/>
      </w:sdtPr>
      <w:sdtEndPr/>
      <w:sdtContent>
        <w:r w:rsidR="00450C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874534107"/>
    <w:permEnd w:id="1310985021"/>
    <w:permEnd w:id="1460877023"/>
    <w:permEnd w:id="111018957"/>
    <w:permEnd w:id="1090783917"/>
    <w:permEnd w:id="531898387"/>
    <w:permEnd w:id="1647999723"/>
    <w:permEnd w:id="393233519"/>
    <w:permEnd w:id="1213298494"/>
    <w:permEnd w:id="1545435546"/>
    <w:permEnd w:id="1660315036"/>
    <w:permEnd w:id="1511262253"/>
    <w:permEnd w:id="2028359341"/>
    <w:permEnd w:id="607669627"/>
    <w:permEnd w:id="465776406"/>
    <w:permEnd w:id="383387154"/>
    <w:permEnd w:id="304839751"/>
    <w:permEnd w:id="394686168"/>
    <w:permEnd w:id="924926257"/>
    <w:permEnd w:id="1901687868"/>
    <w:permEnd w:id="1373123008"/>
    <w:permEnd w:id="1674014012"/>
    <w:permEnd w:id="2111060498"/>
    <w:permEnd w:id="107096446"/>
    <w:permEnd w:id="1189679866"/>
    <w:permEnd w:id="337000365"/>
    <w:permEnd w:id="150940891"/>
    <w:permEnd w:id="1135239559"/>
    <w:permEnd w:id="1478580548"/>
    <w:permEnd w:id="137883457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887642022" w:edGrp="everyone"/>
    <w:permStart w:id="1414743576" w:edGrp="everyone"/>
    <w:permStart w:id="819818951" w:edGrp="everyone"/>
    <w:permStart w:id="1200651137" w:edGrp="everyone"/>
    <w:permStart w:id="799306777" w:edGrp="everyone"/>
    <w:permStart w:id="945374533" w:edGrp="everyone"/>
    <w:permStart w:id="1690911593" w:edGrp="everyone"/>
    <w:permStart w:id="619391833" w:edGrp="everyone"/>
    <w:permStart w:id="1430657400" w:edGrp="everyone"/>
    <w:permStart w:id="1490838733" w:edGrp="everyone"/>
    <w:permStart w:id="423768434" w:edGrp="everyone"/>
    <w:permStart w:id="767504521" w:edGrp="everyone"/>
    <w:permStart w:id="375142213" w:edGrp="everyone"/>
    <w:permStart w:id="705433795" w:edGrp="everyone"/>
    <w:permStart w:id="1334725778" w:edGrp="everyone"/>
    <w:permStart w:id="1934258132" w:edGrp="everyone"/>
    <w:permStart w:id="646015353" w:edGrp="everyone"/>
    <w:permStart w:id="1955069977" w:edGrp="everyone"/>
    <w:permStart w:id="470833745" w:edGrp="everyone"/>
    <w:permStart w:id="968057206" w:edGrp="everyone"/>
    <w:permStart w:id="819348738" w:edGrp="everyone"/>
    <w:permStart w:id="224343537" w:edGrp="everyone"/>
    <w:permStart w:id="1597007487" w:edGrp="everyone"/>
    <w:permStart w:id="188765356" w:edGrp="everyone"/>
    <w:permStart w:id="1506180356" w:edGrp="everyone"/>
    <w:permStart w:id="856915000" w:edGrp="everyone"/>
    <w:permStart w:id="776298947" w:edGrp="everyone"/>
    <w:permStart w:id="1026255880" w:edGrp="everyone"/>
    <w:permStart w:id="2115064163" w:edGrp="everyone"/>
    <w:permStart w:id="123812422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217397378"/>
        <w:lock w:val="sdtLocked"/>
        <w:placeholder>
          <w:docPart w:val="782B76F61FC6491E8D54BFBE2D2BBD07"/>
        </w:placeholder>
      </w:sdtPr>
      <w:sdtEndPr/>
      <w:sdtContent>
        <w:r w:rsidR="00450C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887642022"/>
    <w:permEnd w:id="1414743576"/>
    <w:permEnd w:id="819818951"/>
    <w:permEnd w:id="1200651137"/>
    <w:permEnd w:id="799306777"/>
    <w:permEnd w:id="945374533"/>
    <w:permEnd w:id="1690911593"/>
    <w:permEnd w:id="619391833"/>
    <w:permEnd w:id="1430657400"/>
    <w:permEnd w:id="1490838733"/>
    <w:permEnd w:id="423768434"/>
    <w:permEnd w:id="767504521"/>
    <w:permEnd w:id="375142213"/>
    <w:permEnd w:id="705433795"/>
    <w:permEnd w:id="1334725778"/>
    <w:permEnd w:id="1934258132"/>
    <w:permEnd w:id="646015353"/>
    <w:permEnd w:id="1955069977"/>
    <w:permEnd w:id="470833745"/>
    <w:permEnd w:id="968057206"/>
    <w:permEnd w:id="819348738"/>
    <w:permEnd w:id="224343537"/>
    <w:permEnd w:id="1597007487"/>
    <w:permEnd w:id="188765356"/>
    <w:permEnd w:id="1506180356"/>
    <w:permEnd w:id="856915000"/>
    <w:permEnd w:id="776298947"/>
    <w:permEnd w:id="1026255880"/>
    <w:permEnd w:id="2115064163"/>
    <w:permEnd w:id="123812422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C17C27" w:rsidRDefault="00C17C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UvKqSagwEgaX9IhNcgNZM8R+PYnzdIrXRKSyGzELD2fpB6NSYswXIHItEcRn+yHpi81GYslgKepXm5hRyrm64Q==" w:salt="o/sFREiXp9w5k9ftjmm5f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1457"/>
    <w:rsid w:val="000235F9"/>
    <w:rsid w:val="000303C6"/>
    <w:rsid w:val="0004612D"/>
    <w:rsid w:val="000519BA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6D2"/>
    <w:rsid w:val="000A48D0"/>
    <w:rsid w:val="000A5A8D"/>
    <w:rsid w:val="000A5E6D"/>
    <w:rsid w:val="000A5E86"/>
    <w:rsid w:val="000B236B"/>
    <w:rsid w:val="000B34AA"/>
    <w:rsid w:val="000B7F78"/>
    <w:rsid w:val="000C5DEC"/>
    <w:rsid w:val="000D2738"/>
    <w:rsid w:val="000E53E1"/>
    <w:rsid w:val="000F0434"/>
    <w:rsid w:val="000F0ECA"/>
    <w:rsid w:val="000F1FB9"/>
    <w:rsid w:val="000F7530"/>
    <w:rsid w:val="00103D77"/>
    <w:rsid w:val="00105175"/>
    <w:rsid w:val="00106182"/>
    <w:rsid w:val="00106F97"/>
    <w:rsid w:val="0010712C"/>
    <w:rsid w:val="00113576"/>
    <w:rsid w:val="001200AF"/>
    <w:rsid w:val="00121C81"/>
    <w:rsid w:val="00131A1B"/>
    <w:rsid w:val="0013480E"/>
    <w:rsid w:val="00134CC1"/>
    <w:rsid w:val="0014043F"/>
    <w:rsid w:val="0014311E"/>
    <w:rsid w:val="00144BC2"/>
    <w:rsid w:val="00146187"/>
    <w:rsid w:val="00153B9A"/>
    <w:rsid w:val="00153E63"/>
    <w:rsid w:val="001549C3"/>
    <w:rsid w:val="001625A7"/>
    <w:rsid w:val="00162FFB"/>
    <w:rsid w:val="00163910"/>
    <w:rsid w:val="00163926"/>
    <w:rsid w:val="00163FC5"/>
    <w:rsid w:val="0016515C"/>
    <w:rsid w:val="00170CBA"/>
    <w:rsid w:val="00173F3A"/>
    <w:rsid w:val="0017626F"/>
    <w:rsid w:val="00183F85"/>
    <w:rsid w:val="00184D0C"/>
    <w:rsid w:val="00187FCF"/>
    <w:rsid w:val="00193617"/>
    <w:rsid w:val="00193F1B"/>
    <w:rsid w:val="001973A0"/>
    <w:rsid w:val="001A29BB"/>
    <w:rsid w:val="001A2DBA"/>
    <w:rsid w:val="001B6ADB"/>
    <w:rsid w:val="001C3C30"/>
    <w:rsid w:val="001F086F"/>
    <w:rsid w:val="0020255B"/>
    <w:rsid w:val="00205E89"/>
    <w:rsid w:val="0021081C"/>
    <w:rsid w:val="00211553"/>
    <w:rsid w:val="002129ED"/>
    <w:rsid w:val="00222EE6"/>
    <w:rsid w:val="00224B70"/>
    <w:rsid w:val="00227DD7"/>
    <w:rsid w:val="00230283"/>
    <w:rsid w:val="00230A4A"/>
    <w:rsid w:val="00233C49"/>
    <w:rsid w:val="00237BBA"/>
    <w:rsid w:val="002408C6"/>
    <w:rsid w:val="00240B84"/>
    <w:rsid w:val="00240F18"/>
    <w:rsid w:val="002454D8"/>
    <w:rsid w:val="00263F52"/>
    <w:rsid w:val="00275B24"/>
    <w:rsid w:val="00285AAB"/>
    <w:rsid w:val="00295818"/>
    <w:rsid w:val="00295F2F"/>
    <w:rsid w:val="00296E36"/>
    <w:rsid w:val="002A451A"/>
    <w:rsid w:val="002C0510"/>
    <w:rsid w:val="002C10F4"/>
    <w:rsid w:val="002C586D"/>
    <w:rsid w:val="002C5CEB"/>
    <w:rsid w:val="002D207C"/>
    <w:rsid w:val="002D4BDA"/>
    <w:rsid w:val="002E3D54"/>
    <w:rsid w:val="002F1050"/>
    <w:rsid w:val="002F158E"/>
    <w:rsid w:val="00300573"/>
    <w:rsid w:val="00301BAB"/>
    <w:rsid w:val="00332546"/>
    <w:rsid w:val="00336921"/>
    <w:rsid w:val="00336BCB"/>
    <w:rsid w:val="00341B62"/>
    <w:rsid w:val="0035045E"/>
    <w:rsid w:val="00351239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0E88"/>
    <w:rsid w:val="003A48FF"/>
    <w:rsid w:val="003A506D"/>
    <w:rsid w:val="003A6F43"/>
    <w:rsid w:val="003D68A9"/>
    <w:rsid w:val="003E3AE5"/>
    <w:rsid w:val="003F27A5"/>
    <w:rsid w:val="003F3BBB"/>
    <w:rsid w:val="003F5BFB"/>
    <w:rsid w:val="00400A24"/>
    <w:rsid w:val="004026BC"/>
    <w:rsid w:val="00403F28"/>
    <w:rsid w:val="00413A5E"/>
    <w:rsid w:val="00413F94"/>
    <w:rsid w:val="00417DC4"/>
    <w:rsid w:val="00420B03"/>
    <w:rsid w:val="004246FA"/>
    <w:rsid w:val="00425CCF"/>
    <w:rsid w:val="004331D4"/>
    <w:rsid w:val="0044512F"/>
    <w:rsid w:val="00450CE7"/>
    <w:rsid w:val="0045258B"/>
    <w:rsid w:val="00460096"/>
    <w:rsid w:val="0046563F"/>
    <w:rsid w:val="00465EBD"/>
    <w:rsid w:val="00466CA4"/>
    <w:rsid w:val="00475947"/>
    <w:rsid w:val="0047626D"/>
    <w:rsid w:val="00486DB0"/>
    <w:rsid w:val="00487374"/>
    <w:rsid w:val="00492DBB"/>
    <w:rsid w:val="004A080D"/>
    <w:rsid w:val="004A634E"/>
    <w:rsid w:val="004A7727"/>
    <w:rsid w:val="004B2573"/>
    <w:rsid w:val="004B2D7F"/>
    <w:rsid w:val="004B315B"/>
    <w:rsid w:val="004D4ECA"/>
    <w:rsid w:val="004D5723"/>
    <w:rsid w:val="004F0CD9"/>
    <w:rsid w:val="004F3CE1"/>
    <w:rsid w:val="004F7A1A"/>
    <w:rsid w:val="004F7BC1"/>
    <w:rsid w:val="00504756"/>
    <w:rsid w:val="005222EB"/>
    <w:rsid w:val="00527734"/>
    <w:rsid w:val="005450BB"/>
    <w:rsid w:val="00556AA0"/>
    <w:rsid w:val="0055754D"/>
    <w:rsid w:val="00562D85"/>
    <w:rsid w:val="00563AD3"/>
    <w:rsid w:val="00572797"/>
    <w:rsid w:val="00583CD3"/>
    <w:rsid w:val="005846D0"/>
    <w:rsid w:val="00586763"/>
    <w:rsid w:val="005A0C13"/>
    <w:rsid w:val="005B0165"/>
    <w:rsid w:val="005B6533"/>
    <w:rsid w:val="005C1EC4"/>
    <w:rsid w:val="005F5E7B"/>
    <w:rsid w:val="00605F48"/>
    <w:rsid w:val="00612517"/>
    <w:rsid w:val="006203E9"/>
    <w:rsid w:val="00625093"/>
    <w:rsid w:val="00625CA9"/>
    <w:rsid w:val="0063019A"/>
    <w:rsid w:val="00631CAF"/>
    <w:rsid w:val="006324DD"/>
    <w:rsid w:val="0063533F"/>
    <w:rsid w:val="006354F3"/>
    <w:rsid w:val="00644EF4"/>
    <w:rsid w:val="006474AC"/>
    <w:rsid w:val="006505B5"/>
    <w:rsid w:val="00652BD9"/>
    <w:rsid w:val="00652EA1"/>
    <w:rsid w:val="00655239"/>
    <w:rsid w:val="00665B5B"/>
    <w:rsid w:val="00666629"/>
    <w:rsid w:val="00670347"/>
    <w:rsid w:val="0067793A"/>
    <w:rsid w:val="006859C3"/>
    <w:rsid w:val="006862B4"/>
    <w:rsid w:val="006874BF"/>
    <w:rsid w:val="006B68DF"/>
    <w:rsid w:val="006C0367"/>
    <w:rsid w:val="006C1EF6"/>
    <w:rsid w:val="006C3A24"/>
    <w:rsid w:val="006C647A"/>
    <w:rsid w:val="006D0E5A"/>
    <w:rsid w:val="006D4530"/>
    <w:rsid w:val="00702750"/>
    <w:rsid w:val="0070575F"/>
    <w:rsid w:val="0070733E"/>
    <w:rsid w:val="00711015"/>
    <w:rsid w:val="00711069"/>
    <w:rsid w:val="00712E87"/>
    <w:rsid w:val="007228EE"/>
    <w:rsid w:val="00722B84"/>
    <w:rsid w:val="007372B2"/>
    <w:rsid w:val="00742CE5"/>
    <w:rsid w:val="00743434"/>
    <w:rsid w:val="0074416D"/>
    <w:rsid w:val="0074653E"/>
    <w:rsid w:val="007466BA"/>
    <w:rsid w:val="00752980"/>
    <w:rsid w:val="007543CA"/>
    <w:rsid w:val="00761D4B"/>
    <w:rsid w:val="00770980"/>
    <w:rsid w:val="00774F41"/>
    <w:rsid w:val="00775336"/>
    <w:rsid w:val="007757A8"/>
    <w:rsid w:val="00775EF5"/>
    <w:rsid w:val="007824FE"/>
    <w:rsid w:val="007842F8"/>
    <w:rsid w:val="00794F54"/>
    <w:rsid w:val="007968CE"/>
    <w:rsid w:val="00796F7D"/>
    <w:rsid w:val="007A7BE7"/>
    <w:rsid w:val="007B10A9"/>
    <w:rsid w:val="007B10B7"/>
    <w:rsid w:val="007C0A74"/>
    <w:rsid w:val="007C4940"/>
    <w:rsid w:val="007C4953"/>
    <w:rsid w:val="007C71BF"/>
    <w:rsid w:val="007E09E8"/>
    <w:rsid w:val="007E5A80"/>
    <w:rsid w:val="007F3548"/>
    <w:rsid w:val="0080585F"/>
    <w:rsid w:val="0081257E"/>
    <w:rsid w:val="00813571"/>
    <w:rsid w:val="00815A91"/>
    <w:rsid w:val="008273AD"/>
    <w:rsid w:val="00827867"/>
    <w:rsid w:val="00835D55"/>
    <w:rsid w:val="00837052"/>
    <w:rsid w:val="00840968"/>
    <w:rsid w:val="00851F9F"/>
    <w:rsid w:val="00854761"/>
    <w:rsid w:val="00854C5B"/>
    <w:rsid w:val="00863C90"/>
    <w:rsid w:val="008654FD"/>
    <w:rsid w:val="0088545A"/>
    <w:rsid w:val="008C1B87"/>
    <w:rsid w:val="008D1F2D"/>
    <w:rsid w:val="008E5DD8"/>
    <w:rsid w:val="008E7D8C"/>
    <w:rsid w:val="008F61BF"/>
    <w:rsid w:val="009020C0"/>
    <w:rsid w:val="00912469"/>
    <w:rsid w:val="00914CBF"/>
    <w:rsid w:val="009210E9"/>
    <w:rsid w:val="009241CF"/>
    <w:rsid w:val="0092451B"/>
    <w:rsid w:val="00932CCC"/>
    <w:rsid w:val="0093368C"/>
    <w:rsid w:val="00933CF8"/>
    <w:rsid w:val="00942D0E"/>
    <w:rsid w:val="00954EBA"/>
    <w:rsid w:val="009558B8"/>
    <w:rsid w:val="00957446"/>
    <w:rsid w:val="009917D6"/>
    <w:rsid w:val="009B0BDE"/>
    <w:rsid w:val="009B3DF2"/>
    <w:rsid w:val="009B7034"/>
    <w:rsid w:val="009C5CFC"/>
    <w:rsid w:val="009C708F"/>
    <w:rsid w:val="009E416A"/>
    <w:rsid w:val="009E7A98"/>
    <w:rsid w:val="00A0249F"/>
    <w:rsid w:val="00A05C4E"/>
    <w:rsid w:val="00A073D7"/>
    <w:rsid w:val="00A133DA"/>
    <w:rsid w:val="00A3325A"/>
    <w:rsid w:val="00A33CEF"/>
    <w:rsid w:val="00A3424F"/>
    <w:rsid w:val="00A36142"/>
    <w:rsid w:val="00A513DB"/>
    <w:rsid w:val="00A530F1"/>
    <w:rsid w:val="00A5593D"/>
    <w:rsid w:val="00A729F1"/>
    <w:rsid w:val="00A74878"/>
    <w:rsid w:val="00A77D58"/>
    <w:rsid w:val="00A77FD9"/>
    <w:rsid w:val="00A808AD"/>
    <w:rsid w:val="00A83542"/>
    <w:rsid w:val="00A84AD2"/>
    <w:rsid w:val="00A85D6B"/>
    <w:rsid w:val="00A86558"/>
    <w:rsid w:val="00A90212"/>
    <w:rsid w:val="00A90CAF"/>
    <w:rsid w:val="00A9533C"/>
    <w:rsid w:val="00A96E54"/>
    <w:rsid w:val="00AB1AE0"/>
    <w:rsid w:val="00AB6C5B"/>
    <w:rsid w:val="00AC1E58"/>
    <w:rsid w:val="00AC7CEE"/>
    <w:rsid w:val="00AD5DB0"/>
    <w:rsid w:val="00AD7EA0"/>
    <w:rsid w:val="00AE5772"/>
    <w:rsid w:val="00AE6538"/>
    <w:rsid w:val="00AE71C6"/>
    <w:rsid w:val="00AE7B95"/>
    <w:rsid w:val="00AF01AB"/>
    <w:rsid w:val="00AF052E"/>
    <w:rsid w:val="00B00BD6"/>
    <w:rsid w:val="00B06CF8"/>
    <w:rsid w:val="00B11A7E"/>
    <w:rsid w:val="00B2099E"/>
    <w:rsid w:val="00B2165B"/>
    <w:rsid w:val="00B21AF3"/>
    <w:rsid w:val="00B24B58"/>
    <w:rsid w:val="00B31BE9"/>
    <w:rsid w:val="00B34C6D"/>
    <w:rsid w:val="00B41ADA"/>
    <w:rsid w:val="00B44F24"/>
    <w:rsid w:val="00B46D29"/>
    <w:rsid w:val="00B700E0"/>
    <w:rsid w:val="00B728A7"/>
    <w:rsid w:val="00B76EC8"/>
    <w:rsid w:val="00B90138"/>
    <w:rsid w:val="00B94163"/>
    <w:rsid w:val="00BA5ED2"/>
    <w:rsid w:val="00BB3AB8"/>
    <w:rsid w:val="00BC0CA8"/>
    <w:rsid w:val="00BD08CA"/>
    <w:rsid w:val="00BD2982"/>
    <w:rsid w:val="00BD5DFA"/>
    <w:rsid w:val="00BD5E67"/>
    <w:rsid w:val="00BE2AA7"/>
    <w:rsid w:val="00BF5356"/>
    <w:rsid w:val="00BF6BB8"/>
    <w:rsid w:val="00C00059"/>
    <w:rsid w:val="00C02195"/>
    <w:rsid w:val="00C13DCE"/>
    <w:rsid w:val="00C15799"/>
    <w:rsid w:val="00C17C27"/>
    <w:rsid w:val="00C34636"/>
    <w:rsid w:val="00C409F5"/>
    <w:rsid w:val="00C41836"/>
    <w:rsid w:val="00C56334"/>
    <w:rsid w:val="00C64A03"/>
    <w:rsid w:val="00C75691"/>
    <w:rsid w:val="00C75998"/>
    <w:rsid w:val="00C819E7"/>
    <w:rsid w:val="00C837E8"/>
    <w:rsid w:val="00C83E84"/>
    <w:rsid w:val="00C95E62"/>
    <w:rsid w:val="00C977FD"/>
    <w:rsid w:val="00CA35C1"/>
    <w:rsid w:val="00CA5268"/>
    <w:rsid w:val="00CB76D6"/>
    <w:rsid w:val="00CC0874"/>
    <w:rsid w:val="00CC2533"/>
    <w:rsid w:val="00CC28F1"/>
    <w:rsid w:val="00CC350D"/>
    <w:rsid w:val="00CC7EFA"/>
    <w:rsid w:val="00CD5851"/>
    <w:rsid w:val="00CD6AD7"/>
    <w:rsid w:val="00CD7540"/>
    <w:rsid w:val="00CE02A6"/>
    <w:rsid w:val="00CE1F62"/>
    <w:rsid w:val="00CE5C80"/>
    <w:rsid w:val="00CF3DA6"/>
    <w:rsid w:val="00D05770"/>
    <w:rsid w:val="00D05D0F"/>
    <w:rsid w:val="00D10235"/>
    <w:rsid w:val="00D116FE"/>
    <w:rsid w:val="00D14382"/>
    <w:rsid w:val="00D16A65"/>
    <w:rsid w:val="00D20198"/>
    <w:rsid w:val="00D21722"/>
    <w:rsid w:val="00D21A54"/>
    <w:rsid w:val="00D25D2A"/>
    <w:rsid w:val="00D303B8"/>
    <w:rsid w:val="00D3516B"/>
    <w:rsid w:val="00D36424"/>
    <w:rsid w:val="00D37C8D"/>
    <w:rsid w:val="00D40CBB"/>
    <w:rsid w:val="00D4156D"/>
    <w:rsid w:val="00D41CF9"/>
    <w:rsid w:val="00D45066"/>
    <w:rsid w:val="00D62FA3"/>
    <w:rsid w:val="00D631BA"/>
    <w:rsid w:val="00D6524F"/>
    <w:rsid w:val="00D65817"/>
    <w:rsid w:val="00D658C1"/>
    <w:rsid w:val="00D66ED1"/>
    <w:rsid w:val="00D74963"/>
    <w:rsid w:val="00D757FC"/>
    <w:rsid w:val="00D75DB5"/>
    <w:rsid w:val="00D94066"/>
    <w:rsid w:val="00D94ECB"/>
    <w:rsid w:val="00D97471"/>
    <w:rsid w:val="00DA05CB"/>
    <w:rsid w:val="00DA1CE5"/>
    <w:rsid w:val="00DA2736"/>
    <w:rsid w:val="00DA2F63"/>
    <w:rsid w:val="00DA3089"/>
    <w:rsid w:val="00DA41EC"/>
    <w:rsid w:val="00DB0E58"/>
    <w:rsid w:val="00DB5E8C"/>
    <w:rsid w:val="00DC382F"/>
    <w:rsid w:val="00DD133D"/>
    <w:rsid w:val="00DD6AC7"/>
    <w:rsid w:val="00DE0EC9"/>
    <w:rsid w:val="00DE29D0"/>
    <w:rsid w:val="00DF11A7"/>
    <w:rsid w:val="00DF248B"/>
    <w:rsid w:val="00DF487E"/>
    <w:rsid w:val="00DF724D"/>
    <w:rsid w:val="00E10066"/>
    <w:rsid w:val="00E16883"/>
    <w:rsid w:val="00E24ABE"/>
    <w:rsid w:val="00E30FAC"/>
    <w:rsid w:val="00E3667F"/>
    <w:rsid w:val="00E37A0D"/>
    <w:rsid w:val="00E52203"/>
    <w:rsid w:val="00E55FF4"/>
    <w:rsid w:val="00E75900"/>
    <w:rsid w:val="00E761AD"/>
    <w:rsid w:val="00E84264"/>
    <w:rsid w:val="00EA2FBB"/>
    <w:rsid w:val="00EA3D5C"/>
    <w:rsid w:val="00EA7032"/>
    <w:rsid w:val="00EB67A8"/>
    <w:rsid w:val="00EC1D23"/>
    <w:rsid w:val="00EC202C"/>
    <w:rsid w:val="00ED174A"/>
    <w:rsid w:val="00ED6A38"/>
    <w:rsid w:val="00EE00A3"/>
    <w:rsid w:val="00EE36BD"/>
    <w:rsid w:val="00EE71AF"/>
    <w:rsid w:val="00EF50F2"/>
    <w:rsid w:val="00EF62FA"/>
    <w:rsid w:val="00F02602"/>
    <w:rsid w:val="00F038C6"/>
    <w:rsid w:val="00F062A8"/>
    <w:rsid w:val="00F130E4"/>
    <w:rsid w:val="00F15FDF"/>
    <w:rsid w:val="00F1774D"/>
    <w:rsid w:val="00F20FF1"/>
    <w:rsid w:val="00F31488"/>
    <w:rsid w:val="00F33764"/>
    <w:rsid w:val="00F41733"/>
    <w:rsid w:val="00F47B4E"/>
    <w:rsid w:val="00F52944"/>
    <w:rsid w:val="00F6450D"/>
    <w:rsid w:val="00F72CF4"/>
    <w:rsid w:val="00F7382F"/>
    <w:rsid w:val="00F95C14"/>
    <w:rsid w:val="00F95ECE"/>
    <w:rsid w:val="00FA132E"/>
    <w:rsid w:val="00FA1BA3"/>
    <w:rsid w:val="00FA3A2B"/>
    <w:rsid w:val="00FC6B41"/>
    <w:rsid w:val="00FD14A6"/>
    <w:rsid w:val="00FD50CB"/>
    <w:rsid w:val="00FE0B81"/>
    <w:rsid w:val="00FE5D19"/>
    <w:rsid w:val="00FE7523"/>
    <w:rsid w:val="00FF1654"/>
    <w:rsid w:val="00FF26C6"/>
    <w:rsid w:val="00FF28FF"/>
    <w:rsid w:val="00FF4922"/>
    <w:rsid w:val="00FF5E6B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35123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239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0F6E1A0213D46008BE08A193EBB7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3C932-16AF-4F52-99E0-E23CEDED5BC6}"/>
      </w:docPartPr>
      <w:docPartBody>
        <w:p w:rsidR="00AE6853" w:rsidRDefault="00626483" w:rsidP="00626483">
          <w:pPr>
            <w:pStyle w:val="40F6E1A0213D46008BE08A193EBB7688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145A1168E7554DB3A2DF92DA8A131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BFEB38-4E56-4868-90C8-73D6E9946E2B}"/>
      </w:docPartPr>
      <w:docPartBody>
        <w:p w:rsidR="00AE6853" w:rsidRDefault="00626483" w:rsidP="00626483">
          <w:pPr>
            <w:pStyle w:val="145A1168E7554DB3A2DF92DA8A13172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0217213EA54A24837F9C35B9A5C0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FE6F9B-2A74-49D4-A405-27CAB1BCEB93}"/>
      </w:docPartPr>
      <w:docPartBody>
        <w:p w:rsidR="00AE6853" w:rsidRDefault="00626483" w:rsidP="00626483">
          <w:pPr>
            <w:pStyle w:val="890217213EA54A24837F9C35B9A5C06E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782B76F61FC6491E8D54BFBE2D2BBD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9C8929-45E7-4043-B347-6B365B20E6C0}"/>
      </w:docPartPr>
      <w:docPartBody>
        <w:p w:rsidR="00AE6853" w:rsidRDefault="00626483" w:rsidP="00626483">
          <w:pPr>
            <w:pStyle w:val="782B76F61FC6491E8D54BFBE2D2BBD07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676AD"/>
    <w:rsid w:val="00112490"/>
    <w:rsid w:val="00155FE5"/>
    <w:rsid w:val="00191452"/>
    <w:rsid w:val="001B1261"/>
    <w:rsid w:val="00210DB3"/>
    <w:rsid w:val="002162C5"/>
    <w:rsid w:val="00242019"/>
    <w:rsid w:val="002B2C3E"/>
    <w:rsid w:val="003260C5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67188"/>
    <w:rsid w:val="00484F98"/>
    <w:rsid w:val="00491128"/>
    <w:rsid w:val="004A2C06"/>
    <w:rsid w:val="00577109"/>
    <w:rsid w:val="00586DD0"/>
    <w:rsid w:val="00587B10"/>
    <w:rsid w:val="005B140A"/>
    <w:rsid w:val="00626483"/>
    <w:rsid w:val="006A7EC4"/>
    <w:rsid w:val="006C149F"/>
    <w:rsid w:val="006C4A9D"/>
    <w:rsid w:val="00726C6F"/>
    <w:rsid w:val="007B4309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8784A"/>
    <w:rsid w:val="00A949A4"/>
    <w:rsid w:val="00A969B4"/>
    <w:rsid w:val="00AA373E"/>
    <w:rsid w:val="00AB2A4A"/>
    <w:rsid w:val="00AE6853"/>
    <w:rsid w:val="00B1116B"/>
    <w:rsid w:val="00B46D29"/>
    <w:rsid w:val="00B72A90"/>
    <w:rsid w:val="00BA28E3"/>
    <w:rsid w:val="00BD0F9A"/>
    <w:rsid w:val="00C10246"/>
    <w:rsid w:val="00C7075C"/>
    <w:rsid w:val="00C72970"/>
    <w:rsid w:val="00C74B42"/>
    <w:rsid w:val="00D467F0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6483"/>
    <w:rPr>
      <w:color w:val="808080"/>
    </w:rPr>
  </w:style>
  <w:style w:type="paragraph" w:customStyle="1" w:styleId="14E4310FDA114D0E9283031BCABEFE7C">
    <w:name w:val="14E4310FDA114D0E9283031BCABEFE7C"/>
    <w:rsid w:val="006A7EC4"/>
  </w:style>
  <w:style w:type="paragraph" w:customStyle="1" w:styleId="9A7919D08352450B96C144BF838FF9A8">
    <w:name w:val="9A7919D08352450B96C144BF838FF9A8"/>
    <w:rsid w:val="006A7EC4"/>
  </w:style>
  <w:style w:type="paragraph" w:customStyle="1" w:styleId="1F3CB1D1C74941C48EDAFF24E7EDD2C6">
    <w:name w:val="1F3CB1D1C74941C48EDAFF24E7EDD2C6"/>
    <w:rsid w:val="006A7EC4"/>
  </w:style>
  <w:style w:type="paragraph" w:customStyle="1" w:styleId="E4B69AEDBD08466AA4F885573F1E7463">
    <w:name w:val="E4B69AEDBD08466AA4F885573F1E7463"/>
    <w:rsid w:val="006A7EC4"/>
  </w:style>
  <w:style w:type="paragraph" w:customStyle="1" w:styleId="BB5BB10F534A4C4FA868C33DD4301FF4">
    <w:name w:val="BB5BB10F534A4C4FA868C33DD4301FF4"/>
    <w:rsid w:val="006A7EC4"/>
  </w:style>
  <w:style w:type="paragraph" w:customStyle="1" w:styleId="2D8C038B53DE4250B9116352B799C2B3">
    <w:name w:val="2D8C038B53DE4250B9116352B799C2B3"/>
    <w:rsid w:val="006A7EC4"/>
  </w:style>
  <w:style w:type="paragraph" w:customStyle="1" w:styleId="3F1E6D8764C54C57882EF25D3420E32A">
    <w:name w:val="3F1E6D8764C54C57882EF25D3420E32A"/>
    <w:rsid w:val="006A7EC4"/>
  </w:style>
  <w:style w:type="paragraph" w:customStyle="1" w:styleId="5798419CABEA4441B235C7AA470BF50E">
    <w:name w:val="5798419CABEA4441B235C7AA470BF50E"/>
    <w:rsid w:val="006A7EC4"/>
  </w:style>
  <w:style w:type="paragraph" w:customStyle="1" w:styleId="1A340B65F4C748098B8A5248C56F7166">
    <w:name w:val="1A340B65F4C748098B8A5248C56F7166"/>
    <w:rsid w:val="001B1261"/>
  </w:style>
  <w:style w:type="paragraph" w:customStyle="1" w:styleId="5E79EE02C08549159C1BFF32958EFBEF">
    <w:name w:val="5E79EE02C08549159C1BFF32958EFBEF"/>
    <w:rsid w:val="001B1261"/>
  </w:style>
  <w:style w:type="paragraph" w:customStyle="1" w:styleId="56298A6ACB454F2D83AB066CAE8B9483">
    <w:name w:val="56298A6ACB454F2D83AB066CAE8B9483"/>
    <w:rsid w:val="001B1261"/>
  </w:style>
  <w:style w:type="paragraph" w:customStyle="1" w:styleId="AC6B72FCD0E7499FAC93326CB139F3BF">
    <w:name w:val="AC6B72FCD0E7499FAC93326CB139F3BF"/>
    <w:rsid w:val="001B1261"/>
  </w:style>
  <w:style w:type="paragraph" w:customStyle="1" w:styleId="BF8CA89CDA0244B49F9DA39CC02486E6">
    <w:name w:val="BF8CA89CDA0244B49F9DA39CC02486E6"/>
    <w:rsid w:val="001B1261"/>
  </w:style>
  <w:style w:type="paragraph" w:customStyle="1" w:styleId="30554549AE914B06B7C1DB354CA94E1A">
    <w:name w:val="30554549AE914B06B7C1DB354CA94E1A"/>
    <w:rsid w:val="00491128"/>
  </w:style>
  <w:style w:type="paragraph" w:customStyle="1" w:styleId="E92D4B8F4638411CBA125E440BFDA0BA">
    <w:name w:val="E92D4B8F4638411CBA125E440BFDA0BA"/>
    <w:rsid w:val="00491128"/>
  </w:style>
  <w:style w:type="paragraph" w:customStyle="1" w:styleId="22A48BB1AA134FA8A00A9D3F483F1F2B">
    <w:name w:val="22A48BB1AA134FA8A00A9D3F483F1F2B"/>
    <w:rsid w:val="00491128"/>
  </w:style>
  <w:style w:type="paragraph" w:customStyle="1" w:styleId="549B68B743E44E99804EC6023E24B3DC">
    <w:name w:val="549B68B743E44E99804EC6023E24B3DC"/>
    <w:rsid w:val="00491128"/>
  </w:style>
  <w:style w:type="paragraph" w:customStyle="1" w:styleId="7EB838EE23DF4CAD95021E0C4B075962">
    <w:name w:val="7EB838EE23DF4CAD95021E0C4B075962"/>
    <w:rsid w:val="00491128"/>
  </w:style>
  <w:style w:type="paragraph" w:customStyle="1" w:styleId="D4CA1853850A4602845DF418A2B59717">
    <w:name w:val="D4CA1853850A4602845DF418A2B59717"/>
    <w:rsid w:val="00491128"/>
  </w:style>
  <w:style w:type="paragraph" w:customStyle="1" w:styleId="B21FD4881A4F4CF28FC23E4541C60BFE">
    <w:name w:val="B21FD4881A4F4CF28FC23E4541C60BFE"/>
    <w:rsid w:val="00491128"/>
  </w:style>
  <w:style w:type="paragraph" w:customStyle="1" w:styleId="0163ACB45EA24C9E8BDDB5E1A0594FF8">
    <w:name w:val="0163ACB45EA24C9E8BDDB5E1A0594FF8"/>
    <w:rsid w:val="00491128"/>
  </w:style>
  <w:style w:type="paragraph" w:customStyle="1" w:styleId="68A9ED38171F4788A09F6AD2C585473D">
    <w:name w:val="68A9ED38171F4788A09F6AD2C585473D"/>
    <w:rsid w:val="00491128"/>
  </w:style>
  <w:style w:type="paragraph" w:customStyle="1" w:styleId="61A58FA2776B4A22B9BB2258B2C7CE6C">
    <w:name w:val="61A58FA2776B4A22B9BB2258B2C7CE6C"/>
    <w:rsid w:val="00491128"/>
  </w:style>
  <w:style w:type="paragraph" w:customStyle="1" w:styleId="FC343F37CD6A4A3EB3C40C2ED1B3940D">
    <w:name w:val="FC343F37CD6A4A3EB3C40C2ED1B3940D"/>
    <w:rsid w:val="00491128"/>
  </w:style>
  <w:style w:type="paragraph" w:customStyle="1" w:styleId="1966947635B94582A4A6D4634126DE04">
    <w:name w:val="1966947635B94582A4A6D4634126DE04"/>
    <w:rsid w:val="00491128"/>
  </w:style>
  <w:style w:type="paragraph" w:customStyle="1" w:styleId="6ABE4C57ED3041A3B6A8EF3CE8678DC4">
    <w:name w:val="6ABE4C57ED3041A3B6A8EF3CE8678DC4"/>
    <w:rsid w:val="00C10246"/>
  </w:style>
  <w:style w:type="paragraph" w:customStyle="1" w:styleId="6EECB8FAF9C14C829E4AC1BA981B8E78">
    <w:name w:val="6EECB8FAF9C14C829E4AC1BA981B8E78"/>
    <w:rsid w:val="00C10246"/>
  </w:style>
  <w:style w:type="paragraph" w:customStyle="1" w:styleId="B2FE9036FFFC4EBBB59DC7F33E59219A">
    <w:name w:val="B2FE9036FFFC4EBBB59DC7F33E59219A"/>
    <w:rsid w:val="00C10246"/>
  </w:style>
  <w:style w:type="paragraph" w:customStyle="1" w:styleId="1C2FB9736E0A41B98AD0B231770E2D8F">
    <w:name w:val="1C2FB9736E0A41B98AD0B231770E2D8F"/>
    <w:rsid w:val="00C10246"/>
  </w:style>
  <w:style w:type="paragraph" w:customStyle="1" w:styleId="DADF5D90C3804C3ABD6E04AA434054F7">
    <w:name w:val="DADF5D90C3804C3ABD6E04AA434054F7"/>
    <w:rsid w:val="00C10246"/>
  </w:style>
  <w:style w:type="paragraph" w:customStyle="1" w:styleId="2DE5A05000EC4408B1ED308FF507317C">
    <w:name w:val="2DE5A05000EC4408B1ED308FF507317C"/>
    <w:rsid w:val="00C10246"/>
  </w:style>
  <w:style w:type="paragraph" w:customStyle="1" w:styleId="80D9FCE9C74945718628CB81A770147C">
    <w:name w:val="80D9FCE9C74945718628CB81A770147C"/>
    <w:rsid w:val="00C10246"/>
  </w:style>
  <w:style w:type="paragraph" w:customStyle="1" w:styleId="EA3997363EFB481CA3FA287FBC1A8598">
    <w:name w:val="EA3997363EFB481CA3FA287FBC1A8598"/>
    <w:rsid w:val="00C10246"/>
  </w:style>
  <w:style w:type="paragraph" w:customStyle="1" w:styleId="601043B0B40C4206887C245B07110C0A">
    <w:name w:val="601043B0B40C4206887C245B07110C0A"/>
    <w:rsid w:val="00C10246"/>
  </w:style>
  <w:style w:type="paragraph" w:customStyle="1" w:styleId="DF8C92C646E74859B041D2779F8DBB6E">
    <w:name w:val="DF8C92C646E74859B041D2779F8DBB6E"/>
    <w:rsid w:val="00C10246"/>
  </w:style>
  <w:style w:type="paragraph" w:customStyle="1" w:styleId="381184B75FAE4B87A7782CB3E4678492">
    <w:name w:val="381184B75FAE4B87A7782CB3E4678492"/>
    <w:rsid w:val="00C10246"/>
  </w:style>
  <w:style w:type="paragraph" w:customStyle="1" w:styleId="55FE43270A3C4008BE048036BE90C938">
    <w:name w:val="55FE43270A3C4008BE048036BE90C938"/>
    <w:rsid w:val="00C10246"/>
  </w:style>
  <w:style w:type="paragraph" w:customStyle="1" w:styleId="F917C75F822E412299835267D628DB25">
    <w:name w:val="F917C75F822E412299835267D628DB25"/>
    <w:rsid w:val="00587B10"/>
  </w:style>
  <w:style w:type="paragraph" w:customStyle="1" w:styleId="E19B3F4C5B6D43B9825B3211E444B28B">
    <w:name w:val="E19B3F4C5B6D43B9825B3211E444B28B"/>
    <w:rsid w:val="00587B10"/>
  </w:style>
  <w:style w:type="paragraph" w:customStyle="1" w:styleId="E30C67CA1F134F0F9E81D63A5AAE3E25">
    <w:name w:val="E30C67CA1F134F0F9E81D63A5AAE3E25"/>
    <w:rsid w:val="00587B10"/>
  </w:style>
  <w:style w:type="paragraph" w:customStyle="1" w:styleId="DCF6548F915248D3AFC4162287561C5D">
    <w:name w:val="DCF6548F915248D3AFC4162287561C5D"/>
    <w:rsid w:val="00587B10"/>
  </w:style>
  <w:style w:type="paragraph" w:customStyle="1" w:styleId="175AE7A0ACA04F7E9621F03BD36725CC">
    <w:name w:val="175AE7A0ACA04F7E9621F03BD36725CC"/>
    <w:rsid w:val="00587B10"/>
  </w:style>
  <w:style w:type="paragraph" w:customStyle="1" w:styleId="6AFDCE6DDE674BE39678C3E22E8BC496">
    <w:name w:val="6AFDCE6DDE674BE39678C3E22E8BC496"/>
    <w:rsid w:val="00587B10"/>
  </w:style>
  <w:style w:type="paragraph" w:customStyle="1" w:styleId="6260C32C41824676A82433415820E2A5">
    <w:name w:val="6260C32C41824676A82433415820E2A5"/>
    <w:rsid w:val="00587B10"/>
  </w:style>
  <w:style w:type="paragraph" w:customStyle="1" w:styleId="83E8EC15E0D54FA58CF995FD350626B5">
    <w:name w:val="83E8EC15E0D54FA58CF995FD350626B5"/>
    <w:rsid w:val="00587B10"/>
  </w:style>
  <w:style w:type="paragraph" w:customStyle="1" w:styleId="01EAE69A9F95424C9CF27306C0097EE2">
    <w:name w:val="01EAE69A9F95424C9CF27306C0097EE2"/>
    <w:rsid w:val="00587B10"/>
  </w:style>
  <w:style w:type="paragraph" w:customStyle="1" w:styleId="B11D96E9D78E4B0DB59A9A47A6075401">
    <w:name w:val="B11D96E9D78E4B0DB59A9A47A6075401"/>
    <w:rsid w:val="00587B10"/>
  </w:style>
  <w:style w:type="paragraph" w:customStyle="1" w:styleId="9CD40126711547E3BEAB1328CC8331E6">
    <w:name w:val="9CD40126711547E3BEAB1328CC8331E6"/>
    <w:rsid w:val="00587B10"/>
  </w:style>
  <w:style w:type="paragraph" w:customStyle="1" w:styleId="3FDCAA483EE04B6480EEFFF00BA21EC9">
    <w:name w:val="3FDCAA483EE04B6480EEFFF00BA21EC9"/>
    <w:rsid w:val="00587B10"/>
  </w:style>
  <w:style w:type="paragraph" w:customStyle="1" w:styleId="8A4C6E902FF843358295A1089E27A6B2">
    <w:name w:val="8A4C6E902FF843358295A1089E27A6B2"/>
    <w:rsid w:val="00587B10"/>
  </w:style>
  <w:style w:type="paragraph" w:customStyle="1" w:styleId="E44FF89A089B410D986678C9FDA2EB29">
    <w:name w:val="E44FF89A089B410D986678C9FDA2EB29"/>
    <w:rsid w:val="00587B10"/>
  </w:style>
  <w:style w:type="paragraph" w:customStyle="1" w:styleId="40E268785C5245E097E682828A4D84D7">
    <w:name w:val="40E268785C5245E097E682828A4D84D7"/>
    <w:rsid w:val="00587B10"/>
  </w:style>
  <w:style w:type="paragraph" w:customStyle="1" w:styleId="F58F238F509D458CBF3F2182CE0611C2">
    <w:name w:val="F58F238F509D458CBF3F2182CE0611C2"/>
    <w:rsid w:val="00587B10"/>
  </w:style>
  <w:style w:type="paragraph" w:customStyle="1" w:styleId="9B08119DE7904302B3DF358426F9DF01">
    <w:name w:val="9B08119DE7904302B3DF358426F9DF01"/>
    <w:rsid w:val="00587B10"/>
  </w:style>
  <w:style w:type="paragraph" w:customStyle="1" w:styleId="72327B030BF34B9890B299F56FDA5573">
    <w:name w:val="72327B030BF34B9890B299F56FDA5573"/>
    <w:rsid w:val="00587B10"/>
  </w:style>
  <w:style w:type="paragraph" w:customStyle="1" w:styleId="AEE44C3D26CA43219328F6A7B02E3700">
    <w:name w:val="AEE44C3D26CA43219328F6A7B02E3700"/>
    <w:rsid w:val="00587B10"/>
  </w:style>
  <w:style w:type="paragraph" w:customStyle="1" w:styleId="D109CB1FEB1F47EB84ADEAA0AF7E797D">
    <w:name w:val="D109CB1FEB1F47EB84ADEAA0AF7E797D"/>
    <w:rsid w:val="00587B10"/>
  </w:style>
  <w:style w:type="paragraph" w:customStyle="1" w:styleId="E31477EF93BD47DDB2A424EE40AC715E">
    <w:name w:val="E31477EF93BD47DDB2A424EE40AC715E"/>
    <w:rsid w:val="007B4309"/>
  </w:style>
  <w:style w:type="paragraph" w:customStyle="1" w:styleId="5A703A0D483F425BA01FAC916C16DC2B">
    <w:name w:val="5A703A0D483F425BA01FAC916C16DC2B"/>
    <w:rsid w:val="007B4309"/>
  </w:style>
  <w:style w:type="paragraph" w:customStyle="1" w:styleId="8D9260D3DCC640C3BE5D4CF70FCFFDD8">
    <w:name w:val="8D9260D3DCC640C3BE5D4CF70FCFFDD8"/>
    <w:rsid w:val="007B4309"/>
  </w:style>
  <w:style w:type="paragraph" w:customStyle="1" w:styleId="5670376833134BC1859A55BED62776E5">
    <w:name w:val="5670376833134BC1859A55BED62776E5"/>
    <w:rsid w:val="007B4309"/>
  </w:style>
  <w:style w:type="paragraph" w:customStyle="1" w:styleId="9708220D9D5D41E9A7322F5E88270EFF">
    <w:name w:val="9708220D9D5D41E9A7322F5E88270EFF"/>
    <w:rsid w:val="007B4309"/>
  </w:style>
  <w:style w:type="paragraph" w:customStyle="1" w:styleId="DC2B864EF6FB40C7A0BF8B8E1E468A8A">
    <w:name w:val="DC2B864EF6FB40C7A0BF8B8E1E468A8A"/>
    <w:rsid w:val="007B4309"/>
  </w:style>
  <w:style w:type="paragraph" w:customStyle="1" w:styleId="24DDD00DF57C431989006F01D4CFECDE">
    <w:name w:val="24DDD00DF57C431989006F01D4CFECDE"/>
    <w:rsid w:val="007B4309"/>
  </w:style>
  <w:style w:type="paragraph" w:customStyle="1" w:styleId="A63B17B14BFF45B79B0AA2821AB433DC">
    <w:name w:val="A63B17B14BFF45B79B0AA2821AB433DC"/>
    <w:rsid w:val="007B4309"/>
  </w:style>
  <w:style w:type="paragraph" w:customStyle="1" w:styleId="CE2AC1DD38144D519E5D39E5215E4D57">
    <w:name w:val="CE2AC1DD38144D519E5D39E5215E4D57"/>
    <w:rsid w:val="007B4309"/>
  </w:style>
  <w:style w:type="paragraph" w:customStyle="1" w:styleId="6C539C6F353E437182B158CA4C619B68">
    <w:name w:val="6C539C6F353E437182B158CA4C619B68"/>
    <w:rsid w:val="007B4309"/>
  </w:style>
  <w:style w:type="paragraph" w:customStyle="1" w:styleId="760C1ABA979840628E9A7C5DD8B600F2">
    <w:name w:val="760C1ABA979840628E9A7C5DD8B600F2"/>
    <w:rsid w:val="007B4309"/>
  </w:style>
  <w:style w:type="paragraph" w:customStyle="1" w:styleId="D4C43C14A613489E8431B4B4CA780829">
    <w:name w:val="D4C43C14A613489E8431B4B4CA780829"/>
    <w:rsid w:val="007B4309"/>
  </w:style>
  <w:style w:type="paragraph" w:customStyle="1" w:styleId="448BC9F77F6B4588BC3C8B8233FB7239">
    <w:name w:val="448BC9F77F6B4588BC3C8B8233FB7239"/>
    <w:rsid w:val="007B4309"/>
  </w:style>
  <w:style w:type="paragraph" w:customStyle="1" w:styleId="249E78C0D61C4B34A56AD1DCC00F2ECD">
    <w:name w:val="249E78C0D61C4B34A56AD1DCC00F2ECD"/>
    <w:rsid w:val="007B4309"/>
  </w:style>
  <w:style w:type="paragraph" w:customStyle="1" w:styleId="6079475E8FEE40EA9414F54B65B8F6BD">
    <w:name w:val="6079475E8FEE40EA9414F54B65B8F6BD"/>
    <w:rsid w:val="007B4309"/>
  </w:style>
  <w:style w:type="paragraph" w:customStyle="1" w:styleId="F006A26F387E4A1B87035C8450CE8C84">
    <w:name w:val="F006A26F387E4A1B87035C8450CE8C84"/>
    <w:rsid w:val="007B4309"/>
  </w:style>
  <w:style w:type="paragraph" w:customStyle="1" w:styleId="15B522EBC4F5446D9DCFCA135B15BA6A">
    <w:name w:val="15B522EBC4F5446D9DCFCA135B15BA6A"/>
    <w:rsid w:val="007B4309"/>
  </w:style>
  <w:style w:type="paragraph" w:customStyle="1" w:styleId="96754E6D8A0C470B9CBFC7AE1DDBE57B">
    <w:name w:val="96754E6D8A0C470B9CBFC7AE1DDBE57B"/>
    <w:rsid w:val="007B4309"/>
  </w:style>
  <w:style w:type="paragraph" w:customStyle="1" w:styleId="B9C872B479354B349D76D53F5F4BA3CA">
    <w:name w:val="B9C872B479354B349D76D53F5F4BA3CA"/>
    <w:rsid w:val="007B4309"/>
  </w:style>
  <w:style w:type="paragraph" w:customStyle="1" w:styleId="7853E9E1495040AFA3531C20FF3F7A25">
    <w:name w:val="7853E9E1495040AFA3531C20FF3F7A25"/>
    <w:rsid w:val="007B4309"/>
  </w:style>
  <w:style w:type="paragraph" w:customStyle="1" w:styleId="24867C4F08D54E4B9FE842C8BF9ED426">
    <w:name w:val="24867C4F08D54E4B9FE842C8BF9ED426"/>
    <w:rsid w:val="007B4309"/>
  </w:style>
  <w:style w:type="paragraph" w:customStyle="1" w:styleId="93C03105858246FB8E52F62A043A2935">
    <w:name w:val="93C03105858246FB8E52F62A043A2935"/>
    <w:rsid w:val="007B4309"/>
  </w:style>
  <w:style w:type="paragraph" w:customStyle="1" w:styleId="E73F306B83A84C9CBCD4F2D9D00D459E">
    <w:name w:val="E73F306B83A84C9CBCD4F2D9D00D459E"/>
    <w:rsid w:val="007B4309"/>
  </w:style>
  <w:style w:type="paragraph" w:customStyle="1" w:styleId="AD9B28B857B14E3F828C86F2B8B163BB">
    <w:name w:val="AD9B28B857B14E3F828C86F2B8B163BB"/>
    <w:rsid w:val="007B4309"/>
  </w:style>
  <w:style w:type="paragraph" w:customStyle="1" w:styleId="A4228996A81242FAADCEEBBF9BFFA21D">
    <w:name w:val="A4228996A81242FAADCEEBBF9BFFA21D"/>
    <w:rsid w:val="007B4309"/>
  </w:style>
  <w:style w:type="paragraph" w:customStyle="1" w:styleId="B72D638048B64FE28C8BCEE406C367BF">
    <w:name w:val="B72D638048B64FE28C8BCEE406C367BF"/>
    <w:rsid w:val="007B4309"/>
  </w:style>
  <w:style w:type="paragraph" w:customStyle="1" w:styleId="68E27796BC684A868F045FE581E3BFB5">
    <w:name w:val="68E27796BC684A868F045FE581E3BFB5"/>
    <w:rsid w:val="007B4309"/>
  </w:style>
  <w:style w:type="paragraph" w:customStyle="1" w:styleId="7C3FF2441EBA4CFC966A45A46DF95D9F">
    <w:name w:val="7C3FF2441EBA4CFC966A45A46DF95D9F"/>
    <w:rsid w:val="007B4309"/>
  </w:style>
  <w:style w:type="paragraph" w:customStyle="1" w:styleId="D2CD2DE88921403CA2CA9E33330EF787">
    <w:name w:val="D2CD2DE88921403CA2CA9E33330EF787"/>
    <w:rsid w:val="004A2C06"/>
  </w:style>
  <w:style w:type="paragraph" w:customStyle="1" w:styleId="67DEEEDFD42E4C1CB3BB6BBBBF2C1DBC">
    <w:name w:val="67DEEEDFD42E4C1CB3BB6BBBBF2C1DBC"/>
    <w:rsid w:val="004A2C06"/>
  </w:style>
  <w:style w:type="paragraph" w:customStyle="1" w:styleId="AC76F723E8D14947985B988AC3054E10">
    <w:name w:val="AC76F723E8D14947985B988AC3054E10"/>
    <w:rsid w:val="004A2C06"/>
  </w:style>
  <w:style w:type="paragraph" w:customStyle="1" w:styleId="72877C5945E7493E8C795EE6A7E98ED4">
    <w:name w:val="72877C5945E7493E8C795EE6A7E98ED4"/>
    <w:rsid w:val="004A2C06"/>
  </w:style>
  <w:style w:type="paragraph" w:customStyle="1" w:styleId="BB299D64A8254111A8967555DD4CC036">
    <w:name w:val="BB299D64A8254111A8967555DD4CC036"/>
    <w:rsid w:val="004A2C06"/>
  </w:style>
  <w:style w:type="paragraph" w:customStyle="1" w:styleId="3A7B11F507AD49979077C3802DCA5EB5">
    <w:name w:val="3A7B11F507AD49979077C3802DCA5EB5"/>
    <w:rsid w:val="004A2C06"/>
  </w:style>
  <w:style w:type="paragraph" w:customStyle="1" w:styleId="0202D728C2424A7F9D665B2C0C81AF7A">
    <w:name w:val="0202D728C2424A7F9D665B2C0C81AF7A"/>
    <w:rsid w:val="004A2C06"/>
  </w:style>
  <w:style w:type="paragraph" w:customStyle="1" w:styleId="13E9AD64F3ED4FD2AB3861ECA36CCA4F">
    <w:name w:val="13E9AD64F3ED4FD2AB3861ECA36CCA4F"/>
    <w:rsid w:val="004A2C06"/>
  </w:style>
  <w:style w:type="paragraph" w:customStyle="1" w:styleId="8F3BE832F9AC47C9B01959586AC554D6">
    <w:name w:val="8F3BE832F9AC47C9B01959586AC554D6"/>
    <w:rsid w:val="00242019"/>
  </w:style>
  <w:style w:type="paragraph" w:customStyle="1" w:styleId="4C877EF335D1496888B397390F30B170">
    <w:name w:val="4C877EF335D1496888B397390F30B170"/>
    <w:rsid w:val="00242019"/>
  </w:style>
  <w:style w:type="paragraph" w:customStyle="1" w:styleId="17A9C829CDD14D76AE80F038B272D910">
    <w:name w:val="17A9C829CDD14D76AE80F038B272D910"/>
    <w:rsid w:val="00242019"/>
  </w:style>
  <w:style w:type="paragraph" w:customStyle="1" w:styleId="79DEBBB61BE14E0683DB5B24520DFD02">
    <w:name w:val="79DEBBB61BE14E0683DB5B24520DFD02"/>
    <w:rsid w:val="00242019"/>
  </w:style>
  <w:style w:type="paragraph" w:customStyle="1" w:styleId="643ADD3794B6452BBA311D0FFD5B6581">
    <w:name w:val="643ADD3794B6452BBA311D0FFD5B6581"/>
    <w:rsid w:val="003260C5"/>
  </w:style>
  <w:style w:type="paragraph" w:customStyle="1" w:styleId="4AE65862A09A4C3CA4487F8D18A0D936">
    <w:name w:val="4AE65862A09A4C3CA4487F8D18A0D936"/>
    <w:rsid w:val="003260C5"/>
  </w:style>
  <w:style w:type="paragraph" w:customStyle="1" w:styleId="8BAD4156C79A4621AD4F5BF899CE4045">
    <w:name w:val="8BAD4156C79A4621AD4F5BF899CE4045"/>
    <w:rsid w:val="003260C5"/>
  </w:style>
  <w:style w:type="paragraph" w:customStyle="1" w:styleId="351F3E65046245B398606EDB5FAA6BC0">
    <w:name w:val="351F3E65046245B398606EDB5FAA6BC0"/>
    <w:rsid w:val="003260C5"/>
  </w:style>
  <w:style w:type="paragraph" w:customStyle="1" w:styleId="DCE983CAE9584CE7BBBA75FE92552B2A">
    <w:name w:val="DCE983CAE9584CE7BBBA75FE92552B2A"/>
    <w:rsid w:val="003260C5"/>
  </w:style>
  <w:style w:type="paragraph" w:customStyle="1" w:styleId="47E555E98F7741F3B9724AAD27AADACE">
    <w:name w:val="47E555E98F7741F3B9724AAD27AADACE"/>
    <w:rsid w:val="003260C5"/>
  </w:style>
  <w:style w:type="paragraph" w:customStyle="1" w:styleId="E67A2DF295F144DBBD6596E86AC20731">
    <w:name w:val="E67A2DF295F144DBBD6596E86AC20731"/>
    <w:rsid w:val="003260C5"/>
  </w:style>
  <w:style w:type="paragraph" w:customStyle="1" w:styleId="C3E1532307574EFBB2A268B20AD2904C">
    <w:name w:val="C3E1532307574EFBB2A268B20AD2904C"/>
    <w:rsid w:val="003260C5"/>
  </w:style>
  <w:style w:type="paragraph" w:customStyle="1" w:styleId="F45631F8E8FE467BA3D0CE36291AC7E0">
    <w:name w:val="F45631F8E8FE467BA3D0CE36291AC7E0"/>
    <w:rsid w:val="00626483"/>
  </w:style>
  <w:style w:type="paragraph" w:customStyle="1" w:styleId="7B87B1C07A3749DBA7F326EAE6B1343C">
    <w:name w:val="7B87B1C07A3749DBA7F326EAE6B1343C"/>
    <w:rsid w:val="00626483"/>
  </w:style>
  <w:style w:type="paragraph" w:customStyle="1" w:styleId="01FF7582D1394863A5705B166FE0D02C">
    <w:name w:val="01FF7582D1394863A5705B166FE0D02C"/>
    <w:rsid w:val="00626483"/>
  </w:style>
  <w:style w:type="paragraph" w:customStyle="1" w:styleId="F9567006E1A948BFB56338554B771B58">
    <w:name w:val="F9567006E1A948BFB56338554B771B58"/>
    <w:rsid w:val="00626483"/>
  </w:style>
  <w:style w:type="paragraph" w:customStyle="1" w:styleId="B4D0DB04D53845769AB8368E8F566C83">
    <w:name w:val="B4D0DB04D53845769AB8368E8F566C83"/>
    <w:rsid w:val="00626483"/>
  </w:style>
  <w:style w:type="paragraph" w:customStyle="1" w:styleId="8F2282CB7C5740108280F41FA15E5274">
    <w:name w:val="8F2282CB7C5740108280F41FA15E5274"/>
    <w:rsid w:val="00626483"/>
  </w:style>
  <w:style w:type="paragraph" w:customStyle="1" w:styleId="E785D72C7F65409A9E542DB18C7CC438">
    <w:name w:val="E785D72C7F65409A9E542DB18C7CC438"/>
    <w:rsid w:val="00626483"/>
  </w:style>
  <w:style w:type="paragraph" w:customStyle="1" w:styleId="DA43CFC14B124732BC4029DAEA00793A">
    <w:name w:val="DA43CFC14B124732BC4029DAEA00793A"/>
    <w:rsid w:val="00626483"/>
  </w:style>
  <w:style w:type="paragraph" w:customStyle="1" w:styleId="40F6E1A0213D46008BE08A193EBB7688">
    <w:name w:val="40F6E1A0213D46008BE08A193EBB7688"/>
    <w:rsid w:val="00626483"/>
  </w:style>
  <w:style w:type="paragraph" w:customStyle="1" w:styleId="145A1168E7554DB3A2DF92DA8A131728">
    <w:name w:val="145A1168E7554DB3A2DF92DA8A131728"/>
    <w:rsid w:val="00626483"/>
  </w:style>
  <w:style w:type="paragraph" w:customStyle="1" w:styleId="890217213EA54A24837F9C35B9A5C06E">
    <w:name w:val="890217213EA54A24837F9C35B9A5C06E"/>
    <w:rsid w:val="00626483"/>
  </w:style>
  <w:style w:type="paragraph" w:customStyle="1" w:styleId="782B76F61FC6491E8D54BFBE2D2BBD07">
    <w:name w:val="782B76F61FC6491E8D54BFBE2D2BBD07"/>
    <w:rsid w:val="006264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3267-31EA-4682-A7A2-8A68CC5F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482</Words>
  <Characters>2656</Characters>
  <Application>Microsoft Office Word</Application>
  <DocSecurity>8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Nathalie Beaupré  (CISSSMO16)</cp:lastModifiedBy>
  <cp:revision>2</cp:revision>
  <cp:lastPrinted>2022-08-02T18:20:00Z</cp:lastPrinted>
  <dcterms:created xsi:type="dcterms:W3CDTF">2022-08-10T19:06:00Z</dcterms:created>
  <dcterms:modified xsi:type="dcterms:W3CDTF">2022-08-10T19:06:00Z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