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B4B1B" w14:textId="77777777" w:rsidR="00FF4922" w:rsidRPr="003D1E79" w:rsidRDefault="00FF4922">
      <w:pPr>
        <w:rPr>
          <w:rFonts w:asciiTheme="minorHAnsi" w:hAnsiTheme="minorHAnsi" w:cstheme="minorHAnsi"/>
          <w:sz w:val="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14:paraId="6D72DF78" w14:textId="77777777" w:rsidTr="312D1450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259D0F38" w14:textId="77777777"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26F720FD" wp14:editId="71B94BD8">
                  <wp:simplePos x="0" y="0"/>
                  <wp:positionH relativeFrom="column">
                    <wp:posOffset>2066</wp:posOffset>
                  </wp:positionH>
                  <wp:positionV relativeFrom="paragraph">
                    <wp:posOffset>52070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472AC0" w14:paraId="247108DA" w14:textId="77777777" w:rsidTr="008F6360">
              <w:trPr>
                <w:trHeight w:val="510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155DAAF7" w14:textId="77777777" w:rsidR="00062CCC" w:rsidRPr="00173F3A" w:rsidRDefault="00062CCC" w:rsidP="003A748C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34D72">
                    <w:rPr>
                      <w:rFonts w:asciiTheme="minorHAnsi" w:hAnsiTheme="minorHAnsi" w:cstheme="minorHAnsi"/>
                      <w:sz w:val="18"/>
                      <w:szCs w:val="16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alias w:val="Nom de l'installation"/>
                  <w:tag w:val="Nom de l'installation"/>
                  <w:id w:val="-621143267"/>
                  <w:placeholder>
                    <w:docPart w:val="7E3D17CD11CC4449A9234E6514226699"/>
                  </w:placeholder>
                </w:sdtPr>
                <w:sdtEndPr/>
                <w:sdtContent>
                  <w:tc>
                    <w:tcPr>
                      <w:tcW w:w="3828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4574947B" w14:textId="77777777" w:rsidR="00062CCC" w:rsidRPr="00173F3A" w:rsidRDefault="00062CCC" w:rsidP="00062CCC">
                      <w:pPr>
                        <w:spacing w:before="120"/>
                        <w:ind w:left="-103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173F3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</w:p>
                  </w:tc>
                </w:sdtContent>
              </w:sdt>
            </w:tr>
          </w:tbl>
          <w:p w14:paraId="1F6D68B1" w14:textId="77777777" w:rsidR="00062CCC" w:rsidRDefault="00062CCC" w:rsidP="00062CCC"/>
          <w:p w14:paraId="43560B71" w14:textId="77777777" w:rsidR="00062CCC" w:rsidRDefault="00062CCC" w:rsidP="00062CCC"/>
          <w:p w14:paraId="5701D048" w14:textId="77777777" w:rsidR="00062CCC" w:rsidRPr="00924670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472AC0" w14:paraId="1516550A" w14:textId="77777777" w:rsidTr="00C423F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A03903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CB826A5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FAF59D6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5D416DDD" w14:textId="77777777" w:rsidTr="00C423F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C9227F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33D2F04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062CCC" w:rsidRPr="00472AC0" w14:paraId="6459D911" w14:textId="77777777" w:rsidTr="00C423F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220A715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29B69B69" w14:textId="77777777" w:rsidR="00062CCC" w:rsidRPr="00472AC0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D74C942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MS Gothic" w:eastAsia="MS Gothic" w:hAnsi="MS Gothic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2162B"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472AC0" w14:paraId="43C2A980" w14:textId="77777777" w:rsidTr="00C423F7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5E95730" w14:textId="77777777" w:rsidR="00062CCC" w:rsidRPr="00E16883" w:rsidRDefault="00062CCC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19187A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14:paraId="3F1B45B6" w14:textId="77777777" w:rsidTr="00C423F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ED5DE8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384EEB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386BB5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488CC87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tr w:rsidR="00062CCC" w:rsidRPr="00472AC0" w14:paraId="02B7AD98" w14:textId="77777777" w:rsidTr="00C423F7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4E3BE6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185CA5CC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5514246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096855FE" w14:textId="77777777" w:rsidR="00062CCC" w:rsidRPr="00E16883" w:rsidRDefault="0019187A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aaaa-mm</w:t>
                  </w:r>
                </w:p>
              </w:tc>
            </w:tr>
          </w:tbl>
          <w:p w14:paraId="5B8B5C29" w14:textId="77777777" w:rsidR="00A05A37" w:rsidRPr="00A05A37" w:rsidRDefault="00A05A37">
            <w:pPr>
              <w:rPr>
                <w:sz w:val="2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3066"/>
            </w:tblGrid>
            <w:tr w:rsidR="00062CCC" w:rsidRPr="00472AC0" w14:paraId="4520CD49" w14:textId="77777777" w:rsidTr="00A05A37">
              <w:trPr>
                <w:trHeight w:val="340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0C5B76BA" w14:textId="77777777" w:rsidR="00062CCC" w:rsidRPr="00472AC0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A05A3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BE68248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</w:tbl>
          <w:p w14:paraId="16704E27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14:paraId="6118CD77" w14:textId="77777777" w:rsidTr="312D1450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28C9A618" w14:textId="74BC1EAB" w:rsidR="00333F73" w:rsidRDefault="005C794E" w:rsidP="008237D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QUESTIONNAIRE </w:t>
            </w:r>
          </w:p>
          <w:p w14:paraId="2ABF89AC" w14:textId="6ACC4A07" w:rsidR="00062CCC" w:rsidRPr="008237D2" w:rsidRDefault="00333F73" w:rsidP="008237D2">
            <w:pPr>
              <w:jc w:val="center"/>
              <w:rPr>
                <w:rFonts w:asciiTheme="minorHAnsi" w:hAnsiTheme="minorHAnsi" w:cstheme="minorBidi"/>
                <w:b/>
              </w:rPr>
            </w:pPr>
            <w:r w:rsidRPr="13707B38">
              <w:rPr>
                <w:rFonts w:asciiTheme="minorHAnsi" w:hAnsiTheme="minorHAnsi" w:cstheme="minorBidi"/>
                <w:b/>
                <w:bCs/>
              </w:rPr>
              <w:t>É</w:t>
            </w:r>
            <w:r w:rsidR="5D5CCB92" w:rsidRPr="13707B38">
              <w:rPr>
                <w:rFonts w:asciiTheme="minorHAnsi" w:hAnsiTheme="minorHAnsi" w:cstheme="minorBidi"/>
                <w:b/>
                <w:bCs/>
              </w:rPr>
              <w:t xml:space="preserve">VALUATION </w:t>
            </w:r>
            <w:r w:rsidR="00D14378">
              <w:rPr>
                <w:rFonts w:asciiTheme="minorHAnsi" w:hAnsiTheme="minorHAnsi" w:cstheme="minorBidi"/>
                <w:b/>
                <w:bCs/>
              </w:rPr>
              <w:t>DE L’ÉTAT DE SANTÉ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111155E4" w14:textId="77777777" w:rsidR="00062CCC" w:rsidRDefault="00062CCC" w:rsidP="00062CCC"/>
        </w:tc>
      </w:tr>
    </w:tbl>
    <w:p w14:paraId="25A7ED84" w14:textId="77777777" w:rsidR="006375D3" w:rsidRDefault="006375D3" w:rsidP="312D1450">
      <w:pPr>
        <w:rPr>
          <w:rFonts w:asciiTheme="minorHAnsi" w:hAnsiTheme="minorHAnsi" w:cstheme="minorBidi"/>
          <w:sz w:val="20"/>
          <w:szCs w:val="20"/>
        </w:rPr>
      </w:pPr>
    </w:p>
    <w:p w14:paraId="3645D489" w14:textId="03A00C46" w:rsidR="00D30664" w:rsidRPr="000D1BCD" w:rsidRDefault="00566486" w:rsidP="312D1450">
      <w:pPr>
        <w:rPr>
          <w:rFonts w:asciiTheme="minorHAnsi" w:hAnsiTheme="minorHAnsi" w:cstheme="minorBidi"/>
          <w:i/>
          <w:iCs/>
          <w:sz w:val="20"/>
          <w:szCs w:val="20"/>
        </w:rPr>
      </w:pPr>
      <w:r w:rsidRPr="000D1BCD">
        <w:rPr>
          <w:rFonts w:asciiTheme="minorHAnsi" w:hAnsiTheme="minorHAnsi" w:cstheme="minorBidi"/>
          <w:b/>
          <w:bCs/>
          <w:i/>
          <w:iCs/>
          <w:sz w:val="20"/>
          <w:szCs w:val="20"/>
        </w:rPr>
        <w:t xml:space="preserve">Pour évaluer l’état de santé général </w:t>
      </w:r>
      <w:r w:rsidR="00CB4707" w:rsidRPr="000D1BCD">
        <w:rPr>
          <w:rFonts w:asciiTheme="minorHAnsi" w:hAnsiTheme="minorHAnsi" w:cstheme="minorBidi"/>
          <w:b/>
          <w:bCs/>
          <w:i/>
          <w:iCs/>
          <w:sz w:val="20"/>
          <w:szCs w:val="20"/>
        </w:rPr>
        <w:t>dans le cadre du projet Co-Vie</w:t>
      </w:r>
      <w:r w:rsidR="000D1BCD" w:rsidRPr="000D1BCD">
        <w:rPr>
          <w:rFonts w:asciiTheme="minorHAnsi" w:hAnsiTheme="minorHAnsi" w:cstheme="minorBidi"/>
          <w:b/>
          <w:bCs/>
          <w:i/>
          <w:iCs/>
          <w:sz w:val="20"/>
          <w:szCs w:val="20"/>
        </w:rPr>
        <w:t xml:space="preserve">. </w:t>
      </w:r>
    </w:p>
    <w:p w14:paraId="35D42A19" w14:textId="77777777" w:rsidR="00CF5852" w:rsidRPr="000D1BCD" w:rsidRDefault="00CF5852" w:rsidP="00B700E0">
      <w:pPr>
        <w:rPr>
          <w:rFonts w:asciiTheme="minorHAnsi" w:hAnsiTheme="minorHAnsi" w:cstheme="minorHAnsi"/>
          <w:i/>
          <w:iCs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E0" w:firstRow="1" w:lastRow="1" w:firstColumn="1" w:lastColumn="0" w:noHBand="0" w:noVBand="1"/>
      </w:tblPr>
      <w:tblGrid>
        <w:gridCol w:w="2658"/>
        <w:gridCol w:w="2658"/>
        <w:gridCol w:w="2658"/>
        <w:gridCol w:w="2658"/>
      </w:tblGrid>
      <w:tr w:rsidR="00DF095A" w:rsidRPr="00472AC0" w14:paraId="493BBE44" w14:textId="77777777" w:rsidTr="005664CB"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F76C5A" w14:textId="27186520" w:rsidR="00DF095A" w:rsidRPr="00472AC0" w:rsidRDefault="00356971" w:rsidP="00DF095A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Questionnaire complété le </w:t>
            </w:r>
            <w:r w:rsidR="0037593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93020961"/>
            <w:placeholder>
              <w:docPart w:val="AD54B44A7933444C808BD37425AF2800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65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20497B4" w14:textId="30B9E6AA" w:rsidR="00DF095A" w:rsidRPr="00472AC0" w:rsidRDefault="00CF5852" w:rsidP="009F6529">
                <w:pPr>
                  <w:spacing w:before="1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04E56">
                  <w:rPr>
                    <w:rStyle w:val="Textedelespacerserv"/>
                    <w:bdr w:val="single" w:sz="4" w:space="0" w:color="auto"/>
                  </w:rPr>
                  <w:t xml:space="preserve">  </w:t>
                </w:r>
              </w:p>
            </w:tc>
          </w:sdtContent>
        </w:sdt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3CBA85" w14:textId="32F3C618" w:rsidR="00DF095A" w:rsidRPr="00472AC0" w:rsidRDefault="001F1B4F" w:rsidP="005415F9">
            <w:pPr>
              <w:spacing w:before="120"/>
              <w:ind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du début des symptômes</w:t>
            </w:r>
            <w:r w:rsidR="00DF095A" w:rsidRPr="00472AC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2294277"/>
            <w:placeholder>
              <w:docPart w:val="C2734C223905499493748F04D5B16225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658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45CC49E5" w14:textId="5D881696" w:rsidR="00DF095A" w:rsidRPr="00472AC0" w:rsidRDefault="00CF5852" w:rsidP="00DF095A">
                <w:pPr>
                  <w:spacing w:before="1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  <w:tr w:rsidR="00DF095A" w:rsidRPr="00472AC0" w14:paraId="683974A2" w14:textId="77777777" w:rsidTr="005664CB"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FF1C02" w14:textId="681292BC" w:rsidR="00DF095A" w:rsidRPr="00472AC0" w:rsidRDefault="00DF095A" w:rsidP="00DF095A">
            <w:pPr>
              <w:spacing w:before="120"/>
              <w:ind w:left="-52" w:right="-34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E24262" w14:textId="473FC4A7" w:rsidR="00DF095A" w:rsidRPr="00472AC0" w:rsidRDefault="00DF095A" w:rsidP="00DF095A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197248" w14:textId="4F980606" w:rsidR="00DF095A" w:rsidRPr="00472AC0" w:rsidRDefault="001F1B4F" w:rsidP="005415F9">
            <w:pPr>
              <w:spacing w:before="120"/>
              <w:ind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du diagnostic</w:t>
            </w:r>
            <w:r w:rsidR="00DF095A" w:rsidRPr="00472AC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29465681"/>
            <w:placeholder>
              <w:docPart w:val="5A02F5614BF64938B42B194B9F1F9BD9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658" w:type="dxa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E421557" w14:textId="168E1E45" w:rsidR="00DF095A" w:rsidRPr="00472AC0" w:rsidRDefault="00CF5852" w:rsidP="00DF095A">
                <w:pPr>
                  <w:spacing w:before="1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</w:tbl>
    <w:p w14:paraId="7F3C565F" w14:textId="5771B645" w:rsidR="00165615" w:rsidRDefault="00165615" w:rsidP="00B700E0">
      <w:pPr>
        <w:rPr>
          <w:rFonts w:asciiTheme="minorHAnsi" w:hAnsiTheme="minorHAnsi" w:cstheme="minorHAnsi"/>
          <w:sz w:val="20"/>
          <w:szCs w:val="20"/>
        </w:rPr>
      </w:pPr>
    </w:p>
    <w:p w14:paraId="430649AD" w14:textId="42B82CCC" w:rsidR="00B566E2" w:rsidRDefault="00B566E2" w:rsidP="003D1E79">
      <w:pPr>
        <w:keepNext/>
        <w:rPr>
          <w:rFonts w:asciiTheme="minorHAnsi" w:hAnsiTheme="minorHAnsi" w:cstheme="minorHAnsi"/>
          <w:sz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0627"/>
      </w:tblGrid>
      <w:tr w:rsidR="003E5640" w:rsidRPr="00472AC0" w14:paraId="3C12905C" w14:textId="77777777" w:rsidTr="003E5640">
        <w:trPr>
          <w:trHeight w:val="283"/>
          <w:tblHeader/>
        </w:trPr>
        <w:tc>
          <w:tcPr>
            <w:tcW w:w="10627" w:type="dxa"/>
            <w:shd w:val="clear" w:color="auto" w:fill="F2F2F2" w:themeFill="background1" w:themeFillShade="F2"/>
            <w:vAlign w:val="center"/>
          </w:tcPr>
          <w:p w14:paraId="5A8504B6" w14:textId="0F1F4CFC" w:rsidR="003E5640" w:rsidRPr="00835D55" w:rsidRDefault="003E5640" w:rsidP="003E5640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Veuillez cocher une case, celle qui décrit le mieux votre état de santé AUJOURD’HUI</w:t>
            </w:r>
          </w:p>
        </w:tc>
      </w:tr>
      <w:tr w:rsidR="003E5640" w:rsidRPr="00472AC0" w14:paraId="3A8E25F7" w14:textId="77777777" w:rsidTr="003E5640">
        <w:trPr>
          <w:trHeight w:val="283"/>
          <w:tblHeader/>
        </w:trPr>
        <w:tc>
          <w:tcPr>
            <w:tcW w:w="10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19A749" w14:textId="77777777" w:rsidR="003E5640" w:rsidRDefault="003E5640" w:rsidP="003E5640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E3B9A75" w14:textId="3A5A0CEF" w:rsidR="003E5640" w:rsidRPr="000D0A57" w:rsidRDefault="003E5640" w:rsidP="003E5640">
            <w:pPr>
              <w:keepNext/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0A57">
              <w:rPr>
                <w:rFonts w:asciiTheme="minorHAnsi" w:hAnsiTheme="minorHAnsi" w:cstheme="minorHAnsi"/>
                <w:b/>
                <w:sz w:val="20"/>
                <w:szCs w:val="20"/>
              </w:rPr>
              <w:t>Mobilité</w:t>
            </w:r>
          </w:p>
          <w:p w14:paraId="7FA1704A" w14:textId="6F311F1A" w:rsidR="003E5640" w:rsidRPr="000D0A57" w:rsidRDefault="007A4604" w:rsidP="003E5640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73814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E5640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="003E5640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3E5640" w:rsidRPr="000D0A57">
              <w:rPr>
                <w:rFonts w:asciiTheme="minorHAnsi" w:hAnsiTheme="minorHAnsi" w:cstheme="minorHAnsi"/>
                <w:sz w:val="20"/>
                <w:szCs w:val="20"/>
              </w:rPr>
              <w:t>Je n’ai aucun problème pour me déplacer à pied</w:t>
            </w:r>
          </w:p>
          <w:p w14:paraId="6F5DB566" w14:textId="34FD71D6" w:rsidR="003E5640" w:rsidRPr="000D0A57" w:rsidRDefault="007A4604" w:rsidP="003E5640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/>
                  <w:sz w:val="20"/>
                  <w:szCs w:val="20"/>
                </w:rPr>
                <w:id w:val="-79998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5640" w:rsidRPr="009D3F93">
                  <w:rPr>
                    <w:rFonts w:ascii="MS Gothic" w:eastAsia="MS Gothic" w:hAnsi="MS Gothic" w:cs="Segoe UI Symbol"/>
                    <w:sz w:val="20"/>
                    <w:szCs w:val="20"/>
                  </w:rPr>
                  <w:t>☐</w:t>
                </w:r>
              </w:sdtContent>
            </w:sdt>
            <w:r w:rsidR="003E5640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  <w:t>J’ai des problèmes légers pour me déplacer à pied</w:t>
            </w:r>
          </w:p>
          <w:p w14:paraId="79050742" w14:textId="232C2A4A" w:rsidR="003E5640" w:rsidRPr="000D0A57" w:rsidRDefault="007A4604" w:rsidP="003E5640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46030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E5640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  <w:t>J’ai des problèmes modérés pour me déplacer à pied</w:t>
            </w:r>
            <w:r w:rsidR="003E5640" w:rsidRPr="000D0A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4E379E9" w14:textId="3157131B" w:rsidR="00486AD7" w:rsidRPr="000D0A57" w:rsidRDefault="007A4604" w:rsidP="00486AD7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47306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86AD7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  <w:t>J’ai des problèmes sévères pour me déplacer à pied</w:t>
            </w:r>
          </w:p>
          <w:p w14:paraId="55C8DC19" w14:textId="4F9295F8" w:rsidR="00486AD7" w:rsidRPr="000D0A57" w:rsidRDefault="007A4604" w:rsidP="00486AD7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79782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86AD7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  <w:t>Je suis incapable de me déplacer à pied</w:t>
            </w:r>
          </w:p>
          <w:p w14:paraId="6405FD73" w14:textId="77777777" w:rsidR="002E66B9" w:rsidRPr="000D0A57" w:rsidRDefault="002E66B9" w:rsidP="003E5640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D553957" w14:textId="380E465B" w:rsidR="002E66B9" w:rsidRPr="000D0A57" w:rsidRDefault="002E66B9" w:rsidP="002E66B9">
            <w:pPr>
              <w:keepNext/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0A57">
              <w:rPr>
                <w:rFonts w:asciiTheme="minorHAnsi" w:hAnsiTheme="minorHAnsi" w:cstheme="minorHAnsi"/>
                <w:b/>
                <w:sz w:val="20"/>
                <w:szCs w:val="20"/>
              </w:rPr>
              <w:t>Autonomie</w:t>
            </w:r>
          </w:p>
          <w:p w14:paraId="4985AAF4" w14:textId="35CBE295" w:rsidR="002E66B9" w:rsidRPr="000D0A57" w:rsidRDefault="007A4604" w:rsidP="002E66B9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97906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66B9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="002E66B9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0D0A57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Je n’ai aucun problème pour me laver ou m’habiller tout(e) seul(e) </w:t>
            </w:r>
            <w:r w:rsidR="002E66B9" w:rsidRPr="000D0A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7FC1F4B" w14:textId="79FF804B" w:rsidR="002E66B9" w:rsidRPr="000D0A57" w:rsidRDefault="007A4604" w:rsidP="002E66B9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2336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66B9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0D0A57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J’ai des problèmes légers pour me laver ou m’habiller tout(e) seul(e) </w:t>
            </w:r>
            <w:r w:rsidR="000D0A57" w:rsidRPr="000D0A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E49531F" w14:textId="0F6E99C9" w:rsidR="002E66B9" w:rsidRDefault="007A4604" w:rsidP="002E66B9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94704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66B9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0D0A57">
              <w:rPr>
                <w:rFonts w:asciiTheme="minorHAnsi" w:hAnsiTheme="minorHAnsi" w:cstheme="minorHAnsi"/>
                <w:sz w:val="20"/>
                <w:szCs w:val="20"/>
              </w:rPr>
              <w:t xml:space="preserve">J’ai des problèmes modérés </w:t>
            </w:r>
            <w:r w:rsidR="000D0A57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pour me laver ou m’habiller tout(e) seul(e) </w:t>
            </w:r>
            <w:r w:rsidR="000D0A57" w:rsidRPr="000D0A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A7502F2" w14:textId="6D497CE3" w:rsidR="000D0A57" w:rsidRPr="000D0A57" w:rsidRDefault="007A4604" w:rsidP="000D0A57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59922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D0A57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  <w:t xml:space="preserve">J’ai des problèmes sévères pour me </w:t>
            </w:r>
            <w:r w:rsidR="000D0A57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laver ou m’habiller tout(e) seul(e) </w:t>
            </w:r>
            <w:r w:rsidR="000D0A57" w:rsidRPr="000D0A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5FEC373" w14:textId="6DF38B5F" w:rsidR="000D0A57" w:rsidRPr="000D0A57" w:rsidRDefault="007A4604" w:rsidP="000D0A57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99336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D0A57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  <w:t xml:space="preserve">Je suis incapable de me </w:t>
            </w:r>
            <w:r w:rsidR="000D0A57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laver ou m’habiller tout(e) seul(e) </w:t>
            </w:r>
            <w:r w:rsidR="000D0A57" w:rsidRPr="000D0A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3E5AE29" w14:textId="77777777" w:rsidR="003E5640" w:rsidRPr="000D0A57" w:rsidRDefault="003E5640" w:rsidP="003E5640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F5172EF" w14:textId="75F5A7EB" w:rsidR="002E66B9" w:rsidRPr="000D0A57" w:rsidRDefault="002E66B9" w:rsidP="002E66B9">
            <w:pPr>
              <w:keepNext/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0A57">
              <w:rPr>
                <w:rFonts w:asciiTheme="minorHAnsi" w:hAnsiTheme="minorHAnsi" w:cstheme="minorHAnsi"/>
                <w:b/>
                <w:sz w:val="20"/>
                <w:szCs w:val="20"/>
              </w:rPr>
              <w:t>Activités courantes</w:t>
            </w:r>
          </w:p>
          <w:p w14:paraId="72B32871" w14:textId="5E48E89E" w:rsidR="002E66B9" w:rsidRPr="000D0A57" w:rsidRDefault="007A4604" w:rsidP="002E66B9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35246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66B9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="002E66B9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025F4C">
              <w:rPr>
                <w:rFonts w:asciiTheme="minorHAnsi" w:eastAsia="MS Gothic" w:hAnsiTheme="minorHAnsi" w:cstheme="minorHAnsi"/>
                <w:sz w:val="20"/>
                <w:szCs w:val="20"/>
              </w:rPr>
              <w:t>Je n’ai aucun problème pour accomplir mes activités courantes</w:t>
            </w:r>
          </w:p>
          <w:p w14:paraId="5E236D5C" w14:textId="78F37E7C" w:rsidR="002E66B9" w:rsidRPr="000D0A57" w:rsidRDefault="007A4604" w:rsidP="002E66B9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22879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66B9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025F4C">
              <w:rPr>
                <w:rFonts w:asciiTheme="minorHAnsi" w:eastAsia="MS Gothic" w:hAnsiTheme="minorHAnsi" w:cstheme="minorHAnsi"/>
                <w:sz w:val="20"/>
                <w:szCs w:val="20"/>
              </w:rPr>
              <w:t>J’ai des problèmes légers pour accomplir mes activités courantes</w:t>
            </w:r>
          </w:p>
          <w:p w14:paraId="10275B6F" w14:textId="791BCD09" w:rsidR="002E66B9" w:rsidRPr="000D0A57" w:rsidRDefault="007A4604" w:rsidP="002E66B9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66366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66B9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025F4C">
              <w:rPr>
                <w:rFonts w:asciiTheme="minorHAnsi" w:hAnsiTheme="minorHAnsi" w:cstheme="minorHAnsi"/>
                <w:sz w:val="20"/>
                <w:szCs w:val="20"/>
              </w:rPr>
              <w:t xml:space="preserve">J’ai des problèmes modérés </w:t>
            </w:r>
            <w:r w:rsidR="00025F4C">
              <w:rPr>
                <w:rFonts w:asciiTheme="minorHAnsi" w:eastAsia="MS Gothic" w:hAnsiTheme="minorHAnsi" w:cstheme="minorHAnsi"/>
                <w:sz w:val="20"/>
                <w:szCs w:val="20"/>
              </w:rPr>
              <w:t>pour accomplir mes activités courantes</w:t>
            </w:r>
          </w:p>
          <w:p w14:paraId="6933CBFA" w14:textId="25F0A25A" w:rsidR="00025F4C" w:rsidRPr="000D0A57" w:rsidRDefault="007A4604" w:rsidP="00025F4C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210144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25F4C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="00025F4C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  <w:t xml:space="preserve">J’ai des problèmes sévères </w:t>
            </w:r>
            <w:r w:rsidR="00025F4C">
              <w:rPr>
                <w:rFonts w:asciiTheme="minorHAnsi" w:eastAsia="MS Gothic" w:hAnsiTheme="minorHAnsi" w:cstheme="minorHAnsi"/>
                <w:sz w:val="20"/>
                <w:szCs w:val="20"/>
              </w:rPr>
              <w:t>pour accomplir mes activités courantes</w:t>
            </w:r>
          </w:p>
          <w:p w14:paraId="103C8466" w14:textId="33F0A784" w:rsidR="003E5640" w:rsidRDefault="007A4604" w:rsidP="00030E54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89916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25F4C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025F4C">
              <w:rPr>
                <w:rFonts w:asciiTheme="minorHAnsi" w:eastAsia="MS Gothic" w:hAnsiTheme="minorHAnsi" w:cstheme="minorHAnsi"/>
                <w:sz w:val="20"/>
                <w:szCs w:val="20"/>
              </w:rPr>
              <w:t>J</w:t>
            </w:r>
            <w:r w:rsidR="001A58C0">
              <w:rPr>
                <w:rFonts w:asciiTheme="minorHAnsi" w:eastAsia="MS Gothic" w:hAnsiTheme="minorHAnsi" w:cstheme="minorHAnsi"/>
                <w:sz w:val="20"/>
                <w:szCs w:val="20"/>
              </w:rPr>
              <w:t>e suis incapable d’</w:t>
            </w:r>
            <w:r w:rsidR="00025F4C">
              <w:rPr>
                <w:rFonts w:asciiTheme="minorHAnsi" w:eastAsia="MS Gothic" w:hAnsiTheme="minorHAnsi" w:cstheme="minorHAnsi"/>
                <w:sz w:val="20"/>
                <w:szCs w:val="20"/>
              </w:rPr>
              <w:t>accomplir mes activités courantes</w:t>
            </w:r>
          </w:p>
          <w:p w14:paraId="093E6AA6" w14:textId="1E49CCA4" w:rsidR="00030E54" w:rsidRPr="00030E54" w:rsidRDefault="00030E54" w:rsidP="00030E54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E9B773C" w14:textId="77777777" w:rsidR="003E5640" w:rsidRDefault="003E5640" w:rsidP="003D1E79">
      <w:pPr>
        <w:keepNext/>
        <w:rPr>
          <w:rFonts w:asciiTheme="minorHAnsi" w:hAnsiTheme="minorHAnsi" w:cstheme="minorHAnsi"/>
          <w:sz w:val="20"/>
        </w:rPr>
      </w:pPr>
    </w:p>
    <w:p w14:paraId="28DBC8FD" w14:textId="12BA635C" w:rsidR="003E5640" w:rsidRDefault="003E5640" w:rsidP="003D1E79">
      <w:pPr>
        <w:keepNext/>
        <w:rPr>
          <w:rFonts w:asciiTheme="minorHAnsi" w:hAnsiTheme="minorHAnsi" w:cstheme="minorHAnsi"/>
          <w:sz w:val="20"/>
        </w:rPr>
      </w:pPr>
    </w:p>
    <w:p w14:paraId="45B7FBB9" w14:textId="77777777" w:rsidR="003E5640" w:rsidRDefault="003E5640" w:rsidP="003E5640">
      <w:pPr>
        <w:tabs>
          <w:tab w:val="left" w:pos="5245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281"/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B16516" w:rsidRPr="00472AC0" w14:paraId="436B531F" w14:textId="77777777" w:rsidTr="00B41614">
        <w:trPr>
          <w:trHeight w:val="283"/>
          <w:tblHeader/>
        </w:trPr>
        <w:tc>
          <w:tcPr>
            <w:tcW w:w="10627" w:type="dxa"/>
            <w:shd w:val="clear" w:color="auto" w:fill="F2F2F2" w:themeFill="background1" w:themeFillShade="F2"/>
            <w:vAlign w:val="center"/>
          </w:tcPr>
          <w:p w14:paraId="7FC4FEAE" w14:textId="77777777" w:rsidR="00B16516" w:rsidRPr="00835D55" w:rsidRDefault="00B16516" w:rsidP="00B1651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Veuillez cocher une case, celle qui décrit le mieux votre état de santé AUJOURD’HUI</w:t>
            </w:r>
          </w:p>
        </w:tc>
      </w:tr>
      <w:tr w:rsidR="00B16516" w:rsidRPr="00472AC0" w14:paraId="25137B11" w14:textId="77777777" w:rsidTr="00B41614">
        <w:trPr>
          <w:trHeight w:val="283"/>
          <w:tblHeader/>
        </w:trPr>
        <w:tc>
          <w:tcPr>
            <w:tcW w:w="10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60941F" w14:textId="77777777" w:rsidR="00B16516" w:rsidRDefault="00B16516" w:rsidP="00B1651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F1F2428" w14:textId="77777777" w:rsidR="00B16516" w:rsidRPr="000D0A57" w:rsidRDefault="00B16516" w:rsidP="00B16516">
            <w:pPr>
              <w:keepNext/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Douleurs et Inconfort</w:t>
            </w:r>
          </w:p>
          <w:p w14:paraId="08BAE388" w14:textId="39589988" w:rsidR="00B16516" w:rsidRPr="000D0A57" w:rsidRDefault="007A4604" w:rsidP="00B16516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2736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16516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="00B16516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B16516" w:rsidRPr="00403AC6">
              <w:rPr>
                <w:rFonts w:asciiTheme="minorHAnsi" w:hAnsiTheme="minorHAnsi" w:cstheme="minorHAnsi"/>
                <w:sz w:val="20"/>
                <w:szCs w:val="20"/>
              </w:rPr>
              <w:t xml:space="preserve">Je n’ai </w:t>
            </w:r>
            <w:r w:rsidR="00B16516">
              <w:rPr>
                <w:rFonts w:asciiTheme="minorHAnsi" w:hAnsiTheme="minorHAnsi" w:cstheme="minorHAnsi"/>
                <w:sz w:val="20"/>
                <w:szCs w:val="20"/>
              </w:rPr>
              <w:t xml:space="preserve">ni douleur ni inconfort </w:t>
            </w:r>
            <w:r w:rsidR="00B16516" w:rsidRPr="00403A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4B79973" w14:textId="636BBC6E" w:rsidR="00B16516" w:rsidRPr="000D0A57" w:rsidRDefault="007A4604" w:rsidP="00B16516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30778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16516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B16516">
              <w:rPr>
                <w:rFonts w:asciiTheme="minorHAnsi" w:hAnsiTheme="minorHAnsi" w:cstheme="minorHAnsi"/>
                <w:sz w:val="20"/>
                <w:szCs w:val="20"/>
              </w:rPr>
              <w:t>J’ai des douleurs ou un inconfort léger(ères)</w:t>
            </w:r>
          </w:p>
          <w:p w14:paraId="1286775E" w14:textId="00C87B4F" w:rsidR="00B16516" w:rsidRPr="000D0A57" w:rsidRDefault="007A4604" w:rsidP="00B16516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22666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16516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B16516">
              <w:rPr>
                <w:rFonts w:asciiTheme="minorHAnsi" w:hAnsiTheme="minorHAnsi" w:cstheme="minorHAnsi"/>
                <w:sz w:val="20"/>
                <w:szCs w:val="20"/>
              </w:rPr>
              <w:t>J’ai des douleurs ou un inconfort modéré(es)</w:t>
            </w:r>
          </w:p>
          <w:p w14:paraId="4B9E1987" w14:textId="62927155" w:rsidR="00B16516" w:rsidRPr="000D0A57" w:rsidRDefault="007A4604" w:rsidP="00B16516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60546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16516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B16516">
              <w:rPr>
                <w:rFonts w:asciiTheme="minorHAnsi" w:hAnsiTheme="minorHAnsi" w:cstheme="minorHAnsi"/>
                <w:sz w:val="20"/>
                <w:szCs w:val="20"/>
              </w:rPr>
              <w:t>J’ai des douleurs ou un inconfort sévère(s)</w:t>
            </w:r>
          </w:p>
          <w:p w14:paraId="0B463BB8" w14:textId="65DFF0F1" w:rsidR="00B16516" w:rsidRPr="000D0A57" w:rsidRDefault="007A4604" w:rsidP="00B16516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01237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16516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B16516">
              <w:rPr>
                <w:rFonts w:asciiTheme="minorHAnsi" w:hAnsiTheme="minorHAnsi" w:cstheme="minorHAnsi"/>
                <w:sz w:val="20"/>
                <w:szCs w:val="20"/>
              </w:rPr>
              <w:t>J’ai des douleurs ou un inconfort extrême(s)</w:t>
            </w:r>
          </w:p>
          <w:p w14:paraId="206DB5FF" w14:textId="77777777" w:rsidR="00B16516" w:rsidRPr="000D0A57" w:rsidRDefault="00B16516" w:rsidP="00B1651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BEBBB4C" w14:textId="77777777" w:rsidR="00B16516" w:rsidRPr="000D0A57" w:rsidRDefault="00B16516" w:rsidP="00B16516">
            <w:pPr>
              <w:keepNext/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0A57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nxiété et Dépression</w:t>
            </w:r>
          </w:p>
          <w:p w14:paraId="0D7D2D47" w14:textId="151285F6" w:rsidR="00B16516" w:rsidRPr="000D0A57" w:rsidRDefault="007A4604" w:rsidP="00B16516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207472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16516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="00B16516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B1651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Je ne suis ni anxieux(se) </w:t>
            </w:r>
            <w:r w:rsidR="00281C4B">
              <w:rPr>
                <w:rFonts w:asciiTheme="minorHAnsi" w:eastAsia="MS Gothic" w:hAnsiTheme="minorHAnsi" w:cstheme="minorHAnsi"/>
                <w:sz w:val="20"/>
                <w:szCs w:val="20"/>
              </w:rPr>
              <w:t>ni</w:t>
            </w:r>
            <w:r w:rsidR="00B16516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déprimé(e)</w:t>
            </w:r>
          </w:p>
          <w:p w14:paraId="163EA808" w14:textId="13275E0F" w:rsidR="00B16516" w:rsidRPr="000D0A57" w:rsidRDefault="007A4604" w:rsidP="00B16516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44052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16516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B16516">
              <w:rPr>
                <w:rFonts w:asciiTheme="minorHAnsi" w:eastAsia="MS Gothic" w:hAnsiTheme="minorHAnsi" w:cstheme="minorHAnsi"/>
                <w:sz w:val="20"/>
                <w:szCs w:val="20"/>
              </w:rPr>
              <w:t>Je suis légèrement anxieux(se) ou déprimé(e)</w:t>
            </w:r>
          </w:p>
          <w:p w14:paraId="7CC0E6F6" w14:textId="137B0622" w:rsidR="00B16516" w:rsidRDefault="007A4604" w:rsidP="00B16516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211589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16516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</w:r>
            <w:r w:rsidR="00B16516">
              <w:rPr>
                <w:rFonts w:asciiTheme="minorHAnsi" w:eastAsia="MS Gothic" w:hAnsiTheme="minorHAnsi" w:cstheme="minorHAnsi"/>
                <w:sz w:val="20"/>
                <w:szCs w:val="20"/>
              </w:rPr>
              <w:t>Je suis modérément anxieux(se) ou déprimé(e)</w:t>
            </w:r>
          </w:p>
          <w:p w14:paraId="0F696414" w14:textId="4E9CFB9D" w:rsidR="00B16516" w:rsidRPr="000D0A57" w:rsidRDefault="007A4604" w:rsidP="00B16516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83541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16516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  <w:t>J</w:t>
            </w:r>
            <w:r w:rsidR="00B16516">
              <w:rPr>
                <w:rFonts w:asciiTheme="minorHAnsi" w:eastAsia="MS Gothic" w:hAnsiTheme="minorHAnsi" w:cstheme="minorHAnsi"/>
                <w:sz w:val="20"/>
                <w:szCs w:val="20"/>
              </w:rPr>
              <w:t>e suis sévèrement anxieux(se) ou déprimé(e)</w:t>
            </w:r>
          </w:p>
          <w:p w14:paraId="59311EB8" w14:textId="1C341FA7" w:rsidR="00B16516" w:rsidRPr="000D0A57" w:rsidRDefault="007A4604" w:rsidP="00B16516">
            <w:pPr>
              <w:keepNext/>
              <w:tabs>
                <w:tab w:val="left" w:pos="567"/>
              </w:tabs>
              <w:spacing w:line="276" w:lineRule="auto"/>
              <w:ind w:left="142" w:hanging="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88021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F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16516" w:rsidRPr="000D0A57">
              <w:rPr>
                <w:rFonts w:asciiTheme="minorHAnsi" w:eastAsia="MS Gothic" w:hAnsiTheme="minorHAnsi" w:cstheme="minorHAnsi"/>
                <w:sz w:val="20"/>
                <w:szCs w:val="20"/>
              </w:rPr>
              <w:tab/>
              <w:t xml:space="preserve">Je suis </w:t>
            </w:r>
            <w:r w:rsidR="00B16516">
              <w:rPr>
                <w:rFonts w:asciiTheme="minorHAnsi" w:eastAsia="MS Gothic" w:hAnsiTheme="minorHAnsi" w:cstheme="minorHAnsi"/>
                <w:sz w:val="20"/>
                <w:szCs w:val="20"/>
              </w:rPr>
              <w:t>extrêmement anxieux(se) ou déprimé(e)</w:t>
            </w:r>
          </w:p>
          <w:p w14:paraId="4C744F50" w14:textId="77777777" w:rsidR="00B16516" w:rsidRPr="00030E54" w:rsidRDefault="00B16516" w:rsidP="00B16516">
            <w:pPr>
              <w:keepNext/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ACDE6B9" w14:textId="6EBEE4D3" w:rsidR="003E5640" w:rsidRDefault="003E5640" w:rsidP="003D1E79">
      <w:pPr>
        <w:keepNext/>
        <w:rPr>
          <w:rFonts w:asciiTheme="minorHAnsi" w:hAnsiTheme="minorHAnsi" w:cstheme="minorHAnsi"/>
          <w:sz w:val="20"/>
        </w:rPr>
      </w:pPr>
    </w:p>
    <w:p w14:paraId="2C5D5556" w14:textId="139F8043" w:rsidR="001E303C" w:rsidRDefault="001E303C" w:rsidP="003D1E79">
      <w:pPr>
        <w:keepNext/>
        <w:rPr>
          <w:rFonts w:asciiTheme="minorHAnsi" w:hAnsiTheme="minorHAnsi" w:cstheme="minorHAnsi"/>
          <w:sz w:val="20"/>
        </w:rPr>
      </w:pPr>
    </w:p>
    <w:tbl>
      <w:tblPr>
        <w:tblStyle w:val="Grilledutableau"/>
        <w:tblpPr w:leftFromText="180" w:rightFromText="180" w:vertAnchor="text" w:horzAnchor="margin" w:tblpY="372"/>
        <w:tblW w:w="10632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110"/>
        <w:gridCol w:w="1134"/>
        <w:gridCol w:w="2553"/>
      </w:tblGrid>
      <w:tr w:rsidR="002D0639" w14:paraId="7BE7955E" w14:textId="77777777" w:rsidTr="009D3F93">
        <w:trPr>
          <w:trHeight w:val="737"/>
        </w:trPr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4B80E177" w14:textId="77777777" w:rsidR="002D0639" w:rsidRPr="00644EF4" w:rsidRDefault="002D0639" w:rsidP="002D0639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6" w:name="_Hlk69897414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l’usager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Apposez la signature manuscrite"/>
            <w:tag w:val="Apposez la signature manuscrite"/>
            <w:id w:val="336198593"/>
            <w:placeholder>
              <w:docPart w:val="2606B1726A214B60816F116AA89AD28D"/>
            </w:placeholder>
            <w:showingPlcHdr/>
          </w:sdtPr>
          <w:sdtEndPr/>
          <w:sdtContent>
            <w:tc>
              <w:tcPr>
                <w:tcW w:w="4110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2A567CDB" w14:textId="77777777" w:rsidR="002D0639" w:rsidRDefault="002D0639" w:rsidP="002D0639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300A33E" w14:textId="77777777" w:rsidR="002D0639" w:rsidRPr="00644EF4" w:rsidRDefault="002D0639" w:rsidP="002D0639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27717023"/>
            <w:placeholder>
              <w:docPart w:val="0A1FB27F38464B79A3E9CFD3A26021AC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553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5A835884" w14:textId="77777777" w:rsidR="002D0639" w:rsidRDefault="002D0639" w:rsidP="002D0639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  <w:tr w:rsidR="002D0639" w14:paraId="7CB1B88C" w14:textId="77777777" w:rsidTr="009D3F93">
        <w:trPr>
          <w:trHeight w:val="737"/>
        </w:trPr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7E5A3A0B" w14:textId="77777777" w:rsidR="002D0639" w:rsidRPr="00644EF4" w:rsidRDefault="002D0639" w:rsidP="002D0639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du représentant légal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Apposez la signature manuscrite"/>
            <w:tag w:val="Apposez la signature manuscrite"/>
            <w:id w:val="126370545"/>
            <w:placeholder>
              <w:docPart w:val="D87320642F854B6E85C10373EDE5EF05"/>
            </w:placeholder>
            <w:showingPlcHdr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671C4C9" w14:textId="77777777" w:rsidR="002D0639" w:rsidRDefault="002D0639" w:rsidP="002D0639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597388C" w14:textId="77777777" w:rsidR="002D0639" w:rsidRPr="00644EF4" w:rsidRDefault="002D0639" w:rsidP="002D0639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178431"/>
            <w:placeholder>
              <w:docPart w:val="99BB7271685742EEBFCFEF050E7EEDE6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553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561316C" w14:textId="77777777" w:rsidR="002D0639" w:rsidRDefault="002D0639" w:rsidP="002D0639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  <w:tr w:rsidR="002D0639" w14:paraId="674FAFDE" w14:textId="77777777" w:rsidTr="00B41614">
        <w:trPr>
          <w:trHeight w:val="681"/>
        </w:trPr>
        <w:tc>
          <w:tcPr>
            <w:tcW w:w="10632" w:type="dxa"/>
            <w:gridSpan w:val="4"/>
            <w:tcBorders>
              <w:top w:val="nil"/>
              <w:bottom w:val="nil"/>
            </w:tcBorders>
            <w:vAlign w:val="bottom"/>
          </w:tcPr>
          <w:p w14:paraId="4901DB87" w14:textId="77777777" w:rsidR="002D0639" w:rsidRDefault="007A4604" w:rsidP="002D0639">
            <w:pPr>
              <w:keepNext/>
              <w:tabs>
                <w:tab w:val="left" w:pos="319"/>
              </w:tabs>
              <w:ind w:left="319" w:hanging="31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1450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39" w:rsidRPr="006C1E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D0639" w:rsidRPr="006859C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En cas d’impossibilité à signer le document, l’usager ou son représentant légal a donné son autorisation verbale et l’information a été notée au dossier.</w:t>
            </w:r>
          </w:p>
        </w:tc>
      </w:tr>
      <w:bookmarkEnd w:id="6"/>
    </w:tbl>
    <w:p w14:paraId="690850C5" w14:textId="7F0F8BE0" w:rsidR="001E303C" w:rsidRDefault="001E303C" w:rsidP="003D1E79">
      <w:pPr>
        <w:keepNext/>
        <w:rPr>
          <w:rFonts w:asciiTheme="minorHAnsi" w:hAnsiTheme="minorHAnsi" w:cstheme="minorHAnsi"/>
          <w:sz w:val="20"/>
        </w:rPr>
      </w:pPr>
    </w:p>
    <w:p w14:paraId="12760950" w14:textId="1E7EE87C" w:rsidR="001E303C" w:rsidRDefault="001E303C" w:rsidP="003D1E79">
      <w:pPr>
        <w:keepNext/>
        <w:rPr>
          <w:rFonts w:asciiTheme="minorHAnsi" w:hAnsiTheme="minorHAnsi" w:cstheme="minorHAnsi"/>
          <w:sz w:val="20"/>
        </w:rPr>
      </w:pPr>
    </w:p>
    <w:tbl>
      <w:tblPr>
        <w:tblStyle w:val="Grilledutableau"/>
        <w:tblpPr w:leftFromText="180" w:rightFromText="180" w:vertAnchor="text" w:horzAnchor="margin" w:tblpY="365"/>
        <w:tblW w:w="10632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5926"/>
        <w:gridCol w:w="1134"/>
        <w:gridCol w:w="2552"/>
      </w:tblGrid>
      <w:tr w:rsidR="002D0639" w14:paraId="14274C9A" w14:textId="77777777" w:rsidTr="00B41614">
        <w:trPr>
          <w:trHeight w:val="811"/>
        </w:trPr>
        <w:tc>
          <w:tcPr>
            <w:tcW w:w="1020" w:type="dxa"/>
            <w:tcBorders>
              <w:top w:val="nil"/>
              <w:bottom w:val="nil"/>
            </w:tcBorders>
            <w:vAlign w:val="bottom"/>
          </w:tcPr>
          <w:p w14:paraId="6F86F031" w14:textId="77777777" w:rsidR="002D0639" w:rsidRPr="00644EF4" w:rsidRDefault="002D0639" w:rsidP="002D0639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Complété par :</w:t>
            </w:r>
          </w:p>
        </w:tc>
        <w:tc>
          <w:tcPr>
            <w:tcW w:w="5926" w:type="dxa"/>
            <w:tcBorders>
              <w:top w:val="nil"/>
              <w:bottom w:val="single" w:sz="4" w:space="0" w:color="auto"/>
            </w:tcBorders>
            <w:vAlign w:val="bottom"/>
          </w:tcPr>
          <w:p w14:paraId="26B98562" w14:textId="77777777" w:rsidR="002D0639" w:rsidRDefault="007A4604" w:rsidP="002D0639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Bidi"/>
                  <w:sz w:val="20"/>
                  <w:szCs w:val="20"/>
                </w:rPr>
                <w:alias w:val="Insérer votre signature électronique"/>
                <w:tag w:val="Insérer votre signature électronique"/>
                <w:id w:val="-166322492"/>
                <w:showingPlcHdr/>
                <w:picture/>
              </w:sdtPr>
              <w:sdtEndPr/>
              <w:sdtContent>
                <w:r w:rsidR="002D0639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7667DB07" wp14:editId="094AA065">
                      <wp:extent cx="508000" cy="253908"/>
                      <wp:effectExtent l="0" t="0" r="635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363EC490" w14:textId="77777777" w:rsidR="002D0639" w:rsidRDefault="007A4604" w:rsidP="002D0639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Apposez la signature manuscrite"/>
                <w:tag w:val="Apposez la signature manuscrite"/>
                <w:id w:val="-1868129281"/>
                <w:placeholder>
                  <w:docPart w:val="DF1894B1DBFD4ACCA27C8564343371DB"/>
                </w:placeholder>
                <w:showingPlcHdr/>
              </w:sdtPr>
              <w:sdtEndPr/>
              <w:sdtContent>
                <w:r w:rsidR="002D0639">
                  <w:rPr>
                    <w:rStyle w:val="Textedelespacerserv"/>
                  </w:rPr>
                  <w:t xml:space="preserve">   </w:t>
                </w:r>
              </w:sdtContent>
            </w:sdt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107987D" w14:textId="77777777" w:rsidR="002D0639" w:rsidRPr="00644EF4" w:rsidRDefault="002D0639" w:rsidP="002D0639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87710423"/>
            <w:placeholder>
              <w:docPart w:val="0BD5EBDA7D7747D6B8186276AB53F3C5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3B71B486" w14:textId="77777777" w:rsidR="002D0639" w:rsidRDefault="002D0639" w:rsidP="002D0639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  <w:tr w:rsidR="002D0639" w14:paraId="6A346086" w14:textId="77777777" w:rsidTr="00B41614">
        <w:trPr>
          <w:trHeight w:val="182"/>
        </w:trPr>
        <w:tc>
          <w:tcPr>
            <w:tcW w:w="1020" w:type="dxa"/>
            <w:tcBorders>
              <w:top w:val="nil"/>
              <w:bottom w:val="nil"/>
            </w:tcBorders>
            <w:vAlign w:val="bottom"/>
          </w:tcPr>
          <w:p w14:paraId="42B27435" w14:textId="77777777" w:rsidR="002D0639" w:rsidRDefault="002D0639" w:rsidP="002D0639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26" w:type="dxa"/>
            <w:tcBorders>
              <w:top w:val="single" w:sz="4" w:space="0" w:color="auto"/>
              <w:bottom w:val="nil"/>
            </w:tcBorders>
            <w:vAlign w:val="bottom"/>
          </w:tcPr>
          <w:p w14:paraId="5320DAF0" w14:textId="77777777" w:rsidR="002D0639" w:rsidRPr="00811719" w:rsidRDefault="002D0639" w:rsidP="002D0639">
            <w:pPr>
              <w:keepNext/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811719">
              <w:rPr>
                <w:rFonts w:asciiTheme="minorHAnsi" w:hAnsiTheme="minorHAnsi" w:cstheme="minorHAnsi"/>
                <w:i/>
                <w:sz w:val="18"/>
                <w:szCs w:val="18"/>
              </w:rPr>
              <w:t>Signature et titre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E7C002E" w14:textId="77777777" w:rsidR="002D0639" w:rsidRDefault="002D0639" w:rsidP="002D0639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bottom"/>
          </w:tcPr>
          <w:p w14:paraId="661FBA21" w14:textId="77777777" w:rsidR="002D0639" w:rsidRDefault="002D0639" w:rsidP="002D0639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5A9AF79" w14:textId="77777777" w:rsidR="00970074" w:rsidRDefault="00970074" w:rsidP="003D1E79">
      <w:pPr>
        <w:keepNext/>
        <w:rPr>
          <w:rFonts w:asciiTheme="minorHAnsi" w:hAnsiTheme="minorHAnsi" w:cstheme="minorHAnsi"/>
          <w:sz w:val="20"/>
        </w:rPr>
      </w:pPr>
    </w:p>
    <w:p w14:paraId="5587AB9F" w14:textId="50CFD30C" w:rsidR="001E303C" w:rsidRDefault="001E303C" w:rsidP="003D1E79">
      <w:pPr>
        <w:keepNext/>
        <w:rPr>
          <w:rFonts w:asciiTheme="minorHAnsi" w:hAnsiTheme="minorHAnsi" w:cstheme="minorHAnsi"/>
          <w:sz w:val="20"/>
        </w:rPr>
      </w:pPr>
    </w:p>
    <w:p w14:paraId="67BAAA34" w14:textId="77777777" w:rsidR="002D0639" w:rsidRDefault="002D0639" w:rsidP="002D0639">
      <w:pPr>
        <w:keepNext/>
        <w:tabs>
          <w:tab w:val="left" w:pos="770"/>
        </w:tabs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6FC717BE" w14:textId="34D544D3" w:rsidR="00912266" w:rsidRPr="00566486" w:rsidRDefault="0058619A" w:rsidP="002D0639">
      <w:pPr>
        <w:keepNext/>
        <w:tabs>
          <w:tab w:val="left" w:pos="770"/>
        </w:tabs>
        <w:spacing w:line="276" w:lineRule="auto"/>
        <w:rPr>
          <w:rFonts w:asciiTheme="minorHAnsi" w:hAnsiTheme="minorHAnsi" w:cstheme="minorHAnsi"/>
          <w:b/>
          <w:bCs/>
          <w:sz w:val="20"/>
          <w:szCs w:val="20"/>
          <w:lang w:val="en-CA"/>
        </w:rPr>
      </w:pPr>
      <w:r w:rsidRPr="00566486">
        <w:rPr>
          <w:rFonts w:asciiTheme="minorHAnsi" w:hAnsiTheme="minorHAnsi" w:cstheme="minorHAnsi"/>
          <w:b/>
          <w:bCs/>
          <w:sz w:val="20"/>
          <w:szCs w:val="20"/>
          <w:lang w:val="en-CA"/>
        </w:rPr>
        <w:t>Source:</w:t>
      </w:r>
      <w:r w:rsidR="00BA210B" w:rsidRPr="00566486">
        <w:rPr>
          <w:rFonts w:asciiTheme="minorHAnsi" w:hAnsiTheme="minorHAnsi" w:cstheme="minorHAnsi"/>
          <w:b/>
          <w:bCs/>
          <w:sz w:val="20"/>
          <w:szCs w:val="20"/>
          <w:lang w:val="en-CA"/>
        </w:rPr>
        <w:t xml:space="preserve"> </w:t>
      </w:r>
      <w:r w:rsidR="00C37FBA" w:rsidRPr="00566486">
        <w:rPr>
          <w:rFonts w:asciiTheme="minorHAnsi" w:hAnsiTheme="minorHAnsi" w:cstheme="minorHAnsi"/>
          <w:b/>
          <w:bCs/>
          <w:sz w:val="20"/>
          <w:szCs w:val="20"/>
          <w:lang w:val="en-CA"/>
        </w:rPr>
        <w:t xml:space="preserve">Eq-5D-5L </w:t>
      </w:r>
      <w:proofErr w:type="spellStart"/>
      <w:r w:rsidR="000E1433" w:rsidRPr="00566486">
        <w:rPr>
          <w:rFonts w:asciiTheme="minorHAnsi" w:hAnsiTheme="minorHAnsi" w:cstheme="minorHAnsi"/>
          <w:b/>
          <w:bCs/>
          <w:sz w:val="20"/>
          <w:szCs w:val="20"/>
          <w:lang w:val="en-CA"/>
        </w:rPr>
        <w:t>EuroQol</w:t>
      </w:r>
      <w:proofErr w:type="spellEnd"/>
      <w:r w:rsidR="000E1433" w:rsidRPr="00566486">
        <w:rPr>
          <w:rFonts w:asciiTheme="minorHAnsi" w:hAnsiTheme="minorHAnsi" w:cstheme="minorHAnsi"/>
          <w:b/>
          <w:bCs/>
          <w:sz w:val="20"/>
          <w:szCs w:val="20"/>
          <w:lang w:val="en-CA"/>
        </w:rPr>
        <w:t xml:space="preserve"> </w:t>
      </w:r>
      <w:r w:rsidR="00566486" w:rsidRPr="00566486">
        <w:rPr>
          <w:rFonts w:asciiTheme="minorHAnsi" w:hAnsiTheme="minorHAnsi" w:cstheme="minorHAnsi"/>
          <w:b/>
          <w:bCs/>
          <w:sz w:val="20"/>
          <w:szCs w:val="20"/>
          <w:lang w:val="en-CA"/>
        </w:rPr>
        <w:t>Research Foundation</w:t>
      </w:r>
    </w:p>
    <w:p w14:paraId="2BA21A56" w14:textId="77777777" w:rsidR="0079796A" w:rsidRPr="00566486" w:rsidRDefault="0079796A" w:rsidP="005D6700">
      <w:pPr>
        <w:tabs>
          <w:tab w:val="left" w:pos="2520"/>
        </w:tabs>
        <w:rPr>
          <w:rFonts w:asciiTheme="minorHAnsi" w:hAnsiTheme="minorHAnsi" w:cstheme="minorHAnsi"/>
          <w:sz w:val="20"/>
          <w:lang w:val="en-CA"/>
        </w:rPr>
      </w:pPr>
    </w:p>
    <w:p w14:paraId="04D91A2E" w14:textId="77777777" w:rsidR="002A3185" w:rsidRPr="00566486" w:rsidRDefault="002A3185" w:rsidP="005D6700">
      <w:pPr>
        <w:tabs>
          <w:tab w:val="left" w:pos="2520"/>
        </w:tabs>
        <w:rPr>
          <w:rFonts w:asciiTheme="minorHAnsi" w:hAnsiTheme="minorHAnsi" w:cstheme="minorHAnsi"/>
          <w:sz w:val="20"/>
          <w:lang w:val="en-CA"/>
        </w:rPr>
      </w:pPr>
    </w:p>
    <w:sectPr w:rsidR="002A3185" w:rsidRPr="00566486" w:rsidSect="00B16516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2" w:right="567" w:bottom="992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891A8" w14:textId="77777777" w:rsidR="007A4604" w:rsidRDefault="007A4604" w:rsidP="0081257E">
      <w:r>
        <w:separator/>
      </w:r>
    </w:p>
  </w:endnote>
  <w:endnote w:type="continuationSeparator" w:id="0">
    <w:p w14:paraId="5D7F5EB2" w14:textId="77777777" w:rsidR="007A4604" w:rsidRDefault="007A4604" w:rsidP="0081257E">
      <w:r>
        <w:continuationSeparator/>
      </w:r>
    </w:p>
  </w:endnote>
  <w:endnote w:type="continuationNotice" w:id="1">
    <w:p w14:paraId="6B4D90F2" w14:textId="77777777" w:rsidR="007A4604" w:rsidRDefault="007A46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9F14A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3FEA88BD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238C8105" w14:textId="4EF5EBBB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9D3F93" w:rsidRPr="009D3F93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419CD" w14:textId="77777777" w:rsidR="00EE71AF" w:rsidRPr="002C0510" w:rsidRDefault="003D1E7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E0CE174" wp14:editId="5F31F96D">
              <wp:simplePos x="0" y="0"/>
              <wp:positionH relativeFrom="column">
                <wp:posOffset>1762125</wp:posOffset>
              </wp:positionH>
              <wp:positionV relativeFrom="page">
                <wp:posOffset>9397794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83DB93" w14:textId="77777777" w:rsidR="009D3F93" w:rsidRPr="009D3F93" w:rsidRDefault="009D3F93" w:rsidP="009D3F9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9D3F93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QUESTIONNAIRE </w:t>
                          </w:r>
                        </w:p>
                        <w:p w14:paraId="438B477B" w14:textId="77777777" w:rsidR="009D3F93" w:rsidRPr="009D3F93" w:rsidRDefault="009D3F93" w:rsidP="009D3F9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9D3F93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ÉVALUATION DE L’ÉTAT DE SANTÉ</w:t>
                          </w:r>
                        </w:p>
                        <w:p w14:paraId="02A26097" w14:textId="475B8ED8" w:rsidR="003D1E79" w:rsidRPr="009D3F93" w:rsidRDefault="003D1E79" w:rsidP="003D1E7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CE174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138.75pt;margin-top:740pt;width:255.1pt;height:30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" filled="f" stroked="f" strokeweight=".5pt">
              <v:textbox>
                <w:txbxContent>
                  <w:p w14:paraId="1E83DB93" w14:textId="77777777" w:rsidR="009D3F93" w:rsidRPr="009D3F93" w:rsidRDefault="009D3F93" w:rsidP="009D3F93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9D3F93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QUESTIONNAIRE </w:t>
                    </w:r>
                  </w:p>
                  <w:p w14:paraId="438B477B" w14:textId="77777777" w:rsidR="009D3F93" w:rsidRPr="009D3F93" w:rsidRDefault="009D3F93" w:rsidP="009D3F93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9D3F93">
                      <w:rPr>
                        <w:rFonts w:asciiTheme="minorHAnsi" w:hAnsiTheme="minorHAnsi" w:cstheme="minorHAnsi"/>
                        <w:b/>
                        <w:sz w:val="20"/>
                      </w:rPr>
                      <w:t>ÉVALUATION DE L’ÉTAT DE SANTÉ</w:t>
                    </w:r>
                  </w:p>
                  <w:p w14:paraId="02A26097" w14:textId="475B8ED8" w:rsidR="003D1E79" w:rsidRPr="009D3F93" w:rsidRDefault="003D1E79" w:rsidP="003D1E7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DF095A">
      <w:rPr>
        <w:rFonts w:asciiTheme="minorHAnsi" w:hAnsiTheme="minorHAnsi" w:cstheme="minorHAnsi"/>
        <w:sz w:val="15"/>
        <w:szCs w:val="15"/>
      </w:rPr>
      <w:t>Dossier de l’usager</w:t>
    </w:r>
  </w:p>
  <w:p w14:paraId="2A603BE7" w14:textId="3BED81B9" w:rsidR="00EE71AF" w:rsidRPr="003D1E79" w:rsidRDefault="003D1E79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58619A">
      <w:rPr>
        <w:rFonts w:asciiTheme="minorHAnsi" w:hAnsiTheme="minorHAnsi" w:cstheme="minorHAnsi"/>
        <w:sz w:val="20"/>
        <w:szCs w:val="20"/>
      </w:rPr>
      <w:t>60433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 w:rsidR="0058619A">
      <w:rPr>
        <w:rFonts w:asciiTheme="minorHAnsi" w:hAnsiTheme="minorHAnsi" w:cstheme="minorHAnsi"/>
        <w:sz w:val="20"/>
        <w:szCs w:val="20"/>
      </w:rPr>
      <w:t>2021</w:t>
    </w:r>
    <w:r w:rsidRPr="002C0510">
      <w:rPr>
        <w:rFonts w:asciiTheme="minorHAnsi" w:hAnsiTheme="minorHAnsi" w:cstheme="minorHAnsi"/>
        <w:sz w:val="20"/>
        <w:szCs w:val="20"/>
      </w:rPr>
      <w:t>-</w:t>
    </w:r>
    <w:r w:rsidR="0058619A">
      <w:rPr>
        <w:rFonts w:asciiTheme="minorHAnsi" w:hAnsiTheme="minorHAnsi" w:cstheme="minorHAnsi"/>
        <w:sz w:val="20"/>
        <w:szCs w:val="20"/>
      </w:rPr>
      <w:t>06</w:t>
    </w:r>
    <w:r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5210A1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5210A1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58619A" w:rsidRPr="0058619A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5210A1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5210A1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58619A" w:rsidRPr="0058619A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84A93" w14:textId="77777777" w:rsidR="00EE71AF" w:rsidRPr="002C0510" w:rsidRDefault="00783D3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E9B8D0" wp14:editId="0963BBB0">
              <wp:simplePos x="0" y="0"/>
              <wp:positionH relativeFrom="column">
                <wp:posOffset>1762125</wp:posOffset>
              </wp:positionH>
              <wp:positionV relativeFrom="paragraph">
                <wp:posOffset>-28369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D6D339" w14:textId="77777777" w:rsidR="009D3F93" w:rsidRPr="005F6B84" w:rsidRDefault="00DF12AB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5F6B84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QUESTIONNAIRE </w:t>
                          </w:r>
                        </w:p>
                        <w:p w14:paraId="1AAE05FF" w14:textId="5517CB9A" w:rsidR="00783D34" w:rsidRPr="005F6B84" w:rsidRDefault="009D3F93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5F6B84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ÉVALUATION DE L’</w:t>
                          </w:r>
                          <w:r w:rsidR="0095483D" w:rsidRPr="005F6B84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ÉTAT DE SANTÉ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E9B8D0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38.75pt;margin-top:-2.25pt;width:255.1pt;height:3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" filled="f" stroked="f" strokeweight=".5pt">
              <v:textbox>
                <w:txbxContent>
                  <w:p w14:paraId="66D6D339" w14:textId="77777777" w:rsidR="009D3F93" w:rsidRDefault="00DF12AB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 xml:space="preserve">QUESTIONNAIRE </w:t>
                    </w:r>
                  </w:p>
                  <w:p w14:paraId="1AAE05FF" w14:textId="5517CB9A" w:rsidR="00783D34" w:rsidRPr="00DF12AB" w:rsidRDefault="009D3F93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>ÉVALUATION DE L’</w:t>
                    </w:r>
                    <w:r w:rsidR="0095483D"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>ÉTAT DE SANTÉ</w:t>
                    </w:r>
                  </w:p>
                </w:txbxContent>
              </v:textbox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84540F">
      <w:rPr>
        <w:rFonts w:asciiTheme="minorHAnsi" w:hAnsiTheme="minorHAnsi" w:cstheme="minorHAnsi"/>
        <w:sz w:val="15"/>
        <w:szCs w:val="15"/>
      </w:rPr>
      <w:t>de l’usager</w:t>
    </w:r>
  </w:p>
  <w:p w14:paraId="2128D0FE" w14:textId="6D969B9D" w:rsidR="00EE71AF" w:rsidRPr="002C0510" w:rsidRDefault="00783D3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58619A">
      <w:rPr>
        <w:rFonts w:asciiTheme="minorHAnsi" w:hAnsiTheme="minorHAnsi" w:cstheme="minorHAnsi"/>
        <w:sz w:val="20"/>
        <w:szCs w:val="20"/>
      </w:rPr>
      <w:t>60433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 w:rsidR="0058619A">
      <w:rPr>
        <w:rFonts w:asciiTheme="minorHAnsi" w:hAnsiTheme="minorHAnsi" w:cstheme="minorHAnsi"/>
        <w:sz w:val="20"/>
        <w:szCs w:val="20"/>
      </w:rPr>
      <w:t>2021</w:t>
    </w:r>
    <w:r w:rsidRPr="002C0510">
      <w:rPr>
        <w:rFonts w:asciiTheme="minorHAnsi" w:hAnsiTheme="minorHAnsi" w:cstheme="minorHAnsi"/>
        <w:sz w:val="20"/>
        <w:szCs w:val="20"/>
      </w:rPr>
      <w:t>-</w:t>
    </w:r>
    <w:r w:rsidR="0058619A">
      <w:rPr>
        <w:rFonts w:asciiTheme="minorHAnsi" w:hAnsiTheme="minorHAnsi" w:cstheme="minorHAnsi"/>
        <w:sz w:val="20"/>
        <w:szCs w:val="20"/>
      </w:rPr>
      <w:t>06</w:t>
    </w:r>
    <w:r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783D3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783D3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58619A" w:rsidRPr="0058619A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783D3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783D3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58619A" w:rsidRPr="0058619A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F87E3" w14:textId="77777777" w:rsidR="007A4604" w:rsidRDefault="007A4604" w:rsidP="0081257E">
      <w:r>
        <w:separator/>
      </w:r>
    </w:p>
  </w:footnote>
  <w:footnote w:type="continuationSeparator" w:id="0">
    <w:p w14:paraId="0E3A55A0" w14:textId="77777777" w:rsidR="007A4604" w:rsidRDefault="007A4604" w:rsidP="0081257E">
      <w:r>
        <w:continuationSeparator/>
      </w:r>
    </w:p>
  </w:footnote>
  <w:footnote w:type="continuationNotice" w:id="1">
    <w:p w14:paraId="116D5337" w14:textId="77777777" w:rsidR="007A4604" w:rsidRDefault="007A46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A9DDE" w14:textId="5C7BB508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547427316"/>
        <w:placeholder>
          <w:docPart w:val="CE38C925DFA743319CF6E14B3151A44F"/>
        </w:placeholder>
        <w:showingPlcHdr/>
      </w:sdtPr>
      <w:sdtEndPr/>
      <w:sdtContent>
        <w:r w:rsidR="009D3F93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1489133280"/>
        <w:placeholder>
          <w:docPart w:val="EC0F0BA1C17C4ED2BCF167B11ABAD08A"/>
        </w:placeholder>
      </w:sdtPr>
      <w:sdtEndPr/>
      <w:sdtContent>
        <w:r w:rsidR="009D3F93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30C8D" w14:textId="10DCDC36" w:rsidR="00062CCC" w:rsidRPr="00F130E4" w:rsidRDefault="00062CCC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-319892411"/>
        <w:placeholder>
          <w:docPart w:val="F52339F3474E49DEB00E900484814606"/>
        </w:placeholder>
        <w:showingPlcHdr/>
      </w:sdtPr>
      <w:sdtEndPr/>
      <w:sdtContent>
        <w:r w:rsidR="009D3F93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9D3F93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9D3F93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9D3F93">
      <w:rPr>
        <w:rFonts w:asciiTheme="minorHAnsi" w:hAnsiTheme="minorHAnsi" w:cstheme="minorHAnsi"/>
        <w:color w:val="808080"/>
        <w:sz w:val="20"/>
        <w:szCs w:val="20"/>
      </w:rPr>
    </w:r>
    <w:r w:rsidR="009D3F93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452978603"/>
        <w:placeholder>
          <w:docPart w:val="39531BBB53C34982B6815648180A56FB"/>
        </w:placeholder>
        <w:showingPlcHdr/>
      </w:sdtPr>
      <w:sdtEndPr/>
      <w:sdtContent>
        <w:r w:rsidR="009D3F93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 w:rsidR="009D3F93"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="009F6529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318505128"/>
        <w:placeholder>
          <w:docPart w:val="25A3D4D7FA194400B5DC9AE23DF4856A"/>
        </w:placeholder>
      </w:sdtPr>
      <w:sdtEndPr/>
      <w:sdtContent>
        <w:r w:rsidR="009D3F93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9D3F93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9D3F93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9D3F93">
      <w:rPr>
        <w:rFonts w:asciiTheme="minorHAnsi" w:hAnsiTheme="minorHAnsi" w:cstheme="minorHAnsi"/>
        <w:color w:val="808080"/>
        <w:sz w:val="20"/>
        <w:szCs w:val="20"/>
      </w:rPr>
    </w:r>
    <w:r w:rsidR="009D3F93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442119815"/>
        <w:placeholder>
          <w:docPart w:val="BA5520DE3FAB4903A334B2C4851F0A4E"/>
        </w:placeholder>
      </w:sdtPr>
      <w:sdtEndPr/>
      <w:sdtContent>
        <w:r w:rsidR="009D3F93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 w:rsidR="009D3F93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91570"/>
    <w:multiLevelType w:val="hybridMultilevel"/>
    <w:tmpl w:val="B316DDC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E600D"/>
    <w:multiLevelType w:val="hybridMultilevel"/>
    <w:tmpl w:val="B316DDC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yky++fgK6BYAYSSEufbKIqHMZVrlzU/9khuqkYdV1xerEI4BpJCP5wm9qVvya+grogZZzM+F2+UUx3J1h1tB6A==" w:salt="d+BoJ+sSBOTmO2zPX6VTL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0887"/>
    <w:rsid w:val="0001540E"/>
    <w:rsid w:val="00021CC6"/>
    <w:rsid w:val="00022F7B"/>
    <w:rsid w:val="000235F9"/>
    <w:rsid w:val="00025F4C"/>
    <w:rsid w:val="0003089E"/>
    <w:rsid w:val="00030E54"/>
    <w:rsid w:val="00036644"/>
    <w:rsid w:val="00037412"/>
    <w:rsid w:val="00042924"/>
    <w:rsid w:val="00044260"/>
    <w:rsid w:val="00047344"/>
    <w:rsid w:val="000508F6"/>
    <w:rsid w:val="00051BCE"/>
    <w:rsid w:val="000520D3"/>
    <w:rsid w:val="00055CE1"/>
    <w:rsid w:val="00056477"/>
    <w:rsid w:val="00060191"/>
    <w:rsid w:val="00060348"/>
    <w:rsid w:val="00061115"/>
    <w:rsid w:val="00062CCC"/>
    <w:rsid w:val="000653C6"/>
    <w:rsid w:val="00065CB5"/>
    <w:rsid w:val="00065E29"/>
    <w:rsid w:val="0007218B"/>
    <w:rsid w:val="00076B9A"/>
    <w:rsid w:val="00081719"/>
    <w:rsid w:val="00081E4F"/>
    <w:rsid w:val="00085616"/>
    <w:rsid w:val="00094D01"/>
    <w:rsid w:val="00097807"/>
    <w:rsid w:val="000A1BAF"/>
    <w:rsid w:val="000A5A8D"/>
    <w:rsid w:val="000A5E86"/>
    <w:rsid w:val="000B34AA"/>
    <w:rsid w:val="000B52F3"/>
    <w:rsid w:val="000B7F78"/>
    <w:rsid w:val="000C2575"/>
    <w:rsid w:val="000C5254"/>
    <w:rsid w:val="000C575E"/>
    <w:rsid w:val="000D0A57"/>
    <w:rsid w:val="000D1BCD"/>
    <w:rsid w:val="000D30CC"/>
    <w:rsid w:val="000D5ADB"/>
    <w:rsid w:val="000D7506"/>
    <w:rsid w:val="000E1433"/>
    <w:rsid w:val="000E232D"/>
    <w:rsid w:val="000E53E1"/>
    <w:rsid w:val="000F0ECA"/>
    <w:rsid w:val="000F1FB9"/>
    <w:rsid w:val="0010383C"/>
    <w:rsid w:val="00103AEA"/>
    <w:rsid w:val="00106182"/>
    <w:rsid w:val="001100C5"/>
    <w:rsid w:val="00117C72"/>
    <w:rsid w:val="00121C81"/>
    <w:rsid w:val="00123B3D"/>
    <w:rsid w:val="00132BB4"/>
    <w:rsid w:val="00133578"/>
    <w:rsid w:val="0013413E"/>
    <w:rsid w:val="001343CD"/>
    <w:rsid w:val="0013480E"/>
    <w:rsid w:val="00134CC1"/>
    <w:rsid w:val="0014043F"/>
    <w:rsid w:val="0014236D"/>
    <w:rsid w:val="00142397"/>
    <w:rsid w:val="00142526"/>
    <w:rsid w:val="0014311E"/>
    <w:rsid w:val="001454FB"/>
    <w:rsid w:val="00147975"/>
    <w:rsid w:val="00150E61"/>
    <w:rsid w:val="00153E63"/>
    <w:rsid w:val="00156F9B"/>
    <w:rsid w:val="00162FFB"/>
    <w:rsid w:val="00163926"/>
    <w:rsid w:val="00165615"/>
    <w:rsid w:val="00185CFC"/>
    <w:rsid w:val="0019187A"/>
    <w:rsid w:val="00193617"/>
    <w:rsid w:val="0019437F"/>
    <w:rsid w:val="00194790"/>
    <w:rsid w:val="001A58C0"/>
    <w:rsid w:val="001B136A"/>
    <w:rsid w:val="001B672E"/>
    <w:rsid w:val="001B6ADB"/>
    <w:rsid w:val="001C13EB"/>
    <w:rsid w:val="001C1FDB"/>
    <w:rsid w:val="001C4444"/>
    <w:rsid w:val="001D567F"/>
    <w:rsid w:val="001D629F"/>
    <w:rsid w:val="001E303C"/>
    <w:rsid w:val="001E4106"/>
    <w:rsid w:val="001E567C"/>
    <w:rsid w:val="001F086F"/>
    <w:rsid w:val="001F0DC9"/>
    <w:rsid w:val="001F1B4F"/>
    <w:rsid w:val="001F1ED6"/>
    <w:rsid w:val="001F26C1"/>
    <w:rsid w:val="001F3C79"/>
    <w:rsid w:val="00204046"/>
    <w:rsid w:val="0020412E"/>
    <w:rsid w:val="00212E64"/>
    <w:rsid w:val="0021428D"/>
    <w:rsid w:val="00217A92"/>
    <w:rsid w:val="00224C14"/>
    <w:rsid w:val="00230283"/>
    <w:rsid w:val="00233C49"/>
    <w:rsid w:val="00240B84"/>
    <w:rsid w:val="002454D8"/>
    <w:rsid w:val="002625E3"/>
    <w:rsid w:val="00263F52"/>
    <w:rsid w:val="00264F12"/>
    <w:rsid w:val="00265824"/>
    <w:rsid w:val="002714A2"/>
    <w:rsid w:val="00281C4B"/>
    <w:rsid w:val="00292BC9"/>
    <w:rsid w:val="00293EC9"/>
    <w:rsid w:val="00295818"/>
    <w:rsid w:val="00295D38"/>
    <w:rsid w:val="00295F2F"/>
    <w:rsid w:val="002A3185"/>
    <w:rsid w:val="002A6365"/>
    <w:rsid w:val="002A77CE"/>
    <w:rsid w:val="002B5A30"/>
    <w:rsid w:val="002C0510"/>
    <w:rsid w:val="002C5CEB"/>
    <w:rsid w:val="002D0471"/>
    <w:rsid w:val="002D0639"/>
    <w:rsid w:val="002D207C"/>
    <w:rsid w:val="002D30C1"/>
    <w:rsid w:val="002D4BDA"/>
    <w:rsid w:val="002E3D54"/>
    <w:rsid w:val="002E50B5"/>
    <w:rsid w:val="002E618C"/>
    <w:rsid w:val="002E66B9"/>
    <w:rsid w:val="002F1A67"/>
    <w:rsid w:val="002F42ED"/>
    <w:rsid w:val="002F5DA9"/>
    <w:rsid w:val="00301BAB"/>
    <w:rsid w:val="00302C33"/>
    <w:rsid w:val="00302C45"/>
    <w:rsid w:val="00306629"/>
    <w:rsid w:val="00306F42"/>
    <w:rsid w:val="00307CD0"/>
    <w:rsid w:val="00322B6E"/>
    <w:rsid w:val="00333F73"/>
    <w:rsid w:val="00335943"/>
    <w:rsid w:val="00336BCB"/>
    <w:rsid w:val="00343FD9"/>
    <w:rsid w:val="00345C8B"/>
    <w:rsid w:val="0035045E"/>
    <w:rsid w:val="0035331F"/>
    <w:rsid w:val="00355901"/>
    <w:rsid w:val="00356971"/>
    <w:rsid w:val="00361DED"/>
    <w:rsid w:val="003664BF"/>
    <w:rsid w:val="00366A5E"/>
    <w:rsid w:val="00367527"/>
    <w:rsid w:val="00367C4C"/>
    <w:rsid w:val="003724A3"/>
    <w:rsid w:val="00375939"/>
    <w:rsid w:val="00382A0C"/>
    <w:rsid w:val="00386F63"/>
    <w:rsid w:val="0039373B"/>
    <w:rsid w:val="00397091"/>
    <w:rsid w:val="00397309"/>
    <w:rsid w:val="003A3F6A"/>
    <w:rsid w:val="003A6F43"/>
    <w:rsid w:val="003A748C"/>
    <w:rsid w:val="003B143C"/>
    <w:rsid w:val="003B414D"/>
    <w:rsid w:val="003C32DB"/>
    <w:rsid w:val="003C5D58"/>
    <w:rsid w:val="003C5E32"/>
    <w:rsid w:val="003C6AA7"/>
    <w:rsid w:val="003D1E79"/>
    <w:rsid w:val="003D4198"/>
    <w:rsid w:val="003D4CD7"/>
    <w:rsid w:val="003E3B4A"/>
    <w:rsid w:val="003E4DCF"/>
    <w:rsid w:val="003E5640"/>
    <w:rsid w:val="003E59FC"/>
    <w:rsid w:val="003F1844"/>
    <w:rsid w:val="003F3BBB"/>
    <w:rsid w:val="00403AC6"/>
    <w:rsid w:val="0040693B"/>
    <w:rsid w:val="0041581D"/>
    <w:rsid w:val="004246FA"/>
    <w:rsid w:val="004345BE"/>
    <w:rsid w:val="00444C4B"/>
    <w:rsid w:val="00447D3C"/>
    <w:rsid w:val="0045258B"/>
    <w:rsid w:val="00452AA6"/>
    <w:rsid w:val="00454637"/>
    <w:rsid w:val="00460096"/>
    <w:rsid w:val="00460659"/>
    <w:rsid w:val="00465EBD"/>
    <w:rsid w:val="00466CA4"/>
    <w:rsid w:val="0047368D"/>
    <w:rsid w:val="00473AAB"/>
    <w:rsid w:val="00475947"/>
    <w:rsid w:val="004771E1"/>
    <w:rsid w:val="00477A63"/>
    <w:rsid w:val="00483F21"/>
    <w:rsid w:val="00486AD7"/>
    <w:rsid w:val="00486DB0"/>
    <w:rsid w:val="00487374"/>
    <w:rsid w:val="004924EE"/>
    <w:rsid w:val="004A1EB8"/>
    <w:rsid w:val="004A5FB1"/>
    <w:rsid w:val="004A634E"/>
    <w:rsid w:val="004A7727"/>
    <w:rsid w:val="004B2D7F"/>
    <w:rsid w:val="004B4249"/>
    <w:rsid w:val="004B6BF4"/>
    <w:rsid w:val="004C4678"/>
    <w:rsid w:val="004C681F"/>
    <w:rsid w:val="004D0A0F"/>
    <w:rsid w:val="004D0BAF"/>
    <w:rsid w:val="004D4AE3"/>
    <w:rsid w:val="004D5723"/>
    <w:rsid w:val="004E2260"/>
    <w:rsid w:val="004F08EB"/>
    <w:rsid w:val="004F7C20"/>
    <w:rsid w:val="00516F7E"/>
    <w:rsid w:val="005210A1"/>
    <w:rsid w:val="005222EB"/>
    <w:rsid w:val="00523D7F"/>
    <w:rsid w:val="005243E2"/>
    <w:rsid w:val="005415F9"/>
    <w:rsid w:val="00542254"/>
    <w:rsid w:val="0055248C"/>
    <w:rsid w:val="00552F2E"/>
    <w:rsid w:val="00556819"/>
    <w:rsid w:val="00562218"/>
    <w:rsid w:val="00562D85"/>
    <w:rsid w:val="00566486"/>
    <w:rsid w:val="005664CB"/>
    <w:rsid w:val="0057158C"/>
    <w:rsid w:val="005801F0"/>
    <w:rsid w:val="005846D0"/>
    <w:rsid w:val="0058619A"/>
    <w:rsid w:val="00595D64"/>
    <w:rsid w:val="005962BF"/>
    <w:rsid w:val="00597F28"/>
    <w:rsid w:val="005A0C13"/>
    <w:rsid w:val="005B7DDC"/>
    <w:rsid w:val="005C26C6"/>
    <w:rsid w:val="005C794E"/>
    <w:rsid w:val="005D451F"/>
    <w:rsid w:val="005D5BD1"/>
    <w:rsid w:val="005D6700"/>
    <w:rsid w:val="005E6FC0"/>
    <w:rsid w:val="005F1A0F"/>
    <w:rsid w:val="005F2AE0"/>
    <w:rsid w:val="005F2E39"/>
    <w:rsid w:val="005F3FF8"/>
    <w:rsid w:val="005F5E7B"/>
    <w:rsid w:val="005F6B84"/>
    <w:rsid w:val="00604E56"/>
    <w:rsid w:val="00605F48"/>
    <w:rsid w:val="006203E9"/>
    <w:rsid w:val="00621FCD"/>
    <w:rsid w:val="00623512"/>
    <w:rsid w:val="006348ED"/>
    <w:rsid w:val="006375D3"/>
    <w:rsid w:val="00640AFE"/>
    <w:rsid w:val="00641B07"/>
    <w:rsid w:val="00644EF4"/>
    <w:rsid w:val="006461CE"/>
    <w:rsid w:val="006474AC"/>
    <w:rsid w:val="006505B5"/>
    <w:rsid w:val="00652381"/>
    <w:rsid w:val="00652BD9"/>
    <w:rsid w:val="00652EA1"/>
    <w:rsid w:val="0065616C"/>
    <w:rsid w:val="006577F8"/>
    <w:rsid w:val="006637CE"/>
    <w:rsid w:val="006644D5"/>
    <w:rsid w:val="00670347"/>
    <w:rsid w:val="00672AD8"/>
    <w:rsid w:val="0068277B"/>
    <w:rsid w:val="006828AA"/>
    <w:rsid w:val="00685696"/>
    <w:rsid w:val="006859C3"/>
    <w:rsid w:val="00686559"/>
    <w:rsid w:val="006A118A"/>
    <w:rsid w:val="006B00A8"/>
    <w:rsid w:val="006B0B10"/>
    <w:rsid w:val="006B4B02"/>
    <w:rsid w:val="006B68DF"/>
    <w:rsid w:val="006C0D01"/>
    <w:rsid w:val="006C1432"/>
    <w:rsid w:val="006C1EF6"/>
    <w:rsid w:val="006C3A24"/>
    <w:rsid w:val="006C647A"/>
    <w:rsid w:val="006D06E7"/>
    <w:rsid w:val="006D0EB3"/>
    <w:rsid w:val="006D4D5E"/>
    <w:rsid w:val="006E19EE"/>
    <w:rsid w:val="006F1A47"/>
    <w:rsid w:val="006F32AA"/>
    <w:rsid w:val="006F431D"/>
    <w:rsid w:val="006F6621"/>
    <w:rsid w:val="007024ED"/>
    <w:rsid w:val="00702D17"/>
    <w:rsid w:val="00702DCC"/>
    <w:rsid w:val="0070575F"/>
    <w:rsid w:val="00705B3D"/>
    <w:rsid w:val="00711015"/>
    <w:rsid w:val="00716720"/>
    <w:rsid w:val="0073022E"/>
    <w:rsid w:val="0073182D"/>
    <w:rsid w:val="00732BA2"/>
    <w:rsid w:val="00736508"/>
    <w:rsid w:val="00737CD2"/>
    <w:rsid w:val="00742375"/>
    <w:rsid w:val="0074262D"/>
    <w:rsid w:val="0074425A"/>
    <w:rsid w:val="00751AE4"/>
    <w:rsid w:val="00760CD1"/>
    <w:rsid w:val="00775EF5"/>
    <w:rsid w:val="00776B84"/>
    <w:rsid w:val="007824FE"/>
    <w:rsid w:val="00783C71"/>
    <w:rsid w:val="00783D34"/>
    <w:rsid w:val="00794F54"/>
    <w:rsid w:val="00796F7D"/>
    <w:rsid w:val="0079796A"/>
    <w:rsid w:val="007A1ADC"/>
    <w:rsid w:val="007A4604"/>
    <w:rsid w:val="007B052A"/>
    <w:rsid w:val="007B3024"/>
    <w:rsid w:val="007B34DF"/>
    <w:rsid w:val="007C0A74"/>
    <w:rsid w:val="007C0BAE"/>
    <w:rsid w:val="007C3FE4"/>
    <w:rsid w:val="007C4940"/>
    <w:rsid w:val="007D5D25"/>
    <w:rsid w:val="007E3B59"/>
    <w:rsid w:val="007E5242"/>
    <w:rsid w:val="007E7941"/>
    <w:rsid w:val="008035AC"/>
    <w:rsid w:val="0081257E"/>
    <w:rsid w:val="00813D50"/>
    <w:rsid w:val="00815A91"/>
    <w:rsid w:val="008237D2"/>
    <w:rsid w:val="0082644D"/>
    <w:rsid w:val="008273AD"/>
    <w:rsid w:val="008274C0"/>
    <w:rsid w:val="008302AE"/>
    <w:rsid w:val="00835D55"/>
    <w:rsid w:val="00840968"/>
    <w:rsid w:val="008412DD"/>
    <w:rsid w:val="0084540F"/>
    <w:rsid w:val="00845DC9"/>
    <w:rsid w:val="00850789"/>
    <w:rsid w:val="008534DE"/>
    <w:rsid w:val="00853A0E"/>
    <w:rsid w:val="00854761"/>
    <w:rsid w:val="00854C5B"/>
    <w:rsid w:val="00855B23"/>
    <w:rsid w:val="008613C0"/>
    <w:rsid w:val="00861A99"/>
    <w:rsid w:val="00863AA2"/>
    <w:rsid w:val="00863E67"/>
    <w:rsid w:val="008663C2"/>
    <w:rsid w:val="00870797"/>
    <w:rsid w:val="00874DE4"/>
    <w:rsid w:val="0088001D"/>
    <w:rsid w:val="0088452B"/>
    <w:rsid w:val="0088545A"/>
    <w:rsid w:val="00886798"/>
    <w:rsid w:val="008918B9"/>
    <w:rsid w:val="00893A0A"/>
    <w:rsid w:val="008A1A80"/>
    <w:rsid w:val="008A4AC7"/>
    <w:rsid w:val="008A7CD1"/>
    <w:rsid w:val="008B0B11"/>
    <w:rsid w:val="008B1FEE"/>
    <w:rsid w:val="008C4662"/>
    <w:rsid w:val="008E7BC4"/>
    <w:rsid w:val="008F085B"/>
    <w:rsid w:val="008F6360"/>
    <w:rsid w:val="00901D24"/>
    <w:rsid w:val="00901E58"/>
    <w:rsid w:val="00902D12"/>
    <w:rsid w:val="00912266"/>
    <w:rsid w:val="00912469"/>
    <w:rsid w:val="00916A54"/>
    <w:rsid w:val="009210E9"/>
    <w:rsid w:val="00922C0E"/>
    <w:rsid w:val="00923894"/>
    <w:rsid w:val="009241CF"/>
    <w:rsid w:val="00924670"/>
    <w:rsid w:val="0092520D"/>
    <w:rsid w:val="0093368C"/>
    <w:rsid w:val="00933ADE"/>
    <w:rsid w:val="00933CF8"/>
    <w:rsid w:val="00942C62"/>
    <w:rsid w:val="00942D0E"/>
    <w:rsid w:val="009440B8"/>
    <w:rsid w:val="009449CE"/>
    <w:rsid w:val="00946D4A"/>
    <w:rsid w:val="009503CE"/>
    <w:rsid w:val="0095483D"/>
    <w:rsid w:val="009557CB"/>
    <w:rsid w:val="00957446"/>
    <w:rsid w:val="00960B01"/>
    <w:rsid w:val="0096597A"/>
    <w:rsid w:val="00966364"/>
    <w:rsid w:val="00970074"/>
    <w:rsid w:val="009703B8"/>
    <w:rsid w:val="00974EE4"/>
    <w:rsid w:val="00975211"/>
    <w:rsid w:val="009860FD"/>
    <w:rsid w:val="009917D6"/>
    <w:rsid w:val="00992E31"/>
    <w:rsid w:val="009A1B01"/>
    <w:rsid w:val="009A2928"/>
    <w:rsid w:val="009A29F6"/>
    <w:rsid w:val="009A61EC"/>
    <w:rsid w:val="009A7EBD"/>
    <w:rsid w:val="009B7034"/>
    <w:rsid w:val="009D3F93"/>
    <w:rsid w:val="009D48C7"/>
    <w:rsid w:val="009D6912"/>
    <w:rsid w:val="009E15D5"/>
    <w:rsid w:val="009E4865"/>
    <w:rsid w:val="009E58DF"/>
    <w:rsid w:val="009F1CB4"/>
    <w:rsid w:val="009F6529"/>
    <w:rsid w:val="009F75C4"/>
    <w:rsid w:val="00A020C2"/>
    <w:rsid w:val="00A05A37"/>
    <w:rsid w:val="00A073D7"/>
    <w:rsid w:val="00A110BF"/>
    <w:rsid w:val="00A203C4"/>
    <w:rsid w:val="00A204AD"/>
    <w:rsid w:val="00A2299E"/>
    <w:rsid w:val="00A24AFD"/>
    <w:rsid w:val="00A25622"/>
    <w:rsid w:val="00A266BF"/>
    <w:rsid w:val="00A314B0"/>
    <w:rsid w:val="00A33CEF"/>
    <w:rsid w:val="00A36142"/>
    <w:rsid w:val="00A36F00"/>
    <w:rsid w:val="00A37B55"/>
    <w:rsid w:val="00A4273F"/>
    <w:rsid w:val="00A50241"/>
    <w:rsid w:val="00A530F1"/>
    <w:rsid w:val="00A56A7B"/>
    <w:rsid w:val="00A60BE0"/>
    <w:rsid w:val="00A63A34"/>
    <w:rsid w:val="00A729F1"/>
    <w:rsid w:val="00A77D58"/>
    <w:rsid w:val="00A77FD9"/>
    <w:rsid w:val="00A80A76"/>
    <w:rsid w:val="00A81382"/>
    <w:rsid w:val="00A8159F"/>
    <w:rsid w:val="00A90CAF"/>
    <w:rsid w:val="00A94F33"/>
    <w:rsid w:val="00A96E54"/>
    <w:rsid w:val="00AA09CD"/>
    <w:rsid w:val="00AA48FB"/>
    <w:rsid w:val="00AA4EE1"/>
    <w:rsid w:val="00AA56EA"/>
    <w:rsid w:val="00AB1AE0"/>
    <w:rsid w:val="00AB49A9"/>
    <w:rsid w:val="00AC1E58"/>
    <w:rsid w:val="00AC1F84"/>
    <w:rsid w:val="00AC7CEE"/>
    <w:rsid w:val="00AD43E6"/>
    <w:rsid w:val="00AD5DB0"/>
    <w:rsid w:val="00AD6E69"/>
    <w:rsid w:val="00AD7EA0"/>
    <w:rsid w:val="00AE2683"/>
    <w:rsid w:val="00AE3701"/>
    <w:rsid w:val="00AE5772"/>
    <w:rsid w:val="00AF0EFF"/>
    <w:rsid w:val="00AF7FA9"/>
    <w:rsid w:val="00B01E3A"/>
    <w:rsid w:val="00B04317"/>
    <w:rsid w:val="00B05342"/>
    <w:rsid w:val="00B06CF8"/>
    <w:rsid w:val="00B14297"/>
    <w:rsid w:val="00B16516"/>
    <w:rsid w:val="00B170A6"/>
    <w:rsid w:val="00B21AF3"/>
    <w:rsid w:val="00B22E61"/>
    <w:rsid w:val="00B314C0"/>
    <w:rsid w:val="00B40329"/>
    <w:rsid w:val="00B41614"/>
    <w:rsid w:val="00B41A72"/>
    <w:rsid w:val="00B44F24"/>
    <w:rsid w:val="00B45DAF"/>
    <w:rsid w:val="00B528C4"/>
    <w:rsid w:val="00B566E2"/>
    <w:rsid w:val="00B6660B"/>
    <w:rsid w:val="00B67AE7"/>
    <w:rsid w:val="00B700E0"/>
    <w:rsid w:val="00B728A7"/>
    <w:rsid w:val="00B72EBB"/>
    <w:rsid w:val="00B77F7F"/>
    <w:rsid w:val="00B83894"/>
    <w:rsid w:val="00B83934"/>
    <w:rsid w:val="00B90138"/>
    <w:rsid w:val="00B96D0A"/>
    <w:rsid w:val="00BA210B"/>
    <w:rsid w:val="00BA3051"/>
    <w:rsid w:val="00BA5ED2"/>
    <w:rsid w:val="00BB20FD"/>
    <w:rsid w:val="00BD08CA"/>
    <w:rsid w:val="00BD097D"/>
    <w:rsid w:val="00BD2C01"/>
    <w:rsid w:val="00BD5E67"/>
    <w:rsid w:val="00BE2B15"/>
    <w:rsid w:val="00BE5112"/>
    <w:rsid w:val="00BF6BB8"/>
    <w:rsid w:val="00C00059"/>
    <w:rsid w:val="00C01269"/>
    <w:rsid w:val="00C036E9"/>
    <w:rsid w:val="00C11BA5"/>
    <w:rsid w:val="00C22C5F"/>
    <w:rsid w:val="00C2444F"/>
    <w:rsid w:val="00C33713"/>
    <w:rsid w:val="00C33FB6"/>
    <w:rsid w:val="00C34636"/>
    <w:rsid w:val="00C37FBA"/>
    <w:rsid w:val="00C409F5"/>
    <w:rsid w:val="00C423F7"/>
    <w:rsid w:val="00C4574E"/>
    <w:rsid w:val="00C4673C"/>
    <w:rsid w:val="00C509E3"/>
    <w:rsid w:val="00C51A36"/>
    <w:rsid w:val="00C562B2"/>
    <w:rsid w:val="00C60121"/>
    <w:rsid w:val="00C6028C"/>
    <w:rsid w:val="00C6104E"/>
    <w:rsid w:val="00C65BFB"/>
    <w:rsid w:val="00C7429B"/>
    <w:rsid w:val="00C80D1A"/>
    <w:rsid w:val="00C83E84"/>
    <w:rsid w:val="00C844CD"/>
    <w:rsid w:val="00C845D1"/>
    <w:rsid w:val="00C867E2"/>
    <w:rsid w:val="00C977FD"/>
    <w:rsid w:val="00CA35C1"/>
    <w:rsid w:val="00CA5268"/>
    <w:rsid w:val="00CA6890"/>
    <w:rsid w:val="00CB09C3"/>
    <w:rsid w:val="00CB15F1"/>
    <w:rsid w:val="00CB1B59"/>
    <w:rsid w:val="00CB4707"/>
    <w:rsid w:val="00CB673F"/>
    <w:rsid w:val="00CB76D6"/>
    <w:rsid w:val="00CC0874"/>
    <w:rsid w:val="00CC2533"/>
    <w:rsid w:val="00CC5F5D"/>
    <w:rsid w:val="00CC7EFA"/>
    <w:rsid w:val="00CD7540"/>
    <w:rsid w:val="00CE02A6"/>
    <w:rsid w:val="00CE31CF"/>
    <w:rsid w:val="00CF0D26"/>
    <w:rsid w:val="00CF341B"/>
    <w:rsid w:val="00CF5852"/>
    <w:rsid w:val="00CF6380"/>
    <w:rsid w:val="00D06923"/>
    <w:rsid w:val="00D126AB"/>
    <w:rsid w:val="00D14378"/>
    <w:rsid w:val="00D16A65"/>
    <w:rsid w:val="00D17FCE"/>
    <w:rsid w:val="00D2162B"/>
    <w:rsid w:val="00D24CDF"/>
    <w:rsid w:val="00D2524C"/>
    <w:rsid w:val="00D30664"/>
    <w:rsid w:val="00D35ED3"/>
    <w:rsid w:val="00D41D1C"/>
    <w:rsid w:val="00D45066"/>
    <w:rsid w:val="00D452F2"/>
    <w:rsid w:val="00D45AA3"/>
    <w:rsid w:val="00D57188"/>
    <w:rsid w:val="00D619A5"/>
    <w:rsid w:val="00D62FA3"/>
    <w:rsid w:val="00D631BA"/>
    <w:rsid w:val="00D6524F"/>
    <w:rsid w:val="00D65817"/>
    <w:rsid w:val="00D658C1"/>
    <w:rsid w:val="00D712B3"/>
    <w:rsid w:val="00D8728F"/>
    <w:rsid w:val="00D925C4"/>
    <w:rsid w:val="00D9278B"/>
    <w:rsid w:val="00D94066"/>
    <w:rsid w:val="00D96459"/>
    <w:rsid w:val="00DB2CED"/>
    <w:rsid w:val="00DB5E8C"/>
    <w:rsid w:val="00DB726F"/>
    <w:rsid w:val="00DC40B8"/>
    <w:rsid w:val="00DD133D"/>
    <w:rsid w:val="00DD32AB"/>
    <w:rsid w:val="00DD56F9"/>
    <w:rsid w:val="00DE0EC9"/>
    <w:rsid w:val="00DE2F2D"/>
    <w:rsid w:val="00DF095A"/>
    <w:rsid w:val="00DF12AB"/>
    <w:rsid w:val="00DF3F43"/>
    <w:rsid w:val="00E10066"/>
    <w:rsid w:val="00E14B39"/>
    <w:rsid w:val="00E16883"/>
    <w:rsid w:val="00E31171"/>
    <w:rsid w:val="00E317A0"/>
    <w:rsid w:val="00E334BF"/>
    <w:rsid w:val="00E34D72"/>
    <w:rsid w:val="00E3667F"/>
    <w:rsid w:val="00E37A0D"/>
    <w:rsid w:val="00E428E0"/>
    <w:rsid w:val="00E4431F"/>
    <w:rsid w:val="00E46C35"/>
    <w:rsid w:val="00E53834"/>
    <w:rsid w:val="00E610B4"/>
    <w:rsid w:val="00E62292"/>
    <w:rsid w:val="00E65FA6"/>
    <w:rsid w:val="00E70EB7"/>
    <w:rsid w:val="00E76B69"/>
    <w:rsid w:val="00E77021"/>
    <w:rsid w:val="00E84264"/>
    <w:rsid w:val="00E850FB"/>
    <w:rsid w:val="00E85902"/>
    <w:rsid w:val="00E8594A"/>
    <w:rsid w:val="00E90BA5"/>
    <w:rsid w:val="00E92CD1"/>
    <w:rsid w:val="00E92FCC"/>
    <w:rsid w:val="00E93EB8"/>
    <w:rsid w:val="00EA2FBB"/>
    <w:rsid w:val="00EA7032"/>
    <w:rsid w:val="00EB5928"/>
    <w:rsid w:val="00EB67A8"/>
    <w:rsid w:val="00EC1D23"/>
    <w:rsid w:val="00EC3535"/>
    <w:rsid w:val="00EC6BE2"/>
    <w:rsid w:val="00EC79FE"/>
    <w:rsid w:val="00ED1325"/>
    <w:rsid w:val="00ED1A28"/>
    <w:rsid w:val="00ED2CCD"/>
    <w:rsid w:val="00ED58DD"/>
    <w:rsid w:val="00EE0975"/>
    <w:rsid w:val="00EE71AF"/>
    <w:rsid w:val="00EF1D3E"/>
    <w:rsid w:val="00EF62FA"/>
    <w:rsid w:val="00F038C6"/>
    <w:rsid w:val="00F130E4"/>
    <w:rsid w:val="00F13E32"/>
    <w:rsid w:val="00F1774D"/>
    <w:rsid w:val="00F20FF1"/>
    <w:rsid w:val="00F30847"/>
    <w:rsid w:val="00F33764"/>
    <w:rsid w:val="00F36AEB"/>
    <w:rsid w:val="00F41733"/>
    <w:rsid w:val="00F44AE9"/>
    <w:rsid w:val="00F45D09"/>
    <w:rsid w:val="00F46C66"/>
    <w:rsid w:val="00F47B4E"/>
    <w:rsid w:val="00F51BF8"/>
    <w:rsid w:val="00F52944"/>
    <w:rsid w:val="00F5761F"/>
    <w:rsid w:val="00F61A37"/>
    <w:rsid w:val="00F6204A"/>
    <w:rsid w:val="00F631F4"/>
    <w:rsid w:val="00F72CF4"/>
    <w:rsid w:val="00F7382F"/>
    <w:rsid w:val="00F74BEC"/>
    <w:rsid w:val="00F8361D"/>
    <w:rsid w:val="00F86D7E"/>
    <w:rsid w:val="00F90AA3"/>
    <w:rsid w:val="00F924BE"/>
    <w:rsid w:val="00F92EAE"/>
    <w:rsid w:val="00FA1BA3"/>
    <w:rsid w:val="00FB0BA9"/>
    <w:rsid w:val="00FB5425"/>
    <w:rsid w:val="00FB6384"/>
    <w:rsid w:val="00FB6B0D"/>
    <w:rsid w:val="00FC15C2"/>
    <w:rsid w:val="00FD6AFB"/>
    <w:rsid w:val="00FE07F5"/>
    <w:rsid w:val="00FE5D19"/>
    <w:rsid w:val="00FE7523"/>
    <w:rsid w:val="00FF1654"/>
    <w:rsid w:val="00FF30C3"/>
    <w:rsid w:val="00FF4922"/>
    <w:rsid w:val="00FF7EDA"/>
    <w:rsid w:val="01B56FCF"/>
    <w:rsid w:val="047413AC"/>
    <w:rsid w:val="0C93245F"/>
    <w:rsid w:val="13707B38"/>
    <w:rsid w:val="1CF42C98"/>
    <w:rsid w:val="1FAC2AE2"/>
    <w:rsid w:val="2262FD36"/>
    <w:rsid w:val="278380AF"/>
    <w:rsid w:val="2A0602F4"/>
    <w:rsid w:val="309DF781"/>
    <w:rsid w:val="30ED99F5"/>
    <w:rsid w:val="312D1450"/>
    <w:rsid w:val="3496CA5E"/>
    <w:rsid w:val="35005E32"/>
    <w:rsid w:val="357466FF"/>
    <w:rsid w:val="3847418D"/>
    <w:rsid w:val="3A3488EF"/>
    <w:rsid w:val="482B5094"/>
    <w:rsid w:val="4F68A6E4"/>
    <w:rsid w:val="4F75F2CA"/>
    <w:rsid w:val="5717F4EA"/>
    <w:rsid w:val="5D5CCB92"/>
    <w:rsid w:val="5EBB9265"/>
    <w:rsid w:val="62554C48"/>
    <w:rsid w:val="62FCF383"/>
    <w:rsid w:val="6498C3E4"/>
    <w:rsid w:val="662BB410"/>
    <w:rsid w:val="6B766D09"/>
    <w:rsid w:val="719E2299"/>
    <w:rsid w:val="72EE7595"/>
    <w:rsid w:val="7855ECD8"/>
    <w:rsid w:val="7C06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7CB29"/>
  <w15:chartTrackingRefBased/>
  <w15:docId w15:val="{9CAC082F-A44B-4EB4-A5A0-75D1534F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13413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13413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3413E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13413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413E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3D17CD11CC4449A9234E65142266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23F6A9-13E4-4238-A04A-D8552077D533}"/>
      </w:docPartPr>
      <w:docPartBody>
        <w:p w:rsidR="001A1EA5" w:rsidRDefault="00652381" w:rsidP="00652381">
          <w:pPr>
            <w:pStyle w:val="7E3D17CD11CC4449A9234E6514226699"/>
          </w:pPr>
          <w:r w:rsidRPr="00AE5772">
            <w:rPr>
              <w:rFonts w:cstheme="minorHAnsi"/>
              <w:sz w:val="20"/>
              <w:szCs w:val="20"/>
            </w:rPr>
            <w:t xml:space="preserve">  </w:t>
          </w:r>
        </w:p>
      </w:docPartBody>
    </w:docPart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652381" w:rsidP="00652381">
          <w:pPr>
            <w:pStyle w:val="ED8A77C8848E42DC82581E55789A7D722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AD54B44A7933444C808BD37425AF28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2EBEA1-14CC-43AB-82EC-6B154DE559B2}"/>
      </w:docPartPr>
      <w:docPartBody>
        <w:p w:rsidR="00E37F83" w:rsidRDefault="003B143C" w:rsidP="003B143C">
          <w:pPr>
            <w:pStyle w:val="AD54B44A7933444C808BD37425AF2800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C2734C223905499493748F04D5B162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D9E31D-756D-4594-81C0-0FA7EF341C17}"/>
      </w:docPartPr>
      <w:docPartBody>
        <w:p w:rsidR="00E37F83" w:rsidRDefault="003B143C" w:rsidP="003B143C">
          <w:pPr>
            <w:pStyle w:val="C2734C223905499493748F04D5B16225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5A02F5614BF64938B42B194B9F1F9B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DDDD1-C162-4D34-90DC-7F82C12F11B6}"/>
      </w:docPartPr>
      <w:docPartBody>
        <w:p w:rsidR="00E37F83" w:rsidRDefault="003B143C" w:rsidP="003B143C">
          <w:pPr>
            <w:pStyle w:val="5A02F5614BF64938B42B194B9F1F9BD9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2606B1726A214B60816F116AA89AD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ABBE7-83D6-40B5-ACA5-90C36017ED48}"/>
      </w:docPartPr>
      <w:docPartBody>
        <w:p w:rsidR="006311D3" w:rsidRDefault="00F67693" w:rsidP="00F67693">
          <w:pPr>
            <w:pStyle w:val="2606B1726A214B60816F116AA89AD28D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0A1FB27F38464B79A3E9CFD3A2602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E0DC1-DC2C-4467-9225-D90A8BB05439}"/>
      </w:docPartPr>
      <w:docPartBody>
        <w:p w:rsidR="006311D3" w:rsidRDefault="00F67693" w:rsidP="00F67693">
          <w:pPr>
            <w:pStyle w:val="0A1FB27F38464B79A3E9CFD3A26021AC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D87320642F854B6E85C10373EDE5E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672FA-D5F7-4EE1-A61A-8D5107FAB0C0}"/>
      </w:docPartPr>
      <w:docPartBody>
        <w:p w:rsidR="006311D3" w:rsidRDefault="00F67693" w:rsidP="00F67693">
          <w:pPr>
            <w:pStyle w:val="D87320642F854B6E85C10373EDE5EF0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9BB7271685742EEBFCFEF050E7EE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2BF70-7BE6-4B56-A7C5-65483606AFE8}"/>
      </w:docPartPr>
      <w:docPartBody>
        <w:p w:rsidR="006311D3" w:rsidRDefault="00F67693" w:rsidP="00F67693">
          <w:pPr>
            <w:pStyle w:val="99BB7271685742EEBFCFEF050E7EEDE6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DF1894B1DBFD4ACCA27C856434337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5D9BF-BAFC-491E-81BF-EBAAEA899DDA}"/>
      </w:docPartPr>
      <w:docPartBody>
        <w:p w:rsidR="006311D3" w:rsidRDefault="00F67693" w:rsidP="00F67693">
          <w:pPr>
            <w:pStyle w:val="DF1894B1DBFD4ACCA27C8564343371D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BD5EBDA7D7747D6B8186276AB53F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AAC2E-38B4-4058-A2C1-3E9A8331F8B8}"/>
      </w:docPartPr>
      <w:docPartBody>
        <w:p w:rsidR="006311D3" w:rsidRDefault="00F67693" w:rsidP="00F67693">
          <w:pPr>
            <w:pStyle w:val="0BD5EBDA7D7747D6B8186276AB53F3C5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CE38C925DFA743319CF6E14B3151A4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A5092E-CE48-4CF4-9557-3773BB8199BD}"/>
      </w:docPartPr>
      <w:docPartBody>
        <w:p w:rsidR="008A6080" w:rsidRDefault="005274EA" w:rsidP="005274EA">
          <w:pPr>
            <w:pStyle w:val="CE38C925DFA743319CF6E14B3151A44F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EC0F0BA1C17C4ED2BCF167B11ABAD0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DFC142-D25B-4E38-BDAB-B279B049C86A}"/>
      </w:docPartPr>
      <w:docPartBody>
        <w:p w:rsidR="008A6080" w:rsidRDefault="005274EA" w:rsidP="005274EA">
          <w:pPr>
            <w:pStyle w:val="EC0F0BA1C17C4ED2BCF167B11ABAD08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2339F3474E49DEB00E9004848146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6B2357-2500-46A9-867D-127344C4081A}"/>
      </w:docPartPr>
      <w:docPartBody>
        <w:p w:rsidR="008A6080" w:rsidRDefault="005274EA" w:rsidP="005274EA">
          <w:pPr>
            <w:pStyle w:val="F52339F3474E49DEB00E900484814606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39531BBB53C34982B6815648180A56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268E7F-7810-419D-9D69-97BC450B40AF}"/>
      </w:docPartPr>
      <w:docPartBody>
        <w:p w:rsidR="008A6080" w:rsidRDefault="005274EA" w:rsidP="005274EA">
          <w:pPr>
            <w:pStyle w:val="39531BBB53C34982B6815648180A56FB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5A3D4D7FA194400B5DC9AE23DF485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B6F11C-95EB-41C0-BF6F-C390B11F64E0}"/>
      </w:docPartPr>
      <w:docPartBody>
        <w:p w:rsidR="008A6080" w:rsidRDefault="005274EA" w:rsidP="005274EA">
          <w:pPr>
            <w:pStyle w:val="25A3D4D7FA194400B5DC9AE23DF4856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5520DE3FAB4903A334B2C4851F0A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88D9AB-3056-450A-9F7F-3DE6D2D22433}"/>
      </w:docPartPr>
      <w:docPartBody>
        <w:p w:rsidR="008A6080" w:rsidRDefault="005274EA" w:rsidP="005274EA">
          <w:pPr>
            <w:pStyle w:val="BA5520DE3FAB4903A334B2C4851F0A4E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370CB"/>
    <w:rsid w:val="00037DB8"/>
    <w:rsid w:val="00043F2B"/>
    <w:rsid w:val="00066165"/>
    <w:rsid w:val="001046B1"/>
    <w:rsid w:val="00124F2D"/>
    <w:rsid w:val="00125FCD"/>
    <w:rsid w:val="001267FD"/>
    <w:rsid w:val="00151790"/>
    <w:rsid w:val="0015264B"/>
    <w:rsid w:val="00155FE5"/>
    <w:rsid w:val="0017575D"/>
    <w:rsid w:val="00180C64"/>
    <w:rsid w:val="001A1EA5"/>
    <w:rsid w:val="002059DB"/>
    <w:rsid w:val="00231257"/>
    <w:rsid w:val="0032380C"/>
    <w:rsid w:val="00331F5D"/>
    <w:rsid w:val="0034005E"/>
    <w:rsid w:val="003421FF"/>
    <w:rsid w:val="00347B93"/>
    <w:rsid w:val="00386437"/>
    <w:rsid w:val="00390341"/>
    <w:rsid w:val="003B143C"/>
    <w:rsid w:val="003B161F"/>
    <w:rsid w:val="003C2904"/>
    <w:rsid w:val="004627D0"/>
    <w:rsid w:val="00484F98"/>
    <w:rsid w:val="004D760B"/>
    <w:rsid w:val="005274EA"/>
    <w:rsid w:val="00552C63"/>
    <w:rsid w:val="00577F42"/>
    <w:rsid w:val="005E668E"/>
    <w:rsid w:val="0061202C"/>
    <w:rsid w:val="006311D3"/>
    <w:rsid w:val="00652381"/>
    <w:rsid w:val="006979E7"/>
    <w:rsid w:val="006A0B0F"/>
    <w:rsid w:val="006C0C0E"/>
    <w:rsid w:val="007246C7"/>
    <w:rsid w:val="00772253"/>
    <w:rsid w:val="007753C0"/>
    <w:rsid w:val="007E7250"/>
    <w:rsid w:val="008243CE"/>
    <w:rsid w:val="00863AA2"/>
    <w:rsid w:val="00882EC9"/>
    <w:rsid w:val="00885A72"/>
    <w:rsid w:val="00894261"/>
    <w:rsid w:val="008A6080"/>
    <w:rsid w:val="008E1391"/>
    <w:rsid w:val="008E280D"/>
    <w:rsid w:val="00907565"/>
    <w:rsid w:val="009468F7"/>
    <w:rsid w:val="009558B8"/>
    <w:rsid w:val="00974ED7"/>
    <w:rsid w:val="00A629A2"/>
    <w:rsid w:val="00AF5B15"/>
    <w:rsid w:val="00B054DE"/>
    <w:rsid w:val="00B8394A"/>
    <w:rsid w:val="00BA28E3"/>
    <w:rsid w:val="00D66051"/>
    <w:rsid w:val="00D74B85"/>
    <w:rsid w:val="00DC1FB0"/>
    <w:rsid w:val="00DE6A8F"/>
    <w:rsid w:val="00E37F83"/>
    <w:rsid w:val="00E64ABA"/>
    <w:rsid w:val="00E8237A"/>
    <w:rsid w:val="00F67693"/>
    <w:rsid w:val="00FD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274EA"/>
    <w:rPr>
      <w:color w:val="808080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06B1726A214B60816F116AA89AD28D">
    <w:name w:val="2606B1726A214B60816F116AA89AD28D"/>
    <w:rsid w:val="00F67693"/>
    <w:rPr>
      <w:lang w:val="en-CA" w:eastAsia="en-CA"/>
    </w:rPr>
  </w:style>
  <w:style w:type="paragraph" w:customStyle="1" w:styleId="0A1FB27F38464B79A3E9CFD3A26021AC">
    <w:name w:val="0A1FB27F38464B79A3E9CFD3A26021AC"/>
    <w:rsid w:val="00F67693"/>
    <w:rPr>
      <w:lang w:val="en-CA" w:eastAsia="en-CA"/>
    </w:rPr>
  </w:style>
  <w:style w:type="paragraph" w:customStyle="1" w:styleId="42AF32D33C454B4ABDFEF4E4D5D12024">
    <w:name w:val="42AF32D33C454B4ABDFEF4E4D5D12024"/>
    <w:rsid w:val="00863AA2"/>
  </w:style>
  <w:style w:type="paragraph" w:customStyle="1" w:styleId="92F0364D5B2B48989B3BE54748928934">
    <w:name w:val="92F0364D5B2B48989B3BE54748928934"/>
    <w:rsid w:val="00863AA2"/>
  </w:style>
  <w:style w:type="paragraph" w:customStyle="1" w:styleId="5873D9945EAE49029B9B8A5295FD90EC">
    <w:name w:val="5873D9945EAE49029B9B8A5295FD90EC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AD54B44A7933444C808BD37425AF2800">
    <w:name w:val="AD54B44A7933444C808BD37425AF2800"/>
    <w:rsid w:val="003B143C"/>
  </w:style>
  <w:style w:type="paragraph" w:customStyle="1" w:styleId="C2734C223905499493748F04D5B16225">
    <w:name w:val="C2734C223905499493748F04D5B16225"/>
    <w:rsid w:val="003B143C"/>
  </w:style>
  <w:style w:type="paragraph" w:customStyle="1" w:styleId="5A02F5614BF64938B42B194B9F1F9BD9">
    <w:name w:val="5A02F5614BF64938B42B194B9F1F9BD9"/>
    <w:rsid w:val="003B143C"/>
  </w:style>
  <w:style w:type="paragraph" w:customStyle="1" w:styleId="D87320642F854B6E85C10373EDE5EF05">
    <w:name w:val="D87320642F854B6E85C10373EDE5EF05"/>
    <w:rsid w:val="00F67693"/>
    <w:rPr>
      <w:lang w:val="en-CA" w:eastAsia="en-CA"/>
    </w:rPr>
  </w:style>
  <w:style w:type="paragraph" w:customStyle="1" w:styleId="99BB7271685742EEBFCFEF050E7EEDE6">
    <w:name w:val="99BB7271685742EEBFCFEF050E7EEDE6"/>
    <w:rsid w:val="00F67693"/>
    <w:rPr>
      <w:lang w:val="en-CA" w:eastAsia="en-CA"/>
    </w:rPr>
  </w:style>
  <w:style w:type="paragraph" w:customStyle="1" w:styleId="DF1894B1DBFD4ACCA27C8564343371DB">
    <w:name w:val="DF1894B1DBFD4ACCA27C8564343371DB"/>
    <w:rsid w:val="00F67693"/>
    <w:rPr>
      <w:lang w:val="en-CA" w:eastAsia="en-CA"/>
    </w:rPr>
  </w:style>
  <w:style w:type="paragraph" w:customStyle="1" w:styleId="0BD5EBDA7D7747D6B8186276AB53F3C5">
    <w:name w:val="0BD5EBDA7D7747D6B8186276AB53F3C5"/>
    <w:rsid w:val="00F67693"/>
    <w:rPr>
      <w:lang w:val="en-CA" w:eastAsia="en-CA"/>
    </w:rPr>
  </w:style>
  <w:style w:type="paragraph" w:customStyle="1" w:styleId="071ACCC85E2D408FB44063FEFE8188E3">
    <w:name w:val="071ACCC85E2D408FB44063FEFE8188E3"/>
    <w:rsid w:val="005274EA"/>
  </w:style>
  <w:style w:type="paragraph" w:customStyle="1" w:styleId="A63B8C699FDD42F6A2809E9779EFB653">
    <w:name w:val="A63B8C699FDD42F6A2809E9779EFB653"/>
    <w:rsid w:val="005274EA"/>
  </w:style>
  <w:style w:type="paragraph" w:customStyle="1" w:styleId="32677224A7D94E248E441EDAA4340FD1">
    <w:name w:val="32677224A7D94E248E441EDAA4340FD1"/>
    <w:rsid w:val="005274EA"/>
  </w:style>
  <w:style w:type="paragraph" w:customStyle="1" w:styleId="5CA4ADB12F8149D5A1F3DCF0F72274F4">
    <w:name w:val="5CA4ADB12F8149D5A1F3DCF0F72274F4"/>
    <w:rsid w:val="005274EA"/>
  </w:style>
  <w:style w:type="paragraph" w:customStyle="1" w:styleId="C9FB252644B74755A8EA401902A0301B">
    <w:name w:val="C9FB252644B74755A8EA401902A0301B"/>
    <w:rsid w:val="005274EA"/>
  </w:style>
  <w:style w:type="paragraph" w:customStyle="1" w:styleId="BE64EC3157074E25B828A7FABC51F43F">
    <w:name w:val="BE64EC3157074E25B828A7FABC51F43F"/>
    <w:rsid w:val="005274EA"/>
  </w:style>
  <w:style w:type="paragraph" w:customStyle="1" w:styleId="CE38C925DFA743319CF6E14B3151A44F">
    <w:name w:val="CE38C925DFA743319CF6E14B3151A44F"/>
    <w:rsid w:val="005274EA"/>
  </w:style>
  <w:style w:type="paragraph" w:customStyle="1" w:styleId="EC0F0BA1C17C4ED2BCF167B11ABAD08A">
    <w:name w:val="EC0F0BA1C17C4ED2BCF167B11ABAD08A"/>
    <w:rsid w:val="005274EA"/>
  </w:style>
  <w:style w:type="paragraph" w:customStyle="1" w:styleId="F52339F3474E49DEB00E900484814606">
    <w:name w:val="F52339F3474E49DEB00E900484814606"/>
    <w:rsid w:val="005274EA"/>
  </w:style>
  <w:style w:type="paragraph" w:customStyle="1" w:styleId="39531BBB53C34982B6815648180A56FB">
    <w:name w:val="39531BBB53C34982B6815648180A56FB"/>
    <w:rsid w:val="005274EA"/>
  </w:style>
  <w:style w:type="paragraph" w:customStyle="1" w:styleId="25A3D4D7FA194400B5DC9AE23DF4856A">
    <w:name w:val="25A3D4D7FA194400B5DC9AE23DF4856A"/>
    <w:rsid w:val="005274EA"/>
  </w:style>
  <w:style w:type="paragraph" w:customStyle="1" w:styleId="BA5520DE3FAB4903A334B2C4851F0A4E">
    <w:name w:val="BA5520DE3FAB4903A334B2C4851F0A4E"/>
    <w:rsid w:val="005274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7A01CCEABE64DA9D94A2111EE1AAF" ma:contentTypeVersion="7" ma:contentTypeDescription="Create a new document." ma:contentTypeScope="" ma:versionID="07f15c1b320ce25b8fd79c815480e3f8">
  <xsd:schema xmlns:xsd="http://www.w3.org/2001/XMLSchema" xmlns:xs="http://www.w3.org/2001/XMLSchema" xmlns:p="http://schemas.microsoft.com/office/2006/metadata/properties" xmlns:ns2="0980ed00-c077-4b03-acbb-26c79b3c13b9" xmlns:ns3="c28dc93f-c64c-4693-ae4e-5c2e322b9529" targetNamespace="http://schemas.microsoft.com/office/2006/metadata/properties" ma:root="true" ma:fieldsID="5f0cb8330791cd83a35571a78950c712" ns2:_="" ns3:_="">
    <xsd:import namespace="0980ed00-c077-4b03-acbb-26c79b3c13b9"/>
    <xsd:import namespace="c28dc93f-c64c-4693-ae4e-5c2e322b95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aire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0ed00-c077-4b03-acbb-26c79b3c1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aires" ma:index="12" nillable="true" ma:displayName="Commentaires" ma:format="Dropdown" ma:internalName="Commentaires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dc93f-c64c-4693-ae4e-5c2e322b95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s xmlns="0980ed00-c077-4b03-acbb-26c79b3c13b9" xsi:nil="true"/>
    <SharedWithUsers xmlns="c28dc93f-c64c-4693-ae4e-5c2e322b9529">
      <UserInfo>
        <DisplayName>Céleste Côté  (CISSSMO16)</DisplayName>
        <AccountId>48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C3F17-4F4C-4A02-910E-468A81C73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0ed00-c077-4b03-acbb-26c79b3c13b9"/>
    <ds:schemaRef ds:uri="c28dc93f-c64c-4693-ae4e-5c2e322b9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987BDE-FCE8-4AA4-BF10-EB7E30329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3EE4D-32E9-4E61-B091-4D3031777E67}">
  <ds:schemaRefs>
    <ds:schemaRef ds:uri="http://schemas.microsoft.com/office/2006/metadata/properties"/>
    <ds:schemaRef ds:uri="http://schemas.microsoft.com/office/infopath/2007/PartnerControls"/>
    <ds:schemaRef ds:uri="0980ed00-c077-4b03-acbb-26c79b3c13b9"/>
    <ds:schemaRef ds:uri="c28dc93f-c64c-4693-ae4e-5c2e322b9529"/>
  </ds:schemaRefs>
</ds:datastoreItem>
</file>

<file path=customXml/itemProps4.xml><?xml version="1.0" encoding="utf-8"?>
<ds:datastoreItem xmlns:ds="http://schemas.openxmlformats.org/officeDocument/2006/customXml" ds:itemID="{D1581B87-3AF2-4ACE-A95E-CAE258CC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2</Pages>
  <Words>385</Words>
  <Characters>2123</Characters>
  <Application>Microsoft Office Word</Application>
  <DocSecurity>0</DocSecurity>
  <Lines>17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Gabarit de formulaire CISSSMO</vt:lpstr>
      <vt:lpstr>Gabarit de formulaire CISSSMO</vt:lpstr>
    </vt:vector>
  </TitlesOfParts>
  <Company>CISSS de la Montérégie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Nathalie Falardeau</cp:lastModifiedBy>
  <cp:revision>2</cp:revision>
  <cp:lastPrinted>2020-10-13T16:11:00Z</cp:lastPrinted>
  <dcterms:created xsi:type="dcterms:W3CDTF">2021-06-03T15:18:00Z</dcterms:created>
  <dcterms:modified xsi:type="dcterms:W3CDTF">2021-06-03T15:18:00Z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0x010100D277A01CCEABE64DA9D94A2111EE1AAF</vt:lpwstr>
  </property>
</Properties>
</file>