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300EDA" w14:textId="77777777" w:rsidR="00FF4922" w:rsidRPr="003D1E79" w:rsidRDefault="005778D8">
      <w:pPr>
        <w:rPr>
          <w:rFonts w:asciiTheme="minorHAnsi" w:hAnsiTheme="minorHAnsi" w:cstheme="minorHAnsi"/>
          <w:sz w:val="8"/>
        </w:rPr>
      </w:pPr>
      <w:r w:rsidRPr="00472AC0">
        <w:rPr>
          <w:rFonts w:ascii="Chaloult_Cond" w:hAnsi="Chaloult_Cond" w:cs="Arial"/>
          <w:noProof/>
          <w:sz w:val="16"/>
          <w:szCs w:val="16"/>
        </w:rPr>
        <w:drawing>
          <wp:anchor distT="0" distB="0" distL="114300" distR="114300" simplePos="0" relativeHeight="251672576" behindDoc="0" locked="0" layoutInCell="1" allowOverlap="1" wp14:anchorId="4A8E0327" wp14:editId="451BDB11">
            <wp:simplePos x="0" y="0"/>
            <wp:positionH relativeFrom="column">
              <wp:posOffset>-635</wp:posOffset>
            </wp:positionH>
            <wp:positionV relativeFrom="paragraph">
              <wp:posOffset>-249555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14:paraId="5BF738C6" w14:textId="77777777" w:rsidTr="003A748C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  <w:tcMar>
              <w:left w:w="0" w:type="dxa"/>
            </w:tcMar>
          </w:tcPr>
          <w:p w14:paraId="30B69963" w14:textId="77777777" w:rsidR="00062CCC" w:rsidRDefault="00062CCC" w:rsidP="00062CCC">
            <w: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062CCC" w:rsidRPr="00472AC0" w14:paraId="5EB96650" w14:textId="77777777" w:rsidTr="008F6360">
              <w:trPr>
                <w:trHeight w:val="510"/>
              </w:trPr>
              <w:tc>
                <w:tcPr>
                  <w:tcW w:w="1134" w:type="dxa"/>
                  <w:tcMar>
                    <w:left w:w="0" w:type="dxa"/>
                  </w:tcMar>
                  <w:vAlign w:val="bottom"/>
                </w:tcPr>
                <w:p w14:paraId="68273CC9" w14:textId="77777777" w:rsidR="00062CCC" w:rsidRPr="00173F3A" w:rsidRDefault="00062CCC" w:rsidP="003A748C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34D72">
                    <w:rPr>
                      <w:rFonts w:asciiTheme="minorHAnsi" w:hAnsiTheme="minorHAnsi" w:cstheme="minorHAnsi"/>
                      <w:sz w:val="18"/>
                      <w:szCs w:val="16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alias w:val="Nom de l'installation"/>
                  <w:tag w:val="Nom de l'installation"/>
                  <w:id w:val="-621143267"/>
                  <w:placeholder>
                    <w:docPart w:val="7E3D17CD11CC4449A9234E6514226699"/>
                  </w:placeholder>
                </w:sdtPr>
                <w:sdtEndPr/>
                <w:sdtContent>
                  <w:tc>
                    <w:tcPr>
                      <w:tcW w:w="3828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4453D259" w14:textId="77777777" w:rsidR="00062CCC" w:rsidRPr="00173F3A" w:rsidRDefault="00062CCC" w:rsidP="00062CCC">
                      <w:pPr>
                        <w:spacing w:before="120"/>
                        <w:ind w:left="-103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173F3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</w:p>
                  </w:tc>
                </w:sdtContent>
              </w:sdt>
            </w:tr>
          </w:tbl>
          <w:p w14:paraId="0996FDEE" w14:textId="77777777" w:rsidR="00062CCC" w:rsidRDefault="00062CCC" w:rsidP="00062CCC"/>
          <w:p w14:paraId="00985866" w14:textId="77777777" w:rsidR="00062CCC" w:rsidRDefault="00062CCC" w:rsidP="00062CCC"/>
          <w:p w14:paraId="6F83F8B9" w14:textId="77777777" w:rsidR="00062CCC" w:rsidRPr="00924670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062CCC" w:rsidRPr="0099399F" w14:paraId="20FC798F" w14:textId="77777777" w:rsidTr="00D65504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4E9CFD7" w14:textId="77777777" w:rsidR="00062CCC" w:rsidRPr="0099399F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99399F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8D72913" w14:textId="77777777" w:rsidR="00062CCC" w:rsidRPr="0099399F" w:rsidRDefault="00062CCC" w:rsidP="00062CCC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99399F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4F79B2" w14:textId="77777777" w:rsidR="00062CCC" w:rsidRPr="0099399F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99399F" w14:paraId="3D2B47D9" w14:textId="77777777" w:rsidTr="00D65504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0D018E7" w14:textId="77777777" w:rsidR="00062CCC" w:rsidRPr="0099399F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99399F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1A580101" w14:textId="77777777" w:rsidR="00062CCC" w:rsidRPr="0099399F" w:rsidRDefault="00062CCC" w:rsidP="00062CCC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99399F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1" w:displacedByCustomXml="prev"/>
            </w:tr>
            <w:tr w:rsidR="00062CCC" w:rsidRPr="0099399F" w14:paraId="42AB8DFD" w14:textId="77777777" w:rsidTr="00D65504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0702A6C" w14:textId="77777777" w:rsidR="00062CCC" w:rsidRPr="0099399F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99399F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2A183BDD" w14:textId="77777777" w:rsidR="00062CCC" w:rsidRPr="0099399F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99399F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99399F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2" w:name="DDNais"/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 w:rsidRPr="0099399F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2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EBD63D3" w14:textId="77777777" w:rsidR="00062CCC" w:rsidRPr="0099399F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99399F">
                    <w:rPr>
                      <w:rFonts w:ascii="Arial" w:eastAsia="MS Gothic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sdt>
                    <w:sdtPr>
                      <w:rPr>
                        <w:rFonts w:ascii="Arial" w:eastAsia="MS Gothic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2162B" w:rsidRPr="0099399F">
                        <w:rPr>
                          <w:rFonts w:ascii="Segoe UI Symbol" w:eastAsia="MS Gothic" w:hAnsi="Segoe UI Symbol" w:cs="Segoe UI Symbo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Pr="0099399F">
                    <w:rPr>
                      <w:rFonts w:ascii="Arial" w:eastAsia="MS Gothic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Pr="0099399F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99399F">
                        <w:rPr>
                          <w:rFonts w:ascii="Segoe UI Symbol" w:eastAsia="MS Gothic" w:hAnsi="Segoe UI Symbol" w:cs="Segoe UI Symbo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Pr="0099399F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M</w:t>
                  </w:r>
                </w:p>
              </w:tc>
            </w:tr>
            <w:tr w:rsidR="00062CCC" w:rsidRPr="0099399F" w14:paraId="36B9360C" w14:textId="77777777" w:rsidTr="00D65504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A72F1F6" w14:textId="77777777" w:rsidR="00062CCC" w:rsidRPr="0099399F" w:rsidRDefault="00062CCC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99399F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19187A" w:rsidRPr="0099399F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99399F" w14:paraId="727DA0C0" w14:textId="77777777" w:rsidTr="00D65504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A5B2F5D" w14:textId="77777777" w:rsidR="00062CCC" w:rsidRPr="0099399F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99399F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17350E28" w14:textId="77777777" w:rsidR="00062CCC" w:rsidRPr="0099399F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99399F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96CC24F" w14:textId="77777777" w:rsidR="00062CCC" w:rsidRPr="0099399F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99399F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C67503B" w14:textId="77777777" w:rsidR="00062CCC" w:rsidRPr="0099399F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99399F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</w:tr>
            <w:tr w:rsidR="00062CCC" w:rsidRPr="0099399F" w14:paraId="1BEDDD6B" w14:textId="77777777" w:rsidTr="00D65504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88CE43A" w14:textId="77777777" w:rsidR="00062CCC" w:rsidRPr="0099399F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99399F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301C764A" w14:textId="77777777" w:rsidR="00062CCC" w:rsidRPr="0099399F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EF2B9F7" w14:textId="77777777" w:rsidR="00062CCC" w:rsidRPr="0099399F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0D524B4" w14:textId="77777777" w:rsidR="00062CCC" w:rsidRPr="0099399F" w:rsidRDefault="0019187A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99399F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 aaaa-mm</w:t>
                  </w:r>
                </w:p>
              </w:tc>
            </w:tr>
          </w:tbl>
          <w:p w14:paraId="0F54050D" w14:textId="77777777" w:rsidR="00A05A37" w:rsidRPr="0099399F" w:rsidRDefault="00A05A37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3066"/>
            </w:tblGrid>
            <w:tr w:rsidR="00062CCC" w:rsidRPr="0099399F" w14:paraId="4E289D87" w14:textId="77777777" w:rsidTr="00A05A37">
              <w:trPr>
                <w:trHeight w:val="340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0" w:type="dxa"/>
                  </w:tcMar>
                  <w:vAlign w:val="bottom"/>
                </w:tcPr>
                <w:p w14:paraId="25527986" w14:textId="77777777" w:rsidR="00062CCC" w:rsidRPr="0099399F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99399F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A05A37" w:rsidRPr="0099399F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99399F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680CCD30" w14:textId="77777777" w:rsidR="00062CCC" w:rsidRPr="0099399F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99399F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</w:tbl>
          <w:p w14:paraId="07301DE3" w14:textId="77777777"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14:paraId="37E2A235" w14:textId="77777777" w:rsidTr="002A3185">
        <w:trPr>
          <w:trHeight w:val="680"/>
        </w:trPr>
        <w:tc>
          <w:tcPr>
            <w:tcW w:w="5524" w:type="dxa"/>
            <w:shd w:val="clear" w:color="auto" w:fill="FFFFFF" w:themeFill="background1"/>
            <w:vAlign w:val="center"/>
          </w:tcPr>
          <w:p w14:paraId="3649DD52" w14:textId="77777777" w:rsidR="00062CCC" w:rsidRPr="00770980" w:rsidRDefault="00F82F02" w:rsidP="00062CC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Calibri" w:hAnsi="Calibri" w:cs="Arial"/>
                <w:b/>
              </w:rPr>
              <w:t>ÉQUIPEMENTS LESTÉS - RECOMMANDATIONS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4ABC6104" w14:textId="77777777" w:rsidR="00062CCC" w:rsidRDefault="00062CCC" w:rsidP="00062CCC"/>
        </w:tc>
      </w:tr>
    </w:tbl>
    <w:p w14:paraId="0C75973C" w14:textId="77777777" w:rsidR="00F82F02" w:rsidRDefault="00F82F02">
      <w:pPr>
        <w:rPr>
          <w:rFonts w:asciiTheme="minorHAnsi" w:hAnsiTheme="minorHAnsi" w:cstheme="minorHAnsi"/>
          <w:sz w:val="20"/>
        </w:rPr>
      </w:pPr>
      <w:r w:rsidRPr="00F82F02">
        <w:rPr>
          <w:rFonts w:asciiTheme="minorHAnsi" w:hAnsiTheme="minorHAnsi" w:cstheme="minorHAnsi"/>
          <w:sz w:val="20"/>
        </w:rPr>
        <w:t>Utiliser ce formulaire pour vérifier l’éligibilité de l’usager et recommander l’utilisation sécuritaire des objets lestés</w:t>
      </w:r>
      <w:r w:rsidR="00553A27">
        <w:rPr>
          <w:rFonts w:asciiTheme="minorHAnsi" w:hAnsiTheme="minorHAnsi" w:cstheme="minorHAnsi"/>
          <w:sz w:val="20"/>
        </w:rPr>
        <w:t>.</w:t>
      </w:r>
    </w:p>
    <w:p w14:paraId="6AD82FB8" w14:textId="0ACEC09A" w:rsidR="00E84E4C" w:rsidRDefault="001D6B52">
      <w:r w:rsidRPr="00F63F7C">
        <w:rPr>
          <w:rFonts w:asciiTheme="minorHAnsi" w:hAnsiTheme="minorHAnsi" w:cstheme="minorHAnsi"/>
          <w:sz w:val="20"/>
        </w:rPr>
        <w:t>Voir</w:t>
      </w:r>
      <w:r w:rsidR="0099399F">
        <w:rPr>
          <w:rFonts w:asciiTheme="minorHAnsi" w:hAnsiTheme="minorHAnsi" w:cstheme="minorHAnsi"/>
          <w:i/>
          <w:sz w:val="20"/>
        </w:rPr>
        <w:t xml:space="preserve"> </w:t>
      </w:r>
      <w:r w:rsidR="0099399F" w:rsidRPr="0099399F">
        <w:rPr>
          <w:rFonts w:asciiTheme="minorHAnsi" w:hAnsiTheme="minorHAnsi" w:cstheme="minorHAnsi"/>
          <w:b/>
          <w:i/>
          <w:sz w:val="20"/>
        </w:rPr>
        <w:t>CLI-60542</w:t>
      </w:r>
      <w:r w:rsidR="0099399F">
        <w:rPr>
          <w:rFonts w:asciiTheme="minorHAnsi" w:hAnsiTheme="minorHAnsi" w:cstheme="minorHAnsi"/>
          <w:b/>
          <w:i/>
          <w:sz w:val="20"/>
        </w:rPr>
        <w:t xml:space="preserve"> – É</w:t>
      </w:r>
      <w:r w:rsidRPr="00F63F7C">
        <w:rPr>
          <w:rFonts w:asciiTheme="minorHAnsi" w:hAnsiTheme="minorHAnsi" w:cstheme="minorHAnsi"/>
          <w:b/>
          <w:i/>
          <w:sz w:val="20"/>
        </w:rPr>
        <w:t>quipements lestés</w:t>
      </w:r>
      <w:r w:rsidR="0099399F">
        <w:rPr>
          <w:rFonts w:asciiTheme="minorHAnsi" w:hAnsiTheme="minorHAnsi" w:cstheme="minorHAnsi"/>
          <w:b/>
          <w:i/>
          <w:sz w:val="20"/>
        </w:rPr>
        <w:t xml:space="preserve"> – Grille de cotation</w:t>
      </w:r>
      <w:r w:rsidRPr="00752D34">
        <w:rPr>
          <w:rFonts w:asciiTheme="minorHAnsi" w:hAnsiTheme="minorHAnsi" w:cstheme="minorHAnsi"/>
          <w:i/>
          <w:sz w:val="20"/>
        </w:rPr>
        <w:t xml:space="preserve"> </w:t>
      </w:r>
      <w:r w:rsidRPr="00F63F7C">
        <w:rPr>
          <w:rFonts w:asciiTheme="minorHAnsi" w:hAnsiTheme="minorHAnsi" w:cstheme="minorHAnsi"/>
          <w:sz w:val="20"/>
        </w:rPr>
        <w:t xml:space="preserve">pour les meilleures </w:t>
      </w:r>
      <w:r w:rsidR="00787015">
        <w:rPr>
          <w:rFonts w:asciiTheme="minorHAnsi" w:hAnsiTheme="minorHAnsi" w:cstheme="minorHAnsi"/>
          <w:sz w:val="20"/>
        </w:rPr>
        <w:t>pratiques</w:t>
      </w:r>
      <w:r w:rsidR="008C679C">
        <w:rPr>
          <w:rFonts w:asciiTheme="minorHAnsi" w:hAnsiTheme="minorHAnsi" w:cstheme="minorHAnsi"/>
          <w:sz w:val="20"/>
        </w:rPr>
        <w:t>, disponible sur intranet</w:t>
      </w:r>
      <w:r w:rsidR="00787015">
        <w:rPr>
          <w:rFonts w:asciiTheme="minorHAnsi" w:hAnsiTheme="minorHAnsi" w:cstheme="minorHAnsi"/>
          <w:sz w:val="20"/>
        </w:rPr>
        <w:t>.</w:t>
      </w:r>
    </w:p>
    <w:tbl>
      <w:tblPr>
        <w:tblStyle w:val="Grilledutableau"/>
        <w:tblW w:w="10663" w:type="dxa"/>
        <w:tblInd w:w="-5" w:type="dxa"/>
        <w:tblLook w:val="04A0" w:firstRow="1" w:lastRow="0" w:firstColumn="1" w:lastColumn="0" w:noHBand="0" w:noVBand="1"/>
      </w:tblPr>
      <w:tblGrid>
        <w:gridCol w:w="10663"/>
      </w:tblGrid>
      <w:tr w:rsidR="00F82F02" w:rsidRPr="00472AC0" w14:paraId="4E163F8E" w14:textId="77777777" w:rsidTr="008F57F4">
        <w:trPr>
          <w:tblHeader/>
        </w:trPr>
        <w:tc>
          <w:tcPr>
            <w:tcW w:w="1066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1B5EF1" w14:textId="77777777" w:rsidR="00F82F02" w:rsidRPr="00165615" w:rsidRDefault="00F82F02" w:rsidP="00E84E4C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MISE EN GARDE</w:t>
            </w:r>
          </w:p>
        </w:tc>
      </w:tr>
      <w:tr w:rsidR="00F82F02" w:rsidRPr="00472AC0" w14:paraId="7A8B2D16" w14:textId="77777777" w:rsidTr="00F82F02">
        <w:trPr>
          <w:trHeight w:val="510"/>
        </w:trPr>
        <w:tc>
          <w:tcPr>
            <w:tcW w:w="10663" w:type="dxa"/>
            <w:tcBorders>
              <w:top w:val="single" w:sz="4" w:space="0" w:color="auto"/>
            </w:tcBorders>
          </w:tcPr>
          <w:p w14:paraId="46911C1A" w14:textId="77777777" w:rsidR="00F82F02" w:rsidRPr="00F82F02" w:rsidRDefault="00F82F02" w:rsidP="00107C73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2F02">
              <w:rPr>
                <w:rFonts w:asciiTheme="minorHAnsi" w:hAnsiTheme="minorHAnsi" w:cstheme="minorHAnsi"/>
                <w:b/>
                <w:sz w:val="20"/>
                <w:szCs w:val="20"/>
              </w:rPr>
              <w:t>Le jugement de l’état général de l’usager est toujours requis avant l’utilisation.</w:t>
            </w:r>
          </w:p>
          <w:p w14:paraId="47EFF267" w14:textId="77777777" w:rsidR="00F82F02" w:rsidRPr="00F82F02" w:rsidRDefault="00F82F02" w:rsidP="00F82F0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F82F02">
              <w:rPr>
                <w:rFonts w:asciiTheme="minorHAnsi" w:hAnsiTheme="minorHAnsi" w:cstheme="minorHAnsi"/>
                <w:sz w:val="20"/>
                <w:szCs w:val="20"/>
              </w:rPr>
              <w:t xml:space="preserve">Si l’usager présente ces signes, </w:t>
            </w:r>
            <w:r w:rsidRPr="00F82F02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ne pas utiliser ou cesser immédiatement</w:t>
            </w:r>
            <w:r w:rsidRPr="00D73D0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d’utiliser</w:t>
            </w:r>
            <w:r w:rsidRPr="00F82F02">
              <w:rPr>
                <w:rFonts w:asciiTheme="minorHAnsi" w:hAnsiTheme="minorHAnsi" w:cstheme="minorHAnsi"/>
                <w:sz w:val="20"/>
                <w:szCs w:val="20"/>
              </w:rPr>
              <w:t xml:space="preserve"> l’équipement lesté:</w:t>
            </w:r>
          </w:p>
          <w:p w14:paraId="5B3334E7" w14:textId="77777777" w:rsidR="00F82F02" w:rsidRPr="00F82F02" w:rsidRDefault="00F82F02" w:rsidP="00F82F0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F82F0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F82F02">
              <w:rPr>
                <w:rFonts w:asciiTheme="minorHAnsi" w:hAnsiTheme="minorHAnsi" w:cstheme="minorHAnsi"/>
                <w:sz w:val="20"/>
                <w:szCs w:val="20"/>
              </w:rPr>
              <w:tab/>
              <w:t>Changement significatif du rythme respiratoire ou difficulté à respirer, sécrétions respiratoires abondantes</w:t>
            </w:r>
            <w:r w:rsidR="00D73D0A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568179CD" w14:textId="77777777" w:rsidR="00F82F02" w:rsidRPr="00F82F02" w:rsidRDefault="00F82F02" w:rsidP="00F82F0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F82F0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F82F02">
              <w:rPr>
                <w:rFonts w:asciiTheme="minorHAnsi" w:hAnsiTheme="minorHAnsi" w:cstheme="minorHAnsi"/>
                <w:sz w:val="20"/>
                <w:szCs w:val="20"/>
              </w:rPr>
              <w:tab/>
              <w:t>Changement significatif du rythme cardiaque, pâleur, transpiration importante, rougeur</w:t>
            </w:r>
            <w:r w:rsidR="00D73D0A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02A9F4A" w14:textId="77777777" w:rsidR="00F82F02" w:rsidRPr="00F82F02" w:rsidRDefault="00F82F02" w:rsidP="00F82F0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F82F0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F82F02">
              <w:rPr>
                <w:rFonts w:asciiTheme="minorHAnsi" w:hAnsiTheme="minorHAnsi" w:cstheme="minorHAnsi"/>
                <w:sz w:val="20"/>
                <w:szCs w:val="20"/>
              </w:rPr>
              <w:tab/>
              <w:t>Nausées et vomissements</w:t>
            </w:r>
            <w:r w:rsidR="00D73D0A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3E2DB05A" w14:textId="77777777" w:rsidR="00F82F02" w:rsidRPr="00F82F02" w:rsidRDefault="00F82F02" w:rsidP="00F82F0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F82F0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F82F02">
              <w:rPr>
                <w:rFonts w:asciiTheme="minorHAnsi" w:hAnsiTheme="minorHAnsi" w:cstheme="minorHAnsi"/>
                <w:sz w:val="20"/>
                <w:szCs w:val="20"/>
              </w:rPr>
              <w:tab/>
              <w:t>Réactions comportementales démontrant l’inconfort ou l’anxiété (ex. : cris, agitat</w:t>
            </w:r>
            <w:r w:rsidR="00D73D0A">
              <w:rPr>
                <w:rFonts w:asciiTheme="minorHAnsi" w:hAnsiTheme="minorHAnsi" w:cstheme="minorHAnsi"/>
                <w:sz w:val="20"/>
                <w:szCs w:val="20"/>
              </w:rPr>
              <w:t>ion importante, désorganisation</w:t>
            </w:r>
            <w:r w:rsidRPr="00F82F0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D73D0A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9D337B2" w14:textId="77777777" w:rsidR="00F82F02" w:rsidRPr="00F82F02" w:rsidRDefault="00F82F02" w:rsidP="00F82F0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F82F0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F82F02">
              <w:rPr>
                <w:rFonts w:asciiTheme="minorHAnsi" w:hAnsiTheme="minorHAnsi" w:cstheme="minorHAnsi"/>
                <w:sz w:val="20"/>
                <w:szCs w:val="20"/>
              </w:rPr>
              <w:tab/>
              <w:t>Dilatation des pupilles, perte de conscience ou crise d’épilepsie</w:t>
            </w:r>
            <w:r w:rsidR="00D73D0A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370CA10C" w14:textId="77777777" w:rsidR="00F82F02" w:rsidRPr="00472AC0" w:rsidRDefault="00F82F02" w:rsidP="00D73D0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F82F0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F82F02">
              <w:rPr>
                <w:rFonts w:asciiTheme="minorHAnsi" w:hAnsiTheme="minorHAnsi" w:cstheme="minorHAnsi"/>
                <w:sz w:val="20"/>
                <w:szCs w:val="20"/>
              </w:rPr>
              <w:tab/>
              <w:t>Tout nouveau changement chez l’usager au niveau de problèmes respiratoire, circulatoire, cardiaque ou cutané</w:t>
            </w:r>
            <w:r w:rsidR="00D73D0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</w:tbl>
    <w:p w14:paraId="484D9C21" w14:textId="77777777" w:rsidR="00165615" w:rsidRPr="0042743F" w:rsidRDefault="00165615" w:rsidP="00B700E0">
      <w:pPr>
        <w:rPr>
          <w:rFonts w:asciiTheme="minorHAnsi" w:hAnsiTheme="minorHAnsi" w:cstheme="minorHAnsi"/>
          <w:sz w:val="10"/>
          <w:szCs w:val="1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851"/>
        <w:gridCol w:w="2976"/>
        <w:gridCol w:w="3263"/>
      </w:tblGrid>
      <w:tr w:rsidR="00165615" w:rsidRPr="00472AC0" w14:paraId="08CCDE1B" w14:textId="77777777" w:rsidTr="008F57F4">
        <w:trPr>
          <w:trHeight w:val="283"/>
          <w:tblHeader/>
        </w:trPr>
        <w:tc>
          <w:tcPr>
            <w:tcW w:w="10629" w:type="dxa"/>
            <w:gridSpan w:val="5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646B70A2" w14:textId="77777777" w:rsidR="00165615" w:rsidRPr="00835D55" w:rsidRDefault="00F82F02" w:rsidP="00107C73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2F02">
              <w:rPr>
                <w:rFonts w:asciiTheme="minorHAnsi" w:hAnsiTheme="minorHAnsi" w:cstheme="minorHAnsi"/>
                <w:b/>
                <w:sz w:val="22"/>
                <w:szCs w:val="22"/>
              </w:rPr>
              <w:t>RECOMMANDATIONS EN ERGOTHÉRAPIE – UTILISATION DE L'ÉQUIPEMENT LESTÉ</w:t>
            </w:r>
          </w:p>
        </w:tc>
      </w:tr>
      <w:tr w:rsidR="00CB5FB9" w:rsidRPr="00472AC0" w14:paraId="5509ED1F" w14:textId="77777777" w:rsidTr="00915BDB">
        <w:trPr>
          <w:trHeight w:val="283"/>
          <w:tblHeader/>
        </w:trPr>
        <w:tc>
          <w:tcPr>
            <w:tcW w:w="198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67170D3" w14:textId="77777777" w:rsidR="00CB5FB9" w:rsidRPr="0014043F" w:rsidRDefault="00CB5FB9" w:rsidP="00F82F0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Poids de l’usager</w:t>
            </w:r>
          </w:p>
        </w:tc>
        <w:tc>
          <w:tcPr>
            <w:tcW w:w="241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21F47" w14:textId="77777777" w:rsidR="00CB5FB9" w:rsidRPr="0014043F" w:rsidRDefault="00924F9F" w:rsidP="00A5464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Poids de l'usager"/>
                <w:tag w:val="Inscrire le texte"/>
                <w:id w:val="1877728904"/>
                <w:placeholder>
                  <w:docPart w:val="F848FA56C9B74A9EBF187CA3553BC2DE"/>
                </w:placeholder>
                <w:showingPlcHdr/>
                <w:text w:multiLine="1"/>
              </w:sdtPr>
              <w:sdtEndPr/>
              <w:sdtContent>
                <w:r w:rsidR="00A54643" w:rsidRPr="000653C6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r w:rsidR="00CB5FB9" w:rsidRPr="00CB5FB9">
              <w:rPr>
                <w:rFonts w:asciiTheme="minorHAnsi" w:hAnsiTheme="minorHAnsi" w:cstheme="minorHAnsi"/>
                <w:sz w:val="20"/>
                <w:szCs w:val="20"/>
              </w:rPr>
              <w:t xml:space="preserve"> kg</w:t>
            </w: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6AB5B" w14:textId="77777777" w:rsidR="00CB5FB9" w:rsidRPr="00CB5FB9" w:rsidRDefault="00CB5FB9" w:rsidP="00F82F0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Poids de l’équipement lesté*</w:t>
            </w:r>
          </w:p>
        </w:tc>
        <w:tc>
          <w:tcPr>
            <w:tcW w:w="3263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0987D40" w14:textId="77777777" w:rsidR="00CB5FB9" w:rsidRPr="0014043F" w:rsidRDefault="00CB5FB9" w:rsidP="00F82F0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Poids de l'équipement lesté"/>
                <w:tag w:val="Inscrire le texte"/>
                <w:id w:val="-1278012778"/>
                <w:placeholder>
                  <w:docPart w:val="98643DDB09DF48228ACC32E4DC857118"/>
                </w:placeholder>
                <w:showingPlcHdr/>
                <w:text w:multiLine="1"/>
              </w:sdtPr>
              <w:sdtEndPr/>
              <w:sdtContent>
                <w:r w:rsidRPr="000653C6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B5FB9">
              <w:rPr>
                <w:rFonts w:asciiTheme="minorHAnsi" w:hAnsiTheme="minorHAnsi" w:cstheme="minorHAnsi"/>
                <w:sz w:val="20"/>
                <w:szCs w:val="20"/>
              </w:rPr>
              <w:t>kg</w:t>
            </w:r>
          </w:p>
        </w:tc>
      </w:tr>
      <w:tr w:rsidR="00CB5FB9" w:rsidRPr="00472AC0" w14:paraId="4C6D09A0" w14:textId="77777777" w:rsidTr="00553A27">
        <w:trPr>
          <w:trHeight w:val="283"/>
          <w:tblHeader/>
        </w:trPr>
        <w:tc>
          <w:tcPr>
            <w:tcW w:w="35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DA952D" w14:textId="77777777" w:rsidR="00CB5FB9" w:rsidRDefault="00CB5FB9" w:rsidP="00F82F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B5FB9">
              <w:rPr>
                <w:rFonts w:asciiTheme="minorHAnsi" w:hAnsiTheme="minorHAnsi" w:cstheme="minorHAnsi"/>
                <w:sz w:val="20"/>
                <w:szCs w:val="20"/>
              </w:rPr>
              <w:t>Objectif(s) d’utilisation au PI de l’usager</w:t>
            </w:r>
          </w:p>
        </w:tc>
        <w:tc>
          <w:tcPr>
            <w:tcW w:w="709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9D428" w14:textId="77777777" w:rsidR="00CB5FB9" w:rsidRDefault="00924F9F" w:rsidP="00116A3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1874731126"/>
                <w:placeholder>
                  <w:docPart w:val="436841CCD09A424DB9FF9C4CB67D778F"/>
                </w:placeholder>
                <w:showingPlcHdr/>
                <w:text w:multiLine="1"/>
              </w:sdtPr>
              <w:sdtEndPr/>
              <w:sdtContent>
                <w:r w:rsidR="00116A3F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CB5FB9" w:rsidRPr="00472AC0" w14:paraId="2D1865D2" w14:textId="77777777" w:rsidTr="00553A27">
        <w:trPr>
          <w:trHeight w:val="283"/>
          <w:tblHeader/>
        </w:trPr>
        <w:tc>
          <w:tcPr>
            <w:tcW w:w="353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0E172C26" w14:textId="77777777" w:rsidR="00CB5FB9" w:rsidRPr="00CB5FB9" w:rsidRDefault="00CB5FB9" w:rsidP="00F82F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B5FB9">
              <w:rPr>
                <w:rFonts w:asciiTheme="minorHAnsi" w:hAnsiTheme="minorHAnsi" w:cstheme="minorHAnsi"/>
                <w:sz w:val="20"/>
                <w:szCs w:val="20"/>
              </w:rPr>
              <w:t>Lieu(x) d’utilisation :</w:t>
            </w:r>
          </w:p>
        </w:tc>
        <w:tc>
          <w:tcPr>
            <w:tcW w:w="709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2A056C4C" w14:textId="77777777" w:rsidR="00CB5FB9" w:rsidRPr="00CB5FB9" w:rsidRDefault="00CB5FB9" w:rsidP="00CB5F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B5FB9">
              <w:rPr>
                <w:rFonts w:asciiTheme="minorHAnsi" w:hAnsiTheme="minorHAnsi" w:cstheme="minorHAnsi"/>
                <w:sz w:val="20"/>
                <w:szCs w:val="20"/>
              </w:rPr>
              <w:t>Spécifications (nom du milieu, lieux) :</w:t>
            </w:r>
          </w:p>
        </w:tc>
      </w:tr>
      <w:tr w:rsidR="00CB5FB9" w:rsidRPr="00472AC0" w14:paraId="74385DB8" w14:textId="77777777" w:rsidTr="00553A27">
        <w:trPr>
          <w:trHeight w:val="283"/>
          <w:tblHeader/>
        </w:trPr>
        <w:tc>
          <w:tcPr>
            <w:tcW w:w="353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06E456" w14:textId="77777777" w:rsidR="00CB5FB9" w:rsidRPr="00CB5FB9" w:rsidRDefault="00924F9F" w:rsidP="001D6B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64315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E0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D6B52">
              <w:rPr>
                <w:rFonts w:asciiTheme="minorHAnsi" w:hAnsiTheme="minorHAnsi" w:cstheme="minorHAnsi"/>
                <w:sz w:val="20"/>
                <w:szCs w:val="20"/>
              </w:rPr>
              <w:t>Domicile</w:t>
            </w:r>
          </w:p>
        </w:tc>
        <w:tc>
          <w:tcPr>
            <w:tcW w:w="7090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726FD0" w14:textId="77777777" w:rsidR="00CB5FB9" w:rsidRPr="00CB5FB9" w:rsidRDefault="00924F9F" w:rsidP="00116A3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60524822"/>
                <w:placeholder>
                  <w:docPart w:val="AB91CFD84609428E9F47E351454D6FFF"/>
                </w:placeholder>
                <w:showingPlcHdr/>
                <w:text w:multiLine="1"/>
              </w:sdtPr>
              <w:sdtEndPr/>
              <w:sdtContent>
                <w:r w:rsidR="00116A3F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CB5FB9" w:rsidRPr="00472AC0" w14:paraId="3B698BE1" w14:textId="77777777" w:rsidTr="00553A27">
        <w:trPr>
          <w:trHeight w:val="283"/>
          <w:tblHeader/>
        </w:trPr>
        <w:tc>
          <w:tcPr>
            <w:tcW w:w="353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704FE9" w14:textId="77777777" w:rsidR="00CB5FB9" w:rsidRDefault="00924F9F" w:rsidP="00CB5F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7183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FB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B5FB9">
              <w:rPr>
                <w:rFonts w:asciiTheme="minorHAnsi" w:hAnsiTheme="minorHAnsi" w:cstheme="minorHAnsi"/>
                <w:sz w:val="20"/>
                <w:szCs w:val="20"/>
              </w:rPr>
              <w:t>Milieu de garde</w:t>
            </w:r>
          </w:p>
        </w:tc>
        <w:tc>
          <w:tcPr>
            <w:tcW w:w="7090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B65F0F" w14:textId="77777777" w:rsidR="00CB5FB9" w:rsidRPr="00CB5FB9" w:rsidRDefault="00924F9F" w:rsidP="00116A3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758026093"/>
                <w:placeholder>
                  <w:docPart w:val="CF7E40A503304E1188F2742940FD8B69"/>
                </w:placeholder>
                <w:showingPlcHdr/>
                <w:text w:multiLine="1"/>
              </w:sdtPr>
              <w:sdtEndPr/>
              <w:sdtContent>
                <w:r w:rsidR="00116A3F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CB5FB9" w:rsidRPr="00472AC0" w14:paraId="780C7CA3" w14:textId="77777777" w:rsidTr="00553A27">
        <w:trPr>
          <w:trHeight w:val="283"/>
          <w:tblHeader/>
        </w:trPr>
        <w:tc>
          <w:tcPr>
            <w:tcW w:w="353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2810E0" w14:textId="77777777" w:rsidR="00CB5FB9" w:rsidRDefault="00924F9F" w:rsidP="00CB5F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11070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FB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B5FB9">
              <w:rPr>
                <w:rFonts w:asciiTheme="minorHAnsi" w:hAnsiTheme="minorHAnsi" w:cstheme="minorHAnsi"/>
                <w:sz w:val="20"/>
                <w:szCs w:val="20"/>
              </w:rPr>
              <w:t>Milieu scolaire</w:t>
            </w:r>
          </w:p>
        </w:tc>
        <w:tc>
          <w:tcPr>
            <w:tcW w:w="7090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1C4EEC" w14:textId="77777777" w:rsidR="00CB5FB9" w:rsidRPr="00CB5FB9" w:rsidRDefault="00924F9F" w:rsidP="00116A3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761568936"/>
                <w:placeholder>
                  <w:docPart w:val="808EE83236704411906EAC0831E06B97"/>
                </w:placeholder>
                <w:showingPlcHdr/>
                <w:text w:multiLine="1"/>
              </w:sdtPr>
              <w:sdtEndPr/>
              <w:sdtContent>
                <w:r w:rsidR="00116A3F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CB5FB9" w:rsidRPr="00472AC0" w14:paraId="27D109A6" w14:textId="77777777" w:rsidTr="00553A27">
        <w:trPr>
          <w:trHeight w:val="283"/>
          <w:tblHeader/>
        </w:trPr>
        <w:tc>
          <w:tcPr>
            <w:tcW w:w="353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166F4E" w14:textId="77777777" w:rsidR="00CB5FB9" w:rsidRDefault="00924F9F" w:rsidP="00CB5F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54509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FB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B5FB9">
              <w:rPr>
                <w:rFonts w:asciiTheme="minorHAnsi" w:hAnsiTheme="minorHAnsi" w:cstheme="minorHAnsi"/>
                <w:sz w:val="20"/>
                <w:szCs w:val="20"/>
              </w:rPr>
              <w:t>Hébergement</w:t>
            </w:r>
          </w:p>
        </w:tc>
        <w:tc>
          <w:tcPr>
            <w:tcW w:w="7090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B8C102" w14:textId="77777777" w:rsidR="00CB5FB9" w:rsidRPr="00CB5FB9" w:rsidRDefault="00924F9F" w:rsidP="00116A3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1221172987"/>
                <w:placeholder>
                  <w:docPart w:val="A5E127D219E54340A468E9B98E9433B9"/>
                </w:placeholder>
                <w:showingPlcHdr/>
                <w:text w:multiLine="1"/>
              </w:sdtPr>
              <w:sdtEndPr/>
              <w:sdtContent>
                <w:r w:rsidR="00116A3F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CB5FB9" w:rsidRPr="00472AC0" w14:paraId="249420FE" w14:textId="77777777" w:rsidTr="00553A27">
        <w:trPr>
          <w:trHeight w:val="283"/>
          <w:tblHeader/>
        </w:trPr>
        <w:tc>
          <w:tcPr>
            <w:tcW w:w="353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6BE752" w14:textId="77777777" w:rsidR="00CB5FB9" w:rsidRDefault="00924F9F" w:rsidP="00F82F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7660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FB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B5FB9">
              <w:rPr>
                <w:rFonts w:asciiTheme="minorHAnsi" w:hAnsiTheme="minorHAnsi" w:cstheme="minorHAnsi"/>
                <w:sz w:val="20"/>
                <w:szCs w:val="20"/>
              </w:rPr>
              <w:t>Installation CISSSMO</w:t>
            </w:r>
          </w:p>
        </w:tc>
        <w:tc>
          <w:tcPr>
            <w:tcW w:w="7090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6003E" w14:textId="77777777" w:rsidR="00CB5FB9" w:rsidRPr="00CB5FB9" w:rsidRDefault="00924F9F" w:rsidP="00116A3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128755758"/>
                <w:placeholder>
                  <w:docPart w:val="B99BCC4753D54040AA321F6EBF8E69FD"/>
                </w:placeholder>
                <w:showingPlcHdr/>
                <w:text w:multiLine="1"/>
              </w:sdtPr>
              <w:sdtEndPr/>
              <w:sdtContent>
                <w:r w:rsidR="00116A3F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CB5FB9" w:rsidRPr="00472AC0" w14:paraId="09B7804C" w14:textId="77777777" w:rsidTr="00553A27">
        <w:trPr>
          <w:trHeight w:val="283"/>
          <w:tblHeader/>
        </w:trPr>
        <w:tc>
          <w:tcPr>
            <w:tcW w:w="353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1C27B46" w14:textId="77777777" w:rsidR="00CB5FB9" w:rsidRDefault="00924F9F" w:rsidP="00F82F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67092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FB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B5FB9">
              <w:rPr>
                <w:rFonts w:asciiTheme="minorHAnsi" w:hAnsiTheme="minorHAnsi" w:cstheme="minorHAnsi"/>
                <w:sz w:val="20"/>
                <w:szCs w:val="20"/>
              </w:rPr>
              <w:t>Autre (spécifier)</w:t>
            </w:r>
          </w:p>
        </w:tc>
        <w:tc>
          <w:tcPr>
            <w:tcW w:w="709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D0025CF" w14:textId="77777777" w:rsidR="00CB5FB9" w:rsidRPr="00CB5FB9" w:rsidRDefault="00924F9F" w:rsidP="00116A3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-1709175870"/>
                <w:placeholder>
                  <w:docPart w:val="E9976B282E4C41F2B9DFF91E6F713DF4"/>
                </w:placeholder>
                <w:showingPlcHdr/>
                <w:text w:multiLine="1"/>
              </w:sdtPr>
              <w:sdtEndPr/>
              <w:sdtContent>
                <w:r w:rsidR="00116A3F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CB5FB9" w:rsidRPr="00472AC0" w14:paraId="67C7C844" w14:textId="77777777" w:rsidTr="00553A27">
        <w:trPr>
          <w:trHeight w:val="283"/>
          <w:tblHeader/>
        </w:trPr>
        <w:tc>
          <w:tcPr>
            <w:tcW w:w="3539" w:type="dxa"/>
            <w:gridSpan w:val="2"/>
            <w:shd w:val="clear" w:color="auto" w:fill="auto"/>
            <w:vAlign w:val="center"/>
          </w:tcPr>
          <w:p w14:paraId="5FC18E18" w14:textId="77777777" w:rsidR="00CB5FB9" w:rsidRDefault="00CB5FB9" w:rsidP="00F82F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Moment(s) d’utilisation</w:t>
            </w:r>
          </w:p>
        </w:tc>
        <w:tc>
          <w:tcPr>
            <w:tcW w:w="7090" w:type="dxa"/>
            <w:gridSpan w:val="3"/>
            <w:shd w:val="clear" w:color="auto" w:fill="auto"/>
            <w:vAlign w:val="center"/>
          </w:tcPr>
          <w:p w14:paraId="1F75082F" w14:textId="77777777" w:rsidR="00CB5FB9" w:rsidRPr="00CB5FB9" w:rsidRDefault="00924F9F" w:rsidP="00116A3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-49087643"/>
                <w:placeholder>
                  <w:docPart w:val="B743600E771247B1892AA4141EFF6E1A"/>
                </w:placeholder>
                <w:showingPlcHdr/>
                <w:text w:multiLine="1"/>
              </w:sdtPr>
              <w:sdtEndPr/>
              <w:sdtContent>
                <w:r w:rsidR="00116A3F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CB5FB9" w:rsidRPr="00472AC0" w14:paraId="058D9FAE" w14:textId="77777777" w:rsidTr="00553A27">
        <w:trPr>
          <w:trHeight w:val="283"/>
          <w:tblHeader/>
        </w:trPr>
        <w:tc>
          <w:tcPr>
            <w:tcW w:w="3539" w:type="dxa"/>
            <w:gridSpan w:val="2"/>
            <w:shd w:val="clear" w:color="auto" w:fill="auto"/>
            <w:vAlign w:val="center"/>
          </w:tcPr>
          <w:p w14:paraId="765AC6B2" w14:textId="77777777" w:rsidR="00CB5FB9" w:rsidRDefault="00CB5FB9" w:rsidP="00F82F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Durée d’utilisation</w:t>
            </w:r>
          </w:p>
        </w:tc>
        <w:tc>
          <w:tcPr>
            <w:tcW w:w="7090" w:type="dxa"/>
            <w:gridSpan w:val="3"/>
            <w:shd w:val="clear" w:color="auto" w:fill="auto"/>
            <w:vAlign w:val="center"/>
          </w:tcPr>
          <w:p w14:paraId="13858D62" w14:textId="77777777" w:rsidR="00CB5FB9" w:rsidRPr="00CB5FB9" w:rsidRDefault="00924F9F" w:rsidP="00116A3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714320798"/>
                <w:placeholder>
                  <w:docPart w:val="4904022694C248DDBE9D234695F969A9"/>
                </w:placeholder>
                <w:showingPlcHdr/>
                <w:text w:multiLine="1"/>
              </w:sdtPr>
              <w:sdtEndPr/>
              <w:sdtContent>
                <w:r w:rsidR="00116A3F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CB5FB9" w:rsidRPr="00472AC0" w14:paraId="46ABF1B9" w14:textId="77777777" w:rsidTr="005778D8">
        <w:trPr>
          <w:trHeight w:val="283"/>
          <w:tblHeader/>
        </w:trPr>
        <w:tc>
          <w:tcPr>
            <w:tcW w:w="353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253376BB" w14:textId="77777777" w:rsidR="00CB5FB9" w:rsidRDefault="00CB5FB9" w:rsidP="00F82F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Communication de l’usager :</w:t>
            </w:r>
            <w:r w:rsidR="005778D8">
              <w:rPr>
                <w:rFonts w:asciiTheme="minorHAnsi" w:hAnsiTheme="minorHAnsi" w:cstheme="minorHAnsi"/>
                <w:sz w:val="20"/>
                <w:szCs w:val="20"/>
              </w:rPr>
              <w:t xml:space="preserve">    En accord</w:t>
            </w:r>
          </w:p>
        </w:tc>
        <w:tc>
          <w:tcPr>
            <w:tcW w:w="709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425EB754" w14:textId="77777777" w:rsidR="00CB5FB9" w:rsidRPr="00CB5FB9" w:rsidRDefault="00924F9F" w:rsidP="00CB5F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265735459"/>
                <w:placeholder>
                  <w:docPart w:val="D444BCAEF42A490E9D6891CF37432B98"/>
                </w:placeholder>
                <w:showingPlcHdr/>
                <w:text w:multiLine="1"/>
              </w:sdtPr>
              <w:sdtEndPr/>
              <w:sdtContent>
                <w:r w:rsidR="001D6B5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CB5FB9" w:rsidRPr="00472AC0" w14:paraId="5FBF8D9C" w14:textId="77777777" w:rsidTr="005778D8">
        <w:trPr>
          <w:trHeight w:val="283"/>
          <w:tblHeader/>
        </w:trPr>
        <w:tc>
          <w:tcPr>
            <w:tcW w:w="353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D6528BD" w14:textId="77777777" w:rsidR="00CB5FB9" w:rsidRDefault="005778D8" w:rsidP="005778D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 désaccord</w:t>
            </w:r>
          </w:p>
        </w:tc>
        <w:tc>
          <w:tcPr>
            <w:tcW w:w="709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CD8AF08" w14:textId="77777777" w:rsidR="00CB5FB9" w:rsidRPr="00CB5FB9" w:rsidRDefault="00924F9F" w:rsidP="00116A3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-2046670851"/>
                <w:placeholder>
                  <w:docPart w:val="1C42F005B3554BAF957C0335EEE12BEB"/>
                </w:placeholder>
                <w:showingPlcHdr/>
                <w:text w:multiLine="1"/>
              </w:sdtPr>
              <w:sdtEndPr/>
              <w:sdtContent>
                <w:r w:rsidR="00116A3F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</w:tbl>
    <w:p w14:paraId="52A8935B" w14:textId="77777777" w:rsidR="00165615" w:rsidRPr="00F82F02" w:rsidRDefault="00553A27" w:rsidP="00B700E0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i/>
          <w:sz w:val="18"/>
          <w:szCs w:val="18"/>
        </w:rPr>
        <w:t>*</w:t>
      </w:r>
      <w:r w:rsidRPr="00CB5FB9">
        <w:rPr>
          <w:rFonts w:asciiTheme="minorHAnsi" w:hAnsiTheme="minorHAnsi" w:cstheme="minorHAnsi"/>
          <w:i/>
          <w:sz w:val="18"/>
          <w:szCs w:val="18"/>
        </w:rPr>
        <w:t>ne doit pas être modifié sauf sous recommandation d’un(e) ergothérapeute</w:t>
      </w: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2278"/>
        <w:gridCol w:w="1096"/>
        <w:gridCol w:w="1299"/>
        <w:gridCol w:w="5985"/>
      </w:tblGrid>
      <w:tr w:rsidR="0032678C" w:rsidRPr="00472AC0" w14:paraId="6A01C142" w14:textId="77777777" w:rsidTr="00ED521A">
        <w:trPr>
          <w:tblHeader/>
        </w:trPr>
        <w:tc>
          <w:tcPr>
            <w:tcW w:w="10658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29E34D" w14:textId="77777777" w:rsidR="0032678C" w:rsidRPr="00165615" w:rsidRDefault="0032678C" w:rsidP="0032678C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CONDITIONS MÉDICALES</w:t>
            </w:r>
          </w:p>
        </w:tc>
      </w:tr>
      <w:tr w:rsidR="00EA2E17" w:rsidRPr="00472AC0" w14:paraId="0FF22C86" w14:textId="77777777" w:rsidTr="00EA2E17">
        <w:trPr>
          <w:tblHeader/>
        </w:trPr>
        <w:tc>
          <w:tcPr>
            <w:tcW w:w="4673" w:type="dxa"/>
            <w:gridSpan w:val="3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05FFB55" w14:textId="77777777" w:rsidR="00EA2E17" w:rsidRPr="00EA2E17" w:rsidRDefault="00EA2E17" w:rsidP="00EA2E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A2E17">
              <w:rPr>
                <w:rFonts w:asciiTheme="minorHAnsi" w:hAnsiTheme="minorHAnsi" w:cstheme="minorHAnsi"/>
                <w:i/>
                <w:sz w:val="20"/>
                <w:szCs w:val="20"/>
              </w:rPr>
              <w:t>À remplir seulement pour couvertures et vestes lestées</w:t>
            </w:r>
          </w:p>
        </w:tc>
        <w:tc>
          <w:tcPr>
            <w:tcW w:w="5985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D39DD78" w14:textId="77777777" w:rsidR="00EA2E17" w:rsidRPr="00EA2E17" w:rsidRDefault="00EA2E17" w:rsidP="00EA2E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oui, spécifier :</w:t>
            </w:r>
          </w:p>
        </w:tc>
      </w:tr>
      <w:tr w:rsidR="00EA2E17" w:rsidRPr="00472AC0" w14:paraId="7866C82D" w14:textId="77777777" w:rsidTr="00EA2E17">
        <w:trPr>
          <w:tblHeader/>
        </w:trPr>
        <w:tc>
          <w:tcPr>
            <w:tcW w:w="227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8A2C1AE" w14:textId="77777777" w:rsidR="00EA2E17" w:rsidRPr="00EA2E17" w:rsidRDefault="00EA2E17" w:rsidP="00EA2E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Problèmes respiratoires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D2878" w14:textId="77777777" w:rsidR="00EA2E17" w:rsidRPr="00EA2E17" w:rsidRDefault="00924F9F" w:rsidP="00EA2E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8418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E1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A2E17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671E4" w14:textId="77777777" w:rsidR="00EA2E17" w:rsidRPr="00EA2E17" w:rsidRDefault="00924F9F" w:rsidP="00EA2E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64324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E1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A2E17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BBF9B0" w14:textId="77777777" w:rsidR="00EA2E17" w:rsidRPr="00EA2E17" w:rsidRDefault="00924F9F" w:rsidP="00116A3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-121312591"/>
                <w:placeholder>
                  <w:docPart w:val="03FBC124FDA74B91A0B1ECD2151C458D"/>
                </w:placeholder>
                <w:showingPlcHdr/>
                <w:text w:multiLine="1"/>
              </w:sdtPr>
              <w:sdtEndPr/>
              <w:sdtContent>
                <w:r w:rsidR="00116A3F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EA2E17" w:rsidRPr="00472AC0" w14:paraId="6154D243" w14:textId="77777777" w:rsidTr="00EA2E17">
        <w:trPr>
          <w:tblHeader/>
        </w:trPr>
        <w:tc>
          <w:tcPr>
            <w:tcW w:w="227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A1A6521" w14:textId="77777777" w:rsidR="00EA2E17" w:rsidRPr="00EA2E17" w:rsidRDefault="00EA2E17" w:rsidP="00EA2E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Problèmes cardiaques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6635B" w14:textId="77777777" w:rsidR="00EA2E17" w:rsidRPr="00EA2E17" w:rsidRDefault="00924F9F" w:rsidP="00EA2E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7101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E1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A2E17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E4EA8" w14:textId="77777777" w:rsidR="00EA2E17" w:rsidRPr="00EA2E17" w:rsidRDefault="00924F9F" w:rsidP="00EA2E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3520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E1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A2E17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C5C7080" w14:textId="77777777" w:rsidR="00EA2E17" w:rsidRPr="00EA2E17" w:rsidRDefault="00924F9F" w:rsidP="00116A3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-757597558"/>
                <w:placeholder>
                  <w:docPart w:val="02B9184A206E4F37A30A496C2CCAA373"/>
                </w:placeholder>
                <w:showingPlcHdr/>
                <w:text w:multiLine="1"/>
              </w:sdtPr>
              <w:sdtEndPr/>
              <w:sdtContent>
                <w:r w:rsidR="00116A3F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EA2E17" w:rsidRPr="00472AC0" w14:paraId="6C82EF2C" w14:textId="77777777" w:rsidTr="00EA2E17">
        <w:trPr>
          <w:tblHeader/>
        </w:trPr>
        <w:tc>
          <w:tcPr>
            <w:tcW w:w="227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E134689" w14:textId="77777777" w:rsidR="00EA2E17" w:rsidRPr="00EA2E17" w:rsidRDefault="00EA2E17" w:rsidP="00EA2E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Épilepsie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5A25B" w14:textId="77777777" w:rsidR="00EA2E17" w:rsidRPr="00EA2E17" w:rsidRDefault="00924F9F" w:rsidP="00EA2E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4888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E1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A2E17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23374" w14:textId="77777777" w:rsidR="00EA2E17" w:rsidRPr="00EA2E17" w:rsidRDefault="00924F9F" w:rsidP="00EA2E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75334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E1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A2E17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06CE467" w14:textId="77777777" w:rsidR="00EA2E17" w:rsidRPr="00EA2E17" w:rsidRDefault="00924F9F" w:rsidP="00116A3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-1945604349"/>
                <w:placeholder>
                  <w:docPart w:val="EBD01BA956364266B436003491C2C163"/>
                </w:placeholder>
                <w:showingPlcHdr/>
                <w:text w:multiLine="1"/>
              </w:sdtPr>
              <w:sdtEndPr/>
              <w:sdtContent>
                <w:r w:rsidR="00116A3F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EA2E17" w:rsidRPr="00472AC0" w14:paraId="40E6C0F7" w14:textId="77777777" w:rsidTr="00EA2E17">
        <w:trPr>
          <w:tblHeader/>
        </w:trPr>
        <w:tc>
          <w:tcPr>
            <w:tcW w:w="227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61E6E2F" w14:textId="77777777" w:rsidR="00EA2E17" w:rsidRPr="00EA2E17" w:rsidRDefault="00EA2E17" w:rsidP="00EA2E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Importante hypotonie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5E88E" w14:textId="77777777" w:rsidR="00EA2E17" w:rsidRPr="00EA2E17" w:rsidRDefault="00924F9F" w:rsidP="00EA2E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3297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E1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A2E17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73D38" w14:textId="77777777" w:rsidR="00EA2E17" w:rsidRPr="00EA2E17" w:rsidRDefault="00924F9F" w:rsidP="00EA2E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9849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E1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A2E17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9A45892" w14:textId="77777777" w:rsidR="00EA2E17" w:rsidRPr="00EA2E17" w:rsidRDefault="00924F9F" w:rsidP="00116A3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-1622987735"/>
                <w:placeholder>
                  <w:docPart w:val="661DD51FD2804DC6BD826AE734E048AF"/>
                </w:placeholder>
                <w:showingPlcHdr/>
                <w:text w:multiLine="1"/>
              </w:sdtPr>
              <w:sdtEndPr/>
              <w:sdtContent>
                <w:r w:rsidR="00116A3F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EA2E17" w:rsidRPr="00472AC0" w14:paraId="2D9D377B" w14:textId="77777777" w:rsidTr="00EA2E17">
        <w:trPr>
          <w:tblHeader/>
        </w:trPr>
        <w:tc>
          <w:tcPr>
            <w:tcW w:w="227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F859B18" w14:textId="77777777" w:rsidR="00EA2E17" w:rsidRPr="00EA2E17" w:rsidRDefault="00EA2E17" w:rsidP="00EA2E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Problèmes cutanés (incluant allergies)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BDFFA" w14:textId="77777777" w:rsidR="00EA2E17" w:rsidRPr="00EA2E17" w:rsidRDefault="00924F9F" w:rsidP="00EA2E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3253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E1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A2E17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C6831" w14:textId="77777777" w:rsidR="00EA2E17" w:rsidRPr="00EA2E17" w:rsidRDefault="00924F9F" w:rsidP="00EA2E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4050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E1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A2E17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65E8B5" w14:textId="77777777" w:rsidR="00EA2E17" w:rsidRPr="00EA2E17" w:rsidRDefault="00924F9F" w:rsidP="00116A3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-1563786850"/>
                <w:placeholder>
                  <w:docPart w:val="CE04439E8615449F875528F0B6367BD8"/>
                </w:placeholder>
                <w:showingPlcHdr/>
                <w:text w:multiLine="1"/>
              </w:sdtPr>
              <w:sdtEndPr/>
              <w:sdtContent>
                <w:r w:rsidR="00116A3F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EA2E17" w:rsidRPr="00472AC0" w14:paraId="138011DC" w14:textId="77777777" w:rsidTr="00EA2E17">
        <w:trPr>
          <w:tblHeader/>
        </w:trPr>
        <w:tc>
          <w:tcPr>
            <w:tcW w:w="227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366275B" w14:textId="77777777" w:rsidR="00EA2E17" w:rsidRPr="00EA2E17" w:rsidRDefault="00EA2E17" w:rsidP="00EA2E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Problèmes circulatoires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06DFB" w14:textId="77777777" w:rsidR="00EA2E17" w:rsidRPr="00EA2E17" w:rsidRDefault="00924F9F" w:rsidP="00EA2E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21449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E1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A2E17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7F833" w14:textId="77777777" w:rsidR="00EA2E17" w:rsidRPr="00EA2E17" w:rsidRDefault="00924F9F" w:rsidP="00EA2E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8435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E1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A2E17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34970FA" w14:textId="77777777" w:rsidR="00EA2E17" w:rsidRPr="00EA2E17" w:rsidRDefault="00924F9F" w:rsidP="00116A3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-1005670431"/>
                <w:placeholder>
                  <w:docPart w:val="0A498BA299F04748A73B4B07F308CACF"/>
                </w:placeholder>
                <w:showingPlcHdr/>
                <w:text w:multiLine="1"/>
              </w:sdtPr>
              <w:sdtEndPr/>
              <w:sdtContent>
                <w:r w:rsidR="00116A3F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EA2E17" w:rsidRPr="00472AC0" w14:paraId="3234142D" w14:textId="77777777" w:rsidTr="00116A3F">
        <w:trPr>
          <w:tblHeader/>
        </w:trPr>
        <w:tc>
          <w:tcPr>
            <w:tcW w:w="227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B16F9" w14:textId="55AADD08" w:rsidR="0099399F" w:rsidRDefault="00EA2E17" w:rsidP="0070532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Autres</w:t>
            </w:r>
          </w:p>
          <w:p w14:paraId="4FA422DA" w14:textId="77777777" w:rsidR="0099399F" w:rsidRPr="0099399F" w:rsidRDefault="0099399F" w:rsidP="009939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EE51A1" w14:textId="4FBE392C" w:rsidR="00EA2E17" w:rsidRPr="0099399F" w:rsidRDefault="00EA2E17" w:rsidP="009939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0A3468" w14:textId="77777777" w:rsidR="00EA2E17" w:rsidRPr="00EA2E17" w:rsidRDefault="00924F9F" w:rsidP="00116A3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5952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E1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A2E17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896262" w14:textId="77777777" w:rsidR="00EA2E17" w:rsidRPr="00EA2E17" w:rsidRDefault="00924F9F" w:rsidP="00116A3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3251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E1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A2E17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09012F6" w14:textId="77777777" w:rsidR="00EA2E17" w:rsidRPr="00EA2E17" w:rsidRDefault="00924F9F" w:rsidP="00116A3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-1038579179"/>
                <w:placeholder>
                  <w:docPart w:val="D01DC547D687432587F2818CAF2C9C90"/>
                </w:placeholder>
                <w:showingPlcHdr/>
                <w:text w:multiLine="1"/>
              </w:sdtPr>
              <w:sdtEndPr/>
              <w:sdtContent>
                <w:r w:rsidR="00116A3F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</w:tbl>
    <w:p w14:paraId="12F6CDA8" w14:textId="77777777" w:rsidR="00752D34" w:rsidRDefault="00752D34">
      <w:pPr>
        <w:rPr>
          <w:rFonts w:asciiTheme="minorHAnsi" w:hAnsiTheme="minorHAnsi" w:cstheme="minorHAnsi"/>
          <w:sz w:val="10"/>
          <w:szCs w:val="10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413"/>
        <w:gridCol w:w="2126"/>
        <w:gridCol w:w="2268"/>
        <w:gridCol w:w="4820"/>
      </w:tblGrid>
      <w:tr w:rsidR="00E3573D" w:rsidRPr="00472AC0" w14:paraId="2263DBEC" w14:textId="77777777" w:rsidTr="008F57F4">
        <w:tc>
          <w:tcPr>
            <w:tcW w:w="10627" w:type="dxa"/>
            <w:gridSpan w:val="4"/>
            <w:shd w:val="clear" w:color="auto" w:fill="BFBFBF" w:themeFill="background1" w:themeFillShade="BF"/>
          </w:tcPr>
          <w:p w14:paraId="213C53B4" w14:textId="77777777" w:rsidR="00E3573D" w:rsidRPr="00165615" w:rsidRDefault="00E3573D" w:rsidP="001879F9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PRINCIPES GÉNÉRAUX D’UTILISATION DE L’ÉQUIPEMENT LESTÉ</w:t>
            </w:r>
          </w:p>
        </w:tc>
      </w:tr>
      <w:tr w:rsidR="00D430C8" w:rsidRPr="00472AC0" w14:paraId="45398E31" w14:textId="77777777" w:rsidTr="002F608E">
        <w:trPr>
          <w:trHeight w:val="326"/>
        </w:trPr>
        <w:tc>
          <w:tcPr>
            <w:tcW w:w="1413" w:type="dxa"/>
          </w:tcPr>
          <w:p w14:paraId="6BF8BF6A" w14:textId="77777777" w:rsidR="00D430C8" w:rsidRPr="00472AC0" w:rsidRDefault="00924F9F" w:rsidP="001879F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3440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B1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430C8">
              <w:rPr>
                <w:rFonts w:asciiTheme="minorHAnsi" w:hAnsiTheme="minorHAnsi" w:cstheme="minorHAnsi"/>
                <w:sz w:val="20"/>
                <w:szCs w:val="20"/>
              </w:rPr>
              <w:t>Couverture</w:t>
            </w:r>
          </w:p>
        </w:tc>
        <w:tc>
          <w:tcPr>
            <w:tcW w:w="9214" w:type="dxa"/>
            <w:gridSpan w:val="3"/>
          </w:tcPr>
          <w:p w14:paraId="40D4436D" w14:textId="77777777" w:rsidR="00D430C8" w:rsidRPr="00D430C8" w:rsidRDefault="00D430C8" w:rsidP="00D430C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D430C8"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  <w:t>Ajustement</w:t>
            </w:r>
          </w:p>
          <w:p w14:paraId="2A2B7CD9" w14:textId="77777777" w:rsidR="00D430C8" w:rsidRPr="00D430C8" w:rsidRDefault="00D430C8" w:rsidP="00D430C8">
            <w:pPr>
              <w:numPr>
                <w:ilvl w:val="0"/>
                <w:numId w:val="6"/>
              </w:num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D430C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Le poids ajouté à la couverture est déterminé par le jugement clinique de l’ergothérapeute</w:t>
            </w:r>
          </w:p>
          <w:p w14:paraId="616158E9" w14:textId="77777777" w:rsidR="00D430C8" w:rsidRPr="00D430C8" w:rsidRDefault="00D430C8" w:rsidP="00D430C8">
            <w:pPr>
              <w:numPr>
                <w:ilvl w:val="0"/>
                <w:numId w:val="6"/>
              </w:num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D430C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Le poids doit être réparti également.</w:t>
            </w:r>
          </w:p>
          <w:p w14:paraId="6E9CD8CE" w14:textId="77777777" w:rsidR="00D430C8" w:rsidRPr="00D430C8" w:rsidRDefault="00D430C8" w:rsidP="00D430C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D430C8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Utilisation</w:t>
            </w:r>
          </w:p>
          <w:p w14:paraId="123641D6" w14:textId="77777777" w:rsidR="00D430C8" w:rsidRPr="00D430C8" w:rsidRDefault="00D430C8" w:rsidP="00D430C8">
            <w:pPr>
              <w:numPr>
                <w:ilvl w:val="0"/>
                <w:numId w:val="5"/>
              </w:numPr>
              <w:tabs>
                <w:tab w:val="clear" w:pos="360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0C8">
              <w:rPr>
                <w:rFonts w:asciiTheme="minorHAnsi" w:hAnsiTheme="minorHAnsi" w:cstheme="minorHAnsi"/>
                <w:sz w:val="20"/>
                <w:szCs w:val="20"/>
              </w:rPr>
              <w:t>La couverture lourde est un moyen préventif et non punitif, ne jamais utiliser lorsque l'usager est en désorganisation.</w:t>
            </w:r>
          </w:p>
          <w:p w14:paraId="468870E7" w14:textId="77777777" w:rsidR="00D430C8" w:rsidRPr="00D430C8" w:rsidRDefault="00D430C8" w:rsidP="00D430C8">
            <w:pPr>
              <w:numPr>
                <w:ilvl w:val="0"/>
                <w:numId w:val="5"/>
              </w:numPr>
              <w:tabs>
                <w:tab w:val="clear" w:pos="360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0C8">
              <w:rPr>
                <w:rFonts w:asciiTheme="minorHAnsi" w:hAnsiTheme="minorHAnsi" w:cstheme="minorHAnsi"/>
                <w:sz w:val="20"/>
                <w:szCs w:val="20"/>
              </w:rPr>
              <w:t xml:space="preserve">La couverture doit être </w:t>
            </w:r>
            <w:r w:rsidRPr="00D430C8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déposée</w:t>
            </w:r>
            <w:r w:rsidRPr="00D430C8">
              <w:rPr>
                <w:rFonts w:asciiTheme="minorHAnsi" w:hAnsiTheme="minorHAnsi" w:cstheme="minorHAnsi"/>
                <w:sz w:val="20"/>
                <w:szCs w:val="20"/>
              </w:rPr>
              <w:t xml:space="preserve"> sur l'usager. Ne pas enrouler l'usager dans la couverture.</w:t>
            </w:r>
          </w:p>
          <w:p w14:paraId="7B6036AA" w14:textId="77777777" w:rsidR="00D430C8" w:rsidRPr="00D430C8" w:rsidRDefault="00D430C8" w:rsidP="00D430C8">
            <w:pPr>
              <w:numPr>
                <w:ilvl w:val="0"/>
                <w:numId w:val="5"/>
              </w:numPr>
              <w:tabs>
                <w:tab w:val="clear" w:pos="360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0C8">
              <w:rPr>
                <w:rFonts w:asciiTheme="minorHAnsi" w:hAnsiTheme="minorHAnsi" w:cstheme="minorHAnsi"/>
                <w:sz w:val="20"/>
                <w:szCs w:val="20"/>
              </w:rPr>
              <w:t>L’usager doit pouvoir s'en dégager facilement et sa tête doit demeurer hors de la couverture et visible.</w:t>
            </w:r>
          </w:p>
          <w:p w14:paraId="351E156A" w14:textId="77777777" w:rsidR="00D430C8" w:rsidRPr="00D430C8" w:rsidRDefault="00D430C8" w:rsidP="00D430C8">
            <w:pPr>
              <w:numPr>
                <w:ilvl w:val="0"/>
                <w:numId w:val="5"/>
              </w:numPr>
              <w:tabs>
                <w:tab w:val="clear" w:pos="360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0C8">
              <w:rPr>
                <w:rFonts w:asciiTheme="minorHAnsi" w:hAnsiTheme="minorHAnsi" w:cstheme="minorHAnsi"/>
                <w:sz w:val="20"/>
                <w:szCs w:val="20"/>
              </w:rPr>
              <w:t xml:space="preserve">Une </w:t>
            </w:r>
            <w:r w:rsidRPr="00D430C8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surveillance constante</w:t>
            </w:r>
            <w:r w:rsidRPr="00D430C8">
              <w:rPr>
                <w:rFonts w:asciiTheme="minorHAnsi" w:hAnsiTheme="minorHAnsi" w:cstheme="minorHAnsi"/>
                <w:sz w:val="20"/>
                <w:szCs w:val="20"/>
              </w:rPr>
              <w:t xml:space="preserve"> est requise lors de l'utilisation.</w:t>
            </w:r>
          </w:p>
          <w:p w14:paraId="5E284E82" w14:textId="77777777" w:rsidR="00D430C8" w:rsidRPr="00D430C8" w:rsidRDefault="00D430C8" w:rsidP="00D430C8">
            <w:pPr>
              <w:numPr>
                <w:ilvl w:val="0"/>
                <w:numId w:val="5"/>
              </w:numPr>
              <w:tabs>
                <w:tab w:val="clear" w:pos="360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0C8">
              <w:rPr>
                <w:rFonts w:asciiTheme="minorHAnsi" w:hAnsiTheme="minorHAnsi" w:cstheme="minorHAnsi"/>
                <w:sz w:val="20"/>
                <w:szCs w:val="20"/>
              </w:rPr>
              <w:t>Ne pas utiliser dans les 30 minutes suivants un repas.</w:t>
            </w:r>
          </w:p>
          <w:p w14:paraId="4B58CA9C" w14:textId="67C54A98" w:rsidR="00D430C8" w:rsidRPr="00D430C8" w:rsidRDefault="00BF0213" w:rsidP="00D430C8">
            <w:pPr>
              <w:numPr>
                <w:ilvl w:val="0"/>
                <w:numId w:val="5"/>
              </w:numPr>
              <w:tabs>
                <w:tab w:val="clear" w:pos="360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Laisser un délai minimal entre</w:t>
            </w:r>
            <w:r w:rsidR="00D430C8" w:rsidRPr="00D430C8">
              <w:rPr>
                <w:rFonts w:asciiTheme="minorHAnsi" w:hAnsiTheme="minorHAnsi" w:cstheme="minorHAnsi"/>
                <w:sz w:val="20"/>
                <w:szCs w:val="20"/>
              </w:rPr>
              <w:t xml:space="preserve"> chacun</w:t>
            </w:r>
            <w:r w:rsidR="001D6B52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D430C8" w:rsidRPr="00D430C8">
              <w:rPr>
                <w:rFonts w:asciiTheme="minorHAnsi" w:hAnsiTheme="minorHAnsi" w:cstheme="minorHAnsi"/>
                <w:sz w:val="20"/>
                <w:szCs w:val="20"/>
              </w:rPr>
              <w:t xml:space="preserve"> des </w:t>
            </w:r>
            <w:r w:rsidR="001D6B52">
              <w:rPr>
                <w:rFonts w:asciiTheme="minorHAnsi" w:hAnsiTheme="minorHAnsi" w:cstheme="minorHAnsi"/>
                <w:sz w:val="20"/>
                <w:szCs w:val="20"/>
              </w:rPr>
              <w:t>utilisations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selon spécifications de l’ergothérapeute</w:t>
            </w:r>
            <w:r w:rsidR="00D430C8" w:rsidRPr="00D430C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2861A667" w14:textId="05DC15DE" w:rsidR="00D430C8" w:rsidRPr="00472AC0" w:rsidRDefault="00D430C8" w:rsidP="0078701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0C8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Autres spécifications</w:t>
            </w:r>
            <w:r w:rsidR="00787015" w:rsidRPr="007870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87015">
              <w:rPr>
                <w:rFonts w:asciiTheme="minorHAnsi" w:hAnsiTheme="minorHAnsi" w:cstheme="minorHAnsi"/>
                <w:sz w:val="20"/>
                <w:szCs w:val="20"/>
              </w:rPr>
              <w:t>(ex : durée du port, endormissement…)</w:t>
            </w:r>
            <w:r w:rsidRPr="00D430C8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A925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-942768382"/>
                <w:placeholder>
                  <w:docPart w:val="F9B7ED6E066348FA8D13796A2049842C"/>
                </w:placeholder>
                <w:showingPlcHdr/>
                <w:text w:multiLine="1"/>
              </w:sdtPr>
              <w:sdtEndPr/>
              <w:sdtContent>
                <w:r w:rsidR="0078701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D430C8" w:rsidRPr="00472AC0" w14:paraId="61C0E929" w14:textId="77777777" w:rsidTr="002F608E">
        <w:trPr>
          <w:trHeight w:val="326"/>
        </w:trPr>
        <w:tc>
          <w:tcPr>
            <w:tcW w:w="1413" w:type="dxa"/>
          </w:tcPr>
          <w:p w14:paraId="4C10C04C" w14:textId="77777777" w:rsidR="00D430C8" w:rsidRPr="00472AC0" w:rsidRDefault="00924F9F" w:rsidP="001879F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8457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0C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430C8">
              <w:rPr>
                <w:rFonts w:asciiTheme="minorHAnsi" w:hAnsiTheme="minorHAnsi" w:cstheme="minorHAnsi"/>
                <w:sz w:val="20"/>
                <w:szCs w:val="20"/>
              </w:rPr>
              <w:t>Veste</w:t>
            </w:r>
          </w:p>
        </w:tc>
        <w:tc>
          <w:tcPr>
            <w:tcW w:w="9214" w:type="dxa"/>
            <w:gridSpan w:val="3"/>
          </w:tcPr>
          <w:p w14:paraId="39ADFCED" w14:textId="77777777" w:rsidR="00D430C8" w:rsidRPr="00D430C8" w:rsidRDefault="00D430C8" w:rsidP="00D430C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</w:pPr>
            <w:r w:rsidRPr="00D430C8"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  <w:t>Ajustement</w:t>
            </w:r>
          </w:p>
          <w:p w14:paraId="62CCD75A" w14:textId="77777777" w:rsidR="00D430C8" w:rsidRPr="00D430C8" w:rsidRDefault="00D430C8" w:rsidP="00D430C8">
            <w:pPr>
              <w:numPr>
                <w:ilvl w:val="0"/>
                <w:numId w:val="6"/>
              </w:num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D430C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Le poids ajouté à la veste est déterminé par le jugement clinique de l’ergothérapeute.</w:t>
            </w:r>
          </w:p>
          <w:p w14:paraId="676E8DEE" w14:textId="77777777" w:rsidR="00D430C8" w:rsidRPr="00D430C8" w:rsidRDefault="00D430C8" w:rsidP="00D430C8">
            <w:pPr>
              <w:numPr>
                <w:ilvl w:val="0"/>
                <w:numId w:val="6"/>
              </w:num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D430C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Le poids doit être réparti également entre l’avant et l’arrière de la veste, et entre la gauche et la droite.</w:t>
            </w:r>
          </w:p>
          <w:p w14:paraId="1747D56E" w14:textId="77777777" w:rsidR="00D430C8" w:rsidRPr="00D430C8" w:rsidRDefault="00D430C8" w:rsidP="00D430C8">
            <w:pPr>
              <w:numPr>
                <w:ilvl w:val="0"/>
                <w:numId w:val="6"/>
              </w:num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D430C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La veste doit être à la grandeur de l’usager : elle ne doit pas être en appui sur ses cuisses lorsque l’usager est en position assise.</w:t>
            </w:r>
          </w:p>
          <w:p w14:paraId="39D39B01" w14:textId="77777777" w:rsidR="00D430C8" w:rsidRPr="00D430C8" w:rsidRDefault="00D430C8" w:rsidP="00D430C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</w:pPr>
            <w:r w:rsidRPr="00D430C8"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  <w:t>Utilisation</w:t>
            </w:r>
          </w:p>
          <w:p w14:paraId="05EE3821" w14:textId="3EE3749C" w:rsidR="00D430C8" w:rsidRPr="00D430C8" w:rsidRDefault="00D430C8" w:rsidP="00D430C8">
            <w:pPr>
              <w:numPr>
                <w:ilvl w:val="0"/>
                <w:numId w:val="6"/>
              </w:num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D430C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La </w:t>
            </w:r>
            <w:r w:rsidR="00BF0213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durée de port de la </w:t>
            </w:r>
            <w:r w:rsidRPr="00D430C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veste </w:t>
            </w:r>
            <w:r w:rsidR="00BF0213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est déterminée par le jugement clinique de l’ergothérapeute et varie en fonction du positionnement ou des activités de l’usager</w:t>
            </w:r>
            <w:r w:rsidRPr="00D430C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.</w:t>
            </w:r>
          </w:p>
          <w:p w14:paraId="3DAB5CD8" w14:textId="7D152E8F" w:rsidR="00BF0213" w:rsidRPr="00BF0213" w:rsidRDefault="00BF0213" w:rsidP="00B8208A">
            <w:pPr>
              <w:numPr>
                <w:ilvl w:val="0"/>
                <w:numId w:val="5"/>
              </w:numPr>
              <w:tabs>
                <w:tab w:val="clear" w:pos="360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F0213">
              <w:rPr>
                <w:rFonts w:asciiTheme="minorHAnsi" w:hAnsiTheme="minorHAnsi" w:cstheme="minorHAnsi"/>
                <w:sz w:val="20"/>
                <w:szCs w:val="20"/>
              </w:rPr>
              <w:t>Laisser un délai minimal entre chacune des utilisations, selon spécifications de l’ergo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thérapeute</w:t>
            </w:r>
            <w:r w:rsidRPr="00BF021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D7EBA60" w14:textId="77777777" w:rsidR="00D430C8" w:rsidRPr="00472AC0" w:rsidRDefault="00D430C8" w:rsidP="00116A3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30C8"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  <w:t>Autres spécifications</w:t>
            </w:r>
            <w:r w:rsidRPr="00D430C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 :</w:t>
            </w:r>
            <w:r w:rsidRPr="00D430C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1640308705"/>
                <w:placeholder>
                  <w:docPart w:val="64F8CE27A152465A888D7EAE9DDD8268"/>
                </w:placeholder>
                <w:showingPlcHdr/>
                <w:text w:multiLine="1"/>
              </w:sdtPr>
              <w:sdtEndPr/>
              <w:sdtContent>
                <w:r w:rsidR="00116A3F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787015" w:rsidRPr="00472AC0" w14:paraId="617FD4C0" w14:textId="77777777" w:rsidTr="00787015">
        <w:trPr>
          <w:trHeight w:val="272"/>
        </w:trPr>
        <w:tc>
          <w:tcPr>
            <w:tcW w:w="1413" w:type="dxa"/>
            <w:vMerge w:val="restart"/>
          </w:tcPr>
          <w:p w14:paraId="40BDC680" w14:textId="3977FE8A" w:rsidR="00787015" w:rsidRPr="00472AC0" w:rsidRDefault="00924F9F" w:rsidP="0078701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2250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701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87015">
              <w:rPr>
                <w:rFonts w:asciiTheme="minorHAnsi" w:hAnsiTheme="minorHAnsi" w:cstheme="minorHAnsi"/>
                <w:sz w:val="20"/>
                <w:szCs w:val="20"/>
              </w:rPr>
              <w:t xml:space="preserve">Autre </w:t>
            </w:r>
          </w:p>
        </w:tc>
        <w:tc>
          <w:tcPr>
            <w:tcW w:w="2126" w:type="dxa"/>
            <w:tcBorders>
              <w:bottom w:val="nil"/>
              <w:right w:val="nil"/>
            </w:tcBorders>
          </w:tcPr>
          <w:p w14:paraId="4ABD7934" w14:textId="7FB802EA" w:rsidR="00787015" w:rsidRPr="00787015" w:rsidRDefault="00924F9F" w:rsidP="0078701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0729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701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87015">
              <w:rPr>
                <w:rFonts w:asciiTheme="minorHAnsi" w:hAnsiTheme="minorHAnsi" w:cstheme="minorHAnsi"/>
                <w:sz w:val="20"/>
                <w:szCs w:val="20"/>
              </w:rPr>
              <w:t>Animal lesté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61DF8A71" w14:textId="32FBD281" w:rsidR="00787015" w:rsidRPr="00787015" w:rsidRDefault="00924F9F" w:rsidP="0078701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38848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701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87015">
              <w:rPr>
                <w:rFonts w:asciiTheme="minorHAnsi" w:hAnsiTheme="minorHAnsi" w:cstheme="minorHAnsi"/>
                <w:sz w:val="20"/>
                <w:szCs w:val="20"/>
              </w:rPr>
              <w:t>Bracelet lesté</w:t>
            </w:r>
          </w:p>
        </w:tc>
        <w:tc>
          <w:tcPr>
            <w:tcW w:w="4820" w:type="dxa"/>
            <w:tcBorders>
              <w:left w:val="nil"/>
              <w:bottom w:val="nil"/>
            </w:tcBorders>
          </w:tcPr>
          <w:p w14:paraId="0B396A18" w14:textId="29CA8991" w:rsidR="00787015" w:rsidRPr="00787015" w:rsidRDefault="00924F9F" w:rsidP="0078701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54947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701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87015">
              <w:rPr>
                <w:rFonts w:asciiTheme="minorHAnsi" w:hAnsiTheme="minorHAnsi" w:cstheme="minorHAnsi"/>
                <w:sz w:val="20"/>
                <w:szCs w:val="20"/>
              </w:rPr>
              <w:t xml:space="preserve">Autre, spécifier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1011185426"/>
                <w:placeholder>
                  <w:docPart w:val="B41ECABC72C641A29A97275578DDFAD5"/>
                </w:placeholder>
                <w:showingPlcHdr/>
                <w:text w:multiLine="1"/>
              </w:sdtPr>
              <w:sdtEndPr/>
              <w:sdtContent>
                <w:r w:rsidR="0078701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787015" w:rsidRPr="00472AC0" w14:paraId="3DDF50BE" w14:textId="77777777" w:rsidTr="00787015">
        <w:trPr>
          <w:trHeight w:val="299"/>
        </w:trPr>
        <w:tc>
          <w:tcPr>
            <w:tcW w:w="1413" w:type="dxa"/>
            <w:vMerge/>
          </w:tcPr>
          <w:p w14:paraId="67799E15" w14:textId="77777777" w:rsidR="00787015" w:rsidRDefault="00787015" w:rsidP="0078701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14" w:type="dxa"/>
            <w:gridSpan w:val="3"/>
            <w:tcBorders>
              <w:top w:val="nil"/>
            </w:tcBorders>
          </w:tcPr>
          <w:p w14:paraId="3FB27FD8" w14:textId="7EFB2A2F" w:rsidR="00787015" w:rsidRDefault="00787015" w:rsidP="0078701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u w:val="single"/>
                <w:lang w:val="fr-FR"/>
              </w:rPr>
              <w:t>S</w:t>
            </w:r>
            <w:r w:rsidRPr="0029528B">
              <w:rPr>
                <w:rFonts w:ascii="Calibri" w:hAnsi="Calibri" w:cs="Calibri"/>
                <w:sz w:val="20"/>
                <w:szCs w:val="20"/>
                <w:u w:val="single"/>
                <w:lang w:val="fr-FR"/>
              </w:rPr>
              <w:t>pécifications :</w:t>
            </w:r>
            <w:r w:rsidRPr="00787015">
              <w:rPr>
                <w:rFonts w:ascii="Calibri" w:hAnsi="Calibri" w:cs="Calibri"/>
                <w:sz w:val="20"/>
                <w:szCs w:val="20"/>
                <w:lang w:val="fr-FR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1360858417"/>
                <w:placeholder>
                  <w:docPart w:val="F1BEAFCC65104FA3A074D7DCF7338794"/>
                </w:placeholder>
                <w:showingPlcHdr/>
                <w:text w:multiLine="1"/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</w:tbl>
    <w:p w14:paraId="18CE79B9" w14:textId="77777777" w:rsidR="00787015" w:rsidRPr="00BB5DDA" w:rsidRDefault="00787015" w:rsidP="00D430C8">
      <w:pPr>
        <w:keepNext/>
        <w:rPr>
          <w:rFonts w:asciiTheme="minorHAnsi" w:hAnsiTheme="minorHAnsi" w:cstheme="minorHAnsi"/>
          <w:b/>
          <w:sz w:val="10"/>
          <w:szCs w:val="10"/>
        </w:rPr>
      </w:pPr>
    </w:p>
    <w:p w14:paraId="0011AC5C" w14:textId="29CC2C5B" w:rsidR="00D430C8" w:rsidRPr="00D430C8" w:rsidRDefault="00553A27" w:rsidP="00D430C8">
      <w:pPr>
        <w:keepNext/>
        <w:rPr>
          <w:rFonts w:asciiTheme="minorHAnsi" w:hAnsiTheme="minorHAnsi" w:cstheme="minorHAnsi"/>
          <w:b/>
          <w:sz w:val="20"/>
        </w:rPr>
      </w:pPr>
      <w:r w:rsidRPr="00D430C8">
        <w:rPr>
          <w:rFonts w:asciiTheme="minorHAnsi" w:hAnsiTheme="minorHAnsi" w:cstheme="minorHAnsi"/>
          <w:b/>
          <w:sz w:val="20"/>
        </w:rPr>
        <w:t>VEUILLEZ CONSULTER UN(E) ERGOTHÉRAPEUTE DANS LES CAS SUIVANTS:</w:t>
      </w:r>
      <w:r w:rsidR="002E3FF9" w:rsidRPr="002E3FF9">
        <w:rPr>
          <w:rFonts w:ascii="MS Gothic" w:eastAsia="MS Gothic" w:hAnsi="MS Gothic" w:cstheme="minorHAnsi" w:hint="eastAsia"/>
          <w:sz w:val="22"/>
          <w:szCs w:val="22"/>
        </w:rPr>
        <w:t xml:space="preserve"> </w:t>
      </w:r>
      <w:sdt>
        <w:sdtPr>
          <w:rPr>
            <w:rFonts w:ascii="MS Gothic" w:eastAsia="MS Gothic" w:hAnsi="MS Gothic" w:cstheme="minorHAnsi" w:hint="eastAsia"/>
            <w:sz w:val="22"/>
            <w:szCs w:val="22"/>
          </w:rPr>
          <w:id w:val="1956674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FF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2E3FF9">
        <w:rPr>
          <w:rFonts w:ascii="MS Gothic" w:eastAsia="MS Gothic" w:hAnsi="MS Gothic" w:cstheme="minorHAnsi"/>
          <w:sz w:val="22"/>
          <w:szCs w:val="22"/>
        </w:rPr>
        <w:t xml:space="preserve"> </w:t>
      </w:r>
      <w:r w:rsidR="002E3FF9">
        <w:rPr>
          <w:rFonts w:asciiTheme="minorHAnsi" w:hAnsiTheme="minorHAnsi" w:cstheme="minorHAnsi"/>
          <w:sz w:val="20"/>
          <w:szCs w:val="20"/>
        </w:rPr>
        <w:t>Non applicable</w:t>
      </w:r>
    </w:p>
    <w:p w14:paraId="410DFA65" w14:textId="77777777" w:rsidR="006B68DF" w:rsidRDefault="00924F9F" w:rsidP="00366A5E">
      <w:pPr>
        <w:keepNext/>
        <w:tabs>
          <w:tab w:val="left" w:pos="567"/>
        </w:tabs>
        <w:spacing w:line="276" w:lineRule="auto"/>
        <w:ind w:left="142" w:hanging="1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MS Gothic" w:eastAsia="MS Gothic" w:hAnsi="MS Gothic" w:cstheme="minorHAnsi" w:hint="eastAsia"/>
            <w:sz w:val="22"/>
            <w:szCs w:val="22"/>
          </w:rPr>
          <w:id w:val="738144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8E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66A5E">
        <w:rPr>
          <w:rFonts w:ascii="MS Gothic" w:eastAsia="MS Gothic" w:hAnsi="MS Gothic" w:cstheme="minorHAnsi"/>
          <w:sz w:val="20"/>
          <w:szCs w:val="20"/>
        </w:rPr>
        <w:tab/>
      </w:r>
      <w:r w:rsidR="00D430C8" w:rsidRPr="00D430C8">
        <w:rPr>
          <w:rFonts w:asciiTheme="minorHAnsi" w:hAnsiTheme="minorHAnsi" w:cstheme="minorHAnsi"/>
          <w:sz w:val="20"/>
          <w:szCs w:val="20"/>
        </w:rPr>
        <w:t xml:space="preserve">Changement significatif au niveau de la condition physique ou médicale </w:t>
      </w:r>
      <w:r w:rsidR="00D430C8" w:rsidRPr="00553A27">
        <w:rPr>
          <w:rFonts w:asciiTheme="minorHAnsi" w:hAnsiTheme="minorHAnsi" w:cstheme="minorHAnsi"/>
          <w:sz w:val="20"/>
          <w:szCs w:val="20"/>
        </w:rPr>
        <w:t>(diagnostic, perte de capacité et/ou d’autonomie)</w:t>
      </w:r>
    </w:p>
    <w:p w14:paraId="504BDEA4" w14:textId="77777777" w:rsidR="006B68DF" w:rsidRDefault="00924F9F" w:rsidP="00366A5E">
      <w:pPr>
        <w:keepNext/>
        <w:tabs>
          <w:tab w:val="left" w:pos="567"/>
        </w:tabs>
        <w:spacing w:line="276" w:lineRule="auto"/>
        <w:ind w:left="142" w:hanging="1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MS Gothic" w:eastAsia="MS Gothic" w:hAnsi="MS Gothic" w:cstheme="minorHAnsi" w:hint="eastAsia"/>
            <w:sz w:val="22"/>
            <w:szCs w:val="22"/>
          </w:rPr>
          <w:id w:val="-799989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8E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66A5E">
        <w:rPr>
          <w:rFonts w:ascii="MS Gothic" w:eastAsia="MS Gothic" w:hAnsi="MS Gothic" w:cstheme="minorHAnsi"/>
          <w:sz w:val="20"/>
          <w:szCs w:val="20"/>
        </w:rPr>
        <w:tab/>
      </w:r>
      <w:r w:rsidR="00D430C8" w:rsidRPr="00D430C8">
        <w:rPr>
          <w:rFonts w:asciiTheme="minorHAnsi" w:hAnsiTheme="minorHAnsi" w:cstheme="minorHAnsi"/>
          <w:sz w:val="20"/>
          <w:szCs w:val="20"/>
        </w:rPr>
        <w:t>Changement de médication</w:t>
      </w:r>
      <w:r w:rsidR="00553A27">
        <w:rPr>
          <w:rFonts w:asciiTheme="minorHAnsi" w:hAnsiTheme="minorHAnsi" w:cstheme="minorHAnsi"/>
          <w:sz w:val="20"/>
          <w:szCs w:val="20"/>
        </w:rPr>
        <w:t xml:space="preserve"> (spécifier)</w:t>
      </w:r>
      <w:r w:rsidR="00D430C8" w:rsidRPr="00D430C8">
        <w:rPr>
          <w:rFonts w:asciiTheme="minorHAnsi" w:hAnsiTheme="minorHAnsi" w:cstheme="minorHAnsi"/>
          <w:sz w:val="20"/>
          <w:szCs w:val="20"/>
        </w:rPr>
        <w:t xml:space="preserve"> :</w:t>
      </w:r>
      <w:r w:rsidR="00D430C8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alias w:val="Inscrire le texte"/>
          <w:tag w:val="Note de fermeture"/>
          <w:id w:val="-444541055"/>
          <w:placeholder>
            <w:docPart w:val="F8AFCE5311FE4094A1F3777AA2AE2729"/>
          </w:placeholder>
          <w:showingPlcHdr/>
          <w:text w:multiLine="1"/>
        </w:sdtPr>
        <w:sdtEndPr/>
        <w:sdtContent>
          <w:r w:rsidR="00116A3F"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sdtContent>
      </w:sdt>
    </w:p>
    <w:p w14:paraId="65C18C88" w14:textId="2C37E61F" w:rsidR="00BB5DDA" w:rsidRDefault="00924F9F" w:rsidP="00BB5DDA">
      <w:pPr>
        <w:keepNext/>
        <w:tabs>
          <w:tab w:val="left" w:pos="567"/>
        </w:tabs>
        <w:spacing w:line="276" w:lineRule="auto"/>
        <w:ind w:left="142" w:hanging="1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MS Gothic" w:eastAsia="MS Gothic" w:hAnsi="MS Gothic" w:cstheme="minorHAnsi" w:hint="eastAsia"/>
            <w:sz w:val="22"/>
            <w:szCs w:val="22"/>
          </w:rPr>
          <w:id w:val="460309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DD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66A5E">
        <w:rPr>
          <w:rFonts w:ascii="MS Gothic" w:eastAsia="MS Gothic" w:hAnsi="MS Gothic" w:cstheme="minorHAnsi"/>
          <w:sz w:val="20"/>
          <w:szCs w:val="20"/>
        </w:rPr>
        <w:tab/>
      </w:r>
      <w:r w:rsidR="00D430C8">
        <w:rPr>
          <w:rFonts w:asciiTheme="minorHAnsi" w:hAnsiTheme="minorHAnsi" w:cstheme="minorHAnsi"/>
          <w:sz w:val="20"/>
          <w:szCs w:val="20"/>
        </w:rPr>
        <w:t>Perte ou gain de poids </w:t>
      </w:r>
      <w:r w:rsidR="00553A27">
        <w:rPr>
          <w:rFonts w:asciiTheme="minorHAnsi" w:hAnsiTheme="minorHAnsi" w:cstheme="minorHAnsi"/>
          <w:sz w:val="20"/>
          <w:szCs w:val="20"/>
        </w:rPr>
        <w:t xml:space="preserve">(spécifier) </w:t>
      </w:r>
      <w:r w:rsidR="00D430C8">
        <w:rPr>
          <w:rFonts w:asciiTheme="minorHAnsi" w:hAnsiTheme="minorHAnsi" w:cstheme="minorHAnsi"/>
          <w:sz w:val="20"/>
          <w:szCs w:val="20"/>
        </w:rPr>
        <w:t>:</w:t>
      </w:r>
      <w:r w:rsidR="00BB5DDA" w:rsidRPr="00BB5DDA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alias w:val="Inscrire le texte"/>
          <w:tag w:val="Note de fermeture"/>
          <w:id w:val="1007013755"/>
          <w:placeholder>
            <w:docPart w:val="CACA5E6553D44AB98C7C1A1A47387DBB"/>
          </w:placeholder>
          <w:showingPlcHdr/>
          <w:text w:multiLine="1"/>
        </w:sdtPr>
        <w:sdtEndPr/>
        <w:sdtContent>
          <w:r w:rsidR="00BB5DDA"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sdtContent>
      </w:sdt>
    </w:p>
    <w:p w14:paraId="09A91AEA" w14:textId="7B50CC7B" w:rsidR="00DD133D" w:rsidRDefault="00D430C8" w:rsidP="00BB5DDA">
      <w:pPr>
        <w:keepNext/>
        <w:tabs>
          <w:tab w:val="left" w:pos="567"/>
        </w:tabs>
        <w:spacing w:line="276" w:lineRule="auto"/>
        <w:ind w:left="142" w:hanging="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847"/>
        <w:gridCol w:w="1135"/>
        <w:gridCol w:w="2126"/>
      </w:tblGrid>
      <w:tr w:rsidR="00DF095A" w14:paraId="1ED1A5C9" w14:textId="77777777" w:rsidTr="002E3FF9">
        <w:trPr>
          <w:trHeight w:val="334"/>
        </w:trPr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14:paraId="377A349C" w14:textId="77777777" w:rsidR="00DF095A" w:rsidRPr="00EC2C2D" w:rsidRDefault="00553A27" w:rsidP="00DF095A">
            <w:pPr>
              <w:keepNext/>
              <w:ind w:right="-106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EC2C2D">
              <w:rPr>
                <w:rFonts w:asciiTheme="minorHAnsi" w:hAnsiTheme="minorHAnsi" w:cstheme="minorHAnsi"/>
                <w:b/>
                <w:sz w:val="18"/>
                <w:szCs w:val="16"/>
              </w:rPr>
              <w:t>ENSEIGNÉ À :</w:t>
            </w:r>
          </w:p>
        </w:tc>
        <w:tc>
          <w:tcPr>
            <w:tcW w:w="3847" w:type="dxa"/>
            <w:tcBorders>
              <w:top w:val="nil"/>
              <w:bottom w:val="single" w:sz="4" w:space="0" w:color="auto"/>
            </w:tcBorders>
            <w:vAlign w:val="bottom"/>
          </w:tcPr>
          <w:p w14:paraId="664127F3" w14:textId="54DC79DD" w:rsidR="00DF095A" w:rsidRPr="005778D8" w:rsidRDefault="00924F9F" w:rsidP="00116A3F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-884642008"/>
                <w:placeholder>
                  <w:docPart w:val="6CF717C9280D4648906BD4D0EB153F2B"/>
                </w:placeholder>
                <w:showingPlcHdr/>
                <w:text w:multiLine="1"/>
              </w:sdtPr>
              <w:sdtEndPr/>
              <w:sdtContent>
                <w:r w:rsidR="00BB5DD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1135" w:type="dxa"/>
            <w:tcBorders>
              <w:top w:val="nil"/>
              <w:bottom w:val="nil"/>
            </w:tcBorders>
            <w:vAlign w:val="bottom"/>
          </w:tcPr>
          <w:p w14:paraId="6CA688F7" w14:textId="77777777" w:rsidR="00DF095A" w:rsidRPr="00EC2C2D" w:rsidRDefault="002E3FF9" w:rsidP="00DF095A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EC2C2D">
              <w:rPr>
                <w:rFonts w:asciiTheme="minorHAnsi" w:hAnsiTheme="minorHAnsi" w:cstheme="minorHAnsi"/>
                <w:b/>
                <w:sz w:val="18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787710423"/>
            <w:placeholder>
              <w:docPart w:val="458484F6F7C646768E283A176D5DD071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4BE156F4" w14:textId="77777777" w:rsidR="00DF095A" w:rsidRPr="005778D8" w:rsidRDefault="00DF095A" w:rsidP="00DF095A">
                <w:pPr>
                  <w:keepNext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5778D8">
                  <w:rPr>
                    <w:rStyle w:val="Textedelespacerserv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tr w:rsidR="008F57F4" w14:paraId="5BAE4422" w14:textId="77777777" w:rsidTr="002E3FF9">
        <w:trPr>
          <w:trHeight w:val="151"/>
        </w:trPr>
        <w:tc>
          <w:tcPr>
            <w:tcW w:w="3544" w:type="dxa"/>
            <w:vMerge w:val="restart"/>
            <w:tcBorders>
              <w:top w:val="nil"/>
            </w:tcBorders>
            <w:vAlign w:val="bottom"/>
          </w:tcPr>
          <w:p w14:paraId="6BD1CD02" w14:textId="77777777" w:rsidR="008F57F4" w:rsidRPr="00EC2C2D" w:rsidRDefault="00553A27" w:rsidP="00DF095A">
            <w:pPr>
              <w:keepNext/>
              <w:ind w:right="-106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EC2C2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SIGNATURE DE L’ERGOTHÉRAPEUTE : </w:t>
            </w:r>
          </w:p>
        </w:tc>
        <w:tc>
          <w:tcPr>
            <w:tcW w:w="3847" w:type="dxa"/>
            <w:vMerge w:val="restart"/>
            <w:tcBorders>
              <w:top w:val="single" w:sz="4" w:space="0" w:color="auto"/>
            </w:tcBorders>
            <w:vAlign w:val="bottom"/>
          </w:tcPr>
          <w:p w14:paraId="6AB2C062" w14:textId="77777777" w:rsidR="008F57F4" w:rsidRPr="005778D8" w:rsidRDefault="00924F9F" w:rsidP="00CA2CDA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alias w:val="Insérer votre signature électronique"/>
                <w:tag w:val="Insérer votre signature électronique"/>
                <w:id w:val="-1128854182"/>
                <w:showingPlcHdr/>
                <w:picture/>
              </w:sdtPr>
              <w:sdtEndPr/>
              <w:sdtContent>
                <w:r w:rsidR="00CA2CDA" w:rsidRPr="005778D8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 wp14:anchorId="58AFE43B" wp14:editId="6ED38917">
                      <wp:extent cx="333375" cy="286247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48524" cy="299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alias w:val="Apposez la signature manuscrite"/>
                <w:tag w:val="Apposez la signature manuscrite"/>
                <w:id w:val="1777289951"/>
                <w:placeholder>
                  <w:docPart w:val="F3D91379F2104AAC8FDD25A67AD1CACD"/>
                </w:placeholder>
                <w:showingPlcHdr/>
              </w:sdtPr>
              <w:sdtEndPr/>
              <w:sdtContent>
                <w:r w:rsidR="00A54643" w:rsidRPr="005778D8">
                  <w:rPr>
                    <w:rStyle w:val="Textedelespacerserv"/>
                    <w:sz w:val="16"/>
                    <w:szCs w:val="16"/>
                  </w:rPr>
                  <w:t xml:space="preserve">   </w:t>
                </w:r>
              </w:sdtContent>
            </w:sdt>
          </w:p>
        </w:tc>
        <w:tc>
          <w:tcPr>
            <w:tcW w:w="1135" w:type="dxa"/>
            <w:vMerge w:val="restart"/>
            <w:tcBorders>
              <w:top w:val="nil"/>
            </w:tcBorders>
            <w:vAlign w:val="bottom"/>
          </w:tcPr>
          <w:p w14:paraId="668B56C7" w14:textId="77777777" w:rsidR="008F57F4" w:rsidRPr="00EC2C2D" w:rsidRDefault="002E3FF9" w:rsidP="00DF095A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EC2C2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DATE : 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bottom"/>
          </w:tcPr>
          <w:p w14:paraId="0A8CEEB5" w14:textId="77777777" w:rsidR="008F57F4" w:rsidRPr="005778D8" w:rsidRDefault="005778D8" w:rsidP="004C1B11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A6A6A6" w:themeColor="background1" w:themeShade="A6"/>
                <w:sz w:val="16"/>
                <w:szCs w:val="16"/>
              </w:rPr>
              <w:t xml:space="preserve">                </w:t>
            </w:r>
            <w:r w:rsidR="008F57F4" w:rsidRPr="005778D8">
              <w:rPr>
                <w:rFonts w:asciiTheme="minorHAnsi" w:hAnsiTheme="minorHAnsi" w:cstheme="minorHAnsi"/>
                <w:color w:val="A6A6A6" w:themeColor="background1" w:themeShade="A6"/>
                <w:sz w:val="16"/>
                <w:szCs w:val="16"/>
              </w:rPr>
              <w:t>aaaa-mm-jj</w:t>
            </w:r>
            <w:r w:rsidR="008F57F4" w:rsidRPr="005778D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</w:tr>
      <w:tr w:rsidR="008F57F4" w14:paraId="416D4EFD" w14:textId="77777777" w:rsidTr="002E3FF9">
        <w:trPr>
          <w:trHeight w:val="56"/>
        </w:trPr>
        <w:tc>
          <w:tcPr>
            <w:tcW w:w="3544" w:type="dxa"/>
            <w:vMerge/>
            <w:tcBorders>
              <w:bottom w:val="nil"/>
            </w:tcBorders>
            <w:vAlign w:val="bottom"/>
          </w:tcPr>
          <w:p w14:paraId="4778B6E6" w14:textId="77777777" w:rsidR="008F57F4" w:rsidRPr="00EC2C2D" w:rsidRDefault="008F57F4" w:rsidP="00DF095A">
            <w:pPr>
              <w:keepNext/>
              <w:ind w:right="-106"/>
              <w:rPr>
                <w:rFonts w:asciiTheme="minorHAnsi" w:hAnsiTheme="minorHAnsi" w:cstheme="minorHAnsi"/>
                <w:b/>
                <w:sz w:val="18"/>
                <w:szCs w:val="16"/>
              </w:rPr>
            </w:pPr>
          </w:p>
        </w:tc>
        <w:tc>
          <w:tcPr>
            <w:tcW w:w="3847" w:type="dxa"/>
            <w:vMerge/>
            <w:tcBorders>
              <w:bottom w:val="single" w:sz="4" w:space="0" w:color="auto"/>
            </w:tcBorders>
            <w:vAlign w:val="bottom"/>
          </w:tcPr>
          <w:p w14:paraId="7D0D7AA1" w14:textId="77777777" w:rsidR="008F57F4" w:rsidRPr="005778D8" w:rsidRDefault="008F57F4" w:rsidP="00DF095A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  <w:vAlign w:val="bottom"/>
          </w:tcPr>
          <w:p w14:paraId="092673F8" w14:textId="77777777" w:rsidR="008F57F4" w:rsidRPr="005778D8" w:rsidRDefault="008F57F4" w:rsidP="00DF095A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1971779217"/>
            <w:placeholder>
              <w:docPart w:val="05C32933E93447B8A30465A2353DBE38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233B9FC7" w14:textId="77777777" w:rsidR="008F57F4" w:rsidRPr="005778D8" w:rsidRDefault="00CF2C0C" w:rsidP="00DF095A">
                <w:pPr>
                  <w:keepNext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5778D8">
                  <w:rPr>
                    <w:rStyle w:val="Textedelespacerserv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tr w:rsidR="008F57F4" w14:paraId="1C19CE29" w14:textId="77777777" w:rsidTr="002E3FF9">
        <w:trPr>
          <w:trHeight w:val="119"/>
        </w:trPr>
        <w:tc>
          <w:tcPr>
            <w:tcW w:w="3544" w:type="dxa"/>
            <w:vMerge w:val="restart"/>
            <w:tcBorders>
              <w:top w:val="nil"/>
            </w:tcBorders>
            <w:vAlign w:val="bottom"/>
          </w:tcPr>
          <w:p w14:paraId="197C1482" w14:textId="77777777" w:rsidR="008F57F4" w:rsidRPr="00EC2C2D" w:rsidRDefault="002E3FF9" w:rsidP="00DF095A">
            <w:pPr>
              <w:keepNext/>
              <w:ind w:right="-106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EC2C2D">
              <w:rPr>
                <w:rFonts w:asciiTheme="minorHAnsi" w:hAnsiTheme="minorHAnsi" w:cstheme="minorHAnsi"/>
                <w:b/>
                <w:sz w:val="18"/>
                <w:szCs w:val="16"/>
              </w:rPr>
              <w:t>COORDONNÉES DE L’ERGOTHÉRAPEUTE :</w:t>
            </w:r>
          </w:p>
        </w:tc>
        <w:tc>
          <w:tcPr>
            <w:tcW w:w="4982" w:type="dxa"/>
            <w:gridSpan w:val="2"/>
            <w:vMerge w:val="restart"/>
            <w:tcBorders>
              <w:top w:val="nil"/>
              <w:right w:val="nil"/>
            </w:tcBorders>
            <w:vAlign w:val="bottom"/>
          </w:tcPr>
          <w:p w14:paraId="482B7579" w14:textId="02190920" w:rsidR="008F57F4" w:rsidRPr="005778D8" w:rsidRDefault="00924F9F" w:rsidP="00EC2C2D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Note de fermeture"/>
                <w:id w:val="642314770"/>
                <w:placeholder>
                  <w:docPart w:val="CC761FE2A26D41AEA22DFCF9211D86DB"/>
                </w:placeholder>
                <w:showingPlcHdr/>
                <w:text w:multiLine="1"/>
              </w:sdtPr>
              <w:sdtEndPr/>
              <w:sdtContent>
                <w:r w:rsidR="00BB5DD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46469047" w14:textId="77777777" w:rsidR="008F57F4" w:rsidRPr="005778D8" w:rsidRDefault="005778D8" w:rsidP="00DF095A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A6A6A6" w:themeColor="background1" w:themeShade="A6"/>
                <w:sz w:val="16"/>
                <w:szCs w:val="16"/>
              </w:rPr>
              <w:t xml:space="preserve">               </w:t>
            </w:r>
            <w:r w:rsidR="008F57F4" w:rsidRPr="005778D8">
              <w:rPr>
                <w:rFonts w:asciiTheme="minorHAnsi" w:hAnsiTheme="minorHAnsi" w:cstheme="minorHAnsi"/>
                <w:color w:val="A6A6A6" w:themeColor="background1" w:themeShade="A6"/>
                <w:sz w:val="16"/>
                <w:szCs w:val="16"/>
              </w:rPr>
              <w:t>aaaa-mm-jj</w:t>
            </w:r>
          </w:p>
        </w:tc>
      </w:tr>
      <w:tr w:rsidR="008F57F4" w14:paraId="56C7418A" w14:textId="77777777" w:rsidTr="002E3FF9">
        <w:trPr>
          <w:trHeight w:val="368"/>
        </w:trPr>
        <w:tc>
          <w:tcPr>
            <w:tcW w:w="3544" w:type="dxa"/>
            <w:vMerge/>
            <w:tcBorders>
              <w:bottom w:val="nil"/>
            </w:tcBorders>
            <w:vAlign w:val="bottom"/>
          </w:tcPr>
          <w:p w14:paraId="2506B09F" w14:textId="77777777" w:rsidR="008F57F4" w:rsidRPr="005778D8" w:rsidRDefault="008F57F4" w:rsidP="00DF095A">
            <w:pPr>
              <w:keepNext/>
              <w:ind w:right="-106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82" w:type="dxa"/>
            <w:gridSpan w:val="2"/>
            <w:vMerge/>
            <w:tcBorders>
              <w:bottom w:val="single" w:sz="4" w:space="0" w:color="auto"/>
              <w:right w:val="nil"/>
            </w:tcBorders>
            <w:vAlign w:val="bottom"/>
          </w:tcPr>
          <w:p w14:paraId="0CB2804F" w14:textId="77777777" w:rsidR="008F57F4" w:rsidRPr="005778D8" w:rsidRDefault="008F57F4" w:rsidP="00DF095A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6F1012F" w14:textId="77777777" w:rsidR="008F57F4" w:rsidRPr="005778D8" w:rsidRDefault="008F57F4" w:rsidP="00DF095A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52A2054" w14:textId="77777777" w:rsidR="0079796A" w:rsidRDefault="0079796A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p w14:paraId="2C26FE26" w14:textId="77777777" w:rsidR="00D430C8" w:rsidRPr="00D430C8" w:rsidRDefault="002E3FF9" w:rsidP="002E3FF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eastAsia="en-CA"/>
        </w:rPr>
      </w:pPr>
      <w:r w:rsidRPr="00D430C8">
        <w:rPr>
          <w:rFonts w:asciiTheme="minorHAnsi" w:hAnsiTheme="minorHAnsi" w:cstheme="minorHAnsi"/>
          <w:b/>
          <w:color w:val="000000"/>
          <w:sz w:val="20"/>
          <w:szCs w:val="20"/>
          <w:lang w:eastAsia="en-CA"/>
        </w:rPr>
        <w:t>ATTESTATION DE PRISE DE CONNAISSANCE DE L’UTILISATION ADÉQUATE DES ÉQUIPEMENTS LESTÉS RECOMMANDÉS</w:t>
      </w:r>
    </w:p>
    <w:p w14:paraId="6EF0C427" w14:textId="77777777" w:rsidR="00ED7966" w:rsidRDefault="00D430C8" w:rsidP="002E3FF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  <w:szCs w:val="20"/>
          <w:lang w:eastAsia="en-CA"/>
        </w:rPr>
      </w:pPr>
      <w:r w:rsidRPr="00D430C8">
        <w:rPr>
          <w:rFonts w:asciiTheme="minorHAnsi" w:hAnsiTheme="minorHAnsi" w:cstheme="minorHAnsi"/>
          <w:color w:val="000000"/>
          <w:sz w:val="20"/>
          <w:szCs w:val="20"/>
          <w:lang w:eastAsia="en-CA"/>
        </w:rPr>
        <w:t xml:space="preserve">Par la présente, j’atteste </w:t>
      </w:r>
      <w:r w:rsidR="00ED7966" w:rsidRPr="00ED7966">
        <w:rPr>
          <w:rFonts w:asciiTheme="minorHAnsi" w:hAnsiTheme="minorHAnsi" w:cstheme="minorHAnsi"/>
          <w:color w:val="000000"/>
          <w:sz w:val="20"/>
          <w:szCs w:val="20"/>
          <w:lang w:eastAsia="en-CA"/>
        </w:rPr>
        <w:t>avoir pris connaissance</w:t>
      </w:r>
      <w:r w:rsidR="00ED7966">
        <w:rPr>
          <w:rFonts w:asciiTheme="minorHAnsi" w:hAnsiTheme="minorHAnsi" w:cstheme="minorHAnsi"/>
          <w:color w:val="000000"/>
          <w:sz w:val="20"/>
          <w:szCs w:val="20"/>
          <w:lang w:eastAsia="en-CA"/>
        </w:rPr>
        <w:t> :</w:t>
      </w:r>
    </w:p>
    <w:p w14:paraId="25A20FE5" w14:textId="77777777" w:rsidR="00ED7966" w:rsidRDefault="00ED7966" w:rsidP="00ED7966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  <w:szCs w:val="20"/>
          <w:lang w:eastAsia="en-CA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en-CA"/>
        </w:rPr>
        <w:t>D</w:t>
      </w:r>
      <w:r w:rsidR="00D430C8" w:rsidRPr="00ED7966">
        <w:rPr>
          <w:rFonts w:asciiTheme="minorHAnsi" w:hAnsiTheme="minorHAnsi" w:cstheme="minorHAnsi"/>
          <w:color w:val="000000"/>
          <w:sz w:val="20"/>
          <w:szCs w:val="20"/>
          <w:lang w:eastAsia="en-CA"/>
        </w:rPr>
        <w:t xml:space="preserve">es informations liées à l’utilisation adéquate de ou des équipements lestés coché(s) ci-dessus pour l’usager et j’ai obtenu des clarifications à mes </w:t>
      </w:r>
      <w:r w:rsidR="00B33991">
        <w:rPr>
          <w:rFonts w:asciiTheme="minorHAnsi" w:hAnsiTheme="minorHAnsi" w:cstheme="minorHAnsi"/>
          <w:color w:val="000000"/>
          <w:sz w:val="20"/>
          <w:szCs w:val="20"/>
          <w:lang w:eastAsia="en-CA"/>
        </w:rPr>
        <w:t>questionnements, si applicable;</w:t>
      </w:r>
    </w:p>
    <w:p w14:paraId="55488441" w14:textId="77777777" w:rsidR="00ED7966" w:rsidRDefault="00ED7966" w:rsidP="00ED7966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  <w:szCs w:val="20"/>
          <w:lang w:eastAsia="en-CA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en-CA"/>
        </w:rPr>
        <w:t>D</w:t>
      </w:r>
      <w:r w:rsidR="00D430C8" w:rsidRPr="00ED7966">
        <w:rPr>
          <w:rFonts w:asciiTheme="minorHAnsi" w:hAnsiTheme="minorHAnsi" w:cstheme="minorHAnsi"/>
          <w:color w:val="000000"/>
          <w:sz w:val="20"/>
          <w:szCs w:val="20"/>
          <w:lang w:eastAsia="en-CA"/>
        </w:rPr>
        <w:t>es conditions médicales nécessitant une réévaluation par un(e) ergothérapeute compétent(e)</w:t>
      </w:r>
      <w:r w:rsidR="002E3FF9" w:rsidRPr="00ED7966">
        <w:rPr>
          <w:rFonts w:asciiTheme="minorHAnsi" w:hAnsiTheme="minorHAnsi" w:cstheme="minorHAnsi"/>
          <w:color w:val="000000"/>
          <w:sz w:val="20"/>
          <w:szCs w:val="20"/>
          <w:lang w:eastAsia="en-CA"/>
        </w:rPr>
        <w:t xml:space="preserve"> en la matière</w:t>
      </w:r>
      <w:r w:rsidR="00D430C8" w:rsidRPr="00ED7966">
        <w:rPr>
          <w:rFonts w:asciiTheme="minorHAnsi" w:hAnsiTheme="minorHAnsi" w:cstheme="minorHAnsi"/>
          <w:color w:val="000000"/>
          <w:sz w:val="20"/>
          <w:szCs w:val="20"/>
          <w:lang w:eastAsia="en-CA"/>
        </w:rPr>
        <w:t xml:space="preserve">. </w:t>
      </w:r>
    </w:p>
    <w:p w14:paraId="5A069711" w14:textId="77777777" w:rsidR="00D430C8" w:rsidRPr="00ED7966" w:rsidRDefault="00D430C8" w:rsidP="00ED796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  <w:szCs w:val="20"/>
          <w:lang w:eastAsia="en-CA"/>
        </w:rPr>
      </w:pPr>
      <w:r w:rsidRPr="00ED7966">
        <w:rPr>
          <w:rFonts w:asciiTheme="minorHAnsi" w:hAnsiTheme="minorHAnsi" w:cstheme="minorHAnsi"/>
          <w:color w:val="000000"/>
          <w:sz w:val="20"/>
          <w:szCs w:val="20"/>
          <w:lang w:eastAsia="en-CA"/>
        </w:rPr>
        <w:t>Je comprends que dans un contexte de fermeture de dossier, le ou les équipements lestés peuvent continuer à être utilisé</w:t>
      </w:r>
      <w:r w:rsidR="00A76CF4">
        <w:rPr>
          <w:rFonts w:asciiTheme="minorHAnsi" w:hAnsiTheme="minorHAnsi" w:cstheme="minorHAnsi"/>
          <w:color w:val="000000"/>
          <w:sz w:val="20"/>
          <w:szCs w:val="20"/>
          <w:lang w:eastAsia="en-CA"/>
        </w:rPr>
        <w:t>(</w:t>
      </w:r>
      <w:r w:rsidRPr="00ED7966">
        <w:rPr>
          <w:rFonts w:asciiTheme="minorHAnsi" w:hAnsiTheme="minorHAnsi" w:cstheme="minorHAnsi"/>
          <w:color w:val="000000"/>
          <w:sz w:val="20"/>
          <w:szCs w:val="20"/>
          <w:lang w:eastAsia="en-CA"/>
        </w:rPr>
        <w:t>s</w:t>
      </w:r>
      <w:r w:rsidR="00A76CF4">
        <w:rPr>
          <w:rFonts w:asciiTheme="minorHAnsi" w:hAnsiTheme="minorHAnsi" w:cstheme="minorHAnsi"/>
          <w:color w:val="000000"/>
          <w:sz w:val="20"/>
          <w:szCs w:val="20"/>
          <w:lang w:eastAsia="en-CA"/>
        </w:rPr>
        <w:t>)</w:t>
      </w:r>
      <w:r w:rsidRPr="00ED7966">
        <w:rPr>
          <w:rFonts w:asciiTheme="minorHAnsi" w:hAnsiTheme="minorHAnsi" w:cstheme="minorHAnsi"/>
          <w:color w:val="000000"/>
          <w:sz w:val="20"/>
          <w:szCs w:val="20"/>
          <w:lang w:eastAsia="en-CA"/>
        </w:rPr>
        <w:t xml:space="preserve">, s’il n’y a aucun changement dans la condition de l’usager. </w:t>
      </w:r>
      <w:r w:rsidRPr="00ED7966">
        <w:rPr>
          <w:rFonts w:asciiTheme="minorHAnsi" w:hAnsiTheme="minorHAnsi" w:cstheme="minorHAnsi"/>
          <w:color w:val="000000"/>
          <w:sz w:val="20"/>
          <w:szCs w:val="20"/>
          <w:u w:val="single"/>
          <w:lang w:eastAsia="en-CA"/>
        </w:rPr>
        <w:t>Ainsi, je m’engage à utiliser ce ou ces équipements selon les modalités établies et conformément à la procédure d’utilisation qui m’a été remise.</w:t>
      </w:r>
    </w:p>
    <w:p w14:paraId="49DE3EC4" w14:textId="77777777" w:rsidR="0079796A" w:rsidRDefault="0079796A" w:rsidP="00D430C8">
      <w:pPr>
        <w:keepNext/>
        <w:tabs>
          <w:tab w:val="left" w:pos="77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103"/>
        <w:gridCol w:w="850"/>
        <w:gridCol w:w="2127"/>
      </w:tblGrid>
      <w:tr w:rsidR="00062CCC" w14:paraId="054C6D36" w14:textId="77777777" w:rsidTr="00ED7966">
        <w:trPr>
          <w:trHeight w:val="351"/>
        </w:trPr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14:paraId="6E1ACC01" w14:textId="77777777" w:rsidR="002F608E" w:rsidRPr="00EC2C2D" w:rsidRDefault="002E3FF9" w:rsidP="002F608E">
            <w:pPr>
              <w:keepNext/>
              <w:ind w:right="-106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EC2C2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SIGNATURE DE L’USAGER </w:t>
            </w:r>
          </w:p>
          <w:p w14:paraId="1511244C" w14:textId="77777777" w:rsidR="00062CCC" w:rsidRPr="00EC2C2D" w:rsidRDefault="002E3FF9" w:rsidP="002F608E">
            <w:pPr>
              <w:keepNext/>
              <w:ind w:right="-106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EC2C2D">
              <w:rPr>
                <w:rFonts w:asciiTheme="minorHAnsi" w:hAnsiTheme="minorHAnsi" w:cstheme="minorHAnsi"/>
                <w:b/>
                <w:sz w:val="18"/>
                <w:szCs w:val="16"/>
              </w:rPr>
              <w:t>(OU REPRÉSENTANT LÉGAL) :</w:t>
            </w: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  <w:vAlign w:val="bottom"/>
          </w:tcPr>
          <w:p w14:paraId="4DAA3AAB" w14:textId="06EA1165" w:rsidR="00062CCC" w:rsidRPr="005778D8" w:rsidRDefault="00924F9F" w:rsidP="00116A3F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Signature manuscrite"/>
                <w:id w:val="2110772582"/>
                <w:placeholder>
                  <w:docPart w:val="7A32408FC0664D678D7F6D9CE57B0D2C"/>
                </w:placeholder>
                <w:showingPlcHdr/>
                <w:text w:multiLine="1"/>
              </w:sdtPr>
              <w:sdtEndPr/>
              <w:sdtContent>
                <w:r w:rsidR="00BB5DD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699A1C4" w14:textId="77777777" w:rsidR="00062CCC" w:rsidRPr="005778D8" w:rsidRDefault="002E3FF9" w:rsidP="00062CCC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C2C2D">
              <w:rPr>
                <w:rFonts w:asciiTheme="minorHAnsi" w:hAnsiTheme="minorHAnsi" w:cstheme="minorHAnsi"/>
                <w:b/>
                <w:sz w:val="18"/>
                <w:szCs w:val="16"/>
              </w:rPr>
              <w:t>DATE :</w:t>
            </w:r>
            <w:r w:rsidR="00062CCC" w:rsidRPr="00EC2C2D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027717023"/>
            <w:placeholder>
              <w:docPart w:val="7434A7BD5C7A4085A57997E59971C371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127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1EDFA868" w14:textId="77777777" w:rsidR="00062CCC" w:rsidRPr="005778D8" w:rsidRDefault="00062CCC" w:rsidP="00062CCC">
                <w:pPr>
                  <w:keepNext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5778D8">
                  <w:rPr>
                    <w:rStyle w:val="Textedelespacerserv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tr w:rsidR="004B5A4B" w14:paraId="6FBD3D85" w14:textId="77777777" w:rsidTr="004B5A4B">
        <w:trPr>
          <w:trHeight w:val="159"/>
        </w:trPr>
        <w:tc>
          <w:tcPr>
            <w:tcW w:w="8505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60065269" w14:textId="77777777" w:rsidR="004B5A4B" w:rsidRPr="005778D8" w:rsidRDefault="004B5A4B" w:rsidP="0079796A">
            <w:pPr>
              <w:keepNext/>
              <w:tabs>
                <w:tab w:val="left" w:pos="319"/>
              </w:tabs>
              <w:ind w:left="319" w:hanging="31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D945CE9" w14:textId="77777777" w:rsidR="004B5A4B" w:rsidRPr="005778D8" w:rsidRDefault="005778D8" w:rsidP="0079796A">
            <w:pPr>
              <w:keepNext/>
              <w:tabs>
                <w:tab w:val="left" w:pos="319"/>
              </w:tabs>
              <w:ind w:left="319" w:hanging="31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A6A6A6" w:themeColor="background1" w:themeShade="A6"/>
                <w:sz w:val="16"/>
                <w:szCs w:val="16"/>
              </w:rPr>
              <w:t xml:space="preserve">              </w:t>
            </w:r>
            <w:r w:rsidR="004B5A4B" w:rsidRPr="005778D8">
              <w:rPr>
                <w:rFonts w:asciiTheme="minorHAnsi" w:hAnsiTheme="minorHAnsi" w:cstheme="minorHAnsi"/>
                <w:color w:val="A6A6A6" w:themeColor="background1" w:themeShade="A6"/>
                <w:sz w:val="16"/>
                <w:szCs w:val="16"/>
              </w:rPr>
              <w:t>aaaa-mm-jj</w:t>
            </w:r>
          </w:p>
        </w:tc>
      </w:tr>
    </w:tbl>
    <w:p w14:paraId="49EE004A" w14:textId="77777777" w:rsidR="005778D8" w:rsidRDefault="005778D8" w:rsidP="002F0559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sectPr w:rsidR="005778D8" w:rsidSect="00F61A37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3" w:right="567" w:bottom="993" w:left="1021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53DC1" w14:textId="77777777" w:rsidR="00924F9F" w:rsidRDefault="00924F9F" w:rsidP="0081257E">
      <w:r>
        <w:separator/>
      </w:r>
    </w:p>
  </w:endnote>
  <w:endnote w:type="continuationSeparator" w:id="0">
    <w:p w14:paraId="58A652D4" w14:textId="77777777" w:rsidR="00924F9F" w:rsidRDefault="00924F9F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C05F5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1AFD6F2F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079F1633" w14:textId="77777777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9D48C7" w:rsidRPr="009D48C7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F12CD" w14:textId="77777777" w:rsidR="00EE71AF" w:rsidRDefault="003D1E7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4C28F3" wp14:editId="7FCBC5F8">
              <wp:simplePos x="0" y="0"/>
              <wp:positionH relativeFrom="column">
                <wp:posOffset>1762125</wp:posOffset>
              </wp:positionH>
              <wp:positionV relativeFrom="page">
                <wp:posOffset>9397794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4362D" w14:textId="77777777" w:rsidR="003D1E79" w:rsidRPr="00783D34" w:rsidRDefault="00CB676C" w:rsidP="00CB676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ÉQUIPEMENTS LESTÉS - RECOMMANDATIONS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4C28F3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138.75pt;margin-top:740pt;width:255.1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" filled="f" stroked="f" strokeweight=".5pt">
              <v:textbox>
                <w:txbxContent>
                  <w:p w14:paraId="0EC4362D" w14:textId="77777777" w:rsidR="003D1E79" w:rsidRPr="00783D34" w:rsidRDefault="00CB676C" w:rsidP="00CB676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ÉQUIPEMENTS LESTÉS - RECOMMANDATIONS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DF095A">
      <w:rPr>
        <w:rFonts w:asciiTheme="minorHAnsi" w:hAnsiTheme="minorHAnsi" w:cstheme="minorHAnsi"/>
        <w:sz w:val="15"/>
        <w:szCs w:val="15"/>
      </w:rPr>
      <w:t>Dossier de l’usager</w:t>
    </w:r>
  </w:p>
  <w:p w14:paraId="21B12801" w14:textId="77777777" w:rsidR="00236DD3" w:rsidRPr="002C0510" w:rsidRDefault="00236DD3" w:rsidP="00236DD3">
    <w:pPr>
      <w:pStyle w:val="Pieddepage"/>
      <w:tabs>
        <w:tab w:val="clear" w:pos="4320"/>
        <w:tab w:val="clear" w:pos="8640"/>
        <w:tab w:val="center" w:pos="5245"/>
        <w:tab w:val="right" w:pos="10632"/>
      </w:tabs>
      <w:jc w:val="right"/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15"/>
        <w:szCs w:val="15"/>
      </w:rPr>
      <w:t>Copie à l’usager</w:t>
    </w:r>
  </w:p>
  <w:p w14:paraId="24586690" w14:textId="20519F57" w:rsidR="00EE71AF" w:rsidRPr="003D1E79" w:rsidRDefault="0099399F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>
      <w:rPr>
        <w:rFonts w:asciiTheme="minorHAnsi" w:hAnsiTheme="minorHAnsi" w:cstheme="minorHAnsi"/>
        <w:sz w:val="20"/>
        <w:szCs w:val="20"/>
      </w:rPr>
      <w:t>60432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99399F">
      <w:rPr>
        <w:rFonts w:asciiTheme="minorHAnsi" w:hAnsiTheme="minorHAnsi" w:cstheme="minorHAnsi"/>
        <w:sz w:val="15"/>
        <w:szCs w:val="15"/>
      </w:rPr>
      <w:t>(Rév. 2022-08)</w:t>
    </w:r>
    <w:r w:rsidR="003D1E79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5210A1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5210A1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Pr="0099399F">
      <w:rPr>
        <w:rFonts w:asciiTheme="minorHAnsi" w:hAnsiTheme="minorHAnsi" w:cstheme="minorHAnsi"/>
        <w:bCs/>
        <w:noProof/>
        <w:sz w:val="15"/>
        <w:szCs w:val="15"/>
        <w:lang w:val="fr-FR"/>
      </w:rPr>
      <w:t>3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5210A1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5210A1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Pr="0099399F">
      <w:rPr>
        <w:rFonts w:asciiTheme="minorHAnsi" w:hAnsiTheme="minorHAnsi" w:cstheme="minorHAnsi"/>
        <w:bCs/>
        <w:noProof/>
        <w:sz w:val="15"/>
        <w:szCs w:val="15"/>
        <w:lang w:val="fr-FR"/>
      </w:rPr>
      <w:t>3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228CB" w14:textId="77777777" w:rsidR="00EE71AF" w:rsidRDefault="00783D3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76C2A4" wp14:editId="3215D7AF">
              <wp:simplePos x="0" y="0"/>
              <wp:positionH relativeFrom="column">
                <wp:posOffset>1762125</wp:posOffset>
              </wp:positionH>
              <wp:positionV relativeFrom="paragraph">
                <wp:posOffset>-28369</wp:posOffset>
              </wp:positionV>
              <wp:extent cx="3240000" cy="39240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5EFE49" w14:textId="77777777" w:rsidR="00783D34" w:rsidRPr="00783D34" w:rsidRDefault="00E3573D" w:rsidP="00783D3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ÉQUIPEMENTS LESTÉS - RECOMMANDATIONS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76C2A4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138.75pt;margin-top:-2.25pt;width:255.1pt;height:3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" filled="f" stroked="f" strokeweight=".5pt">
              <v:textbox>
                <w:txbxContent>
                  <w:p w14:paraId="125EFE49" w14:textId="77777777" w:rsidR="00783D34" w:rsidRPr="00783D34" w:rsidRDefault="00E3573D" w:rsidP="00783D3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ÉQUIPEMENTS LESTÉS - RECOMMANDATIONS</w:t>
                    </w:r>
                  </w:p>
                </w:txbxContent>
              </v:textbox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84540F">
      <w:rPr>
        <w:rFonts w:asciiTheme="minorHAnsi" w:hAnsiTheme="minorHAnsi" w:cstheme="minorHAnsi"/>
        <w:sz w:val="15"/>
        <w:szCs w:val="15"/>
      </w:rPr>
      <w:t>de l’usager</w:t>
    </w:r>
  </w:p>
  <w:p w14:paraId="2053D993" w14:textId="77777777" w:rsidR="00116A3F" w:rsidRPr="002C0510" w:rsidRDefault="00116A3F" w:rsidP="00116A3F">
    <w:pPr>
      <w:pStyle w:val="Pieddepage"/>
      <w:tabs>
        <w:tab w:val="clear" w:pos="4320"/>
        <w:tab w:val="clear" w:pos="8640"/>
        <w:tab w:val="center" w:pos="5245"/>
        <w:tab w:val="right" w:pos="10632"/>
      </w:tabs>
      <w:jc w:val="right"/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15"/>
        <w:szCs w:val="15"/>
      </w:rPr>
      <w:t>Copie à l’usager</w:t>
    </w:r>
  </w:p>
  <w:p w14:paraId="4BCEB08C" w14:textId="0AD15C41" w:rsidR="00EE71AF" w:rsidRPr="002C0510" w:rsidRDefault="00783D3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E3573D">
      <w:rPr>
        <w:rFonts w:asciiTheme="minorHAnsi" w:hAnsiTheme="minorHAnsi" w:cstheme="minorHAnsi"/>
        <w:sz w:val="20"/>
        <w:szCs w:val="20"/>
      </w:rPr>
      <w:t>60432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99399F">
      <w:rPr>
        <w:rFonts w:asciiTheme="minorHAnsi" w:hAnsiTheme="minorHAnsi" w:cstheme="minorHAnsi"/>
        <w:sz w:val="15"/>
        <w:szCs w:val="15"/>
      </w:rPr>
      <w:t>(</w:t>
    </w:r>
    <w:r w:rsidR="0099399F" w:rsidRPr="0099399F">
      <w:rPr>
        <w:rFonts w:asciiTheme="minorHAnsi" w:hAnsiTheme="minorHAnsi" w:cstheme="minorHAnsi"/>
        <w:sz w:val="15"/>
        <w:szCs w:val="15"/>
      </w:rPr>
      <w:t xml:space="preserve">Rév. </w:t>
    </w:r>
    <w:r w:rsidR="00E3573D" w:rsidRPr="0099399F">
      <w:rPr>
        <w:rFonts w:asciiTheme="minorHAnsi" w:hAnsiTheme="minorHAnsi" w:cstheme="minorHAnsi"/>
        <w:sz w:val="15"/>
        <w:szCs w:val="15"/>
      </w:rPr>
      <w:t>202</w:t>
    </w:r>
    <w:r w:rsidR="00116A3F" w:rsidRPr="0099399F">
      <w:rPr>
        <w:rFonts w:asciiTheme="minorHAnsi" w:hAnsiTheme="minorHAnsi" w:cstheme="minorHAnsi"/>
        <w:sz w:val="15"/>
        <w:szCs w:val="15"/>
      </w:rPr>
      <w:t>2-0</w:t>
    </w:r>
    <w:r w:rsidR="0099399F" w:rsidRPr="0099399F">
      <w:rPr>
        <w:rFonts w:asciiTheme="minorHAnsi" w:hAnsiTheme="minorHAnsi" w:cstheme="minorHAnsi"/>
        <w:sz w:val="15"/>
        <w:szCs w:val="15"/>
      </w:rPr>
      <w:t>8</w:t>
    </w:r>
    <w:r w:rsidRPr="0099399F">
      <w:rPr>
        <w:rFonts w:asciiTheme="minorHAnsi" w:hAnsiTheme="minorHAnsi" w:cstheme="minorHAnsi"/>
        <w:sz w:val="15"/>
        <w:szCs w:val="15"/>
      </w:rPr>
      <w:t>)</w:t>
    </w:r>
    <w:r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783D3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783D3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99399F" w:rsidRPr="0099399F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783D3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783D3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99399F" w:rsidRPr="0099399F">
      <w:rPr>
        <w:rFonts w:asciiTheme="minorHAnsi" w:hAnsiTheme="minorHAnsi" w:cstheme="minorHAnsi"/>
        <w:bCs/>
        <w:noProof/>
        <w:sz w:val="15"/>
        <w:szCs w:val="15"/>
        <w:lang w:val="fr-FR"/>
      </w:rPr>
      <w:t>3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00365" w14:textId="77777777" w:rsidR="00924F9F" w:rsidRDefault="00924F9F" w:rsidP="0081257E">
      <w:r>
        <w:separator/>
      </w:r>
    </w:p>
  </w:footnote>
  <w:footnote w:type="continuationSeparator" w:id="0">
    <w:p w14:paraId="7AA99877" w14:textId="77777777" w:rsidR="00924F9F" w:rsidRDefault="00924F9F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0423B" w14:textId="77777777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1730880601"/>
        <w:placeholder>
          <w:docPart w:val="42AF32D33C454B4ABDFEF4E4D5D12024"/>
        </w:placeholder>
        <w:showingPlcHdr/>
      </w:sdtPr>
      <w:sdtEndPr/>
      <w:sdtContent>
        <w:r w:rsidR="009D48C7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949742316"/>
        <w:placeholder>
          <w:docPart w:val="92F0364D5B2B48989B3BE54748928934"/>
        </w:placeholder>
      </w:sdtPr>
      <w:sdtEndPr/>
      <w:sdtContent>
        <w:r w:rsidR="009D48C7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899B9" w14:textId="77777777" w:rsidR="00062CCC" w:rsidRPr="00F130E4" w:rsidRDefault="00062CCC" w:rsidP="009F6529">
    <w:pPr>
      <w:pStyle w:val="En-tte"/>
      <w:tabs>
        <w:tab w:val="clear" w:pos="8640"/>
        <w:tab w:val="left" w:pos="6359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-1201467832"/>
        <w:placeholder>
          <w:docPart w:val="5873D9945EAE49029B9B8A5295FD90EC"/>
        </w:placeholder>
        <w:showingPlcHdr/>
      </w:sdtPr>
      <w:sdtEndPr/>
      <w:sdtContent>
        <w:r w:rsidR="009D48C7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="009F6529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-1478909109"/>
        <w:placeholder>
          <w:docPart w:val="B86ED2CAC70B4448988A20EE781788D9"/>
        </w:placeholder>
      </w:sdtPr>
      <w:sdtEndPr/>
      <w:sdtContent>
        <w:r w:rsidR="009D48C7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3F5A"/>
    <w:multiLevelType w:val="multilevel"/>
    <w:tmpl w:val="A80AF9F6"/>
    <w:lvl w:ilvl="0">
      <w:start w:val="15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Theme="minorHAnsi" w:hAnsi="Arial Narrow" w:cs="Arial Narro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41137"/>
    <w:multiLevelType w:val="hybridMultilevel"/>
    <w:tmpl w:val="29040484"/>
    <w:lvl w:ilvl="0" w:tplc="90C660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053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0862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D656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28FA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26AE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1CF0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2A3D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6E65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B715D"/>
    <w:multiLevelType w:val="hybridMultilevel"/>
    <w:tmpl w:val="FA80954E"/>
    <w:lvl w:ilvl="0" w:tplc="FE5C9BC6">
      <w:start w:val="158"/>
      <w:numFmt w:val="bullet"/>
      <w:lvlText w:val="-"/>
      <w:lvlJc w:val="left"/>
      <w:pPr>
        <w:ind w:left="360" w:hanging="360"/>
      </w:pPr>
      <w:rPr>
        <w:rFonts w:ascii="Arial Narrow" w:eastAsiaTheme="minorHAnsi" w:hAnsi="Arial Narrow" w:cs="Arial Narrow" w:hint="default"/>
        <w:sz w:val="20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/myjtJZSQsH6SkvU58CneBHFLNr9N9XFhjqBWP33pSwvT+P2M0ysS5j7TNbB6yiYfDm/mQgU8jaVleQC9gWG8w==" w:salt="ggYLvqAyBswDwd9+Lw8eT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06E60"/>
    <w:rsid w:val="000235F9"/>
    <w:rsid w:val="0003089E"/>
    <w:rsid w:val="00036644"/>
    <w:rsid w:val="00044260"/>
    <w:rsid w:val="00056477"/>
    <w:rsid w:val="00061115"/>
    <w:rsid w:val="00062CCC"/>
    <w:rsid w:val="000653C6"/>
    <w:rsid w:val="00065CB5"/>
    <w:rsid w:val="00076B9A"/>
    <w:rsid w:val="00081719"/>
    <w:rsid w:val="00081E4F"/>
    <w:rsid w:val="00094D01"/>
    <w:rsid w:val="000A1BAF"/>
    <w:rsid w:val="000A5A8D"/>
    <w:rsid w:val="000A5E86"/>
    <w:rsid w:val="000B34AA"/>
    <w:rsid w:val="000B3503"/>
    <w:rsid w:val="000B7F78"/>
    <w:rsid w:val="000C575E"/>
    <w:rsid w:val="000E53E1"/>
    <w:rsid w:val="000F0ECA"/>
    <w:rsid w:val="000F1F3C"/>
    <w:rsid w:val="000F1FB9"/>
    <w:rsid w:val="00106182"/>
    <w:rsid w:val="00107C73"/>
    <w:rsid w:val="001137F6"/>
    <w:rsid w:val="00116A3F"/>
    <w:rsid w:val="00121C81"/>
    <w:rsid w:val="001321D5"/>
    <w:rsid w:val="0013480E"/>
    <w:rsid w:val="00134CC1"/>
    <w:rsid w:val="0014043F"/>
    <w:rsid w:val="0014311E"/>
    <w:rsid w:val="00153E63"/>
    <w:rsid w:val="00156F9B"/>
    <w:rsid w:val="00162FFB"/>
    <w:rsid w:val="00163926"/>
    <w:rsid w:val="00164A47"/>
    <w:rsid w:val="00165615"/>
    <w:rsid w:val="0017163A"/>
    <w:rsid w:val="0019187A"/>
    <w:rsid w:val="00193617"/>
    <w:rsid w:val="00194790"/>
    <w:rsid w:val="001B672E"/>
    <w:rsid w:val="001B6ADB"/>
    <w:rsid w:val="001D6B52"/>
    <w:rsid w:val="001E4106"/>
    <w:rsid w:val="001E567C"/>
    <w:rsid w:val="001F086F"/>
    <w:rsid w:val="001F1ED6"/>
    <w:rsid w:val="00230283"/>
    <w:rsid w:val="00233C49"/>
    <w:rsid w:val="00236DD3"/>
    <w:rsid w:val="00240B84"/>
    <w:rsid w:val="002454D8"/>
    <w:rsid w:val="00263F52"/>
    <w:rsid w:val="00265541"/>
    <w:rsid w:val="00293EC9"/>
    <w:rsid w:val="0029528B"/>
    <w:rsid w:val="00295818"/>
    <w:rsid w:val="00295F2F"/>
    <w:rsid w:val="002A3185"/>
    <w:rsid w:val="002C0510"/>
    <w:rsid w:val="002C5CEB"/>
    <w:rsid w:val="002D207C"/>
    <w:rsid w:val="002D4BDA"/>
    <w:rsid w:val="002E3D54"/>
    <w:rsid w:val="002E3FF9"/>
    <w:rsid w:val="002F0559"/>
    <w:rsid w:val="002F608E"/>
    <w:rsid w:val="00301BAB"/>
    <w:rsid w:val="00306F42"/>
    <w:rsid w:val="0032678C"/>
    <w:rsid w:val="00335A30"/>
    <w:rsid w:val="00336BCB"/>
    <w:rsid w:val="0035045E"/>
    <w:rsid w:val="00361640"/>
    <w:rsid w:val="00366A5E"/>
    <w:rsid w:val="00367527"/>
    <w:rsid w:val="00367C4C"/>
    <w:rsid w:val="003707A8"/>
    <w:rsid w:val="003724A3"/>
    <w:rsid w:val="003922A4"/>
    <w:rsid w:val="003A3F6A"/>
    <w:rsid w:val="003A6F43"/>
    <w:rsid w:val="003A748C"/>
    <w:rsid w:val="003B414D"/>
    <w:rsid w:val="003C32DB"/>
    <w:rsid w:val="003D1E79"/>
    <w:rsid w:val="003F3BBB"/>
    <w:rsid w:val="00405C93"/>
    <w:rsid w:val="0040693B"/>
    <w:rsid w:val="004246FA"/>
    <w:rsid w:val="0042743F"/>
    <w:rsid w:val="00444C4B"/>
    <w:rsid w:val="00447D3C"/>
    <w:rsid w:val="0045258B"/>
    <w:rsid w:val="00454637"/>
    <w:rsid w:val="00460096"/>
    <w:rsid w:val="00465EBD"/>
    <w:rsid w:val="00466CA4"/>
    <w:rsid w:val="00475947"/>
    <w:rsid w:val="00486DB0"/>
    <w:rsid w:val="00487374"/>
    <w:rsid w:val="004924EE"/>
    <w:rsid w:val="00492E07"/>
    <w:rsid w:val="004A634E"/>
    <w:rsid w:val="004A7727"/>
    <w:rsid w:val="004B2D7F"/>
    <w:rsid w:val="004B5A4B"/>
    <w:rsid w:val="004C1B11"/>
    <w:rsid w:val="004D5723"/>
    <w:rsid w:val="00502090"/>
    <w:rsid w:val="00516F7E"/>
    <w:rsid w:val="005210A1"/>
    <w:rsid w:val="005222EB"/>
    <w:rsid w:val="0055248C"/>
    <w:rsid w:val="00553A27"/>
    <w:rsid w:val="00556819"/>
    <w:rsid w:val="00562D85"/>
    <w:rsid w:val="0057158C"/>
    <w:rsid w:val="005778D8"/>
    <w:rsid w:val="005846D0"/>
    <w:rsid w:val="005A0C13"/>
    <w:rsid w:val="005B4550"/>
    <w:rsid w:val="005D6700"/>
    <w:rsid w:val="005E23BA"/>
    <w:rsid w:val="005E6FC0"/>
    <w:rsid w:val="005F5E7B"/>
    <w:rsid w:val="00605F48"/>
    <w:rsid w:val="006203E9"/>
    <w:rsid w:val="00621FCD"/>
    <w:rsid w:val="006305C6"/>
    <w:rsid w:val="006348ED"/>
    <w:rsid w:val="00642EF6"/>
    <w:rsid w:val="00644EF4"/>
    <w:rsid w:val="006474AC"/>
    <w:rsid w:val="006505B5"/>
    <w:rsid w:val="00652BD9"/>
    <w:rsid w:val="00652EA1"/>
    <w:rsid w:val="00670347"/>
    <w:rsid w:val="00672AD8"/>
    <w:rsid w:val="006859C3"/>
    <w:rsid w:val="006B00A8"/>
    <w:rsid w:val="006B1AF7"/>
    <w:rsid w:val="006B68DF"/>
    <w:rsid w:val="006C1432"/>
    <w:rsid w:val="006C1EF6"/>
    <w:rsid w:val="006C3A24"/>
    <w:rsid w:val="006C647A"/>
    <w:rsid w:val="006D4D5E"/>
    <w:rsid w:val="006E19EE"/>
    <w:rsid w:val="00705325"/>
    <w:rsid w:val="0070575F"/>
    <w:rsid w:val="00705B3D"/>
    <w:rsid w:val="00711015"/>
    <w:rsid w:val="00725722"/>
    <w:rsid w:val="00732BA2"/>
    <w:rsid w:val="00736508"/>
    <w:rsid w:val="00743E06"/>
    <w:rsid w:val="00752D34"/>
    <w:rsid w:val="00775EF5"/>
    <w:rsid w:val="007824FE"/>
    <w:rsid w:val="00783D34"/>
    <w:rsid w:val="00787015"/>
    <w:rsid w:val="00794F54"/>
    <w:rsid w:val="00796F7D"/>
    <w:rsid w:val="0079796A"/>
    <w:rsid w:val="007C0A74"/>
    <w:rsid w:val="007C4940"/>
    <w:rsid w:val="007D6771"/>
    <w:rsid w:val="007E5242"/>
    <w:rsid w:val="007E7941"/>
    <w:rsid w:val="0081257E"/>
    <w:rsid w:val="00815A91"/>
    <w:rsid w:val="008273AD"/>
    <w:rsid w:val="008302AE"/>
    <w:rsid w:val="00835D55"/>
    <w:rsid w:val="00840968"/>
    <w:rsid w:val="0084540F"/>
    <w:rsid w:val="008534DE"/>
    <w:rsid w:val="00854761"/>
    <w:rsid w:val="00854C5B"/>
    <w:rsid w:val="00861393"/>
    <w:rsid w:val="00861A99"/>
    <w:rsid w:val="00870797"/>
    <w:rsid w:val="0088001D"/>
    <w:rsid w:val="0088545A"/>
    <w:rsid w:val="008A265F"/>
    <w:rsid w:val="008B0BFD"/>
    <w:rsid w:val="008C679C"/>
    <w:rsid w:val="008E7BC4"/>
    <w:rsid w:val="008F57F4"/>
    <w:rsid w:val="008F6360"/>
    <w:rsid w:val="00901D24"/>
    <w:rsid w:val="00901E58"/>
    <w:rsid w:val="00912469"/>
    <w:rsid w:val="00915BDB"/>
    <w:rsid w:val="009210E9"/>
    <w:rsid w:val="00922C0E"/>
    <w:rsid w:val="009241CF"/>
    <w:rsid w:val="00924670"/>
    <w:rsid w:val="00924F9F"/>
    <w:rsid w:val="0092520D"/>
    <w:rsid w:val="0093368C"/>
    <w:rsid w:val="00933CF8"/>
    <w:rsid w:val="00942D0E"/>
    <w:rsid w:val="00957446"/>
    <w:rsid w:val="009917D6"/>
    <w:rsid w:val="0099399F"/>
    <w:rsid w:val="009B7034"/>
    <w:rsid w:val="009D48C7"/>
    <w:rsid w:val="009E58DF"/>
    <w:rsid w:val="009F1CB4"/>
    <w:rsid w:val="009F6529"/>
    <w:rsid w:val="00A05A37"/>
    <w:rsid w:val="00A073D7"/>
    <w:rsid w:val="00A24AFD"/>
    <w:rsid w:val="00A314B0"/>
    <w:rsid w:val="00A33CEF"/>
    <w:rsid w:val="00A36142"/>
    <w:rsid w:val="00A36F00"/>
    <w:rsid w:val="00A403AD"/>
    <w:rsid w:val="00A530F1"/>
    <w:rsid w:val="00A54643"/>
    <w:rsid w:val="00A729F1"/>
    <w:rsid w:val="00A76CF4"/>
    <w:rsid w:val="00A77D58"/>
    <w:rsid w:val="00A77FD9"/>
    <w:rsid w:val="00A80A76"/>
    <w:rsid w:val="00A90CAF"/>
    <w:rsid w:val="00A9258E"/>
    <w:rsid w:val="00A94F33"/>
    <w:rsid w:val="00A96E54"/>
    <w:rsid w:val="00AA09CD"/>
    <w:rsid w:val="00AB1AE0"/>
    <w:rsid w:val="00AC1E58"/>
    <w:rsid w:val="00AC7CEE"/>
    <w:rsid w:val="00AD43E6"/>
    <w:rsid w:val="00AD5DB0"/>
    <w:rsid w:val="00AD7EA0"/>
    <w:rsid w:val="00AE5772"/>
    <w:rsid w:val="00B04317"/>
    <w:rsid w:val="00B06CF8"/>
    <w:rsid w:val="00B14297"/>
    <w:rsid w:val="00B170A6"/>
    <w:rsid w:val="00B21AF3"/>
    <w:rsid w:val="00B274BE"/>
    <w:rsid w:val="00B33991"/>
    <w:rsid w:val="00B44F24"/>
    <w:rsid w:val="00B700E0"/>
    <w:rsid w:val="00B728A7"/>
    <w:rsid w:val="00B77F7F"/>
    <w:rsid w:val="00B90138"/>
    <w:rsid w:val="00BA5ED2"/>
    <w:rsid w:val="00BB5DDA"/>
    <w:rsid w:val="00BD08CA"/>
    <w:rsid w:val="00BD5E67"/>
    <w:rsid w:val="00BE2B15"/>
    <w:rsid w:val="00BF0213"/>
    <w:rsid w:val="00BF6BB8"/>
    <w:rsid w:val="00BF6EF2"/>
    <w:rsid w:val="00C00059"/>
    <w:rsid w:val="00C01269"/>
    <w:rsid w:val="00C05516"/>
    <w:rsid w:val="00C33713"/>
    <w:rsid w:val="00C34636"/>
    <w:rsid w:val="00C409F5"/>
    <w:rsid w:val="00C4574E"/>
    <w:rsid w:val="00C509E3"/>
    <w:rsid w:val="00C6209F"/>
    <w:rsid w:val="00C73346"/>
    <w:rsid w:val="00C83E84"/>
    <w:rsid w:val="00C844CD"/>
    <w:rsid w:val="00C977FD"/>
    <w:rsid w:val="00CA2CDA"/>
    <w:rsid w:val="00CA35C1"/>
    <w:rsid w:val="00CA5268"/>
    <w:rsid w:val="00CA6890"/>
    <w:rsid w:val="00CB09C3"/>
    <w:rsid w:val="00CB5FB9"/>
    <w:rsid w:val="00CB676C"/>
    <w:rsid w:val="00CB76D6"/>
    <w:rsid w:val="00CC0874"/>
    <w:rsid w:val="00CC2533"/>
    <w:rsid w:val="00CC5F5D"/>
    <w:rsid w:val="00CC7EFA"/>
    <w:rsid w:val="00CD7540"/>
    <w:rsid w:val="00CE02A6"/>
    <w:rsid w:val="00CF19A6"/>
    <w:rsid w:val="00CF2C0C"/>
    <w:rsid w:val="00D126AB"/>
    <w:rsid w:val="00D16A65"/>
    <w:rsid w:val="00D2162B"/>
    <w:rsid w:val="00D30664"/>
    <w:rsid w:val="00D430C8"/>
    <w:rsid w:val="00D45066"/>
    <w:rsid w:val="00D62FA3"/>
    <w:rsid w:val="00D631BA"/>
    <w:rsid w:val="00D6524F"/>
    <w:rsid w:val="00D65817"/>
    <w:rsid w:val="00D658C1"/>
    <w:rsid w:val="00D712B3"/>
    <w:rsid w:val="00D73D0A"/>
    <w:rsid w:val="00D94066"/>
    <w:rsid w:val="00DB5E8C"/>
    <w:rsid w:val="00DC40B8"/>
    <w:rsid w:val="00DD133D"/>
    <w:rsid w:val="00DE0EC9"/>
    <w:rsid w:val="00DE6D3C"/>
    <w:rsid w:val="00DF095A"/>
    <w:rsid w:val="00E00602"/>
    <w:rsid w:val="00E10066"/>
    <w:rsid w:val="00E16883"/>
    <w:rsid w:val="00E31171"/>
    <w:rsid w:val="00E34D72"/>
    <w:rsid w:val="00E3573D"/>
    <w:rsid w:val="00E3667F"/>
    <w:rsid w:val="00E37A0D"/>
    <w:rsid w:val="00E428E0"/>
    <w:rsid w:val="00E53834"/>
    <w:rsid w:val="00E610B4"/>
    <w:rsid w:val="00E62292"/>
    <w:rsid w:val="00E70EB7"/>
    <w:rsid w:val="00E77021"/>
    <w:rsid w:val="00E84264"/>
    <w:rsid w:val="00E84E4C"/>
    <w:rsid w:val="00E96347"/>
    <w:rsid w:val="00EA2E17"/>
    <w:rsid w:val="00EA2FBB"/>
    <w:rsid w:val="00EA7032"/>
    <w:rsid w:val="00EB67A8"/>
    <w:rsid w:val="00EC1D23"/>
    <w:rsid w:val="00EC2C2D"/>
    <w:rsid w:val="00EC41A7"/>
    <w:rsid w:val="00EC6BE2"/>
    <w:rsid w:val="00EC79FE"/>
    <w:rsid w:val="00ED1325"/>
    <w:rsid w:val="00ED2CCD"/>
    <w:rsid w:val="00ED7966"/>
    <w:rsid w:val="00EE71AF"/>
    <w:rsid w:val="00EF62FA"/>
    <w:rsid w:val="00F038C6"/>
    <w:rsid w:val="00F130E4"/>
    <w:rsid w:val="00F1774D"/>
    <w:rsid w:val="00F20FF1"/>
    <w:rsid w:val="00F33764"/>
    <w:rsid w:val="00F41733"/>
    <w:rsid w:val="00F47B4E"/>
    <w:rsid w:val="00F51570"/>
    <w:rsid w:val="00F52944"/>
    <w:rsid w:val="00F61A37"/>
    <w:rsid w:val="00F63F7C"/>
    <w:rsid w:val="00F72B0B"/>
    <w:rsid w:val="00F72CF4"/>
    <w:rsid w:val="00F7382F"/>
    <w:rsid w:val="00F82F02"/>
    <w:rsid w:val="00FA1BA3"/>
    <w:rsid w:val="00FB0BA9"/>
    <w:rsid w:val="00FE5D19"/>
    <w:rsid w:val="00FE7523"/>
    <w:rsid w:val="00FF1654"/>
    <w:rsid w:val="00FF30C3"/>
    <w:rsid w:val="00FF4922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1D121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8F636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6360"/>
    <w:rPr>
      <w:rFonts w:ascii="Segoe UI" w:eastAsia="Times New Roman" w:hAnsi="Segoe UI" w:cs="Segoe UI"/>
      <w:sz w:val="18"/>
      <w:szCs w:val="18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1D6B5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1D6B5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D6B52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1D6B5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D6B52"/>
    <w:rPr>
      <w:rFonts w:ascii="Arial Narrow" w:eastAsia="Times New Roman" w:hAnsi="Arial Narrow" w:cs="Times New Roman"/>
      <w:b/>
      <w:bCs/>
      <w:sz w:val="20"/>
      <w:szCs w:val="20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3D17CD11CC4449A9234E65142266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23F6A9-13E4-4238-A04A-D8552077D533}"/>
      </w:docPartPr>
      <w:docPartBody>
        <w:p w:rsidR="001A1EA5" w:rsidRDefault="00652381" w:rsidP="00652381">
          <w:pPr>
            <w:pStyle w:val="7E3D17CD11CC4449A9234E6514226699"/>
          </w:pPr>
          <w:r w:rsidRPr="00AE5772">
            <w:rPr>
              <w:rFonts w:cstheme="minorHAnsi"/>
              <w:sz w:val="20"/>
              <w:szCs w:val="20"/>
            </w:rPr>
            <w:t xml:space="preserve">  </w:t>
          </w:r>
        </w:p>
      </w:docPartBody>
    </w:docPart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AD6FA4" w:rsidP="00AD6FA4">
          <w:pPr>
            <w:pStyle w:val="ED8A77C8848E42DC82581E55789A7D7219"/>
          </w:pPr>
          <w:r w:rsidRPr="005778D8"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434A7BD5C7A4085A57997E59971C3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A1471D-EE95-445E-BB53-594B1550FEF0}"/>
      </w:docPartPr>
      <w:docPartBody>
        <w:p w:rsidR="001A1EA5" w:rsidRDefault="00AD6FA4" w:rsidP="00AD6FA4">
          <w:pPr>
            <w:pStyle w:val="7434A7BD5C7A4085A57997E59971C37119"/>
          </w:pPr>
          <w:r w:rsidRPr="005778D8">
            <w:rPr>
              <w:rStyle w:val="Textedelespacerserv"/>
              <w:sz w:val="16"/>
              <w:szCs w:val="16"/>
            </w:rPr>
            <w:t xml:space="preserve">  </w:t>
          </w:r>
        </w:p>
      </w:docPartBody>
    </w:docPart>
    <w:docPart>
      <w:docPartPr>
        <w:name w:val="458484F6F7C646768E283A176D5DD0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DF0349-CE3C-4B47-A833-0863F2FA8C58}"/>
      </w:docPartPr>
      <w:docPartBody>
        <w:p w:rsidR="001A1EA5" w:rsidRDefault="00AD6FA4" w:rsidP="00AD6FA4">
          <w:pPr>
            <w:pStyle w:val="458484F6F7C646768E283A176D5DD07119"/>
          </w:pPr>
          <w:r w:rsidRPr="005778D8">
            <w:rPr>
              <w:rStyle w:val="Textedelespacerserv"/>
              <w:sz w:val="16"/>
              <w:szCs w:val="16"/>
            </w:rPr>
            <w:t xml:space="preserve">  </w:t>
          </w:r>
        </w:p>
      </w:docPartBody>
    </w:docPart>
    <w:docPart>
      <w:docPartPr>
        <w:name w:val="42AF32D33C454B4ABDFEF4E4D5D120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A30CF4-2A30-4906-A1D1-B9FD35F1D538}"/>
      </w:docPartPr>
      <w:docPartBody>
        <w:p w:rsidR="00B75FAD" w:rsidRDefault="00AD6FA4" w:rsidP="00AD6FA4">
          <w:pPr>
            <w:pStyle w:val="42AF32D33C454B4ABDFEF4E4D5D1202417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92F0364D5B2B48989B3BE547489289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05C3AF-DA0D-464F-9763-BD8E16B8B5F7}"/>
      </w:docPartPr>
      <w:docPartBody>
        <w:p w:rsidR="00B75FAD" w:rsidRDefault="00863AA2" w:rsidP="00863AA2">
          <w:pPr>
            <w:pStyle w:val="92F0364D5B2B48989B3BE54748928934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73D9945EAE49029B9B8A5295FD90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1AC1D0-3D34-49C4-A2A4-351513F7F816}"/>
      </w:docPartPr>
      <w:docPartBody>
        <w:p w:rsidR="00B75FAD" w:rsidRDefault="00AD6FA4" w:rsidP="00AD6FA4">
          <w:pPr>
            <w:pStyle w:val="5873D9945EAE49029B9B8A5295FD90EC17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B86ED2CAC70B4448988A20EE781788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FEBFE1-9869-4329-8955-00ACE0EDE4C9}"/>
      </w:docPartPr>
      <w:docPartBody>
        <w:p w:rsidR="00B75FAD" w:rsidRDefault="00863AA2" w:rsidP="00863AA2">
          <w:pPr>
            <w:pStyle w:val="B86ED2CAC70B4448988A20EE781788D9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848FA56C9B74A9EBF187CA3553BC2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6CE2AD-FD69-4D14-B99C-6282A5896A83}"/>
      </w:docPartPr>
      <w:docPartBody>
        <w:p w:rsidR="00A17E17" w:rsidRDefault="00AD6FA4" w:rsidP="00AD6FA4">
          <w:pPr>
            <w:pStyle w:val="F848FA56C9B74A9EBF187CA3553BC2DE9"/>
          </w:pPr>
          <w:r w:rsidRPr="000653C6">
            <w:rPr>
              <w:rStyle w:val="Textedelespacerserv"/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98643DDB09DF48228ACC32E4DC8571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B43C27-EEE2-426A-A8D3-E6F123086EAD}"/>
      </w:docPartPr>
      <w:docPartBody>
        <w:p w:rsidR="00A17E17" w:rsidRDefault="00AD6FA4" w:rsidP="00AD6FA4">
          <w:pPr>
            <w:pStyle w:val="98643DDB09DF48228ACC32E4DC8571189"/>
          </w:pPr>
          <w:r w:rsidRPr="000653C6">
            <w:rPr>
              <w:rStyle w:val="Textedelespacerserv"/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64F8CE27A152465A888D7EAE9DDD82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0B7B51-62FD-4016-B74D-17BBE96B1296}"/>
      </w:docPartPr>
      <w:docPartBody>
        <w:p w:rsidR="00A17E17" w:rsidRDefault="00AD6FA4" w:rsidP="00AD6FA4">
          <w:pPr>
            <w:pStyle w:val="64F8CE27A152465A888D7EAE9DDD82688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8AFCE5311FE4094A1F3777AA2AE27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219E94-58DC-4CB5-BDA1-0CA7E5244409}"/>
      </w:docPartPr>
      <w:docPartBody>
        <w:p w:rsidR="00A17E17" w:rsidRDefault="00AD6FA4" w:rsidP="00AD6FA4">
          <w:pPr>
            <w:pStyle w:val="F8AFCE5311FE4094A1F3777AA2AE27298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05C32933E93447B8A30465A2353DBE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52FBDE-46AD-4461-8923-75A6A5AE33FA}"/>
      </w:docPartPr>
      <w:docPartBody>
        <w:p w:rsidR="00B73684" w:rsidRDefault="00AD6FA4" w:rsidP="00AD6FA4">
          <w:pPr>
            <w:pStyle w:val="05C32933E93447B8A30465A2353DBE384"/>
          </w:pPr>
          <w:r w:rsidRPr="005778D8">
            <w:rPr>
              <w:rStyle w:val="Textedelespacerserv"/>
              <w:sz w:val="16"/>
              <w:szCs w:val="16"/>
            </w:rPr>
            <w:t xml:space="preserve">  </w:t>
          </w:r>
        </w:p>
      </w:docPartBody>
    </w:docPart>
    <w:docPart>
      <w:docPartPr>
        <w:name w:val="436841CCD09A424DB9FF9C4CB67D77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457F6F-AFFC-45DD-93EF-151F0D0669C4}"/>
      </w:docPartPr>
      <w:docPartBody>
        <w:p w:rsidR="007E13EA" w:rsidRDefault="00AD6FA4" w:rsidP="00AD6FA4">
          <w:pPr>
            <w:pStyle w:val="436841CCD09A424DB9FF9C4CB67D778F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AB91CFD84609428E9F47E351454D6F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283FC9-33E2-4C55-BAAD-4E823A6A6149}"/>
      </w:docPartPr>
      <w:docPartBody>
        <w:p w:rsidR="007E13EA" w:rsidRDefault="00AD6FA4" w:rsidP="00AD6FA4">
          <w:pPr>
            <w:pStyle w:val="AB91CFD84609428E9F47E351454D6FFF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CF7E40A503304E1188F2742940FD8B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FA70F1-A593-4FB6-87A5-6789CCA58937}"/>
      </w:docPartPr>
      <w:docPartBody>
        <w:p w:rsidR="007E13EA" w:rsidRDefault="00AD6FA4" w:rsidP="00AD6FA4">
          <w:pPr>
            <w:pStyle w:val="CF7E40A503304E1188F2742940FD8B69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808EE83236704411906EAC0831E06B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DD14F4-DBD9-48C6-90A4-38CAAA232C72}"/>
      </w:docPartPr>
      <w:docPartBody>
        <w:p w:rsidR="007E13EA" w:rsidRDefault="00AD6FA4" w:rsidP="00AD6FA4">
          <w:pPr>
            <w:pStyle w:val="808EE83236704411906EAC0831E06B97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A5E127D219E54340A468E9B98E9433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3BDFC5-7298-4A5B-91E1-CD219FD44DDC}"/>
      </w:docPartPr>
      <w:docPartBody>
        <w:p w:rsidR="007E13EA" w:rsidRDefault="00AD6FA4" w:rsidP="00AD6FA4">
          <w:pPr>
            <w:pStyle w:val="A5E127D219E54340A468E9B98E9433B9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B99BCC4753D54040AA321F6EBF8E69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676EED-5E38-43A7-8AFF-C126585C5A13}"/>
      </w:docPartPr>
      <w:docPartBody>
        <w:p w:rsidR="007E13EA" w:rsidRDefault="00AD6FA4" w:rsidP="00AD6FA4">
          <w:pPr>
            <w:pStyle w:val="B99BCC4753D54040AA321F6EBF8E69FD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E9976B282E4C41F2B9DFF91E6F713D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50B987-07ED-4C5E-809A-98D7E629F814}"/>
      </w:docPartPr>
      <w:docPartBody>
        <w:p w:rsidR="007E13EA" w:rsidRDefault="00AD6FA4" w:rsidP="00AD6FA4">
          <w:pPr>
            <w:pStyle w:val="E9976B282E4C41F2B9DFF91E6F713DF4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B743600E771247B1892AA4141EFF6E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46879F-779B-4835-8C5B-EBDC8027DFAF}"/>
      </w:docPartPr>
      <w:docPartBody>
        <w:p w:rsidR="007E13EA" w:rsidRDefault="00AD6FA4" w:rsidP="00AD6FA4">
          <w:pPr>
            <w:pStyle w:val="B743600E771247B1892AA4141EFF6E1A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4904022694C248DDBE9D234695F969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76920B-5D50-43EE-A41A-DD31CA50DA99}"/>
      </w:docPartPr>
      <w:docPartBody>
        <w:p w:rsidR="007E13EA" w:rsidRDefault="00AD6FA4" w:rsidP="00AD6FA4">
          <w:pPr>
            <w:pStyle w:val="4904022694C248DDBE9D234695F969A9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1C42F005B3554BAF957C0335EEE12B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DC51D6-9007-4767-8F15-23C6DAF081BE}"/>
      </w:docPartPr>
      <w:docPartBody>
        <w:p w:rsidR="007E13EA" w:rsidRDefault="00AD6FA4" w:rsidP="00AD6FA4">
          <w:pPr>
            <w:pStyle w:val="1C42F005B3554BAF957C0335EEE12BEB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03FBC124FDA74B91A0B1ECD2151C45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256A55-06A4-4A6C-86F6-327343B6182D}"/>
      </w:docPartPr>
      <w:docPartBody>
        <w:p w:rsidR="007E13EA" w:rsidRDefault="00AD6FA4" w:rsidP="00AD6FA4">
          <w:pPr>
            <w:pStyle w:val="03FBC124FDA74B91A0B1ECD2151C458D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02B9184A206E4F37A30A496C2CCAA3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FD21ED-725E-499F-9B2D-BEA736BE9F02}"/>
      </w:docPartPr>
      <w:docPartBody>
        <w:p w:rsidR="007E13EA" w:rsidRDefault="00AD6FA4" w:rsidP="00AD6FA4">
          <w:pPr>
            <w:pStyle w:val="02B9184A206E4F37A30A496C2CCAA373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EBD01BA956364266B436003491C2C1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298E6E-04A5-4068-8ED8-950D0669AD49}"/>
      </w:docPartPr>
      <w:docPartBody>
        <w:p w:rsidR="007E13EA" w:rsidRDefault="00AD6FA4" w:rsidP="00AD6FA4">
          <w:pPr>
            <w:pStyle w:val="EBD01BA956364266B436003491C2C163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661DD51FD2804DC6BD826AE734E048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15101A-362C-497A-9288-55D188548DF4}"/>
      </w:docPartPr>
      <w:docPartBody>
        <w:p w:rsidR="007E13EA" w:rsidRDefault="00AD6FA4" w:rsidP="00AD6FA4">
          <w:pPr>
            <w:pStyle w:val="661DD51FD2804DC6BD826AE734E048AF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CE04439E8615449F875528F0B6367B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4E92AC-1879-4FA6-8F07-AF3A6265FD57}"/>
      </w:docPartPr>
      <w:docPartBody>
        <w:p w:rsidR="007E13EA" w:rsidRDefault="00AD6FA4" w:rsidP="00AD6FA4">
          <w:pPr>
            <w:pStyle w:val="CE04439E8615449F875528F0B6367BD8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0A498BA299F04748A73B4B07F308CA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60441B-73A7-4391-818B-900E2ECDB568}"/>
      </w:docPartPr>
      <w:docPartBody>
        <w:p w:rsidR="007E13EA" w:rsidRDefault="00AD6FA4" w:rsidP="00AD6FA4">
          <w:pPr>
            <w:pStyle w:val="0A498BA299F04748A73B4B07F308CACF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01DC547D687432587F2818CAF2C9C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1E2334-D4C9-4F98-ABFA-A140C65D99D8}"/>
      </w:docPartPr>
      <w:docPartBody>
        <w:p w:rsidR="007E13EA" w:rsidRDefault="00AD6FA4" w:rsidP="00AD6FA4">
          <w:pPr>
            <w:pStyle w:val="D01DC547D687432587F2818CAF2C9C90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3D91379F2104AAC8FDD25A67AD1CA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569BF6-E3E0-4829-B557-1E8F16337AEC}"/>
      </w:docPartPr>
      <w:docPartBody>
        <w:p w:rsidR="00FC03FE" w:rsidRDefault="00AD6FA4" w:rsidP="00AD6FA4">
          <w:pPr>
            <w:pStyle w:val="F3D91379F2104AAC8FDD25A67AD1CACD2"/>
          </w:pPr>
          <w:r w:rsidRPr="005778D8">
            <w:rPr>
              <w:rStyle w:val="Textedelespacerserv"/>
              <w:sz w:val="16"/>
              <w:szCs w:val="16"/>
            </w:rPr>
            <w:t xml:space="preserve">   </w:t>
          </w:r>
        </w:p>
      </w:docPartBody>
    </w:docPart>
    <w:docPart>
      <w:docPartPr>
        <w:name w:val="D444BCAEF42A490E9D6891CF37432B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6B5D73-D7C0-44F5-8EE2-07B77D86FDA4}"/>
      </w:docPartPr>
      <w:docPartBody>
        <w:p w:rsidR="00D94338" w:rsidRDefault="00AD6FA4" w:rsidP="00AD6FA4">
          <w:pPr>
            <w:pStyle w:val="D444BCAEF42A490E9D6891CF37432B98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9B7ED6E066348FA8D13796A204984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B19D8D-F3E6-4566-A36F-FA2D08C6B656}"/>
      </w:docPartPr>
      <w:docPartBody>
        <w:p w:rsidR="004A4188" w:rsidRDefault="00AD6FA4" w:rsidP="00AD6FA4">
          <w:pPr>
            <w:pStyle w:val="F9B7ED6E066348FA8D13796A2049842C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1BEAFCC65104FA3A074D7DCF73387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22BBF4-1FD0-424F-9743-6B1075CE8B2D}"/>
      </w:docPartPr>
      <w:docPartBody>
        <w:p w:rsidR="004A4188" w:rsidRDefault="00AD6FA4" w:rsidP="00AD6FA4">
          <w:pPr>
            <w:pStyle w:val="F1BEAFCC65104FA3A074D7DCF7338794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B41ECABC72C641A29A97275578DDFA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EF88D2-EE44-4F98-A5B7-E1375B628B79}"/>
      </w:docPartPr>
      <w:docPartBody>
        <w:p w:rsidR="004A4188" w:rsidRDefault="00AD6FA4" w:rsidP="00AD6FA4">
          <w:pPr>
            <w:pStyle w:val="B41ECABC72C641A29A97275578DDFAD5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CACA5E6553D44AB98C7C1A1A47387D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B6EC88-432D-443C-A467-1C30341FC0F1}"/>
      </w:docPartPr>
      <w:docPartBody>
        <w:p w:rsidR="004A4188" w:rsidRDefault="00AD6FA4" w:rsidP="00AD6FA4">
          <w:pPr>
            <w:pStyle w:val="CACA5E6553D44AB98C7C1A1A47387DBB"/>
          </w:pPr>
          <w:r>
            <w:rPr>
              <w:rFonts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6CF717C9280D4648906BD4D0EB153F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FC5507-F3D2-422E-8652-A712984768BC}"/>
      </w:docPartPr>
      <w:docPartBody>
        <w:p w:rsidR="004A4188" w:rsidRDefault="00AD6FA4" w:rsidP="00AD6FA4">
          <w:pPr>
            <w:pStyle w:val="6CF717C9280D4648906BD4D0EB153F2B"/>
          </w:pPr>
          <w:r>
            <w:rPr>
              <w:rFonts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CC761FE2A26D41AEA22DFCF9211D86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4D5A3C-8C16-4D4C-A3B7-336ED53C5FDE}"/>
      </w:docPartPr>
      <w:docPartBody>
        <w:p w:rsidR="004A4188" w:rsidRDefault="00AD6FA4" w:rsidP="00AD6FA4">
          <w:pPr>
            <w:pStyle w:val="CC761FE2A26D41AEA22DFCF9211D86DB"/>
          </w:pPr>
          <w:r>
            <w:rPr>
              <w:rFonts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7A32408FC0664D678D7F6D9CE57B0D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133DB2-F2DD-4B9E-A433-9A60506925DE}"/>
      </w:docPartPr>
      <w:docPartBody>
        <w:p w:rsidR="004A4188" w:rsidRDefault="00AD6FA4" w:rsidP="00AD6FA4">
          <w:pPr>
            <w:pStyle w:val="7A32408FC0664D678D7F6D9CE57B0D2C"/>
          </w:pPr>
          <w:r>
            <w:rPr>
              <w:rFonts w:cstheme="minorHAnsi"/>
              <w:sz w:val="20"/>
              <w:szCs w:val="20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1046B1"/>
    <w:rsid w:val="00125FCD"/>
    <w:rsid w:val="001267FD"/>
    <w:rsid w:val="00155FE5"/>
    <w:rsid w:val="0017575D"/>
    <w:rsid w:val="00180C64"/>
    <w:rsid w:val="001A1EA5"/>
    <w:rsid w:val="002059DB"/>
    <w:rsid w:val="0032380C"/>
    <w:rsid w:val="00331F5D"/>
    <w:rsid w:val="0034005E"/>
    <w:rsid w:val="003421FF"/>
    <w:rsid w:val="0036073B"/>
    <w:rsid w:val="00390341"/>
    <w:rsid w:val="003B161F"/>
    <w:rsid w:val="004627D0"/>
    <w:rsid w:val="00484F98"/>
    <w:rsid w:val="004A4188"/>
    <w:rsid w:val="004D458A"/>
    <w:rsid w:val="00552C63"/>
    <w:rsid w:val="005D0B60"/>
    <w:rsid w:val="005E668E"/>
    <w:rsid w:val="0061202C"/>
    <w:rsid w:val="00617194"/>
    <w:rsid w:val="00652381"/>
    <w:rsid w:val="006979E7"/>
    <w:rsid w:val="006A0B0F"/>
    <w:rsid w:val="006C0C0E"/>
    <w:rsid w:val="007246C7"/>
    <w:rsid w:val="00772253"/>
    <w:rsid w:val="007753C0"/>
    <w:rsid w:val="007E13EA"/>
    <w:rsid w:val="007E69C6"/>
    <w:rsid w:val="007E7250"/>
    <w:rsid w:val="008243CE"/>
    <w:rsid w:val="00863AA2"/>
    <w:rsid w:val="00882EC9"/>
    <w:rsid w:val="00885A72"/>
    <w:rsid w:val="00894261"/>
    <w:rsid w:val="008E1391"/>
    <w:rsid w:val="008E280D"/>
    <w:rsid w:val="009468F7"/>
    <w:rsid w:val="009558B8"/>
    <w:rsid w:val="00974ED7"/>
    <w:rsid w:val="009E4E7B"/>
    <w:rsid w:val="00A17E17"/>
    <w:rsid w:val="00A629A2"/>
    <w:rsid w:val="00AD6FA4"/>
    <w:rsid w:val="00AF5B15"/>
    <w:rsid w:val="00B054DE"/>
    <w:rsid w:val="00B73684"/>
    <w:rsid w:val="00B75FAD"/>
    <w:rsid w:val="00B8345E"/>
    <w:rsid w:val="00BA28E3"/>
    <w:rsid w:val="00D66051"/>
    <w:rsid w:val="00D94338"/>
    <w:rsid w:val="00DC1FB0"/>
    <w:rsid w:val="00E149E3"/>
    <w:rsid w:val="00E64ABA"/>
    <w:rsid w:val="00E8237A"/>
    <w:rsid w:val="00FC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AD6FA4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">
    <w:name w:val="ED8A77C8848E42DC82581E55789A7D72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24443BFDAB524E6786CBA7D19F80BE2E">
    <w:name w:val="24443BFDAB524E6786CBA7D19F80BE2E"/>
    <w:rsid w:val="00652381"/>
  </w:style>
  <w:style w:type="paragraph" w:customStyle="1" w:styleId="5B270E3F613D4A0DAF04F3926B90854D">
    <w:name w:val="5B270E3F613D4A0DAF04F3926B90854D"/>
    <w:rsid w:val="00652381"/>
  </w:style>
  <w:style w:type="paragraph" w:customStyle="1" w:styleId="DEB4B009ED074E93B939D0E9C46A49F8">
    <w:name w:val="DEB4B009ED074E93B939D0E9C46A49F8"/>
    <w:rsid w:val="00652381"/>
  </w:style>
  <w:style w:type="paragraph" w:customStyle="1" w:styleId="AB84D2B39C7243AEAA4E557E8C8A72CE">
    <w:name w:val="AB84D2B39C7243AEAA4E557E8C8A72CE"/>
    <w:rsid w:val="00652381"/>
  </w:style>
  <w:style w:type="paragraph" w:customStyle="1" w:styleId="402DCC81FF4940EFA6C7766D42D3F410">
    <w:name w:val="402DCC81FF4940EFA6C7766D42D3F410"/>
    <w:rsid w:val="00652381"/>
  </w:style>
  <w:style w:type="paragraph" w:customStyle="1" w:styleId="F926A9BEBFCC4247A47AB13911C9E4B0">
    <w:name w:val="F926A9BEBFCC4247A47AB13911C9E4B0"/>
    <w:rsid w:val="00652381"/>
  </w:style>
  <w:style w:type="paragraph" w:customStyle="1" w:styleId="F828DB95558B4DD382F43C744A3DE566">
    <w:name w:val="F828DB95558B4DD382F43C744A3DE566"/>
    <w:rsid w:val="00652381"/>
  </w:style>
  <w:style w:type="paragraph" w:customStyle="1" w:styleId="D55770E0E9C44B7087341A0484055A10">
    <w:name w:val="D55770E0E9C44B7087341A0484055A10"/>
    <w:rsid w:val="00652381"/>
  </w:style>
  <w:style w:type="paragraph" w:customStyle="1" w:styleId="B3D3D1AF635E424E99F84CD85E1201EE">
    <w:name w:val="B3D3D1AF635E424E99F84CD85E1201EE"/>
    <w:rsid w:val="00652381"/>
  </w:style>
  <w:style w:type="paragraph" w:customStyle="1" w:styleId="5646FB57690849BAB11B8790A555D70D">
    <w:name w:val="5646FB57690849BAB11B8790A555D70D"/>
    <w:rsid w:val="00652381"/>
  </w:style>
  <w:style w:type="paragraph" w:customStyle="1" w:styleId="D137F943D4674DE28A27870D0C3A7654">
    <w:name w:val="D137F943D4674DE28A27870D0C3A7654"/>
    <w:rsid w:val="00652381"/>
  </w:style>
  <w:style w:type="paragraph" w:customStyle="1" w:styleId="0C6F180BBC23442E9FDAC6E0F1FF5DFB">
    <w:name w:val="0C6F180BBC23442E9FDAC6E0F1FF5DFB"/>
    <w:rsid w:val="00652381"/>
  </w:style>
  <w:style w:type="paragraph" w:customStyle="1" w:styleId="1DB3227FF1BD4342BEABC39A22E09999">
    <w:name w:val="1DB3227FF1BD4342BEABC39A22E09999"/>
    <w:rsid w:val="00652381"/>
  </w:style>
  <w:style w:type="paragraph" w:customStyle="1" w:styleId="F5A3FBB351804567B79DC0ACDE0A6C5C">
    <w:name w:val="F5A3FBB351804567B79DC0ACDE0A6C5C"/>
    <w:rsid w:val="00652381"/>
  </w:style>
  <w:style w:type="paragraph" w:customStyle="1" w:styleId="3C1FE03AE7D249F388554729226FCD70">
    <w:name w:val="3C1FE03AE7D249F388554729226FCD70"/>
    <w:rsid w:val="00652381"/>
  </w:style>
  <w:style w:type="paragraph" w:customStyle="1" w:styleId="BB19A59CD5C3439B976FA60D49507BE7">
    <w:name w:val="BB19A59CD5C3439B976FA60D49507BE7"/>
    <w:rsid w:val="00652381"/>
  </w:style>
  <w:style w:type="paragraph" w:customStyle="1" w:styleId="348D803BE5D04328BB38880257EEA8F6">
    <w:name w:val="348D803BE5D04328BB38880257EEA8F6"/>
    <w:rsid w:val="00652381"/>
  </w:style>
  <w:style w:type="paragraph" w:customStyle="1" w:styleId="8ADEB2259E0E4A0F8E363D6881619926">
    <w:name w:val="8ADEB2259E0E4A0F8E363D6881619926"/>
    <w:rsid w:val="00652381"/>
  </w:style>
  <w:style w:type="paragraph" w:customStyle="1" w:styleId="112F7E2003804B40BA7832118D699DE8">
    <w:name w:val="112F7E2003804B40BA7832118D699DE8"/>
    <w:rsid w:val="00652381"/>
  </w:style>
  <w:style w:type="paragraph" w:customStyle="1" w:styleId="21439522CE6642059B93181051B7BE7D">
    <w:name w:val="21439522CE6642059B93181051B7BE7D"/>
    <w:rsid w:val="00652381"/>
  </w:style>
  <w:style w:type="paragraph" w:customStyle="1" w:styleId="950CE068A545440982B843B80B87A2F3">
    <w:name w:val="950CE068A545440982B843B80B87A2F3"/>
    <w:rsid w:val="00652381"/>
  </w:style>
  <w:style w:type="paragraph" w:customStyle="1" w:styleId="87216D5DE9944848AF0D81CB3D83B05C">
    <w:name w:val="87216D5DE9944848AF0D81CB3D83B05C"/>
    <w:rsid w:val="00652381"/>
  </w:style>
  <w:style w:type="paragraph" w:customStyle="1" w:styleId="4008E33624D547CCA7044D7064B6FAC1">
    <w:name w:val="4008E33624D547CCA7044D7064B6FAC1"/>
    <w:rsid w:val="00652381"/>
  </w:style>
  <w:style w:type="paragraph" w:customStyle="1" w:styleId="AF79FD9D06454BC9846849D432CF0EF9">
    <w:name w:val="AF79FD9D06454BC9846849D432CF0EF9"/>
    <w:rsid w:val="00652381"/>
  </w:style>
  <w:style w:type="paragraph" w:customStyle="1" w:styleId="3FA14361F5F64DE49DC6DEF28A23E402">
    <w:name w:val="3FA14361F5F64DE49DC6DEF28A23E402"/>
    <w:rsid w:val="00652381"/>
  </w:style>
  <w:style w:type="paragraph" w:customStyle="1" w:styleId="4924E2559C5449F98C7971163FDAE451">
    <w:name w:val="4924E2559C5449F98C7971163FDAE451"/>
    <w:rsid w:val="00652381"/>
  </w:style>
  <w:style w:type="paragraph" w:customStyle="1" w:styleId="E87B2685311A4F5E87E01235AF1640F7">
    <w:name w:val="E87B2685311A4F5E87E01235AF1640F7"/>
    <w:rsid w:val="00652381"/>
  </w:style>
  <w:style w:type="paragraph" w:customStyle="1" w:styleId="16F02B720DCE4645BA661A52920B6D6E">
    <w:name w:val="16F02B720DCE4645BA661A52920B6D6E"/>
    <w:rsid w:val="00652381"/>
  </w:style>
  <w:style w:type="paragraph" w:customStyle="1" w:styleId="34DA5ABE43A9408BAA0241C4E4ABD920">
    <w:name w:val="34DA5ABE43A9408BAA0241C4E4ABD920"/>
    <w:rsid w:val="00652381"/>
  </w:style>
  <w:style w:type="paragraph" w:customStyle="1" w:styleId="AE1AF0825D2344C48946C9780E8610AD">
    <w:name w:val="AE1AF0825D2344C48946C9780E8610AD"/>
    <w:rsid w:val="00652381"/>
  </w:style>
  <w:style w:type="paragraph" w:customStyle="1" w:styleId="28ED1D4C569E4B2991172C3715CE1CE3">
    <w:name w:val="28ED1D4C569E4B2991172C3715CE1CE3"/>
    <w:rsid w:val="00652381"/>
  </w:style>
  <w:style w:type="paragraph" w:customStyle="1" w:styleId="3F79EC56E09A4699A6853DA91EC5A9F2">
    <w:name w:val="3F79EC56E09A4699A6853DA91EC5A9F2"/>
    <w:rsid w:val="00652381"/>
  </w:style>
  <w:style w:type="paragraph" w:customStyle="1" w:styleId="D7D7196A89A745EC984989F57C8C2342">
    <w:name w:val="D7D7196A89A745EC984989F57C8C2342"/>
    <w:rsid w:val="00652381"/>
  </w:style>
  <w:style w:type="paragraph" w:customStyle="1" w:styleId="352F48123347481D9D752825B8A12237">
    <w:name w:val="352F48123347481D9D752825B8A12237"/>
    <w:rsid w:val="00652381"/>
  </w:style>
  <w:style w:type="paragraph" w:customStyle="1" w:styleId="9D8F97D4B1EA427DB0505343C824DF9F">
    <w:name w:val="9D8F97D4B1EA427DB0505343C824DF9F"/>
    <w:rsid w:val="00652381"/>
  </w:style>
  <w:style w:type="paragraph" w:customStyle="1" w:styleId="0EEA152DE60445058BB03C114780ADB2">
    <w:name w:val="0EEA152DE60445058BB03C114780ADB2"/>
    <w:rsid w:val="00652381"/>
  </w:style>
  <w:style w:type="paragraph" w:customStyle="1" w:styleId="D38F7D485FD9469E9F088416D0F37EFC">
    <w:name w:val="D38F7D485FD9469E9F088416D0F37EFC"/>
    <w:rsid w:val="00652381"/>
  </w:style>
  <w:style w:type="paragraph" w:customStyle="1" w:styleId="26C48C31AEFD457481BCF7A7EEBC3E30">
    <w:name w:val="26C48C31AEFD457481BCF7A7EEBC3E30"/>
    <w:rsid w:val="00652381"/>
  </w:style>
  <w:style w:type="paragraph" w:customStyle="1" w:styleId="FDC3E498F56D47EAB4268C3A275B445D">
    <w:name w:val="FDC3E498F56D47EAB4268C3A275B445D"/>
    <w:rsid w:val="00652381"/>
  </w:style>
  <w:style w:type="paragraph" w:customStyle="1" w:styleId="7012864717534DDE9FEEF911621B86DF">
    <w:name w:val="7012864717534DDE9FEEF911621B86DF"/>
    <w:rsid w:val="00652381"/>
  </w:style>
  <w:style w:type="paragraph" w:customStyle="1" w:styleId="1976CE7BD72F44708C2EE52C9F204EB5">
    <w:name w:val="1976CE7BD72F44708C2EE52C9F204EB5"/>
    <w:rsid w:val="00652381"/>
  </w:style>
  <w:style w:type="paragraph" w:customStyle="1" w:styleId="9B75CB4A83E844C69B1279BF6609EF9E">
    <w:name w:val="9B75CB4A83E844C69B1279BF6609EF9E"/>
    <w:rsid w:val="00652381"/>
  </w:style>
  <w:style w:type="paragraph" w:customStyle="1" w:styleId="5BC431FAE78C433A8C3A0E2A52B1133A">
    <w:name w:val="5BC431FAE78C433A8C3A0E2A52B1133A"/>
    <w:rsid w:val="00652381"/>
  </w:style>
  <w:style w:type="paragraph" w:customStyle="1" w:styleId="9A525F61D7F74221A843EC136FBE8EC9">
    <w:name w:val="9A525F61D7F74221A843EC136FBE8EC9"/>
    <w:rsid w:val="00652381"/>
  </w:style>
  <w:style w:type="paragraph" w:customStyle="1" w:styleId="E210285D0F04414F992C9A14022E6348">
    <w:name w:val="E210285D0F04414F992C9A14022E6348"/>
    <w:rsid w:val="00652381"/>
  </w:style>
  <w:style w:type="paragraph" w:customStyle="1" w:styleId="5EDB24F049A142D580BC2F665F841F6B">
    <w:name w:val="5EDB24F049A142D580BC2F665F841F6B"/>
    <w:rsid w:val="00652381"/>
  </w:style>
  <w:style w:type="paragraph" w:customStyle="1" w:styleId="5FA06D811AF44C059EEE796C62EBFE98">
    <w:name w:val="5FA06D811AF44C059EEE796C62EBFE98"/>
    <w:rsid w:val="00652381"/>
  </w:style>
  <w:style w:type="paragraph" w:customStyle="1" w:styleId="3FA21762BFCB4C51AD92298E66D1FF78">
    <w:name w:val="3FA21762BFCB4C51AD92298E66D1FF78"/>
    <w:rsid w:val="00652381"/>
  </w:style>
  <w:style w:type="paragraph" w:customStyle="1" w:styleId="6BF5043128844905B89B106CDE3CC0EF">
    <w:name w:val="6BF5043128844905B89B106CDE3CC0EF"/>
    <w:rsid w:val="00652381"/>
  </w:style>
  <w:style w:type="paragraph" w:customStyle="1" w:styleId="846E98A9ED0F44C6ADF4DA0104CE3821">
    <w:name w:val="846E98A9ED0F44C6ADF4DA0104CE3821"/>
    <w:rsid w:val="00652381"/>
  </w:style>
  <w:style w:type="paragraph" w:customStyle="1" w:styleId="D464B28801EB484CBBA2C62E1137CB65">
    <w:name w:val="D464B28801EB484CBBA2C62E1137CB65"/>
    <w:rsid w:val="00652381"/>
  </w:style>
  <w:style w:type="paragraph" w:customStyle="1" w:styleId="8D32782BD2074ACABFB0A06C8C5E2CCD">
    <w:name w:val="8D32782BD2074ACABFB0A06C8C5E2CCD"/>
    <w:rsid w:val="00652381"/>
  </w:style>
  <w:style w:type="paragraph" w:customStyle="1" w:styleId="1AC3AA1434C2400B91C82B2AB0DE9256">
    <w:name w:val="1AC3AA1434C2400B91C82B2AB0DE9256"/>
    <w:rsid w:val="00652381"/>
  </w:style>
  <w:style w:type="paragraph" w:customStyle="1" w:styleId="3679F7366F184F6F8291F70A7CF1C731">
    <w:name w:val="3679F7366F184F6F8291F70A7CF1C731"/>
    <w:rsid w:val="00652381"/>
  </w:style>
  <w:style w:type="paragraph" w:customStyle="1" w:styleId="7434A7BD5C7A4085A57997E59971C371">
    <w:name w:val="7434A7BD5C7A4085A57997E59971C371"/>
    <w:rsid w:val="00652381"/>
  </w:style>
  <w:style w:type="paragraph" w:customStyle="1" w:styleId="631874B2AA9042DD891654D556767E63">
    <w:name w:val="631874B2AA9042DD891654D556767E63"/>
    <w:rsid w:val="00652381"/>
  </w:style>
  <w:style w:type="paragraph" w:customStyle="1" w:styleId="7BCFBBC11C9848A2A80F0AC43FF373E6">
    <w:name w:val="7BCFBBC11C9848A2A80F0AC43FF373E6"/>
    <w:rsid w:val="00652381"/>
  </w:style>
  <w:style w:type="paragraph" w:customStyle="1" w:styleId="CA969A7A0197408F9BDEBCC8100A2668">
    <w:name w:val="CA969A7A0197408F9BDEBCC8100A2668"/>
    <w:rsid w:val="00652381"/>
  </w:style>
  <w:style w:type="paragraph" w:customStyle="1" w:styleId="7D241259ECBE4954833D3294529ACE20">
    <w:name w:val="7D241259ECBE4954833D3294529ACE20"/>
    <w:rsid w:val="00652381"/>
  </w:style>
  <w:style w:type="paragraph" w:customStyle="1" w:styleId="E13561DF50B5407EA1EA89C989F0C911">
    <w:name w:val="E13561DF50B5407EA1EA89C989F0C911"/>
    <w:rsid w:val="00652381"/>
  </w:style>
  <w:style w:type="paragraph" w:customStyle="1" w:styleId="C6CD31CE29CE42CC961C85B59211E7DA">
    <w:name w:val="C6CD31CE29CE42CC961C85B59211E7DA"/>
    <w:rsid w:val="00652381"/>
  </w:style>
  <w:style w:type="paragraph" w:customStyle="1" w:styleId="D8A74E51B4234E78A3805379AEBB01E5">
    <w:name w:val="D8A74E51B4234E78A3805379AEBB01E5"/>
    <w:rsid w:val="00652381"/>
  </w:style>
  <w:style w:type="paragraph" w:customStyle="1" w:styleId="363A38F51BAE4862A69EAA22FA50CEE5">
    <w:name w:val="363A38F51BAE4862A69EAA22FA50CEE5"/>
    <w:rsid w:val="00652381"/>
  </w:style>
  <w:style w:type="paragraph" w:customStyle="1" w:styleId="8D86058312BB4F3B8F3CFC24D043AA23">
    <w:name w:val="8D86058312BB4F3B8F3CFC24D043AA23"/>
    <w:rsid w:val="00652381"/>
  </w:style>
  <w:style w:type="paragraph" w:customStyle="1" w:styleId="458484F6F7C646768E283A176D5DD071">
    <w:name w:val="458484F6F7C646768E283A176D5DD071"/>
    <w:rsid w:val="00652381"/>
  </w:style>
  <w:style w:type="paragraph" w:customStyle="1" w:styleId="92BE6B10489C49388764956E9754D4F4">
    <w:name w:val="92BE6B10489C49388764956E9754D4F4"/>
    <w:rsid w:val="00652381"/>
  </w:style>
  <w:style w:type="paragraph" w:customStyle="1" w:styleId="0AE3EBA89CE644BA8DB0BA1FCA24DDDE">
    <w:name w:val="0AE3EBA89CE644BA8DB0BA1FCA24DDDE"/>
    <w:rsid w:val="00652381"/>
  </w:style>
  <w:style w:type="paragraph" w:customStyle="1" w:styleId="70C1FF59EA134836BBB3438E9AEFC158">
    <w:name w:val="70C1FF59EA134836BBB3438E9AEFC158"/>
    <w:rsid w:val="00652381"/>
  </w:style>
  <w:style w:type="paragraph" w:customStyle="1" w:styleId="81515E8B00CD43E6B29F585B9D354DF4">
    <w:name w:val="81515E8B00CD43E6B29F585B9D354DF4"/>
    <w:rsid w:val="00652381"/>
  </w:style>
  <w:style w:type="paragraph" w:customStyle="1" w:styleId="CCEDAB72891745D788EAA64D668F3BCD">
    <w:name w:val="CCEDAB72891745D788EAA64D668F3BCD"/>
    <w:rsid w:val="00652381"/>
  </w:style>
  <w:style w:type="paragraph" w:customStyle="1" w:styleId="5051B21EF6E44456886E09C83E914E73">
    <w:name w:val="5051B21EF6E44456886E09C83E914E73"/>
    <w:rsid w:val="00652381"/>
  </w:style>
  <w:style w:type="paragraph" w:customStyle="1" w:styleId="003D3173CC1D4908B71C548605853BBC">
    <w:name w:val="003D3173CC1D4908B71C548605853BBC"/>
    <w:rsid w:val="00652381"/>
  </w:style>
  <w:style w:type="paragraph" w:customStyle="1" w:styleId="1A35AC6FF86C48ECAB62EB5673550C5F">
    <w:name w:val="1A35AC6FF86C48ECAB62EB5673550C5F"/>
    <w:rsid w:val="00652381"/>
  </w:style>
  <w:style w:type="paragraph" w:customStyle="1" w:styleId="648C6E1246D84755B32C69FBEB5DEE43">
    <w:name w:val="648C6E1246D84755B32C69FBEB5DEE43"/>
    <w:rsid w:val="00652381"/>
  </w:style>
  <w:style w:type="paragraph" w:customStyle="1" w:styleId="C7182BB1871A4DE5B44476C1669C9C10">
    <w:name w:val="C7182BB1871A4DE5B44476C1669C9C10"/>
    <w:rsid w:val="00652381"/>
  </w:style>
  <w:style w:type="paragraph" w:customStyle="1" w:styleId="77CDE1449B954E1CAC923D82220039B2">
    <w:name w:val="77CDE1449B954E1CAC923D82220039B2"/>
    <w:rsid w:val="00652381"/>
  </w:style>
  <w:style w:type="paragraph" w:customStyle="1" w:styleId="ED8A77C8848E42DC82581E55789A7D721">
    <w:name w:val="ED8A77C8848E42DC82581E55789A7D7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">
    <w:name w:val="26C48C31AEFD457481BCF7A7EEBC3E3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">
    <w:name w:val="FDC3E498F56D47EAB4268C3A275B445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12864717534DDE9FEEF911621B86DF1">
    <w:name w:val="7012864717534DDE9FEEF911621B86D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76CE7BD72F44708C2EE52C9F204EB51">
    <w:name w:val="1976CE7BD72F44708C2EE52C9F204EB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C431FAE78C433A8C3A0E2A52B1133A1">
    <w:name w:val="5BC431FAE78C433A8C3A0E2A52B1133A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525F61D7F74221A843EC136FBE8EC91">
    <w:name w:val="9A525F61D7F74221A843EC136FBE8EC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10285D0F04414F992C9A14022E63481">
    <w:name w:val="E210285D0F04414F992C9A14022E634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">
    <w:name w:val="D464B28801EB484CBBA2C62E1137CB6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1">
    <w:name w:val="950CE068A545440982B843B80B87A2F3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2">
    <w:name w:val="950CE068A545440982B843B80B87A2F32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FDCBBA2FC64906936DE149C49252D3">
    <w:name w:val="84FDCBBA2FC64906936DE149C49252D3"/>
    <w:rsid w:val="00652381"/>
  </w:style>
  <w:style w:type="paragraph" w:customStyle="1" w:styleId="B319D60320AD411497BB71E79F213AFA">
    <w:name w:val="B319D60320AD411497BB71E79F213AFA"/>
    <w:rsid w:val="00652381"/>
  </w:style>
  <w:style w:type="paragraph" w:customStyle="1" w:styleId="B964F046A6124A4E92899A8AC04CF65E">
    <w:name w:val="B964F046A6124A4E92899A8AC04CF65E"/>
    <w:rsid w:val="00652381"/>
  </w:style>
  <w:style w:type="paragraph" w:customStyle="1" w:styleId="247E3728DE6B425E87C988DEAFD73A66">
    <w:name w:val="247E3728DE6B425E87C988DEAFD73A66"/>
    <w:rsid w:val="00652381"/>
  </w:style>
  <w:style w:type="paragraph" w:customStyle="1" w:styleId="444F2A70AE254D3AB420C09F9F830488">
    <w:name w:val="444F2A70AE254D3AB420C09F9F830488"/>
    <w:rsid w:val="00652381"/>
  </w:style>
  <w:style w:type="paragraph" w:customStyle="1" w:styleId="C6629FD8E8024703B7974C135802DF42">
    <w:name w:val="C6629FD8E8024703B7974C135802DF42"/>
    <w:rsid w:val="00652381"/>
  </w:style>
  <w:style w:type="paragraph" w:customStyle="1" w:styleId="721A26738D1145A69061B8FC86A22A87">
    <w:name w:val="721A26738D1145A69061B8FC86A22A87"/>
    <w:rsid w:val="00652381"/>
  </w:style>
  <w:style w:type="paragraph" w:customStyle="1" w:styleId="0096CEDD97A5471E8AA16B2106B60012">
    <w:name w:val="0096CEDD97A5471E8AA16B2106B60012"/>
    <w:rsid w:val="001A1EA5"/>
  </w:style>
  <w:style w:type="paragraph" w:customStyle="1" w:styleId="AC737D55AB7E4132895FA52566D1D5AE">
    <w:name w:val="AC737D55AB7E4132895FA52566D1D5AE"/>
    <w:rsid w:val="001A1EA5"/>
  </w:style>
  <w:style w:type="paragraph" w:customStyle="1" w:styleId="BBD3EB6C8C6E427E8060CDE2EEE0E1DE">
    <w:name w:val="BBD3EB6C8C6E427E8060CDE2EEE0E1DE"/>
    <w:rsid w:val="001A1EA5"/>
  </w:style>
  <w:style w:type="paragraph" w:customStyle="1" w:styleId="816AEC283E4B4C07A3492F87431D994B">
    <w:name w:val="816AEC283E4B4C07A3492F87431D994B"/>
    <w:rsid w:val="001A1EA5"/>
  </w:style>
  <w:style w:type="paragraph" w:customStyle="1" w:styleId="9DC864137E594C9485B442B3683896C7">
    <w:name w:val="9DC864137E594C9485B442B3683896C7"/>
    <w:rsid w:val="006979E7"/>
  </w:style>
  <w:style w:type="paragraph" w:customStyle="1" w:styleId="9B517B1EC243464CA7B2E2BB4DC09EC2">
    <w:name w:val="9B517B1EC243464CA7B2E2BB4DC09EC2"/>
    <w:rsid w:val="006979E7"/>
  </w:style>
  <w:style w:type="paragraph" w:customStyle="1" w:styleId="F9B807738D394D2284C4A9AF70A12AB8">
    <w:name w:val="F9B807738D394D2284C4A9AF70A12AB8"/>
    <w:rsid w:val="006979E7"/>
  </w:style>
  <w:style w:type="paragraph" w:customStyle="1" w:styleId="FA6D5B8409EC44849DBF81DBBACA8F3C">
    <w:name w:val="FA6D5B8409EC44849DBF81DBBACA8F3C"/>
    <w:rsid w:val="006979E7"/>
  </w:style>
  <w:style w:type="paragraph" w:customStyle="1" w:styleId="736EF2AB903B412487787E9B80145D9D">
    <w:name w:val="736EF2AB903B412487787E9B80145D9D"/>
    <w:rsid w:val="006979E7"/>
  </w:style>
  <w:style w:type="paragraph" w:customStyle="1" w:styleId="45D4FF6E6D8B4DEEB884D89EAB74BC4B">
    <w:name w:val="45D4FF6E6D8B4DEEB884D89EAB74BC4B"/>
    <w:rsid w:val="006979E7"/>
  </w:style>
  <w:style w:type="paragraph" w:customStyle="1" w:styleId="69055CA815314767B5760229AC5C37BA">
    <w:name w:val="69055CA815314767B5760229AC5C37BA"/>
    <w:rsid w:val="006979E7"/>
  </w:style>
  <w:style w:type="paragraph" w:customStyle="1" w:styleId="54F73E1BB9C0428DA3E98AF29CF7213D">
    <w:name w:val="54F73E1BB9C0428DA3E98AF29CF7213D"/>
    <w:rsid w:val="00125FCD"/>
  </w:style>
  <w:style w:type="paragraph" w:customStyle="1" w:styleId="C38205FBFAEB4DBDA4657815A7D4565D">
    <w:name w:val="C38205FBFAEB4DBDA4657815A7D4565D"/>
    <w:rsid w:val="00125FCD"/>
  </w:style>
  <w:style w:type="paragraph" w:customStyle="1" w:styleId="0C81860C29414480B213C0E6E3624AEC">
    <w:name w:val="0C81860C29414480B213C0E6E3624AEC"/>
    <w:rsid w:val="00125FCD"/>
  </w:style>
  <w:style w:type="paragraph" w:customStyle="1" w:styleId="0815855F294C482FA9BF6CC404405F98">
    <w:name w:val="0815855F294C482FA9BF6CC404405F98"/>
    <w:rsid w:val="00125FCD"/>
  </w:style>
  <w:style w:type="paragraph" w:customStyle="1" w:styleId="5C42D8CDE7284030A023C042E00192F2">
    <w:name w:val="5C42D8CDE7284030A023C042E00192F2"/>
    <w:rsid w:val="00125FCD"/>
  </w:style>
  <w:style w:type="paragraph" w:customStyle="1" w:styleId="3DA0C872AF6248909216263BF1662F10">
    <w:name w:val="3DA0C872AF6248909216263BF1662F10"/>
    <w:rsid w:val="007246C7"/>
  </w:style>
  <w:style w:type="paragraph" w:customStyle="1" w:styleId="0CEBED29CD4245528BAF8A90855B9578">
    <w:name w:val="0CEBED29CD4245528BAF8A90855B9578"/>
    <w:rsid w:val="007246C7"/>
  </w:style>
  <w:style w:type="paragraph" w:customStyle="1" w:styleId="39E51CC46C2A4E4DBC943F2E6D000B8B">
    <w:name w:val="39E51CC46C2A4E4DBC943F2E6D000B8B"/>
    <w:rsid w:val="007246C7"/>
  </w:style>
  <w:style w:type="paragraph" w:customStyle="1" w:styleId="1C0B50A2B04249D8ADFE3AB23A289C21">
    <w:name w:val="1C0B50A2B04249D8ADFE3AB23A289C21"/>
    <w:rsid w:val="007246C7"/>
  </w:style>
  <w:style w:type="paragraph" w:customStyle="1" w:styleId="80FBAFE4753F452B94D71BDAC32D2BF4">
    <w:name w:val="80FBAFE4753F452B94D71BDAC32D2BF4"/>
    <w:rsid w:val="007E7250"/>
  </w:style>
  <w:style w:type="paragraph" w:customStyle="1" w:styleId="F471407CA7EB4541A0FC79295EC7C418">
    <w:name w:val="F471407CA7EB4541A0FC79295EC7C418"/>
    <w:rsid w:val="007E7250"/>
  </w:style>
  <w:style w:type="paragraph" w:customStyle="1" w:styleId="F76B0343749D46F592FA1DD828659285">
    <w:name w:val="F76B0343749D46F592FA1DD828659285"/>
    <w:rsid w:val="007E7250"/>
  </w:style>
  <w:style w:type="paragraph" w:customStyle="1" w:styleId="3F6EAD74141042E8B76A101313D50380">
    <w:name w:val="3F6EAD74141042E8B76A101313D50380"/>
    <w:rsid w:val="007E7250"/>
  </w:style>
  <w:style w:type="paragraph" w:customStyle="1" w:styleId="B38618F546044AFFA6805C10CBE4564E">
    <w:name w:val="B38618F546044AFFA6805C10CBE4564E"/>
    <w:rsid w:val="007E7250"/>
  </w:style>
  <w:style w:type="paragraph" w:customStyle="1" w:styleId="A1D25F7AC980456CA1BA7D749DB847F5">
    <w:name w:val="A1D25F7AC980456CA1BA7D749DB847F5"/>
    <w:rsid w:val="007E7250"/>
  </w:style>
  <w:style w:type="paragraph" w:customStyle="1" w:styleId="37DE4DB55C8441D6A29166F8C83D3F22">
    <w:name w:val="37DE4DB55C8441D6A29166F8C83D3F22"/>
    <w:rsid w:val="007E7250"/>
  </w:style>
  <w:style w:type="paragraph" w:customStyle="1" w:styleId="ADC57F2355374D27B44487C324989BDF">
    <w:name w:val="ADC57F2355374D27B44487C324989BDF"/>
    <w:rsid w:val="007E7250"/>
  </w:style>
  <w:style w:type="paragraph" w:customStyle="1" w:styleId="CEA86C1977374D90A3F3EF4EA17A2E8C">
    <w:name w:val="CEA86C1977374D90A3F3EF4EA17A2E8C"/>
    <w:rsid w:val="007E7250"/>
  </w:style>
  <w:style w:type="paragraph" w:customStyle="1" w:styleId="17CF71CAA54344DFAA741ACE26874F37">
    <w:name w:val="17CF71CAA54344DFAA741ACE26874F37"/>
    <w:rsid w:val="007E7250"/>
  </w:style>
  <w:style w:type="paragraph" w:customStyle="1" w:styleId="8F59EA085E874F1CAD0E96F791D31657">
    <w:name w:val="8F59EA085E874F1CAD0E96F791D31657"/>
    <w:rsid w:val="007E7250"/>
  </w:style>
  <w:style w:type="paragraph" w:customStyle="1" w:styleId="EDC9F9060FF24052A3C6C0A2B6B56F58">
    <w:name w:val="EDC9F9060FF24052A3C6C0A2B6B56F58"/>
    <w:rsid w:val="007E7250"/>
  </w:style>
  <w:style w:type="paragraph" w:customStyle="1" w:styleId="A6E654DDCB33487FA4470B68072329D1">
    <w:name w:val="A6E654DDCB33487FA4470B68072329D1"/>
    <w:rsid w:val="007E7250"/>
  </w:style>
  <w:style w:type="paragraph" w:customStyle="1" w:styleId="294F6E372EE249C2B3BDD80B156130B4">
    <w:name w:val="294F6E372EE249C2B3BDD80B156130B4"/>
    <w:rsid w:val="007E7250"/>
  </w:style>
  <w:style w:type="paragraph" w:customStyle="1" w:styleId="8B63792262DE4109A435F1AD04DFEAF2">
    <w:name w:val="8B63792262DE4109A435F1AD04DFEAF2"/>
    <w:rsid w:val="007E7250"/>
  </w:style>
  <w:style w:type="paragraph" w:customStyle="1" w:styleId="EB79594460824A7BA699016EF559E4F7">
    <w:name w:val="EB79594460824A7BA699016EF559E4F7"/>
    <w:rsid w:val="007E7250"/>
  </w:style>
  <w:style w:type="paragraph" w:customStyle="1" w:styleId="06E5180E68B2464A85235EDE0DA7A4E2">
    <w:name w:val="06E5180E68B2464A85235EDE0DA7A4E2"/>
    <w:rsid w:val="001046B1"/>
  </w:style>
  <w:style w:type="paragraph" w:customStyle="1" w:styleId="E6E12CE30D47467FAA5EA7144958C2B1">
    <w:name w:val="E6E12CE30D47467FAA5EA7144958C2B1"/>
    <w:rsid w:val="001046B1"/>
  </w:style>
  <w:style w:type="paragraph" w:customStyle="1" w:styleId="8E4C12764E0F44818D0734E2058540A7">
    <w:name w:val="8E4C12764E0F44818D0734E2058540A7"/>
    <w:rsid w:val="001046B1"/>
  </w:style>
  <w:style w:type="paragraph" w:customStyle="1" w:styleId="3018771525014F0B8FBF3FC9FA53EC72">
    <w:name w:val="3018771525014F0B8FBF3FC9FA53EC72"/>
    <w:rsid w:val="001046B1"/>
  </w:style>
  <w:style w:type="paragraph" w:customStyle="1" w:styleId="68019A83103742F6955705ECD8FE031F">
    <w:name w:val="68019A83103742F6955705ECD8FE031F"/>
    <w:rsid w:val="001046B1"/>
  </w:style>
  <w:style w:type="paragraph" w:customStyle="1" w:styleId="2795EE54E6D64D10924DD51EDEB93322">
    <w:name w:val="2795EE54E6D64D10924DD51EDEB93322"/>
    <w:rsid w:val="001046B1"/>
  </w:style>
  <w:style w:type="paragraph" w:customStyle="1" w:styleId="7BEE794FA20C480BB488A24463B84A92">
    <w:name w:val="7BEE794FA20C480BB488A24463B84A92"/>
    <w:rsid w:val="001046B1"/>
  </w:style>
  <w:style w:type="paragraph" w:customStyle="1" w:styleId="B8B0AABB6D984935A386DE4717536C88">
    <w:name w:val="B8B0AABB6D984935A386DE4717536C88"/>
    <w:rsid w:val="001046B1"/>
  </w:style>
  <w:style w:type="paragraph" w:customStyle="1" w:styleId="AE11788B9E2A4E79B4846B1A65A364A0">
    <w:name w:val="AE11788B9E2A4E79B4846B1A65A364A0"/>
    <w:rsid w:val="001046B1"/>
  </w:style>
  <w:style w:type="paragraph" w:customStyle="1" w:styleId="F5CF7431D12A4670ADC164722C402758">
    <w:name w:val="F5CF7431D12A4670ADC164722C402758"/>
    <w:rsid w:val="001046B1"/>
  </w:style>
  <w:style w:type="paragraph" w:customStyle="1" w:styleId="3697EC3812574C3981EF17C840030228">
    <w:name w:val="3697EC3812574C3981EF17C840030228"/>
    <w:rsid w:val="001046B1"/>
  </w:style>
  <w:style w:type="paragraph" w:customStyle="1" w:styleId="83B8A2B1304D4C1CB6D27A4C02A26B9E">
    <w:name w:val="83B8A2B1304D4C1CB6D27A4C02A26B9E"/>
    <w:rsid w:val="001046B1"/>
  </w:style>
  <w:style w:type="paragraph" w:customStyle="1" w:styleId="D8049509CF4847E8B628C29824272F77">
    <w:name w:val="D8049509CF4847E8B628C29824272F77"/>
    <w:rsid w:val="001046B1"/>
  </w:style>
  <w:style w:type="paragraph" w:customStyle="1" w:styleId="30D2A5611B50447B93BE93EF341B302B">
    <w:name w:val="30D2A5611B50447B93BE93EF341B302B"/>
    <w:rsid w:val="001046B1"/>
  </w:style>
  <w:style w:type="paragraph" w:customStyle="1" w:styleId="D45EA36854F04D4EB20A8D166018687D">
    <w:name w:val="D45EA36854F04D4EB20A8D166018687D"/>
    <w:rsid w:val="001046B1"/>
  </w:style>
  <w:style w:type="paragraph" w:customStyle="1" w:styleId="9E13F7C29D07488F8F63EC941FC0C7A8">
    <w:name w:val="9E13F7C29D07488F8F63EC941FC0C7A8"/>
    <w:rsid w:val="001046B1"/>
  </w:style>
  <w:style w:type="paragraph" w:customStyle="1" w:styleId="76E0B421DBC74A7C86019E0F19EEF7F1">
    <w:name w:val="76E0B421DBC74A7C86019E0F19EEF7F1"/>
    <w:rsid w:val="001046B1"/>
  </w:style>
  <w:style w:type="paragraph" w:customStyle="1" w:styleId="EF51E8D91727433DA46BF43178BDF2DA">
    <w:name w:val="EF51E8D91727433DA46BF43178BDF2DA"/>
    <w:rsid w:val="001046B1"/>
  </w:style>
  <w:style w:type="paragraph" w:customStyle="1" w:styleId="B17BD567C2A64E8DB94DDB82D4A0DCB8">
    <w:name w:val="B17BD567C2A64E8DB94DDB82D4A0DCB8"/>
    <w:rsid w:val="001046B1"/>
  </w:style>
  <w:style w:type="paragraph" w:customStyle="1" w:styleId="8FDDA28C040741CEB1390A9D5F5DE53A">
    <w:name w:val="8FDDA28C040741CEB1390A9D5F5DE53A"/>
    <w:rsid w:val="001046B1"/>
  </w:style>
  <w:style w:type="paragraph" w:customStyle="1" w:styleId="E8D51A4AEFEF4359BC91AE77C545DD2F">
    <w:name w:val="E8D51A4AEFEF4359BC91AE77C545DD2F"/>
    <w:rsid w:val="001046B1"/>
  </w:style>
  <w:style w:type="paragraph" w:customStyle="1" w:styleId="A9E233ECC9DF4E0590CB6D1A9EBD37FA">
    <w:name w:val="A9E233ECC9DF4E0590CB6D1A9EBD37FA"/>
    <w:rsid w:val="001046B1"/>
  </w:style>
  <w:style w:type="paragraph" w:customStyle="1" w:styleId="FC1FE63CA0804764A341745A4CC88112">
    <w:name w:val="FC1FE63CA0804764A341745A4CC88112"/>
    <w:rsid w:val="001046B1"/>
  </w:style>
  <w:style w:type="paragraph" w:customStyle="1" w:styleId="EE3107DD76BC4643879884DD3F382259">
    <w:name w:val="EE3107DD76BC4643879884DD3F382259"/>
    <w:rsid w:val="001046B1"/>
  </w:style>
  <w:style w:type="paragraph" w:customStyle="1" w:styleId="42AF32D33C454B4ABDFEF4E4D5D12024">
    <w:name w:val="42AF32D33C454B4ABDFEF4E4D5D12024"/>
    <w:rsid w:val="00863AA2"/>
  </w:style>
  <w:style w:type="paragraph" w:customStyle="1" w:styleId="92F0364D5B2B48989B3BE54748928934">
    <w:name w:val="92F0364D5B2B48989B3BE54748928934"/>
    <w:rsid w:val="00863AA2"/>
  </w:style>
  <w:style w:type="paragraph" w:customStyle="1" w:styleId="5873D9945EAE49029B9B8A5295FD90EC">
    <w:name w:val="5873D9945EAE49029B9B8A5295FD90EC"/>
    <w:rsid w:val="00863AA2"/>
  </w:style>
  <w:style w:type="paragraph" w:customStyle="1" w:styleId="B86ED2CAC70B4448988A20EE781788D9">
    <w:name w:val="B86ED2CAC70B4448988A20EE781788D9"/>
    <w:rsid w:val="00863AA2"/>
  </w:style>
  <w:style w:type="paragraph" w:customStyle="1" w:styleId="18B41C1B27794810947163F3F23D52CA">
    <w:name w:val="18B41C1B27794810947163F3F23D52CA"/>
    <w:rsid w:val="00B75FAD"/>
  </w:style>
  <w:style w:type="paragraph" w:customStyle="1" w:styleId="925ACDA9AC0D4CB6B4B011584EA65081">
    <w:name w:val="925ACDA9AC0D4CB6B4B011584EA65081"/>
    <w:rsid w:val="00B75FAD"/>
  </w:style>
  <w:style w:type="paragraph" w:customStyle="1" w:styleId="ED8A77C8848E42DC82581E55789A7D723">
    <w:name w:val="ED8A77C8848E42DC82581E55789A7D72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3">
    <w:name w:val="648C6E1246D84755B32C69FBEB5DEE43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3">
    <w:name w:val="C7182BB1871A4DE5B44476C1669C9C10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3">
    <w:name w:val="77CDE1449B954E1CAC923D82220039B2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3">
    <w:name w:val="24443BFDAB524E6786CBA7D19F80BE2E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3">
    <w:name w:val="5B270E3F613D4A0DAF04F3926B90854D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3">
    <w:name w:val="DEB4B009ED074E93B939D0E9C46A49F8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3">
    <w:name w:val="AB84D2B39C7243AEAA4E557E8C8A72CE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3">
    <w:name w:val="402DCC81FF4940EFA6C7766D42D3F410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3">
    <w:name w:val="AF79FD9D06454BC9846849D432CF0EF9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3">
    <w:name w:val="352F48123347481D9D752825B8A12237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3">
    <w:name w:val="9D8F97D4B1EA427DB0505343C824DF9F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3">
    <w:name w:val="0EEA152DE60445058BB03C114780ADB2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3">
    <w:name w:val="D38F7D485FD9469E9F088416D0F37EFC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3">
    <w:name w:val="26C48C31AEFD457481BCF7A7EEBC3E30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3">
    <w:name w:val="FDC3E498F56D47EAB4268C3A275B445D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3">
    <w:name w:val="6BF5043128844905B89B106CDE3CC0EF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3">
    <w:name w:val="D464B28801EB484CBBA2C62E1137CB65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3">
    <w:name w:val="8D86058312BB4F3B8F3CFC24D043AA23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3">
    <w:name w:val="458484F6F7C646768E283A176D5DD071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3">
    <w:name w:val="92BE6B10489C49388764956E9754D4F4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3">
    <w:name w:val="0AE3EBA89CE644BA8DB0BA1FCA24DDDE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3">
    <w:name w:val="70C1FF59EA134836BBB3438E9AEFC158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3">
    <w:name w:val="81515E8B00CD43E6B29F585B9D354DF4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3">
    <w:name w:val="3679F7366F184F6F8291F70A7CF1C731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3">
    <w:name w:val="7434A7BD5C7A4085A57997E59971C371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3">
    <w:name w:val="631874B2AA9042DD891654D556767E63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3">
    <w:name w:val="7BCFBBC11C9848A2A80F0AC43FF373E6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B41C1B27794810947163F3F23D52CA1">
    <w:name w:val="18B41C1B27794810947163F3F23D52CA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5ACDA9AC0D4CB6B4B011584EA650811">
    <w:name w:val="925ACDA9AC0D4CB6B4B011584EA6508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3">
    <w:name w:val="7D241259ECBE4954833D3294529ACE20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3">
    <w:name w:val="E13561DF50B5407EA1EA89C989F0C911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1">
    <w:name w:val="42AF32D33C454B4ABDFEF4E4D5D120241"/>
    <w:rsid w:val="00B8345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1">
    <w:name w:val="5873D9945EAE49029B9B8A5295FD90EC1"/>
    <w:rsid w:val="00B8345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020942D232F44C1BF1BF969BE18B847">
    <w:name w:val="3020942D232F44C1BF1BF969BE18B847"/>
    <w:rsid w:val="00B8345E"/>
  </w:style>
  <w:style w:type="paragraph" w:customStyle="1" w:styleId="CECE2F1C325C4E59A289C4615E11A6C0">
    <w:name w:val="CECE2F1C325C4E59A289C4615E11A6C0"/>
    <w:rsid w:val="00B8345E"/>
  </w:style>
  <w:style w:type="paragraph" w:customStyle="1" w:styleId="C9E8C560CC4745158A1D19AAA4DCEF17">
    <w:name w:val="C9E8C560CC4745158A1D19AAA4DCEF17"/>
    <w:rsid w:val="00B8345E"/>
  </w:style>
  <w:style w:type="paragraph" w:customStyle="1" w:styleId="E5BD363705834E53884E203DA3CE5797">
    <w:name w:val="E5BD363705834E53884E203DA3CE5797"/>
    <w:rsid w:val="00B8345E"/>
  </w:style>
  <w:style w:type="paragraph" w:customStyle="1" w:styleId="F692586704EE434B87B30C88C6AC0FB2">
    <w:name w:val="F692586704EE434B87B30C88C6AC0FB2"/>
    <w:rsid w:val="00B8345E"/>
  </w:style>
  <w:style w:type="paragraph" w:customStyle="1" w:styleId="9D73DAFBB1874A41A96A1CC322832522">
    <w:name w:val="9D73DAFBB1874A41A96A1CC322832522"/>
    <w:rsid w:val="00B8345E"/>
  </w:style>
  <w:style w:type="paragraph" w:customStyle="1" w:styleId="24E694122EF14D07AD7C330033867FDA">
    <w:name w:val="24E694122EF14D07AD7C330033867FDA"/>
    <w:rsid w:val="00B8345E"/>
  </w:style>
  <w:style w:type="paragraph" w:customStyle="1" w:styleId="F4DC8879E4B1454BBE1D2C92843FE49F">
    <w:name w:val="F4DC8879E4B1454BBE1D2C92843FE49F"/>
    <w:rsid w:val="00B8345E"/>
  </w:style>
  <w:style w:type="paragraph" w:customStyle="1" w:styleId="7944304B563C400AB788BB48332A73DB">
    <w:name w:val="7944304B563C400AB788BB48332A73DB"/>
    <w:rsid w:val="00B8345E"/>
  </w:style>
  <w:style w:type="paragraph" w:customStyle="1" w:styleId="D5D5939AA50C4415B5B4C2A7DD2082C1">
    <w:name w:val="D5D5939AA50C4415B5B4C2A7DD2082C1"/>
    <w:rsid w:val="00B8345E"/>
  </w:style>
  <w:style w:type="paragraph" w:customStyle="1" w:styleId="9BF1307084514FD8B24401E2C703585E">
    <w:name w:val="9BF1307084514FD8B24401E2C703585E"/>
    <w:rsid w:val="00B8345E"/>
  </w:style>
  <w:style w:type="paragraph" w:customStyle="1" w:styleId="B4D9F27A25CD40509F5F6A725DEF29E2">
    <w:name w:val="B4D9F27A25CD40509F5F6A725DEF29E2"/>
    <w:rsid w:val="00B8345E"/>
  </w:style>
  <w:style w:type="paragraph" w:customStyle="1" w:styleId="B185F27E83604546BF04CA9A2D84946E">
    <w:name w:val="B185F27E83604546BF04CA9A2D84946E"/>
    <w:rsid w:val="00B8345E"/>
  </w:style>
  <w:style w:type="paragraph" w:customStyle="1" w:styleId="ED8A77C8848E42DC82581E55789A7D724">
    <w:name w:val="ED8A77C8848E42DC82581E55789A7D72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85F27E83604546BF04CA9A2D84946E1">
    <w:name w:val="B185F27E83604546BF04CA9A2D84946E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4">
    <w:name w:val="5B270E3F613D4A0DAF04F3926B90854D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4">
    <w:name w:val="DEB4B009ED074E93B939D0E9C46A49F8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4">
    <w:name w:val="AB84D2B39C7243AEAA4E557E8C8A72CE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4">
    <w:name w:val="402DCC81FF4940EFA6C7766D42D3F410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4">
    <w:name w:val="AF79FD9D06454BC9846849D432CF0EF9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4">
    <w:name w:val="352F48123347481D9D752825B8A12237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4">
    <w:name w:val="9D8F97D4B1EA427DB0505343C824DF9F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4">
    <w:name w:val="0EEA152DE60445058BB03C114780ADB2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4">
    <w:name w:val="D38F7D485FD9469E9F088416D0F37EFC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4">
    <w:name w:val="26C48C31AEFD457481BCF7A7EEBC3E30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4">
    <w:name w:val="FDC3E498F56D47EAB4268C3A275B445D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4">
    <w:name w:val="6BF5043128844905B89B106CDE3CC0EF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4">
    <w:name w:val="D464B28801EB484CBBA2C62E1137CB65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4">
    <w:name w:val="8D86058312BB4F3B8F3CFC24D043AA23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4">
    <w:name w:val="458484F6F7C646768E283A176D5DD071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4">
    <w:name w:val="92BE6B10489C49388764956E9754D4F4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4">
    <w:name w:val="0AE3EBA89CE644BA8DB0BA1FCA24DDDE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4">
    <w:name w:val="70C1FF59EA134836BBB3438E9AEFC158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4">
    <w:name w:val="81515E8B00CD43E6B29F585B9D354DF4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4">
    <w:name w:val="3679F7366F184F6F8291F70A7CF1C731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4">
    <w:name w:val="7434A7BD5C7A4085A57997E59971C371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4">
    <w:name w:val="631874B2AA9042DD891654D556767E63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4">
    <w:name w:val="7BCFBBC11C9848A2A80F0AC43FF373E6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B41C1B27794810947163F3F23D52CA2">
    <w:name w:val="18B41C1B27794810947163F3F23D52CA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5ACDA9AC0D4CB6B4B011584EA650812">
    <w:name w:val="925ACDA9AC0D4CB6B4B011584EA65081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4">
    <w:name w:val="7D241259ECBE4954833D3294529ACE20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4">
    <w:name w:val="E13561DF50B5407EA1EA89C989F0C911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2">
    <w:name w:val="42AF32D33C454B4ABDFEF4E4D5D120242"/>
    <w:rsid w:val="00B8345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2">
    <w:name w:val="5873D9945EAE49029B9B8A5295FD90EC2"/>
    <w:rsid w:val="00B8345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5">
    <w:name w:val="ED8A77C8848E42DC82581E55789A7D72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85F27E83604546BF04CA9A2D84946E2">
    <w:name w:val="B185F27E83604546BF04CA9A2D84946E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5">
    <w:name w:val="5B270E3F613D4A0DAF04F3926B90854D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5">
    <w:name w:val="DEB4B009ED074E93B939D0E9C46A49F8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5">
    <w:name w:val="AB84D2B39C7243AEAA4E557E8C8A72CE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5">
    <w:name w:val="402DCC81FF4940EFA6C7766D42D3F410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5">
    <w:name w:val="AF79FD9D06454BC9846849D432CF0EF9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5">
    <w:name w:val="352F48123347481D9D752825B8A12237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5">
    <w:name w:val="9D8F97D4B1EA427DB0505343C824DF9F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5">
    <w:name w:val="0EEA152DE60445058BB03C114780ADB2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5">
    <w:name w:val="D38F7D485FD9469E9F088416D0F37EFC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5">
    <w:name w:val="26C48C31AEFD457481BCF7A7EEBC3E30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5">
    <w:name w:val="FDC3E498F56D47EAB4268C3A275B445D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5">
    <w:name w:val="6BF5043128844905B89B106CDE3CC0EF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5">
    <w:name w:val="D464B28801EB484CBBA2C62E1137CB65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5">
    <w:name w:val="8D86058312BB4F3B8F3CFC24D043AA23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5">
    <w:name w:val="458484F6F7C646768E283A176D5DD071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5">
    <w:name w:val="92BE6B10489C49388764956E9754D4F4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5">
    <w:name w:val="0AE3EBA89CE644BA8DB0BA1FCA24DDDE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5">
    <w:name w:val="70C1FF59EA134836BBB3438E9AEFC158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5">
    <w:name w:val="81515E8B00CD43E6B29F585B9D354DF4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5">
    <w:name w:val="3679F7366F184F6F8291F70A7CF1C731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5">
    <w:name w:val="7434A7BD5C7A4085A57997E59971C371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5">
    <w:name w:val="631874B2AA9042DD891654D556767E63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5">
    <w:name w:val="7BCFBBC11C9848A2A80F0AC43FF373E6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B41C1B27794810947163F3F23D52CA3">
    <w:name w:val="18B41C1B27794810947163F3F23D52CA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5ACDA9AC0D4CB6B4B011584EA650813">
    <w:name w:val="925ACDA9AC0D4CB6B4B011584EA65081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5">
    <w:name w:val="7D241259ECBE4954833D3294529ACE20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5">
    <w:name w:val="E13561DF50B5407EA1EA89C989F0C911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3">
    <w:name w:val="42AF32D33C454B4ABDFEF4E4D5D120243"/>
    <w:rsid w:val="00B8345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3">
    <w:name w:val="5873D9945EAE49029B9B8A5295FD90EC3"/>
    <w:rsid w:val="00B8345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700D77641B847DAAEC578C7243A1245">
    <w:name w:val="E700D77641B847DAAEC578C7243A1245"/>
    <w:rsid w:val="00B8345E"/>
  </w:style>
  <w:style w:type="paragraph" w:customStyle="1" w:styleId="0415FA824A8346C98A287542C51CEAA6">
    <w:name w:val="0415FA824A8346C98A287542C51CEAA6"/>
    <w:rsid w:val="00B8345E"/>
  </w:style>
  <w:style w:type="paragraph" w:customStyle="1" w:styleId="4DE74B034661484DB373872DA992478B">
    <w:name w:val="4DE74B034661484DB373872DA992478B"/>
    <w:rsid w:val="00B8345E"/>
  </w:style>
  <w:style w:type="paragraph" w:customStyle="1" w:styleId="6E401944DD1640C0881A559A9A42CD5A">
    <w:name w:val="6E401944DD1640C0881A559A9A42CD5A"/>
    <w:rsid w:val="00B8345E"/>
  </w:style>
  <w:style w:type="paragraph" w:customStyle="1" w:styleId="F18AC3BF39ED4D0CA035F9071AE38830">
    <w:name w:val="F18AC3BF39ED4D0CA035F9071AE38830"/>
    <w:rsid w:val="00B8345E"/>
  </w:style>
  <w:style w:type="paragraph" w:customStyle="1" w:styleId="F4D83C4EB7694B2184C84FAD255DF5A3">
    <w:name w:val="F4D83C4EB7694B2184C84FAD255DF5A3"/>
    <w:rsid w:val="00B8345E"/>
  </w:style>
  <w:style w:type="paragraph" w:customStyle="1" w:styleId="ED8A77C8848E42DC82581E55789A7D726">
    <w:name w:val="ED8A77C8848E42DC82581E55789A7D72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4D83C4EB7694B2184C84FAD255DF5A31">
    <w:name w:val="F4D83C4EB7694B2184C84FAD255DF5A3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E74B034661484DB373872DA992478B1">
    <w:name w:val="4DE74B034661484DB373872DA992478B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85F27E83604546BF04CA9A2D84946E3">
    <w:name w:val="B185F27E83604546BF04CA9A2D84946E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6">
    <w:name w:val="DEB4B009ED074E93B939D0E9C46A49F8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6">
    <w:name w:val="AB84D2B39C7243AEAA4E557E8C8A72CE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6">
    <w:name w:val="402DCC81FF4940EFA6C7766D42D3F410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6">
    <w:name w:val="AF79FD9D06454BC9846849D432CF0EF9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6">
    <w:name w:val="352F48123347481D9D752825B8A12237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6">
    <w:name w:val="9D8F97D4B1EA427DB0505343C824DF9F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6">
    <w:name w:val="0EEA152DE60445058BB03C114780ADB2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6">
    <w:name w:val="D38F7D485FD9469E9F088416D0F37EFC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6">
    <w:name w:val="26C48C31AEFD457481BCF7A7EEBC3E30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6">
    <w:name w:val="FDC3E498F56D47EAB4268C3A275B445D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6">
    <w:name w:val="6BF5043128844905B89B106CDE3CC0EF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6">
    <w:name w:val="D464B28801EB484CBBA2C62E1137CB65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6">
    <w:name w:val="8D86058312BB4F3B8F3CFC24D043AA23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6">
    <w:name w:val="458484F6F7C646768E283A176D5DD071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6">
    <w:name w:val="92BE6B10489C49388764956E9754D4F4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6">
    <w:name w:val="0AE3EBA89CE644BA8DB0BA1FCA24DDDE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6">
    <w:name w:val="70C1FF59EA134836BBB3438E9AEFC158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6">
    <w:name w:val="81515E8B00CD43E6B29F585B9D354DF4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6">
    <w:name w:val="3679F7366F184F6F8291F70A7CF1C731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6">
    <w:name w:val="7434A7BD5C7A4085A57997E59971C371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6">
    <w:name w:val="631874B2AA9042DD891654D556767E63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6">
    <w:name w:val="7BCFBBC11C9848A2A80F0AC43FF373E6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B41C1B27794810947163F3F23D52CA4">
    <w:name w:val="18B41C1B27794810947163F3F23D52CA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5ACDA9AC0D4CB6B4B011584EA650814">
    <w:name w:val="925ACDA9AC0D4CB6B4B011584EA65081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6">
    <w:name w:val="7D241259ECBE4954833D3294529ACE20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6">
    <w:name w:val="E13561DF50B5407EA1EA89C989F0C911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4">
    <w:name w:val="42AF32D33C454B4ABDFEF4E4D5D120244"/>
    <w:rsid w:val="00B8345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4">
    <w:name w:val="5873D9945EAE49029B9B8A5295FD90EC4"/>
    <w:rsid w:val="00B8345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7">
    <w:name w:val="ED8A77C8848E42DC82581E55789A7D72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4D83C4EB7694B2184C84FAD255DF5A32">
    <w:name w:val="F4D83C4EB7694B2184C84FAD255DF5A3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E74B034661484DB373872DA992478B2">
    <w:name w:val="4DE74B034661484DB373872DA992478B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7">
    <w:name w:val="402DCC81FF4940EFA6C7766D42D3F410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7">
    <w:name w:val="AF79FD9D06454BC9846849D432CF0EF9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7">
    <w:name w:val="352F48123347481D9D752825B8A12237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7">
    <w:name w:val="9D8F97D4B1EA427DB0505343C824DF9F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7">
    <w:name w:val="0EEA152DE60445058BB03C114780ADB2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7">
    <w:name w:val="D38F7D485FD9469E9F088416D0F37EFC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7">
    <w:name w:val="26C48C31AEFD457481BCF7A7EEBC3E30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7">
    <w:name w:val="FDC3E498F56D47EAB4268C3A275B445D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7">
    <w:name w:val="6BF5043128844905B89B106CDE3CC0EF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7">
    <w:name w:val="D464B28801EB484CBBA2C62E1137CB65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7">
    <w:name w:val="8D86058312BB4F3B8F3CFC24D043AA23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7">
    <w:name w:val="458484F6F7C646768E283A176D5DD071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7">
    <w:name w:val="92BE6B10489C49388764956E9754D4F4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7">
    <w:name w:val="0AE3EBA89CE644BA8DB0BA1FCA24DDDE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7">
    <w:name w:val="70C1FF59EA134836BBB3438E9AEFC158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7">
    <w:name w:val="81515E8B00CD43E6B29F585B9D354DF4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7">
    <w:name w:val="3679F7366F184F6F8291F70A7CF1C731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7">
    <w:name w:val="7434A7BD5C7A4085A57997E59971C371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7">
    <w:name w:val="631874B2AA9042DD891654D556767E63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7">
    <w:name w:val="7BCFBBC11C9848A2A80F0AC43FF373E6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B41C1B27794810947163F3F23D52CA5">
    <w:name w:val="18B41C1B27794810947163F3F23D52CA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5ACDA9AC0D4CB6B4B011584EA650815">
    <w:name w:val="925ACDA9AC0D4CB6B4B011584EA65081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7">
    <w:name w:val="7D241259ECBE4954833D3294529ACE20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7">
    <w:name w:val="E13561DF50B5407EA1EA89C989F0C911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5">
    <w:name w:val="42AF32D33C454B4ABDFEF4E4D5D120245"/>
    <w:rsid w:val="00B8345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5">
    <w:name w:val="5873D9945EAE49029B9B8A5295FD90EC5"/>
    <w:rsid w:val="00B8345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F193DA6B2F446F82D913EA0C2F7238">
    <w:name w:val="35F193DA6B2F446F82D913EA0C2F7238"/>
    <w:rsid w:val="00B8345E"/>
  </w:style>
  <w:style w:type="paragraph" w:customStyle="1" w:styleId="ED8A77C8848E42DC82581E55789A7D728">
    <w:name w:val="ED8A77C8848E42DC82581E55789A7D72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4D83C4EB7694B2184C84FAD255DF5A33">
    <w:name w:val="F4D83C4EB7694B2184C84FAD255DF5A3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E74B034661484DB373872DA992478B3">
    <w:name w:val="4DE74B034661484DB373872DA992478B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F193DA6B2F446F82D913EA0C2F72381">
    <w:name w:val="35F193DA6B2F446F82D913EA0C2F7238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8">
    <w:name w:val="402DCC81FF4940EFA6C7766D42D3F410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8">
    <w:name w:val="AF79FD9D06454BC9846849D432CF0EF9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8">
    <w:name w:val="352F48123347481D9D752825B8A12237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8">
    <w:name w:val="9D8F97D4B1EA427DB0505343C824DF9F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8">
    <w:name w:val="0EEA152DE60445058BB03C114780ADB2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8">
    <w:name w:val="D38F7D485FD9469E9F088416D0F37EFC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8">
    <w:name w:val="26C48C31AEFD457481BCF7A7EEBC3E30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8">
    <w:name w:val="FDC3E498F56D47EAB4268C3A275B445D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8">
    <w:name w:val="6BF5043128844905B89B106CDE3CC0EF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8">
    <w:name w:val="D464B28801EB484CBBA2C62E1137CB65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8">
    <w:name w:val="8D86058312BB4F3B8F3CFC24D043AA23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8">
    <w:name w:val="458484F6F7C646768E283A176D5DD071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8">
    <w:name w:val="92BE6B10489C49388764956E9754D4F4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8">
    <w:name w:val="0AE3EBA89CE644BA8DB0BA1FCA24DDDE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8">
    <w:name w:val="70C1FF59EA134836BBB3438E9AEFC158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8">
    <w:name w:val="81515E8B00CD43E6B29F585B9D354DF4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8">
    <w:name w:val="3679F7366F184F6F8291F70A7CF1C731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8">
    <w:name w:val="7434A7BD5C7A4085A57997E59971C371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8">
    <w:name w:val="631874B2AA9042DD891654D556767E63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8">
    <w:name w:val="7BCFBBC11C9848A2A80F0AC43FF373E6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B41C1B27794810947163F3F23D52CA6">
    <w:name w:val="18B41C1B27794810947163F3F23D52CA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5ACDA9AC0D4CB6B4B011584EA650816">
    <w:name w:val="925ACDA9AC0D4CB6B4B011584EA650816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8">
    <w:name w:val="7D241259ECBE4954833D3294529ACE20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8">
    <w:name w:val="E13561DF50B5407EA1EA89C989F0C911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6">
    <w:name w:val="42AF32D33C454B4ABDFEF4E4D5D120246"/>
    <w:rsid w:val="00B8345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6">
    <w:name w:val="5873D9945EAE49029B9B8A5295FD90EC6"/>
    <w:rsid w:val="00B8345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53B920AF347739639F0958C1F1FE2">
    <w:name w:val="0E753B920AF347739639F0958C1F1FE2"/>
    <w:rsid w:val="00B8345E"/>
  </w:style>
  <w:style w:type="paragraph" w:customStyle="1" w:styleId="ED8A77C8848E42DC82581E55789A7D729">
    <w:name w:val="ED8A77C8848E42DC82581E55789A7D72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4D83C4EB7694B2184C84FAD255DF5A34">
    <w:name w:val="F4D83C4EB7694B2184C84FAD255DF5A3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E74B034661484DB373872DA992478B4">
    <w:name w:val="4DE74B034661484DB373872DA992478B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F193DA6B2F446F82D913EA0C2F72382">
    <w:name w:val="35F193DA6B2F446F82D913EA0C2F7238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53B920AF347739639F0958C1F1FE21">
    <w:name w:val="0E753B920AF347739639F0958C1F1FE2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9">
    <w:name w:val="402DCC81FF4940EFA6C7766D42D3F410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9">
    <w:name w:val="AF79FD9D06454BC9846849D432CF0EF9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9">
    <w:name w:val="352F48123347481D9D752825B8A12237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9">
    <w:name w:val="9D8F97D4B1EA427DB0505343C824DF9F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9">
    <w:name w:val="0EEA152DE60445058BB03C114780ADB2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9">
    <w:name w:val="D38F7D485FD9469E9F088416D0F37EFC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9">
    <w:name w:val="26C48C31AEFD457481BCF7A7EEBC3E30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9">
    <w:name w:val="FDC3E498F56D47EAB4268C3A275B445D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9">
    <w:name w:val="6BF5043128844905B89B106CDE3CC0EF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9">
    <w:name w:val="D464B28801EB484CBBA2C62E1137CB65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9">
    <w:name w:val="8D86058312BB4F3B8F3CFC24D043AA23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9">
    <w:name w:val="458484F6F7C646768E283A176D5DD071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9">
    <w:name w:val="92BE6B10489C49388764956E9754D4F4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9">
    <w:name w:val="0AE3EBA89CE644BA8DB0BA1FCA24DDDE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9">
    <w:name w:val="70C1FF59EA134836BBB3438E9AEFC158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9">
    <w:name w:val="81515E8B00CD43E6B29F585B9D354DF4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9">
    <w:name w:val="3679F7366F184F6F8291F70A7CF1C731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9">
    <w:name w:val="7434A7BD5C7A4085A57997E59971C371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9">
    <w:name w:val="631874B2AA9042DD891654D556767E63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9">
    <w:name w:val="7BCFBBC11C9848A2A80F0AC43FF373E6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B41C1B27794810947163F3F23D52CA7">
    <w:name w:val="18B41C1B27794810947163F3F23D52CA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5ACDA9AC0D4CB6B4B011584EA650817">
    <w:name w:val="925ACDA9AC0D4CB6B4B011584EA650817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9">
    <w:name w:val="7D241259ECBE4954833D3294529ACE20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9">
    <w:name w:val="E13561DF50B5407EA1EA89C989F0C911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7">
    <w:name w:val="42AF32D33C454B4ABDFEF4E4D5D120247"/>
    <w:rsid w:val="00B8345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7">
    <w:name w:val="5873D9945EAE49029B9B8A5295FD90EC7"/>
    <w:rsid w:val="00B8345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F9A525A2964B96BA5434578D621A05">
    <w:name w:val="81F9A525A2964B96BA5434578D621A05"/>
    <w:rsid w:val="00B8345E"/>
  </w:style>
  <w:style w:type="paragraph" w:customStyle="1" w:styleId="CF575611C5734DB89E1484DC11DCF7B5">
    <w:name w:val="CF575611C5734DB89E1484DC11DCF7B5"/>
    <w:rsid w:val="00B8345E"/>
  </w:style>
  <w:style w:type="paragraph" w:customStyle="1" w:styleId="F4B361A176B04FEEA05B326C1599BBB7">
    <w:name w:val="F4B361A176B04FEEA05B326C1599BBB7"/>
    <w:rsid w:val="00B8345E"/>
  </w:style>
  <w:style w:type="paragraph" w:customStyle="1" w:styleId="601768E6ADDB4FEDB5CD0FEAE06CD902">
    <w:name w:val="601768E6ADDB4FEDB5CD0FEAE06CD902"/>
    <w:rsid w:val="00B8345E"/>
  </w:style>
  <w:style w:type="paragraph" w:customStyle="1" w:styleId="984B53F662D944BDBCE76325E88A55F9">
    <w:name w:val="984B53F662D944BDBCE76325E88A55F9"/>
    <w:rsid w:val="00B8345E"/>
  </w:style>
  <w:style w:type="paragraph" w:customStyle="1" w:styleId="035698488FC844B8A4C17BD55F7F90AA">
    <w:name w:val="035698488FC844B8A4C17BD55F7F90AA"/>
    <w:rsid w:val="00B8345E"/>
  </w:style>
  <w:style w:type="paragraph" w:customStyle="1" w:styleId="1506F5D0159D463B90BC7C3BC31EFD06">
    <w:name w:val="1506F5D0159D463B90BC7C3BC31EFD06"/>
    <w:rsid w:val="00B8345E"/>
  </w:style>
  <w:style w:type="paragraph" w:customStyle="1" w:styleId="3E950BBABB554E7687E1833C8FD70120">
    <w:name w:val="3E950BBABB554E7687E1833C8FD70120"/>
    <w:rsid w:val="00B8345E"/>
  </w:style>
  <w:style w:type="paragraph" w:customStyle="1" w:styleId="AA82CFE4E9624EF8AE827E2ADF84BC8E">
    <w:name w:val="AA82CFE4E9624EF8AE827E2ADF84BC8E"/>
    <w:rsid w:val="00B8345E"/>
  </w:style>
  <w:style w:type="paragraph" w:customStyle="1" w:styleId="ED8A77C8848E42DC82581E55789A7D7210">
    <w:name w:val="ED8A77C8848E42DC82581E55789A7D72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4D83C4EB7694B2184C84FAD255DF5A35">
    <w:name w:val="F4D83C4EB7694B2184C84FAD255DF5A3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E74B034661484DB373872DA992478B5">
    <w:name w:val="4DE74B034661484DB373872DA992478B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F193DA6B2F446F82D913EA0C2F72383">
    <w:name w:val="35F193DA6B2F446F82D913EA0C2F7238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53B920AF347739639F0958C1F1FE22">
    <w:name w:val="0E753B920AF347739639F0958C1F1FE2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4B361A176B04FEEA05B326C1599BBB71">
    <w:name w:val="F4B361A176B04FEEA05B326C1599BBB7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1768E6ADDB4FEDB5CD0FEAE06CD9021">
    <w:name w:val="601768E6ADDB4FEDB5CD0FEAE06CD902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84B53F662D944BDBCE76325E88A55F91">
    <w:name w:val="984B53F662D944BDBCE76325E88A55F9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5698488FC844B8A4C17BD55F7F90AA1">
    <w:name w:val="035698488FC844B8A4C17BD55F7F90AA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06F5D0159D463B90BC7C3BC31EFD061">
    <w:name w:val="1506F5D0159D463B90BC7C3BC31EFD06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950BBABB554E7687E1833C8FD701201">
    <w:name w:val="3E950BBABB554E7687E1833C8FD70120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A82CFE4E9624EF8AE827E2ADF84BC8E1">
    <w:name w:val="AA82CFE4E9624EF8AE827E2ADF84BC8E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0">
    <w:name w:val="402DCC81FF4940EFA6C7766D42D3F410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0">
    <w:name w:val="AF79FD9D06454BC9846849D432CF0EF9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0">
    <w:name w:val="352F48123347481D9D752825B8A12237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0">
    <w:name w:val="9D8F97D4B1EA427DB0505343C824DF9F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0">
    <w:name w:val="0EEA152DE60445058BB03C114780ADB2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0">
    <w:name w:val="D38F7D485FD9469E9F088416D0F37EFC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0">
    <w:name w:val="26C48C31AEFD457481BCF7A7EEBC3E30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0">
    <w:name w:val="FDC3E498F56D47EAB4268C3A275B445D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0">
    <w:name w:val="6BF5043128844905B89B106CDE3CC0EF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0">
    <w:name w:val="D464B28801EB484CBBA2C62E1137CB65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0">
    <w:name w:val="8D86058312BB4F3B8F3CFC24D043AA23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0">
    <w:name w:val="458484F6F7C646768E283A176D5DD071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0">
    <w:name w:val="92BE6B10489C49388764956E9754D4F4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0">
    <w:name w:val="0AE3EBA89CE644BA8DB0BA1FCA24DDDE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0">
    <w:name w:val="70C1FF59EA134836BBB3438E9AEFC158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0">
    <w:name w:val="81515E8B00CD43E6B29F585B9D354DF4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0">
    <w:name w:val="3679F7366F184F6F8291F70A7CF1C731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0">
    <w:name w:val="7434A7BD5C7A4085A57997E59971C371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0">
    <w:name w:val="631874B2AA9042DD891654D556767E63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0">
    <w:name w:val="7BCFBBC11C9848A2A80F0AC43FF373E6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B41C1B27794810947163F3F23D52CA8">
    <w:name w:val="18B41C1B27794810947163F3F23D52CA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5ACDA9AC0D4CB6B4B011584EA650818">
    <w:name w:val="925ACDA9AC0D4CB6B4B011584EA650818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0">
    <w:name w:val="7D241259ECBE4954833D3294529ACE20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0">
    <w:name w:val="E13561DF50B5407EA1EA89C989F0C911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8">
    <w:name w:val="42AF32D33C454B4ABDFEF4E4D5D120248"/>
    <w:rsid w:val="00B8345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8">
    <w:name w:val="5873D9945EAE49029B9B8A5295FD90EC8"/>
    <w:rsid w:val="00B8345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26BF56EB934CE3BB5F73E58E0F5B56">
    <w:name w:val="A526BF56EB934CE3BB5F73E58E0F5B56"/>
    <w:rsid w:val="00B8345E"/>
  </w:style>
  <w:style w:type="paragraph" w:customStyle="1" w:styleId="E8432CC9A2E746018450834CDE764533">
    <w:name w:val="E8432CC9A2E746018450834CDE764533"/>
    <w:rsid w:val="00B8345E"/>
  </w:style>
  <w:style w:type="paragraph" w:customStyle="1" w:styleId="F848FA56C9B74A9EBF187CA3553BC2DE">
    <w:name w:val="F848FA56C9B74A9EBF187CA3553BC2DE"/>
    <w:rsid w:val="00B8345E"/>
  </w:style>
  <w:style w:type="paragraph" w:customStyle="1" w:styleId="98643DDB09DF48228ACC32E4DC857118">
    <w:name w:val="98643DDB09DF48228ACC32E4DC857118"/>
    <w:rsid w:val="00B8345E"/>
  </w:style>
  <w:style w:type="paragraph" w:customStyle="1" w:styleId="88FE985B2F47488EA4DB2C9077EBCCD0">
    <w:name w:val="88FE985B2F47488EA4DB2C9077EBCCD0"/>
    <w:rsid w:val="00B8345E"/>
  </w:style>
  <w:style w:type="paragraph" w:customStyle="1" w:styleId="A395AB673CA54B6181FE0B1D6EA32B75">
    <w:name w:val="A395AB673CA54B6181FE0B1D6EA32B75"/>
    <w:rsid w:val="00B8345E"/>
  </w:style>
  <w:style w:type="paragraph" w:customStyle="1" w:styleId="66DFEB641FFA445ABCD28A69A16D8FC9">
    <w:name w:val="66DFEB641FFA445ABCD28A69A16D8FC9"/>
    <w:rsid w:val="00B8345E"/>
  </w:style>
  <w:style w:type="paragraph" w:customStyle="1" w:styleId="CB39DD36B4AF451E9375006A75E24BB1">
    <w:name w:val="CB39DD36B4AF451E9375006A75E24BB1"/>
    <w:rsid w:val="00B8345E"/>
  </w:style>
  <w:style w:type="paragraph" w:customStyle="1" w:styleId="9FBCCF46C4D448279F0EC434285B70E6">
    <w:name w:val="9FBCCF46C4D448279F0EC434285B70E6"/>
    <w:rsid w:val="00B8345E"/>
  </w:style>
  <w:style w:type="paragraph" w:customStyle="1" w:styleId="ED8A77C8848E42DC82581E55789A7D7211">
    <w:name w:val="ED8A77C8848E42DC82581E55789A7D72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48FA56C9B74A9EBF187CA3553BC2DE1">
    <w:name w:val="F848FA56C9B74A9EBF187CA3553BC2DE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8643DDB09DF48228ACC32E4DC8571181">
    <w:name w:val="98643DDB09DF48228ACC32E4DC857118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F193DA6B2F446F82D913EA0C2F72384">
    <w:name w:val="35F193DA6B2F446F82D913EA0C2F7238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53B920AF347739639F0958C1F1FE23">
    <w:name w:val="0E753B920AF347739639F0958C1F1FE2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4B361A176B04FEEA05B326C1599BBB72">
    <w:name w:val="F4B361A176B04FEEA05B326C1599BBB7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1768E6ADDB4FEDB5CD0FEAE06CD9022">
    <w:name w:val="601768E6ADDB4FEDB5CD0FEAE06CD902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84B53F662D944BDBCE76325E88A55F92">
    <w:name w:val="984B53F662D944BDBCE76325E88A55F9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5698488FC844B8A4C17BD55F7F90AA2">
    <w:name w:val="035698488FC844B8A4C17BD55F7F90AA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06F5D0159D463B90BC7C3BC31EFD062">
    <w:name w:val="1506F5D0159D463B90BC7C3BC31EFD06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950BBABB554E7687E1833C8FD701202">
    <w:name w:val="3E950BBABB554E7687E1833C8FD70120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A82CFE4E9624EF8AE827E2ADF84BC8E2">
    <w:name w:val="AA82CFE4E9624EF8AE827E2ADF84BC8E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39DD36B4AF451E9375006A75E24BB11">
    <w:name w:val="CB39DD36B4AF451E9375006A75E24BB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FBCCF46C4D448279F0EC434285B70E61">
    <w:name w:val="9FBCCF46C4D448279F0EC434285B70E6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1">
    <w:name w:val="402DCC81FF4940EFA6C7766D42D3F410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1">
    <w:name w:val="AF79FD9D06454BC9846849D432CF0EF9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1">
    <w:name w:val="352F48123347481D9D752825B8A12237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1">
    <w:name w:val="9D8F97D4B1EA427DB0505343C824DF9F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1">
    <w:name w:val="0EEA152DE60445058BB03C114780ADB2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1">
    <w:name w:val="D38F7D485FD9469E9F088416D0F37EFC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1">
    <w:name w:val="26C48C31AEFD457481BCF7A7EEBC3E30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1">
    <w:name w:val="FDC3E498F56D47EAB4268C3A275B445D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1">
    <w:name w:val="6BF5043128844905B89B106CDE3CC0EF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1">
    <w:name w:val="D464B28801EB484CBBA2C62E1137CB65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1">
    <w:name w:val="8D86058312BB4F3B8F3CFC24D043AA23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1">
    <w:name w:val="458484F6F7C646768E283A176D5DD071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1">
    <w:name w:val="92BE6B10489C49388764956E9754D4F4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1">
    <w:name w:val="0AE3EBA89CE644BA8DB0BA1FCA24DDDE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1">
    <w:name w:val="70C1FF59EA134836BBB3438E9AEFC158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1">
    <w:name w:val="81515E8B00CD43E6B29F585B9D354DF4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1">
    <w:name w:val="3679F7366F184F6F8291F70A7CF1C731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1">
    <w:name w:val="7434A7BD5C7A4085A57997E59971C371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1">
    <w:name w:val="631874B2AA9042DD891654D556767E63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1">
    <w:name w:val="7BCFBBC11C9848A2A80F0AC43FF373E6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B41C1B27794810947163F3F23D52CA9">
    <w:name w:val="18B41C1B27794810947163F3F23D52CA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5ACDA9AC0D4CB6B4B011584EA650819">
    <w:name w:val="925ACDA9AC0D4CB6B4B011584EA650819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1">
    <w:name w:val="7D241259ECBE4954833D3294529ACE20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1">
    <w:name w:val="E13561DF50B5407EA1EA89C989F0C911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9">
    <w:name w:val="42AF32D33C454B4ABDFEF4E4D5D120249"/>
    <w:rsid w:val="00B8345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9">
    <w:name w:val="5873D9945EAE49029B9B8A5295FD90EC9"/>
    <w:rsid w:val="00B8345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0420CD5363D47168C5FABC6413BA305">
    <w:name w:val="F0420CD5363D47168C5FABC6413BA305"/>
    <w:rsid w:val="00B8345E"/>
  </w:style>
  <w:style w:type="paragraph" w:customStyle="1" w:styleId="A232551A56F441DEAE8D655DDDF357B1">
    <w:name w:val="A232551A56F441DEAE8D655DDDF357B1"/>
    <w:rsid w:val="00B8345E"/>
  </w:style>
  <w:style w:type="paragraph" w:customStyle="1" w:styleId="FC4D06A752704B7FA219475792ED1A13">
    <w:name w:val="FC4D06A752704B7FA219475792ED1A13"/>
    <w:rsid w:val="00B8345E"/>
  </w:style>
  <w:style w:type="paragraph" w:customStyle="1" w:styleId="4D50FD117BE94764BCDD8CE0B2355F55">
    <w:name w:val="4D50FD117BE94764BCDD8CE0B2355F55"/>
    <w:rsid w:val="00B8345E"/>
  </w:style>
  <w:style w:type="paragraph" w:customStyle="1" w:styleId="8B9257D2ACA14886B2429CECD6BD13C0">
    <w:name w:val="8B9257D2ACA14886B2429CECD6BD13C0"/>
    <w:rsid w:val="00B8345E"/>
  </w:style>
  <w:style w:type="paragraph" w:customStyle="1" w:styleId="AF323F12EF3C40B7A74784CE614F6266">
    <w:name w:val="AF323F12EF3C40B7A74784CE614F6266"/>
    <w:rsid w:val="00B8345E"/>
  </w:style>
  <w:style w:type="paragraph" w:customStyle="1" w:styleId="0DC2869855714112A20875D404DFB536">
    <w:name w:val="0DC2869855714112A20875D404DFB536"/>
    <w:rsid w:val="00B8345E"/>
  </w:style>
  <w:style w:type="paragraph" w:customStyle="1" w:styleId="670CFD387A4E4387870B3E3A2DF8E733">
    <w:name w:val="670CFD387A4E4387870B3E3A2DF8E733"/>
    <w:rsid w:val="00B8345E"/>
  </w:style>
  <w:style w:type="paragraph" w:customStyle="1" w:styleId="64F8CE27A152465A888D7EAE9DDD8268">
    <w:name w:val="64F8CE27A152465A888D7EAE9DDD8268"/>
    <w:rsid w:val="00B8345E"/>
  </w:style>
  <w:style w:type="paragraph" w:customStyle="1" w:styleId="BE6552FB2554467C9BB17A8441A5A7A0">
    <w:name w:val="BE6552FB2554467C9BB17A8441A5A7A0"/>
    <w:rsid w:val="00B8345E"/>
  </w:style>
  <w:style w:type="paragraph" w:customStyle="1" w:styleId="F8AFCE5311FE4094A1F3777AA2AE2729">
    <w:name w:val="F8AFCE5311FE4094A1F3777AA2AE2729"/>
    <w:rsid w:val="00B8345E"/>
  </w:style>
  <w:style w:type="paragraph" w:customStyle="1" w:styleId="B4CD9B8DD4214D78861D6BEAE4D07577">
    <w:name w:val="B4CD9B8DD4214D78861D6BEAE4D07577"/>
    <w:rsid w:val="00B8345E"/>
  </w:style>
  <w:style w:type="paragraph" w:customStyle="1" w:styleId="707FD2FEB506460A941FC7EEAA44CB2D">
    <w:name w:val="707FD2FEB506460A941FC7EEAA44CB2D"/>
    <w:rsid w:val="00B8345E"/>
  </w:style>
  <w:style w:type="paragraph" w:customStyle="1" w:styleId="ED8A77C8848E42DC82581E55789A7D7212">
    <w:name w:val="ED8A77C8848E42DC82581E55789A7D721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48FA56C9B74A9EBF187CA3553BC2DE2">
    <w:name w:val="F848FA56C9B74A9EBF187CA3553BC2DE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8643DDB09DF48228ACC32E4DC8571182">
    <w:name w:val="98643DDB09DF48228ACC32E4DC857118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F193DA6B2F446F82D913EA0C2F72385">
    <w:name w:val="35F193DA6B2F446F82D913EA0C2F72385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53B920AF347739639F0958C1F1FE24">
    <w:name w:val="0E753B920AF347739639F0958C1F1FE24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4B361A176B04FEEA05B326C1599BBB73">
    <w:name w:val="F4B361A176B04FEEA05B326C1599BBB7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1768E6ADDB4FEDB5CD0FEAE06CD9023">
    <w:name w:val="601768E6ADDB4FEDB5CD0FEAE06CD902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84B53F662D944BDBCE76325E88A55F93">
    <w:name w:val="984B53F662D944BDBCE76325E88A55F9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5698488FC844B8A4C17BD55F7F90AA3">
    <w:name w:val="035698488FC844B8A4C17BD55F7F90AA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06F5D0159D463B90BC7C3BC31EFD063">
    <w:name w:val="1506F5D0159D463B90BC7C3BC31EFD06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950BBABB554E7687E1833C8FD701203">
    <w:name w:val="3E950BBABB554E7687E1833C8FD70120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A82CFE4E9624EF8AE827E2ADF84BC8E3">
    <w:name w:val="AA82CFE4E9624EF8AE827E2ADF84BC8E3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39DD36B4AF451E9375006A75E24BB12">
    <w:name w:val="CB39DD36B4AF451E9375006A75E24BB1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FBCCF46C4D448279F0EC434285B70E62">
    <w:name w:val="9FBCCF46C4D448279F0EC434285B70E6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0420CD5363D47168C5FABC6413BA3051">
    <w:name w:val="F0420CD5363D47168C5FABC6413BA305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232551A56F441DEAE8D655DDDF357B11">
    <w:name w:val="A232551A56F441DEAE8D655DDDF357B1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C4D06A752704B7FA219475792ED1A131">
    <w:name w:val="FC4D06A752704B7FA219475792ED1A13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50FD117BE94764BCDD8CE0B2355F551">
    <w:name w:val="4D50FD117BE94764BCDD8CE0B2355F55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B9257D2ACA14886B2429CECD6BD13C01">
    <w:name w:val="8B9257D2ACA14886B2429CECD6BD13C0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323F12EF3C40B7A74784CE614F62661">
    <w:name w:val="AF323F12EF3C40B7A74784CE614F6266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DC2869855714112A20875D404DFB5361">
    <w:name w:val="0DC2869855714112A20875D404DFB536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70CFD387A4E4387870B3E3A2DF8E7331">
    <w:name w:val="670CFD387A4E4387870B3E3A2DF8E733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8CE27A152465A888D7EAE9DDD82681">
    <w:name w:val="64F8CE27A152465A888D7EAE9DDD8268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6552FB2554467C9BB17A8441A5A7A01">
    <w:name w:val="BE6552FB2554467C9BB17A8441A5A7A0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AFCE5311FE4094A1F3777AA2AE27291">
    <w:name w:val="F8AFCE5311FE4094A1F3777AA2AE2729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CD9B8DD4214D78861D6BEAE4D075771">
    <w:name w:val="B4CD9B8DD4214D78861D6BEAE4D075771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2">
    <w:name w:val="8D86058312BB4F3B8F3CFC24D043AA231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2">
    <w:name w:val="458484F6F7C646768E283A176D5DD0711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2">
    <w:name w:val="92BE6B10489C49388764956E9754D4F41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2">
    <w:name w:val="0AE3EBA89CE644BA8DB0BA1FCA24DDDE1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2">
    <w:name w:val="3679F7366F184F6F8291F70A7CF1C7311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2">
    <w:name w:val="7434A7BD5C7A4085A57997E59971C3711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2">
    <w:name w:val="631874B2AA9042DD891654D556767E631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2">
    <w:name w:val="7BCFBBC11C9848A2A80F0AC43FF373E61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B41C1B27794810947163F3F23D52CA10">
    <w:name w:val="18B41C1B27794810947163F3F23D52CA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5ACDA9AC0D4CB6B4B011584EA6508110">
    <w:name w:val="925ACDA9AC0D4CB6B4B011584EA6508110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2">
    <w:name w:val="7D241259ECBE4954833D3294529ACE201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2">
    <w:name w:val="E13561DF50B5407EA1EA89C989F0C91112"/>
    <w:rsid w:val="00B83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10">
    <w:name w:val="42AF32D33C454B4ABDFEF4E4D5D1202410"/>
    <w:rsid w:val="00B8345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10">
    <w:name w:val="5873D9945EAE49029B9B8A5295FD90EC10"/>
    <w:rsid w:val="00B8345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76F9BCDE8341A29DF0084C94ECDF11">
    <w:name w:val="0676F9BCDE8341A29DF0084C94ECDF11"/>
    <w:rsid w:val="00B8345E"/>
  </w:style>
  <w:style w:type="paragraph" w:customStyle="1" w:styleId="2AB25E89EC1744B1A40D19003D47A356">
    <w:name w:val="2AB25E89EC1744B1A40D19003D47A356"/>
    <w:rsid w:val="00B8345E"/>
  </w:style>
  <w:style w:type="paragraph" w:customStyle="1" w:styleId="139BAC05CBE046F0AD058C0F63E20F79">
    <w:name w:val="139BAC05CBE046F0AD058C0F63E20F79"/>
    <w:rsid w:val="00B8345E"/>
  </w:style>
  <w:style w:type="paragraph" w:customStyle="1" w:styleId="AB472CBC26C346CF951E8E91FAD25127">
    <w:name w:val="AB472CBC26C346CF951E8E91FAD25127"/>
    <w:rsid w:val="00B8345E"/>
  </w:style>
  <w:style w:type="paragraph" w:customStyle="1" w:styleId="90CA099C201E4195A50711174B96C58C">
    <w:name w:val="90CA099C201E4195A50711174B96C58C"/>
    <w:rsid w:val="00B8345E"/>
  </w:style>
  <w:style w:type="paragraph" w:customStyle="1" w:styleId="04BE2056930749619883D486408515E5">
    <w:name w:val="04BE2056930749619883D486408515E5"/>
    <w:rsid w:val="00B8345E"/>
  </w:style>
  <w:style w:type="paragraph" w:customStyle="1" w:styleId="53141E13DE284C2799C771C862A4DEAF">
    <w:name w:val="53141E13DE284C2799C771C862A4DEAF"/>
    <w:rsid w:val="00B8345E"/>
  </w:style>
  <w:style w:type="paragraph" w:customStyle="1" w:styleId="64EDB55835444A28A196F9F5DA79396E">
    <w:name w:val="64EDB55835444A28A196F9F5DA79396E"/>
    <w:rsid w:val="00B8345E"/>
  </w:style>
  <w:style w:type="paragraph" w:customStyle="1" w:styleId="E0D26293CFFB4259B7CB213AFB57B32F">
    <w:name w:val="E0D26293CFFB4259B7CB213AFB57B32F"/>
    <w:rsid w:val="00A17E17"/>
  </w:style>
  <w:style w:type="paragraph" w:customStyle="1" w:styleId="17AFE99599094255B730727848729DAB">
    <w:name w:val="17AFE99599094255B730727848729DAB"/>
    <w:rsid w:val="00A17E17"/>
  </w:style>
  <w:style w:type="paragraph" w:customStyle="1" w:styleId="F8415D09EC564169BE19BC1A8B3429A3">
    <w:name w:val="F8415D09EC564169BE19BC1A8B3429A3"/>
    <w:rsid w:val="00A17E17"/>
  </w:style>
  <w:style w:type="paragraph" w:customStyle="1" w:styleId="5B7CA53A38AF4C7F89652679F523BBE1">
    <w:name w:val="5B7CA53A38AF4C7F89652679F523BBE1"/>
    <w:rsid w:val="00A17E17"/>
  </w:style>
  <w:style w:type="paragraph" w:customStyle="1" w:styleId="3B5F4853079C4535BBECADCF7D5E36F4">
    <w:name w:val="3B5F4853079C4535BBECADCF7D5E36F4"/>
    <w:rsid w:val="00A17E17"/>
  </w:style>
  <w:style w:type="paragraph" w:customStyle="1" w:styleId="00104F46BF2242F8A579584AF062EF04">
    <w:name w:val="00104F46BF2242F8A579584AF062EF04"/>
    <w:rsid w:val="00A17E17"/>
  </w:style>
  <w:style w:type="paragraph" w:customStyle="1" w:styleId="ED8A77C8848E42DC82581E55789A7D7213">
    <w:name w:val="ED8A77C8848E42DC82581E55789A7D7213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48FA56C9B74A9EBF187CA3553BC2DE3">
    <w:name w:val="F848FA56C9B74A9EBF187CA3553BC2DE3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8643DDB09DF48228ACC32E4DC8571183">
    <w:name w:val="98643DDB09DF48228ACC32E4DC8571183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F193DA6B2F446F82D913EA0C2F72386">
    <w:name w:val="35F193DA6B2F446F82D913EA0C2F72386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53B920AF347739639F0958C1F1FE25">
    <w:name w:val="0E753B920AF347739639F0958C1F1FE25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4B361A176B04FEEA05B326C1599BBB74">
    <w:name w:val="F4B361A176B04FEEA05B326C1599BBB74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1768E6ADDB4FEDB5CD0FEAE06CD9024">
    <w:name w:val="601768E6ADDB4FEDB5CD0FEAE06CD9024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84B53F662D944BDBCE76325E88A55F94">
    <w:name w:val="984B53F662D944BDBCE76325E88A55F94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5698488FC844B8A4C17BD55F7F90AA4">
    <w:name w:val="035698488FC844B8A4C17BD55F7F90AA4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06F5D0159D463B90BC7C3BC31EFD064">
    <w:name w:val="1506F5D0159D463B90BC7C3BC31EFD064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950BBABB554E7687E1833C8FD701204">
    <w:name w:val="3E950BBABB554E7687E1833C8FD701204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A82CFE4E9624EF8AE827E2ADF84BC8E4">
    <w:name w:val="AA82CFE4E9624EF8AE827E2ADF84BC8E4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39DD36B4AF451E9375006A75E24BB13">
    <w:name w:val="CB39DD36B4AF451E9375006A75E24BB13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FBCCF46C4D448279F0EC434285B70E63">
    <w:name w:val="9FBCCF46C4D448279F0EC434285B70E63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0420CD5363D47168C5FABC6413BA3052">
    <w:name w:val="F0420CD5363D47168C5FABC6413BA3052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232551A56F441DEAE8D655DDDF357B12">
    <w:name w:val="A232551A56F441DEAE8D655DDDF357B12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C4D06A752704B7FA219475792ED1A132">
    <w:name w:val="FC4D06A752704B7FA219475792ED1A132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50FD117BE94764BCDD8CE0B2355F552">
    <w:name w:val="4D50FD117BE94764BCDD8CE0B2355F552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B9257D2ACA14886B2429CECD6BD13C02">
    <w:name w:val="8B9257D2ACA14886B2429CECD6BD13C02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323F12EF3C40B7A74784CE614F62662">
    <w:name w:val="AF323F12EF3C40B7A74784CE614F62662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DC2869855714112A20875D404DFB5362">
    <w:name w:val="0DC2869855714112A20875D404DFB5362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70CFD387A4E4387870B3E3A2DF8E7332">
    <w:name w:val="670CFD387A4E4387870B3E3A2DF8E7332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8CE27A152465A888D7EAE9DDD82682">
    <w:name w:val="64F8CE27A152465A888D7EAE9DDD82682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6552FB2554467C9BB17A8441A5A7A02">
    <w:name w:val="BE6552FB2554467C9BB17A8441A5A7A02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AFCE5311FE4094A1F3777AA2AE27292">
    <w:name w:val="F8AFCE5311FE4094A1F3777AA2AE27292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CD9B8DD4214D78861D6BEAE4D075772">
    <w:name w:val="B4CD9B8DD4214D78861D6BEAE4D075772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3">
    <w:name w:val="8D86058312BB4F3B8F3CFC24D043AA2313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3">
    <w:name w:val="458484F6F7C646768E283A176D5DD07113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B5F4853079C4535BBECADCF7D5E36F41">
    <w:name w:val="3B5F4853079C4535BBECADCF7D5E36F41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104F46BF2242F8A579584AF062EF041">
    <w:name w:val="00104F46BF2242F8A579584AF062EF041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3">
    <w:name w:val="3679F7366F184F6F8291F70A7CF1C73113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3">
    <w:name w:val="7434A7BD5C7A4085A57997E59971C37113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B41C1B27794810947163F3F23D52CA11">
    <w:name w:val="18B41C1B27794810947163F3F23D52CA11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5ACDA9AC0D4CB6B4B011584EA6508111">
    <w:name w:val="925ACDA9AC0D4CB6B4B011584EA6508111"/>
    <w:rsid w:val="00A17E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11">
    <w:name w:val="42AF32D33C454B4ABDFEF4E4D5D1202411"/>
    <w:rsid w:val="00A17E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11">
    <w:name w:val="5873D9945EAE49029B9B8A5295FD90EC11"/>
    <w:rsid w:val="00A17E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CD2AFF40894F60A303F2CA31B4BE3F">
    <w:name w:val="D1CD2AFF40894F60A303F2CA31B4BE3F"/>
    <w:rsid w:val="00A17E17"/>
  </w:style>
  <w:style w:type="paragraph" w:customStyle="1" w:styleId="16542E59668D4D379EDAD573375F0C4A">
    <w:name w:val="16542E59668D4D379EDAD573375F0C4A"/>
    <w:rsid w:val="00A17E17"/>
  </w:style>
  <w:style w:type="paragraph" w:customStyle="1" w:styleId="299C867594EC410AA6C51DBFEC572C07">
    <w:name w:val="299C867594EC410AA6C51DBFEC572C07"/>
    <w:rsid w:val="00A17E17"/>
  </w:style>
  <w:style w:type="paragraph" w:customStyle="1" w:styleId="9BC3A691DD484351BDACCE8516961668">
    <w:name w:val="9BC3A691DD484351BDACCE8516961668"/>
    <w:rsid w:val="0036073B"/>
  </w:style>
  <w:style w:type="paragraph" w:customStyle="1" w:styleId="DD16678B73794678B5D44291D8474414">
    <w:name w:val="DD16678B73794678B5D44291D8474414"/>
    <w:rsid w:val="0036073B"/>
  </w:style>
  <w:style w:type="paragraph" w:customStyle="1" w:styleId="83A21A506C8B459AB05B0636DFED619C">
    <w:name w:val="83A21A506C8B459AB05B0636DFED619C"/>
    <w:rsid w:val="0036073B"/>
  </w:style>
  <w:style w:type="paragraph" w:customStyle="1" w:styleId="156FEA09083A4F6AAADFBD174D777269">
    <w:name w:val="156FEA09083A4F6AAADFBD174D777269"/>
    <w:rsid w:val="0036073B"/>
  </w:style>
  <w:style w:type="paragraph" w:customStyle="1" w:styleId="0E935196295743D286929B4146C1D7A8">
    <w:name w:val="0E935196295743D286929B4146C1D7A8"/>
    <w:rsid w:val="0036073B"/>
  </w:style>
  <w:style w:type="paragraph" w:customStyle="1" w:styleId="40BE01ED4A3641DAA660ABB9DE8B7C57">
    <w:name w:val="40BE01ED4A3641DAA660ABB9DE8B7C57"/>
    <w:rsid w:val="0036073B"/>
  </w:style>
  <w:style w:type="paragraph" w:customStyle="1" w:styleId="132F6F33E6EB45828584AD00075A20B8">
    <w:name w:val="132F6F33E6EB45828584AD00075A20B8"/>
    <w:rsid w:val="0036073B"/>
  </w:style>
  <w:style w:type="paragraph" w:customStyle="1" w:styleId="67E21445482149DFB6A2BB944CCF4BA0">
    <w:name w:val="67E21445482149DFB6A2BB944CCF4BA0"/>
    <w:rsid w:val="0036073B"/>
  </w:style>
  <w:style w:type="paragraph" w:customStyle="1" w:styleId="BB2247E656804132B10044BEBAB870BB">
    <w:name w:val="BB2247E656804132B10044BEBAB870BB"/>
    <w:rsid w:val="0036073B"/>
  </w:style>
  <w:style w:type="paragraph" w:customStyle="1" w:styleId="3997B5BE4C724E2CA287049586272F1A">
    <w:name w:val="3997B5BE4C724E2CA287049586272F1A"/>
    <w:rsid w:val="0036073B"/>
  </w:style>
  <w:style w:type="paragraph" w:customStyle="1" w:styleId="1DF1CB0694D141D59A34886FF0E7D556">
    <w:name w:val="1DF1CB0694D141D59A34886FF0E7D556"/>
    <w:rsid w:val="0036073B"/>
  </w:style>
  <w:style w:type="paragraph" w:customStyle="1" w:styleId="E6DF7701893941EB80D60049A557DB7C">
    <w:name w:val="E6DF7701893941EB80D60049A557DB7C"/>
    <w:rsid w:val="0036073B"/>
  </w:style>
  <w:style w:type="paragraph" w:customStyle="1" w:styleId="7F912744A45A44C0BA24A39C648388C4">
    <w:name w:val="7F912744A45A44C0BA24A39C648388C4"/>
    <w:rsid w:val="0036073B"/>
  </w:style>
  <w:style w:type="paragraph" w:customStyle="1" w:styleId="ED8A77C8848E42DC82581E55789A7D7214">
    <w:name w:val="ED8A77C8848E42DC82581E55789A7D7214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48FA56C9B74A9EBF187CA3553BC2DE4">
    <w:name w:val="F848FA56C9B74A9EBF187CA3553BC2DE4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8643DDB09DF48228ACC32E4DC8571184">
    <w:name w:val="98643DDB09DF48228ACC32E4DC8571184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F193DA6B2F446F82D913EA0C2F72387">
    <w:name w:val="35F193DA6B2F446F82D913EA0C2F72387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53B920AF347739639F0958C1F1FE26">
    <w:name w:val="0E753B920AF347739639F0958C1F1FE26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4B361A176B04FEEA05B326C1599BBB75">
    <w:name w:val="F4B361A176B04FEEA05B326C1599BBB75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1768E6ADDB4FEDB5CD0FEAE06CD9025">
    <w:name w:val="601768E6ADDB4FEDB5CD0FEAE06CD9025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84B53F662D944BDBCE76325E88A55F95">
    <w:name w:val="984B53F662D944BDBCE76325E88A55F95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5698488FC844B8A4C17BD55F7F90AA5">
    <w:name w:val="035698488FC844B8A4C17BD55F7F90AA5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06F5D0159D463B90BC7C3BC31EFD065">
    <w:name w:val="1506F5D0159D463B90BC7C3BC31EFD065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950BBABB554E7687E1833C8FD701205">
    <w:name w:val="3E950BBABB554E7687E1833C8FD701205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A82CFE4E9624EF8AE827E2ADF84BC8E5">
    <w:name w:val="AA82CFE4E9624EF8AE827E2ADF84BC8E5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39DD36B4AF451E9375006A75E24BB14">
    <w:name w:val="CB39DD36B4AF451E9375006A75E24BB14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FBCCF46C4D448279F0EC434285B70E64">
    <w:name w:val="9FBCCF46C4D448279F0EC434285B70E64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0420CD5363D47168C5FABC6413BA3053">
    <w:name w:val="F0420CD5363D47168C5FABC6413BA3053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232551A56F441DEAE8D655DDDF357B13">
    <w:name w:val="A232551A56F441DEAE8D655DDDF357B13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C4D06A752704B7FA219475792ED1A133">
    <w:name w:val="FC4D06A752704B7FA219475792ED1A133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50FD117BE94764BCDD8CE0B2355F553">
    <w:name w:val="4D50FD117BE94764BCDD8CE0B2355F553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B9257D2ACA14886B2429CECD6BD13C03">
    <w:name w:val="8B9257D2ACA14886B2429CECD6BD13C03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323F12EF3C40B7A74784CE614F62663">
    <w:name w:val="AF323F12EF3C40B7A74784CE614F62663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DC2869855714112A20875D404DFB5363">
    <w:name w:val="0DC2869855714112A20875D404DFB5363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70CFD387A4E4387870B3E3A2DF8E7333">
    <w:name w:val="670CFD387A4E4387870B3E3A2DF8E7333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8CE27A152465A888D7EAE9DDD82683">
    <w:name w:val="64F8CE27A152465A888D7EAE9DDD82683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6552FB2554467C9BB17A8441A5A7A03">
    <w:name w:val="BE6552FB2554467C9BB17A8441A5A7A03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AFCE5311FE4094A1F3777AA2AE27293">
    <w:name w:val="F8AFCE5311FE4094A1F3777AA2AE27293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CD9B8DD4214D78861D6BEAE4D075773">
    <w:name w:val="B4CD9B8DD4214D78861D6BEAE4D075773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4">
    <w:name w:val="8D86058312BB4F3B8F3CFC24D043AA2314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4">
    <w:name w:val="458484F6F7C646768E283A176D5DD07114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B5F4853079C4535BBECADCF7D5E36F42">
    <w:name w:val="3B5F4853079C4535BBECADCF7D5E36F42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C3A691DD484351BDACCE85169616681">
    <w:name w:val="9BC3A691DD484351BDACCE85169616681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CD2AFF40894F60A303F2CA31B4BE3F1">
    <w:name w:val="D1CD2AFF40894F60A303F2CA31B4BE3F1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4">
    <w:name w:val="3679F7366F184F6F8291F70A7CF1C73114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4">
    <w:name w:val="7434A7BD5C7A4085A57997E59971C37114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6542E59668D4D379EDAD573375F0C4A1">
    <w:name w:val="16542E59668D4D379EDAD573375F0C4A1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C867594EC410AA6C51DBFEC572C071">
    <w:name w:val="299C867594EC410AA6C51DBFEC572C071"/>
    <w:rsid w:val="003607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12">
    <w:name w:val="42AF32D33C454B4ABDFEF4E4D5D1202412"/>
    <w:rsid w:val="0036073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12">
    <w:name w:val="5873D9945EAE49029B9B8A5295FD90EC12"/>
    <w:rsid w:val="0036073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5">
    <w:name w:val="ED8A77C8848E42DC82581E55789A7D7215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48FA56C9B74A9EBF187CA3553BC2DE5">
    <w:name w:val="F848FA56C9B74A9EBF187CA3553BC2DE5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8643DDB09DF48228ACC32E4DC8571185">
    <w:name w:val="98643DDB09DF48228ACC32E4DC8571185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F193DA6B2F446F82D913EA0C2F72388">
    <w:name w:val="35F193DA6B2F446F82D913EA0C2F72388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53B920AF347739639F0958C1F1FE27">
    <w:name w:val="0E753B920AF347739639F0958C1F1FE27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4B361A176B04FEEA05B326C1599BBB76">
    <w:name w:val="F4B361A176B04FEEA05B326C1599BBB76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1768E6ADDB4FEDB5CD0FEAE06CD9026">
    <w:name w:val="601768E6ADDB4FEDB5CD0FEAE06CD9026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84B53F662D944BDBCE76325E88A55F96">
    <w:name w:val="984B53F662D944BDBCE76325E88A55F96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5698488FC844B8A4C17BD55F7F90AA6">
    <w:name w:val="035698488FC844B8A4C17BD55F7F90AA6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06F5D0159D463B90BC7C3BC31EFD066">
    <w:name w:val="1506F5D0159D463B90BC7C3BC31EFD066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950BBABB554E7687E1833C8FD701206">
    <w:name w:val="3E950BBABB554E7687E1833C8FD701206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A82CFE4E9624EF8AE827E2ADF84BC8E6">
    <w:name w:val="AA82CFE4E9624EF8AE827E2ADF84BC8E6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39DD36B4AF451E9375006A75E24BB15">
    <w:name w:val="CB39DD36B4AF451E9375006A75E24BB15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FBCCF46C4D448279F0EC434285B70E65">
    <w:name w:val="9FBCCF46C4D448279F0EC434285B70E65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0420CD5363D47168C5FABC6413BA3054">
    <w:name w:val="F0420CD5363D47168C5FABC6413BA3054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232551A56F441DEAE8D655DDDF357B14">
    <w:name w:val="A232551A56F441DEAE8D655DDDF357B14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C4D06A752704B7FA219475792ED1A134">
    <w:name w:val="FC4D06A752704B7FA219475792ED1A134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50FD117BE94764BCDD8CE0B2355F554">
    <w:name w:val="4D50FD117BE94764BCDD8CE0B2355F554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B9257D2ACA14886B2429CECD6BD13C04">
    <w:name w:val="8B9257D2ACA14886B2429CECD6BD13C04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323F12EF3C40B7A74784CE614F62664">
    <w:name w:val="AF323F12EF3C40B7A74784CE614F62664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DC2869855714112A20875D404DFB5364">
    <w:name w:val="0DC2869855714112A20875D404DFB5364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70CFD387A4E4387870B3E3A2DF8E7334">
    <w:name w:val="670CFD387A4E4387870B3E3A2DF8E7334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8CE27A152465A888D7EAE9DDD82684">
    <w:name w:val="64F8CE27A152465A888D7EAE9DDD82684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6552FB2554467C9BB17A8441A5A7A04">
    <w:name w:val="BE6552FB2554467C9BB17A8441A5A7A04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AFCE5311FE4094A1F3777AA2AE27294">
    <w:name w:val="F8AFCE5311FE4094A1F3777AA2AE27294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CD9B8DD4214D78861D6BEAE4D075774">
    <w:name w:val="B4CD9B8DD4214D78861D6BEAE4D075774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5">
    <w:name w:val="8D86058312BB4F3B8F3CFC24D043AA2315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5">
    <w:name w:val="458484F6F7C646768E283A176D5DD07115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B5F4853079C4535BBECADCF7D5E36F43">
    <w:name w:val="3B5F4853079C4535BBECADCF7D5E36F43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C3A691DD484351BDACCE85169616682">
    <w:name w:val="9BC3A691DD484351BDACCE85169616682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CD2AFF40894F60A303F2CA31B4BE3F2">
    <w:name w:val="D1CD2AFF40894F60A303F2CA31B4BE3F2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5">
    <w:name w:val="3679F7366F184F6F8291F70A7CF1C73115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5">
    <w:name w:val="7434A7BD5C7A4085A57997E59971C37115"/>
    <w:rsid w:val="0061719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13">
    <w:name w:val="42AF32D33C454B4ABDFEF4E4D5D1202413"/>
    <w:rsid w:val="0061719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13">
    <w:name w:val="5873D9945EAE49029B9B8A5295FD90EC13"/>
    <w:rsid w:val="0061719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C32933E93447B8A30465A2353DBE38">
    <w:name w:val="05C32933E93447B8A30465A2353DBE38"/>
    <w:rsid w:val="005D0B60"/>
  </w:style>
  <w:style w:type="paragraph" w:customStyle="1" w:styleId="ED8A77C8848E42DC82581E55789A7D7216">
    <w:name w:val="ED8A77C8848E42DC82581E55789A7D7216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48FA56C9B74A9EBF187CA3553BC2DE6">
    <w:name w:val="F848FA56C9B74A9EBF187CA3553BC2DE6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8643DDB09DF48228ACC32E4DC8571186">
    <w:name w:val="98643DDB09DF48228ACC32E4DC8571186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F193DA6B2F446F82D913EA0C2F72389">
    <w:name w:val="35F193DA6B2F446F82D913EA0C2F72389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53B920AF347739639F0958C1F1FE28">
    <w:name w:val="0E753B920AF347739639F0958C1F1FE28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4B361A176B04FEEA05B326C1599BBB77">
    <w:name w:val="F4B361A176B04FEEA05B326C1599BBB77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1768E6ADDB4FEDB5CD0FEAE06CD9027">
    <w:name w:val="601768E6ADDB4FEDB5CD0FEAE06CD9027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84B53F662D944BDBCE76325E88A55F97">
    <w:name w:val="984B53F662D944BDBCE76325E88A55F97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5698488FC844B8A4C17BD55F7F90AA7">
    <w:name w:val="035698488FC844B8A4C17BD55F7F90AA7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06F5D0159D463B90BC7C3BC31EFD067">
    <w:name w:val="1506F5D0159D463B90BC7C3BC31EFD067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950BBABB554E7687E1833C8FD701207">
    <w:name w:val="3E950BBABB554E7687E1833C8FD701207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A82CFE4E9624EF8AE827E2ADF84BC8E7">
    <w:name w:val="AA82CFE4E9624EF8AE827E2ADF84BC8E7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39DD36B4AF451E9375006A75E24BB16">
    <w:name w:val="CB39DD36B4AF451E9375006A75E24BB16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FBCCF46C4D448279F0EC434285B70E66">
    <w:name w:val="9FBCCF46C4D448279F0EC434285B70E66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0420CD5363D47168C5FABC6413BA3055">
    <w:name w:val="F0420CD5363D47168C5FABC6413BA3055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232551A56F441DEAE8D655DDDF357B15">
    <w:name w:val="A232551A56F441DEAE8D655DDDF357B15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C4D06A752704B7FA219475792ED1A135">
    <w:name w:val="FC4D06A752704B7FA219475792ED1A135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50FD117BE94764BCDD8CE0B2355F555">
    <w:name w:val="4D50FD117BE94764BCDD8CE0B2355F555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B9257D2ACA14886B2429CECD6BD13C05">
    <w:name w:val="8B9257D2ACA14886B2429CECD6BD13C05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323F12EF3C40B7A74784CE614F62665">
    <w:name w:val="AF323F12EF3C40B7A74784CE614F62665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DC2869855714112A20875D404DFB5365">
    <w:name w:val="0DC2869855714112A20875D404DFB5365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70CFD387A4E4387870B3E3A2DF8E7335">
    <w:name w:val="670CFD387A4E4387870B3E3A2DF8E7335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8CE27A152465A888D7EAE9DDD82685">
    <w:name w:val="64F8CE27A152465A888D7EAE9DDD82685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6552FB2554467C9BB17A8441A5A7A05">
    <w:name w:val="BE6552FB2554467C9BB17A8441A5A7A05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AFCE5311FE4094A1F3777AA2AE27295">
    <w:name w:val="F8AFCE5311FE4094A1F3777AA2AE27295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CD9B8DD4214D78861D6BEAE4D075775">
    <w:name w:val="B4CD9B8DD4214D78861D6BEAE4D075775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6">
    <w:name w:val="8D86058312BB4F3B8F3CFC24D043AA2316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6">
    <w:name w:val="458484F6F7C646768E283A176D5DD07116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B5F4853079C4535BBECADCF7D5E36F44">
    <w:name w:val="3B5F4853079C4535BBECADCF7D5E36F44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C32933E93447B8A30465A2353DBE381">
    <w:name w:val="05C32933E93447B8A30465A2353DBE381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CD2AFF40894F60A303F2CA31B4BE3F3">
    <w:name w:val="D1CD2AFF40894F60A303F2CA31B4BE3F3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6">
    <w:name w:val="3679F7366F184F6F8291F70A7CF1C73116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6">
    <w:name w:val="7434A7BD5C7A4085A57997E59971C37116"/>
    <w:rsid w:val="005D0B6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14">
    <w:name w:val="42AF32D33C454B4ABDFEF4E4D5D1202414"/>
    <w:rsid w:val="005D0B6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14">
    <w:name w:val="5873D9945EAE49029B9B8A5295FD90EC14"/>
    <w:rsid w:val="005D0B6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6841CCD09A424DB9FF9C4CB67D778F">
    <w:name w:val="436841CCD09A424DB9FF9C4CB67D778F"/>
    <w:rsid w:val="009E4E7B"/>
  </w:style>
  <w:style w:type="paragraph" w:customStyle="1" w:styleId="AB91CFD84609428E9F47E351454D6FFF">
    <w:name w:val="AB91CFD84609428E9F47E351454D6FFF"/>
    <w:rsid w:val="009E4E7B"/>
  </w:style>
  <w:style w:type="paragraph" w:customStyle="1" w:styleId="CF7E40A503304E1188F2742940FD8B69">
    <w:name w:val="CF7E40A503304E1188F2742940FD8B69"/>
    <w:rsid w:val="009E4E7B"/>
  </w:style>
  <w:style w:type="paragraph" w:customStyle="1" w:styleId="808EE83236704411906EAC0831E06B97">
    <w:name w:val="808EE83236704411906EAC0831E06B97"/>
    <w:rsid w:val="009E4E7B"/>
  </w:style>
  <w:style w:type="paragraph" w:customStyle="1" w:styleId="A5E127D219E54340A468E9B98E9433B9">
    <w:name w:val="A5E127D219E54340A468E9B98E9433B9"/>
    <w:rsid w:val="009E4E7B"/>
  </w:style>
  <w:style w:type="paragraph" w:customStyle="1" w:styleId="B99BCC4753D54040AA321F6EBF8E69FD">
    <w:name w:val="B99BCC4753D54040AA321F6EBF8E69FD"/>
    <w:rsid w:val="009E4E7B"/>
  </w:style>
  <w:style w:type="paragraph" w:customStyle="1" w:styleId="E9976B282E4C41F2B9DFF91E6F713DF4">
    <w:name w:val="E9976B282E4C41F2B9DFF91E6F713DF4"/>
    <w:rsid w:val="009E4E7B"/>
  </w:style>
  <w:style w:type="paragraph" w:customStyle="1" w:styleId="B743600E771247B1892AA4141EFF6E1A">
    <w:name w:val="B743600E771247B1892AA4141EFF6E1A"/>
    <w:rsid w:val="009E4E7B"/>
  </w:style>
  <w:style w:type="paragraph" w:customStyle="1" w:styleId="4904022694C248DDBE9D234695F969A9">
    <w:name w:val="4904022694C248DDBE9D234695F969A9"/>
    <w:rsid w:val="009E4E7B"/>
  </w:style>
  <w:style w:type="paragraph" w:customStyle="1" w:styleId="1C42F005B3554BAF957C0335EEE12BEB">
    <w:name w:val="1C42F005B3554BAF957C0335EEE12BEB"/>
    <w:rsid w:val="009E4E7B"/>
  </w:style>
  <w:style w:type="paragraph" w:customStyle="1" w:styleId="DD930FF802FA437597FE1E92BE7126C3">
    <w:name w:val="DD930FF802FA437597FE1E92BE7126C3"/>
    <w:rsid w:val="009E4E7B"/>
  </w:style>
  <w:style w:type="paragraph" w:customStyle="1" w:styleId="03FBC124FDA74B91A0B1ECD2151C458D">
    <w:name w:val="03FBC124FDA74B91A0B1ECD2151C458D"/>
    <w:rsid w:val="009E4E7B"/>
  </w:style>
  <w:style w:type="paragraph" w:customStyle="1" w:styleId="02B9184A206E4F37A30A496C2CCAA373">
    <w:name w:val="02B9184A206E4F37A30A496C2CCAA373"/>
    <w:rsid w:val="009E4E7B"/>
  </w:style>
  <w:style w:type="paragraph" w:customStyle="1" w:styleId="EBD01BA956364266B436003491C2C163">
    <w:name w:val="EBD01BA956364266B436003491C2C163"/>
    <w:rsid w:val="009E4E7B"/>
  </w:style>
  <w:style w:type="paragraph" w:customStyle="1" w:styleId="661DD51FD2804DC6BD826AE734E048AF">
    <w:name w:val="661DD51FD2804DC6BD826AE734E048AF"/>
    <w:rsid w:val="009E4E7B"/>
  </w:style>
  <w:style w:type="paragraph" w:customStyle="1" w:styleId="CE04439E8615449F875528F0B6367BD8">
    <w:name w:val="CE04439E8615449F875528F0B6367BD8"/>
    <w:rsid w:val="009E4E7B"/>
  </w:style>
  <w:style w:type="paragraph" w:customStyle="1" w:styleId="0A498BA299F04748A73B4B07F308CACF">
    <w:name w:val="0A498BA299F04748A73B4B07F308CACF"/>
    <w:rsid w:val="009E4E7B"/>
  </w:style>
  <w:style w:type="paragraph" w:customStyle="1" w:styleId="D01DC547D687432587F2818CAF2C9C90">
    <w:name w:val="D01DC547D687432587F2818CAF2C9C90"/>
    <w:rsid w:val="009E4E7B"/>
  </w:style>
  <w:style w:type="paragraph" w:customStyle="1" w:styleId="8DA76BC392C8455896AEE3A078D516A6">
    <w:name w:val="8DA76BC392C8455896AEE3A078D516A6"/>
    <w:rsid w:val="007E13EA"/>
  </w:style>
  <w:style w:type="paragraph" w:customStyle="1" w:styleId="6B8CDFBE48184C02806B92ABE522E87C">
    <w:name w:val="6B8CDFBE48184C02806B92ABE522E87C"/>
    <w:rsid w:val="007E13EA"/>
  </w:style>
  <w:style w:type="paragraph" w:customStyle="1" w:styleId="ED8A77C8848E42DC82581E55789A7D7217">
    <w:name w:val="ED8A77C8848E42DC82581E55789A7D7217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48FA56C9B74A9EBF187CA3553BC2DE7">
    <w:name w:val="F848FA56C9B74A9EBF187CA3553BC2DE7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8643DDB09DF48228ACC32E4DC8571187">
    <w:name w:val="98643DDB09DF48228ACC32E4DC8571187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6841CCD09A424DB9FF9C4CB67D778F1">
    <w:name w:val="436841CCD09A424DB9FF9C4CB67D778F1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91CFD84609428E9F47E351454D6FFF1">
    <w:name w:val="AB91CFD84609428E9F47E351454D6FFF1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F7E40A503304E1188F2742940FD8B691">
    <w:name w:val="CF7E40A503304E1188F2742940FD8B691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8EE83236704411906EAC0831E06B971">
    <w:name w:val="808EE83236704411906EAC0831E06B971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E127D219E54340A468E9B98E9433B91">
    <w:name w:val="A5E127D219E54340A468E9B98E9433B91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9BCC4753D54040AA321F6EBF8E69FD1">
    <w:name w:val="B99BCC4753D54040AA321F6EBF8E69FD1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9976B282E4C41F2B9DFF91E6F713DF41">
    <w:name w:val="E9976B282E4C41F2B9DFF91E6F713DF41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43600E771247B1892AA4141EFF6E1A1">
    <w:name w:val="B743600E771247B1892AA4141EFF6E1A1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904022694C248DDBE9D234695F969A91">
    <w:name w:val="4904022694C248DDBE9D234695F969A91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C42F005B3554BAF957C0335EEE12BEB1">
    <w:name w:val="1C42F005B3554BAF957C0335EEE12BEB1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D930FF802FA437597FE1E92BE7126C31">
    <w:name w:val="DD930FF802FA437597FE1E92BE7126C31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FBC124FDA74B91A0B1ECD2151C458D1">
    <w:name w:val="03FBC124FDA74B91A0B1ECD2151C458D1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B9184A206E4F37A30A496C2CCAA3731">
    <w:name w:val="02B9184A206E4F37A30A496C2CCAA3731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BD01BA956364266B436003491C2C1631">
    <w:name w:val="EBD01BA956364266B436003491C2C1631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1DD51FD2804DC6BD826AE734E048AF1">
    <w:name w:val="661DD51FD2804DC6BD826AE734E048AF1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04439E8615449F875528F0B6367BD81">
    <w:name w:val="CE04439E8615449F875528F0B6367BD81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498BA299F04748A73B4B07F308CACF1">
    <w:name w:val="0A498BA299F04748A73B4B07F308CACF1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1DC547D687432587F2818CAF2C9C901">
    <w:name w:val="D01DC547D687432587F2818CAF2C9C901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70CFD387A4E4387870B3E3A2DF8E7336">
    <w:name w:val="670CFD387A4E4387870B3E3A2DF8E7336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8CE27A152465A888D7EAE9DDD82686">
    <w:name w:val="64F8CE27A152465A888D7EAE9DDD82686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6552FB2554467C9BB17A8441A5A7A06">
    <w:name w:val="BE6552FB2554467C9BB17A8441A5A7A06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AFCE5311FE4094A1F3777AA2AE27296">
    <w:name w:val="F8AFCE5311FE4094A1F3777AA2AE27296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CD9B8DD4214D78861D6BEAE4D075776">
    <w:name w:val="B4CD9B8DD4214D78861D6BEAE4D075776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7">
    <w:name w:val="8D86058312BB4F3B8F3CFC24D043AA2317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7">
    <w:name w:val="458484F6F7C646768E283A176D5DD07117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A76BC392C8455896AEE3A078D516A61">
    <w:name w:val="8DA76BC392C8455896AEE3A078D516A61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C32933E93447B8A30465A2353DBE382">
    <w:name w:val="05C32933E93447B8A30465A2353DBE382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CD2AFF40894F60A303F2CA31B4BE3F4">
    <w:name w:val="D1CD2AFF40894F60A303F2CA31B4BE3F4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7">
    <w:name w:val="3679F7366F184F6F8291F70A7CF1C73117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7">
    <w:name w:val="7434A7BD5C7A4085A57997E59971C37117"/>
    <w:rsid w:val="007E13E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15">
    <w:name w:val="42AF32D33C454B4ABDFEF4E4D5D1202415"/>
    <w:rsid w:val="007E13E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15">
    <w:name w:val="5873D9945EAE49029B9B8A5295FD90EC15"/>
    <w:rsid w:val="007E13E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3D91379F2104AAC8FDD25A67AD1CACD">
    <w:name w:val="F3D91379F2104AAC8FDD25A67AD1CACD"/>
    <w:rsid w:val="007E13EA"/>
  </w:style>
  <w:style w:type="paragraph" w:customStyle="1" w:styleId="E9A2D3CA92FC41B7B23EA64D0CABC1B1">
    <w:name w:val="E9A2D3CA92FC41B7B23EA64D0CABC1B1"/>
    <w:rsid w:val="00FC03FE"/>
  </w:style>
  <w:style w:type="paragraph" w:customStyle="1" w:styleId="D444BCAEF42A490E9D6891CF37432B98">
    <w:name w:val="D444BCAEF42A490E9D6891CF37432B98"/>
    <w:rsid w:val="004D458A"/>
  </w:style>
  <w:style w:type="paragraph" w:customStyle="1" w:styleId="ED8A77C8848E42DC82581E55789A7D7218">
    <w:name w:val="ED8A77C8848E42DC82581E55789A7D7218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48FA56C9B74A9EBF187CA3553BC2DE8">
    <w:name w:val="F848FA56C9B74A9EBF187CA3553BC2DE8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8643DDB09DF48228ACC32E4DC8571188">
    <w:name w:val="98643DDB09DF48228ACC32E4DC8571188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6841CCD09A424DB9FF9C4CB67D778F2">
    <w:name w:val="436841CCD09A424DB9FF9C4CB67D778F2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91CFD84609428E9F47E351454D6FFF2">
    <w:name w:val="AB91CFD84609428E9F47E351454D6FFF2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F7E40A503304E1188F2742940FD8B692">
    <w:name w:val="CF7E40A503304E1188F2742940FD8B692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8EE83236704411906EAC0831E06B972">
    <w:name w:val="808EE83236704411906EAC0831E06B972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E127D219E54340A468E9B98E9433B92">
    <w:name w:val="A5E127D219E54340A468E9B98E9433B92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9BCC4753D54040AA321F6EBF8E69FD2">
    <w:name w:val="B99BCC4753D54040AA321F6EBF8E69FD2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9976B282E4C41F2B9DFF91E6F713DF42">
    <w:name w:val="E9976B282E4C41F2B9DFF91E6F713DF42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43600E771247B1892AA4141EFF6E1A2">
    <w:name w:val="B743600E771247B1892AA4141EFF6E1A2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904022694C248DDBE9D234695F969A92">
    <w:name w:val="4904022694C248DDBE9D234695F969A92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44BCAEF42A490E9D6891CF37432B981">
    <w:name w:val="D444BCAEF42A490E9D6891CF37432B981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C42F005B3554BAF957C0335EEE12BEB2">
    <w:name w:val="1C42F005B3554BAF957C0335EEE12BEB2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FBC124FDA74B91A0B1ECD2151C458D2">
    <w:name w:val="03FBC124FDA74B91A0B1ECD2151C458D2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B9184A206E4F37A30A496C2CCAA3732">
    <w:name w:val="02B9184A206E4F37A30A496C2CCAA3732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BD01BA956364266B436003491C2C1632">
    <w:name w:val="EBD01BA956364266B436003491C2C1632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1DD51FD2804DC6BD826AE734E048AF2">
    <w:name w:val="661DD51FD2804DC6BD826AE734E048AF2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04439E8615449F875528F0B6367BD82">
    <w:name w:val="CE04439E8615449F875528F0B6367BD82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498BA299F04748A73B4B07F308CACF2">
    <w:name w:val="0A498BA299F04748A73B4B07F308CACF2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1DC547D687432587F2818CAF2C9C902">
    <w:name w:val="D01DC547D687432587F2818CAF2C9C902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70CFD387A4E4387870B3E3A2DF8E7337">
    <w:name w:val="670CFD387A4E4387870B3E3A2DF8E7337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8CE27A152465A888D7EAE9DDD82687">
    <w:name w:val="64F8CE27A152465A888D7EAE9DDD82687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6552FB2554467C9BB17A8441A5A7A07">
    <w:name w:val="BE6552FB2554467C9BB17A8441A5A7A07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AFCE5311FE4094A1F3777AA2AE27297">
    <w:name w:val="F8AFCE5311FE4094A1F3777AA2AE27297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CD9B8DD4214D78861D6BEAE4D075777">
    <w:name w:val="B4CD9B8DD4214D78861D6BEAE4D075777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8">
    <w:name w:val="8D86058312BB4F3B8F3CFC24D043AA2318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8">
    <w:name w:val="458484F6F7C646768E283A176D5DD07118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3D91379F2104AAC8FDD25A67AD1CACD1">
    <w:name w:val="F3D91379F2104AAC8FDD25A67AD1CACD1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C32933E93447B8A30465A2353DBE383">
    <w:name w:val="05C32933E93447B8A30465A2353DBE383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CD2AFF40894F60A303F2CA31B4BE3F5">
    <w:name w:val="D1CD2AFF40894F60A303F2CA31B4BE3F5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8">
    <w:name w:val="3679F7366F184F6F8291F70A7CF1C73118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8">
    <w:name w:val="7434A7BD5C7A4085A57997E59971C37118"/>
    <w:rsid w:val="004D458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16">
    <w:name w:val="42AF32D33C454B4ABDFEF4E4D5D1202416"/>
    <w:rsid w:val="004D458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16">
    <w:name w:val="5873D9945EAE49029B9B8A5295FD90EC16"/>
    <w:rsid w:val="004D458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7ED6E066348FA8D13796A2049842C">
    <w:name w:val="F9B7ED6E066348FA8D13796A2049842C"/>
    <w:rsid w:val="00AD6FA4"/>
  </w:style>
  <w:style w:type="paragraph" w:customStyle="1" w:styleId="737F85A257FD4F50A45F5C1A00ADB537">
    <w:name w:val="737F85A257FD4F50A45F5C1A00ADB537"/>
    <w:rsid w:val="00AD6FA4"/>
  </w:style>
  <w:style w:type="paragraph" w:customStyle="1" w:styleId="314C3BC76BCD4CBA9381C7132219EFFB">
    <w:name w:val="314C3BC76BCD4CBA9381C7132219EFFB"/>
    <w:rsid w:val="00AD6FA4"/>
  </w:style>
  <w:style w:type="paragraph" w:customStyle="1" w:styleId="F1BEAFCC65104FA3A074D7DCF7338794">
    <w:name w:val="F1BEAFCC65104FA3A074D7DCF7338794"/>
    <w:rsid w:val="00AD6FA4"/>
  </w:style>
  <w:style w:type="paragraph" w:customStyle="1" w:styleId="B41ECABC72C641A29A97275578DDFAD5">
    <w:name w:val="B41ECABC72C641A29A97275578DDFAD5"/>
    <w:rsid w:val="00AD6FA4"/>
  </w:style>
  <w:style w:type="paragraph" w:customStyle="1" w:styleId="D0D42B007B264D81A03ECFF494D00260">
    <w:name w:val="D0D42B007B264D81A03ECFF494D00260"/>
    <w:rsid w:val="00AD6FA4"/>
  </w:style>
  <w:style w:type="paragraph" w:customStyle="1" w:styleId="ED8A77C8848E42DC82581E55789A7D7219">
    <w:name w:val="ED8A77C8848E42DC82581E55789A7D7219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48FA56C9B74A9EBF187CA3553BC2DE9">
    <w:name w:val="F848FA56C9B74A9EBF187CA3553BC2DE9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8643DDB09DF48228ACC32E4DC8571189">
    <w:name w:val="98643DDB09DF48228ACC32E4DC8571189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6841CCD09A424DB9FF9C4CB67D778F3">
    <w:name w:val="436841CCD09A424DB9FF9C4CB67D778F3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91CFD84609428E9F47E351454D6FFF3">
    <w:name w:val="AB91CFD84609428E9F47E351454D6FFF3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F7E40A503304E1188F2742940FD8B693">
    <w:name w:val="CF7E40A503304E1188F2742940FD8B693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8EE83236704411906EAC0831E06B973">
    <w:name w:val="808EE83236704411906EAC0831E06B973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E127D219E54340A468E9B98E9433B93">
    <w:name w:val="A5E127D219E54340A468E9B98E9433B93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9BCC4753D54040AA321F6EBF8E69FD3">
    <w:name w:val="B99BCC4753D54040AA321F6EBF8E69FD3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9976B282E4C41F2B9DFF91E6F713DF43">
    <w:name w:val="E9976B282E4C41F2B9DFF91E6F713DF43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43600E771247B1892AA4141EFF6E1A3">
    <w:name w:val="B743600E771247B1892AA4141EFF6E1A3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904022694C248DDBE9D234695F969A93">
    <w:name w:val="4904022694C248DDBE9D234695F969A93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44BCAEF42A490E9D6891CF37432B982">
    <w:name w:val="D444BCAEF42A490E9D6891CF37432B982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C42F005B3554BAF957C0335EEE12BEB3">
    <w:name w:val="1C42F005B3554BAF957C0335EEE12BEB3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FBC124FDA74B91A0B1ECD2151C458D3">
    <w:name w:val="03FBC124FDA74B91A0B1ECD2151C458D3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B9184A206E4F37A30A496C2CCAA3733">
    <w:name w:val="02B9184A206E4F37A30A496C2CCAA3733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BD01BA956364266B436003491C2C1633">
    <w:name w:val="EBD01BA956364266B436003491C2C1633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1DD51FD2804DC6BD826AE734E048AF3">
    <w:name w:val="661DD51FD2804DC6BD826AE734E048AF3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04439E8615449F875528F0B6367BD83">
    <w:name w:val="CE04439E8615449F875528F0B6367BD83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498BA299F04748A73B4B07F308CACF3">
    <w:name w:val="0A498BA299F04748A73B4B07F308CACF3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1DC547D687432587F2818CAF2C9C903">
    <w:name w:val="D01DC547D687432587F2818CAF2C9C903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7ED6E066348FA8D13796A2049842C1">
    <w:name w:val="F9B7ED6E066348FA8D13796A2049842C1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8CE27A152465A888D7EAE9DDD82688">
    <w:name w:val="64F8CE27A152465A888D7EAE9DDD82688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1ECABC72C641A29A97275578DDFAD51">
    <w:name w:val="B41ECABC72C641A29A97275578DDFAD51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EAFCC65104FA3A074D7DCF73387941">
    <w:name w:val="F1BEAFCC65104FA3A074D7DCF73387941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AFCE5311FE4094A1F3777AA2AE27298">
    <w:name w:val="F8AFCE5311FE4094A1F3777AA2AE27298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9">
    <w:name w:val="8D86058312BB4F3B8F3CFC24D043AA2319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9">
    <w:name w:val="458484F6F7C646768E283A176D5DD07119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3D91379F2104AAC8FDD25A67AD1CACD2">
    <w:name w:val="F3D91379F2104AAC8FDD25A67AD1CACD2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C32933E93447B8A30465A2353DBE384">
    <w:name w:val="05C32933E93447B8A30465A2353DBE384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CD2AFF40894F60A303F2CA31B4BE3F6">
    <w:name w:val="D1CD2AFF40894F60A303F2CA31B4BE3F6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9">
    <w:name w:val="3679F7366F184F6F8291F70A7CF1C73119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9">
    <w:name w:val="7434A7BD5C7A4085A57997E59971C37119"/>
    <w:rsid w:val="00AD6FA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17">
    <w:name w:val="42AF32D33C454B4ABDFEF4E4D5D1202417"/>
    <w:rsid w:val="00AD6FA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17">
    <w:name w:val="5873D9945EAE49029B9B8A5295FD90EC17"/>
    <w:rsid w:val="00AD6FA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ACA5E6553D44AB98C7C1A1A47387DBB">
    <w:name w:val="CACA5E6553D44AB98C7C1A1A47387DBB"/>
    <w:rsid w:val="00AD6FA4"/>
  </w:style>
  <w:style w:type="paragraph" w:customStyle="1" w:styleId="6CF717C9280D4648906BD4D0EB153F2B">
    <w:name w:val="6CF717C9280D4648906BD4D0EB153F2B"/>
    <w:rsid w:val="00AD6FA4"/>
  </w:style>
  <w:style w:type="paragraph" w:customStyle="1" w:styleId="CC761FE2A26D41AEA22DFCF9211D86DB">
    <w:name w:val="CC761FE2A26D41AEA22DFCF9211D86DB"/>
    <w:rsid w:val="00AD6FA4"/>
  </w:style>
  <w:style w:type="paragraph" w:customStyle="1" w:styleId="7A32408FC0664D678D7F6D9CE57B0D2C">
    <w:name w:val="7A32408FC0664D678D7F6D9CE57B0D2C"/>
    <w:rsid w:val="00AD6F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921260C8E72A43BA1BB06511D2F2FB" ma:contentTypeVersion="4" ma:contentTypeDescription="Create a new document." ma:contentTypeScope="" ma:versionID="36aef04f754f32d8ed49ebc60cadb2da">
  <xsd:schema xmlns:xsd="http://www.w3.org/2001/XMLSchema" xmlns:xs="http://www.w3.org/2001/XMLSchema" xmlns:p="http://schemas.microsoft.com/office/2006/metadata/properties" xmlns:ns2="409b40df-90de-4d53-8031-a9ba904f85ac" xmlns:ns3="bf8e5849-dde1-4722-a82d-91c287a93e7e" targetNamespace="http://schemas.microsoft.com/office/2006/metadata/properties" ma:root="true" ma:fieldsID="cf57251ab077a4485987984b3f6bddc5" ns2:_="" ns3:_="">
    <xsd:import namespace="409b40df-90de-4d53-8031-a9ba904f85ac"/>
    <xsd:import namespace="bf8e5849-dde1-4722-a82d-91c287a93e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b40df-90de-4d53-8031-a9ba904f8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e5849-dde1-4722-a82d-91c287a93e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D8720-D536-47F8-9C8E-CF91B84048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9b40df-90de-4d53-8031-a9ba904f85ac"/>
    <ds:schemaRef ds:uri="bf8e5849-dde1-4722-a82d-91c287a93e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A9AF4B-2386-45E3-A684-2E6B993617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4B6A73-F00E-4244-8139-470819FD48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A1D0AB-2374-46B9-B334-96BC2BAFD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3</Pages>
  <Words>793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Maude Lefebvre</cp:lastModifiedBy>
  <cp:revision>2</cp:revision>
  <cp:lastPrinted>2020-10-13T16:11:00Z</cp:lastPrinted>
  <dcterms:created xsi:type="dcterms:W3CDTF">2022-08-10T14:32:00Z</dcterms:created>
  <dcterms:modified xsi:type="dcterms:W3CDTF">2022-08-10T14:32:00Z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0x0101009F921260C8E72A43BA1BB06511D2F2FB</vt:lpwstr>
  </property>
</Properties>
</file>