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0BE74A" w14:textId="1C4FEDF2" w:rsidR="00FF4922" w:rsidRPr="00C40578" w:rsidRDefault="005A43F9">
      <w:r>
        <w:rPr>
          <w:rFonts w:ascii="Chaloult_Cond" w:hAnsi="Chaloult_Cond" w:cs="Arial"/>
          <w:noProof/>
          <w:sz w:val="2"/>
          <w:szCs w:val="16"/>
          <w:lang w:val="fr-C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ACC655" wp14:editId="1CA5E99B">
                <wp:simplePos x="0" y="0"/>
                <wp:positionH relativeFrom="column">
                  <wp:posOffset>1303020</wp:posOffset>
                </wp:positionH>
                <wp:positionV relativeFrom="paragraph">
                  <wp:posOffset>24130</wp:posOffset>
                </wp:positionV>
                <wp:extent cx="2133600" cy="525780"/>
                <wp:effectExtent l="0" t="0" r="0" b="762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73AB89" w14:textId="614092CF" w:rsidR="005A43F9" w:rsidRPr="005A43F9" w:rsidRDefault="005A43F9" w:rsidP="005A43F9">
                            <w:pPr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5A43F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  <w:r w:rsidRPr="005A43F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</w:t>
                            </w:r>
                            <w:r w:rsidRPr="005A43F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</w:t>
                            </w:r>
                            <w:r w:rsidRPr="005A43F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</w:t>
                            </w:r>
                            <w:r w:rsidRPr="005A43F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</w:t>
                            </w:r>
                            <w:r w:rsidRPr="005A43F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</w:t>
                            </w:r>
                            <w:r w:rsidRPr="005A43F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5A43F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</w:t>
                            </w:r>
                            <w:r w:rsidRPr="005A43F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</w:t>
                            </w:r>
                            <w:r w:rsidRPr="005A43F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</w:t>
                            </w:r>
                            <w:r w:rsidRPr="005A43F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</w:t>
                            </w:r>
                            <w:r w:rsidRPr="005A43F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</w:t>
                            </w:r>
                            <w:r w:rsidRPr="005A43F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69887D89" w14:textId="56E7F220" w:rsidR="005A43F9" w:rsidRPr="003E5929" w:rsidRDefault="005A43F9" w:rsidP="005A43F9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MOCLI60431A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ACC655" id="Rectangle 6" o:spid="_x0000_s1026" style="position:absolute;margin-left:102.6pt;margin-top:1.9pt;width:168pt;height:41.4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" filled="f" stroked="f" strokeweight=".25pt">
                <v:textbox>
                  <w:txbxContent>
                    <w:p w14:paraId="4D73AB89" w14:textId="614092CF" w:rsidR="005A43F9" w:rsidRPr="005A43F9" w:rsidRDefault="005A43F9" w:rsidP="005A43F9">
                      <w:pPr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</w:pPr>
                      <w:r w:rsidRPr="005A43F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  <w:r w:rsidRPr="005A43F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</w:t>
                      </w:r>
                      <w:r w:rsidRPr="005A43F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</w:t>
                      </w:r>
                      <w:r w:rsidRPr="005A43F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</w:t>
                      </w:r>
                      <w:r w:rsidRPr="005A43F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</w:t>
                      </w:r>
                      <w:r w:rsidRPr="005A43F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</w:t>
                      </w:r>
                      <w:r w:rsidRPr="005A43F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5A43F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</w:t>
                      </w:r>
                      <w:r w:rsidRPr="005A43F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</w:t>
                      </w:r>
                      <w:r w:rsidRPr="005A43F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</w:t>
                      </w:r>
                      <w:r w:rsidRPr="005A43F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</w:t>
                      </w:r>
                      <w:r w:rsidRPr="005A43F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</w:t>
                      </w:r>
                      <w:r w:rsidRPr="005A43F9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</w:p>
                    <w:p w14:paraId="69887D89" w14:textId="56E7F220" w:rsidR="005A43F9" w:rsidRPr="003E5929" w:rsidRDefault="005A43F9" w:rsidP="005A43F9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MOCLI60431A</w:t>
                      </w:r>
                    </w:p>
                  </w:txbxContent>
                </v:textbox>
              </v:rect>
            </w:pict>
          </mc:Fallback>
        </mc:AlternateContent>
      </w:r>
      <w:r w:rsidRPr="00C40578">
        <w:rPr>
          <w:rFonts w:ascii="Chaloult_Cond" w:hAnsi="Chaloult_Cond"/>
          <w:noProof/>
          <w:sz w:val="16"/>
          <w:lang w:val="fr-CA"/>
        </w:rPr>
        <w:drawing>
          <wp:anchor distT="0" distB="0" distL="114300" distR="114300" simplePos="0" relativeHeight="251664384" behindDoc="0" locked="0" layoutInCell="1" allowOverlap="1" wp14:anchorId="4B1B6CA2" wp14:editId="06B916CE">
            <wp:simplePos x="0" y="0"/>
            <wp:positionH relativeFrom="column">
              <wp:posOffset>-290195</wp:posOffset>
            </wp:positionH>
            <wp:positionV relativeFrom="paragraph">
              <wp:posOffset>-505460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977"/>
        <w:gridCol w:w="1413"/>
        <w:gridCol w:w="5118"/>
      </w:tblGrid>
      <w:tr w:rsidR="004246FA" w:rsidRPr="00C40578" w14:paraId="52AC2FB1" w14:textId="77777777" w:rsidTr="00FF4922">
        <w:trPr>
          <w:trHeight w:val="2267"/>
        </w:trPr>
        <w:tc>
          <w:tcPr>
            <w:tcW w:w="5524" w:type="dxa"/>
            <w:gridSpan w:val="3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1AB4B8BC" w14:textId="2CA3A078" w:rsidR="004246FA" w:rsidRPr="00C40578" w:rsidRDefault="004246FA" w:rsidP="0014043F">
            <w:r w:rsidRPr="00C40578"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3969"/>
            </w:tblGrid>
            <w:tr w:rsidR="004246FA" w:rsidRPr="00C40578" w14:paraId="68A2BF85" w14:textId="77777777" w:rsidTr="00BF5356">
              <w:tc>
                <w:tcPr>
                  <w:tcW w:w="993" w:type="dxa"/>
                  <w:vAlign w:val="bottom"/>
                </w:tcPr>
                <w:p w14:paraId="221FB647" w14:textId="77777777" w:rsidR="004246FA" w:rsidRPr="00C40578" w:rsidRDefault="004246FA" w:rsidP="00BF5356">
                  <w:pPr>
                    <w:spacing w:before="120"/>
                    <w:ind w:left="-110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C40578">
                    <w:rPr>
                      <w:rFonts w:asciiTheme="minorHAnsi" w:hAnsiTheme="minorHAnsi"/>
                      <w:sz w:val="16"/>
                    </w:rPr>
                    <w:t xml:space="preserve">Facility: </w:t>
                  </w: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  <w:vAlign w:val="bottom"/>
                </w:tcPr>
                <w:p w14:paraId="35A07B30" w14:textId="5D27E11D" w:rsidR="004246FA" w:rsidRPr="00C40578" w:rsidRDefault="0071609D" w:rsidP="0071609D">
                  <w:pPr>
                    <w:spacing w:before="120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ermStart w:id="480081478" w:edGrp="everyone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 </w:t>
                  </w:r>
                  <w:permEnd w:id="480081478"/>
                </w:p>
              </w:tc>
            </w:tr>
          </w:tbl>
          <w:p w14:paraId="469A3E69" w14:textId="77777777" w:rsidR="004246FA" w:rsidRPr="00C40578" w:rsidRDefault="004246FA" w:rsidP="0014043F"/>
          <w:p w14:paraId="26592DF8" w14:textId="77777777" w:rsidR="004246FA" w:rsidRPr="00C40578" w:rsidRDefault="004246FA" w:rsidP="0014043F"/>
          <w:p w14:paraId="4645452E" w14:textId="77777777" w:rsidR="004246FA" w:rsidRPr="00C40578" w:rsidRDefault="004246FA" w:rsidP="0014043F"/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1405"/>
              <w:gridCol w:w="140"/>
              <w:gridCol w:w="181"/>
              <w:gridCol w:w="400"/>
              <w:gridCol w:w="24"/>
              <w:gridCol w:w="43"/>
              <w:gridCol w:w="1015"/>
            </w:tblGrid>
            <w:tr w:rsidR="004246FA" w:rsidRPr="00C40578" w14:paraId="2F8EA6D9" w14:textId="77777777" w:rsidTr="005A43F9">
              <w:trPr>
                <w:trHeight w:val="340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7BD77D" w14:textId="77777777" w:rsidR="004246FA" w:rsidRPr="00C40578" w:rsidRDefault="00CD6AD7" w:rsidP="0014043F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C40578">
                    <w:rPr>
                      <w:rFonts w:ascii="Arial" w:hAnsi="Arial"/>
                      <w:color w:val="000000"/>
                      <w:sz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File:</w:t>
                  </w:r>
                </w:p>
              </w:tc>
              <w:permStart w:id="638678214" w:edGrp="everyone" w:displacedByCustomXml="next"/>
              <w:bookmarkStart w:id="0" w:name="NoDossier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File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40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C06D830" w14:textId="7465A287" w:rsidR="004246FA" w:rsidRPr="00C40578" w:rsidRDefault="0021257E" w:rsidP="00CA526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</w:t>
                      </w:r>
                      <w:r w:rsidR="00BD08CA" w:rsidRPr="00C40578">
                        <w:rPr>
                          <w:rFonts w:ascii="Arial" w:hAnsi="Arial"/>
                          <w:color w:val="000000"/>
                          <w:sz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</w:p>
                  </w:tc>
                </w:sdtContent>
              </w:sdt>
              <w:permEnd w:id="638678214" w:displacedByCustomXml="prev"/>
              <w:bookmarkEnd w:id="0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DA073FE" w14:textId="77777777" w:rsidR="004246FA" w:rsidRPr="00C40578" w:rsidRDefault="004246FA" w:rsidP="0029581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</w:tr>
            <w:tr w:rsidR="004246FA" w:rsidRPr="00C40578" w14:paraId="51656D63" w14:textId="77777777" w:rsidTr="005A43F9">
              <w:trPr>
                <w:trHeight w:val="340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A3A8EE" w14:textId="77777777" w:rsidR="004246FA" w:rsidRPr="00C40578" w:rsidRDefault="004246FA" w:rsidP="0014043F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C40578">
                    <w:rPr>
                      <w:rFonts w:ascii="Arial" w:hAnsi="Arial"/>
                      <w:color w:val="000000"/>
                      <w:sz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Last name, first name:</w:t>
                  </w:r>
                </w:p>
              </w:tc>
              <w:permStart w:id="1196061435" w:edGrp="everyone" w:displacedByCustomXml="next"/>
              <w:bookmarkStart w:id="1" w:name="Nom_Prenom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Last name, first name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208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7945AA0" w14:textId="77777777" w:rsidR="004246FA" w:rsidRPr="00C40578" w:rsidRDefault="00FF1654" w:rsidP="00FF1654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C40578">
                        <w:rPr>
                          <w:rFonts w:ascii="Arial" w:hAnsi="Arial"/>
                          <w:color w:val="000000"/>
                          <w:sz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permEnd w:id="1196061435" w:displacedByCustomXml="prev"/>
              <w:bookmarkEnd w:id="1" w:displacedByCustomXml="prev"/>
            </w:tr>
            <w:tr w:rsidR="004246FA" w:rsidRPr="00C40578" w14:paraId="51691D52" w14:textId="77777777" w:rsidTr="005A43F9">
              <w:trPr>
                <w:trHeight w:val="340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B2250D2" w14:textId="77777777" w:rsidR="004246FA" w:rsidRPr="00C40578" w:rsidRDefault="004246FA" w:rsidP="0014043F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C40578">
                    <w:rPr>
                      <w:rFonts w:ascii="Arial" w:hAnsi="Arial"/>
                      <w:color w:val="000000"/>
                      <w:sz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Date of birth:</w:t>
                  </w:r>
                </w:p>
              </w:tc>
              <w:tc>
                <w:tcPr>
                  <w:tcW w:w="2126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2E836AAC" w14:textId="77777777" w:rsidR="004246FA" w:rsidRPr="00C40578" w:rsidRDefault="004246FA" w:rsidP="0014311E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C40578">
                    <w:rPr>
                      <w:rFonts w:ascii="Arial" w:hAnsi="Arial"/>
                      <w:color w:val="000000"/>
                      <w:sz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r w:rsidRPr="00C40578">
                    <w:rPr>
                      <w:rFonts w:ascii="Arial" w:hAnsi="Arial"/>
                      <w:color w:val="000000"/>
                      <w:sz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bookmarkStart w:id="2" w:name="DDNais"/>
                  <w:permStart w:id="975914113" w:edGrp="everyone"/>
                  <w:sdt>
                    <w:sdtPr>
                      <w:rPr>
                        <w:rFonts w:ascii="Arial" w:hAnsi="Arial" w:cs="Arial"/>
                        <w:color w:val="000000"/>
                        <w:sz w:val="16"/>
                        <w:szCs w:val="16"/>
                        <w14:textFill>
                          <w14:solidFill>
                            <w14:srgbClr w14:val="000000">
                              <w14:alpha w14:val="55000"/>
                            </w14:srgbClr>
                          </w14:solidFill>
                        </w14:textFill>
                      </w:rPr>
                      <w:alias w:val="YYYY-MM-DD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Pr="00C40578">
                        <w:rPr>
                          <w:rFonts w:ascii="Arial" w:hAnsi="Arial"/>
                          <w:color w:val="000000"/>
                          <w:sz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sdtContent>
                  </w:sdt>
                  <w:bookmarkEnd w:id="2"/>
                  <w:permEnd w:id="975914113"/>
                </w:p>
              </w:tc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2A00EEC" w14:textId="48EDB464" w:rsidR="004246FA" w:rsidRPr="00C40578" w:rsidRDefault="0014311E" w:rsidP="0014311E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C40578">
                    <w:rPr>
                      <w:rFonts w:ascii="MS Gothic" w:hAnsi="MS Gothic"/>
                      <w:color w:val="000000"/>
                      <w:sz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permStart w:id="445861816" w:edGrp="everyone"/>
                  <w:sdt>
                    <w:sdtPr>
                      <w:rPr>
                        <w:rFonts w:ascii="MS Gothic" w:eastAsia="MS Gothic" w:hAnsi="MS Gothic" w:cs="Arial"/>
                        <w:color w:val="000000"/>
                        <w:sz w:val="16"/>
                        <w:szCs w:val="16"/>
                        <w14:textFill>
                          <w14:solidFill>
                            <w14:srgbClr w14:val="000000">
                              <w14:alpha w14:val="55000"/>
                            </w14:srgbClr>
                          </w14:solidFill>
                        </w14:textFill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1257E">
                        <w:rPr>
                          <w:rFonts w:ascii="MS Gothic" w:eastAsia="MS Gothic" w:hAnsi="MS Gothic" w:cs="Arial" w:hint="eastAsia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>☐</w:t>
                      </w:r>
                    </w:sdtContent>
                  </w:sdt>
                  <w:permEnd w:id="445861816"/>
                  <w:r w:rsidRPr="00C40578">
                    <w:rPr>
                      <w:rFonts w:ascii="MS Gothic" w:hAnsi="MS Gothic"/>
                      <w:color w:val="000000"/>
                      <w:sz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r w:rsidRPr="00C40578">
                    <w:rPr>
                      <w:rFonts w:ascii="Arial" w:hAnsi="Arial"/>
                      <w:color w:val="000000"/>
                      <w:sz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F  </w:t>
                  </w:r>
                  <w:permStart w:id="608503725" w:edGrp="everyone"/>
                  <w:sdt>
                    <w:sdtPr>
                      <w:rPr>
                        <w:rFonts w:ascii="Arial" w:hAnsi="Arial" w:cs="Arial"/>
                        <w:color w:val="000000"/>
                        <w:sz w:val="16"/>
                        <w:szCs w:val="16"/>
                        <w14:textFill>
                          <w14:solidFill>
                            <w14:srgbClr w14:val="000000">
                              <w14:alpha w14:val="55000"/>
                            </w14:srgbClr>
                          </w14:solidFill>
                        </w14:textFill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1257E">
                        <w:rPr>
                          <w:rFonts w:ascii="MS Gothic" w:eastAsia="MS Gothic" w:hAnsi="MS Gothic" w:cs="Arial" w:hint="eastAsia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>☐</w:t>
                      </w:r>
                    </w:sdtContent>
                  </w:sdt>
                  <w:permEnd w:id="608503725"/>
                  <w:r w:rsidRPr="00C40578">
                    <w:rPr>
                      <w:rFonts w:ascii="Arial" w:hAnsi="Arial"/>
                      <w:color w:val="000000"/>
                      <w:sz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M</w:t>
                  </w:r>
                </w:p>
              </w:tc>
            </w:tr>
            <w:tr w:rsidR="004246FA" w:rsidRPr="00C40578" w14:paraId="5652B1B5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896A55D" w14:textId="77777777" w:rsidR="004246FA" w:rsidRPr="00C40578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C40578">
                    <w:rPr>
                      <w:rFonts w:ascii="Arial" w:hAnsi="Arial"/>
                      <w:color w:val="000000"/>
                      <w:sz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  <w:t xml:space="preserve">             </w:t>
                  </w:r>
                  <w:r w:rsidRPr="00C40578">
                    <w:rPr>
                      <w:rFonts w:ascii="Arial" w:hAnsi="Arial"/>
                      <w:color w:val="000000"/>
                      <w:sz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YYYY-MM-DD</w:t>
                  </w:r>
                </w:p>
              </w:tc>
            </w:tr>
            <w:tr w:rsidR="004246FA" w:rsidRPr="00C40578" w14:paraId="5A372143" w14:textId="77777777" w:rsidTr="005A43F9">
              <w:trPr>
                <w:trHeight w:val="340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D784D30" w14:textId="77777777" w:rsidR="004246FA" w:rsidRPr="00C40578" w:rsidRDefault="004246FA" w:rsidP="0014043F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C40578">
                    <w:rPr>
                      <w:rFonts w:ascii="Arial" w:hAnsi="Arial"/>
                      <w:color w:val="000000"/>
                      <w:sz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RAMQ no.:</w:t>
                  </w:r>
                </w:p>
              </w:tc>
              <w:permStart w:id="333211488" w:edGrp="everyone" w:displacedByCustomXml="next"/>
              <w:bookmarkStart w:id="3" w:name="NAM_No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726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4B35FB82" w14:textId="77777777" w:rsidR="004246FA" w:rsidRPr="00C40578" w:rsidRDefault="0014311E" w:rsidP="0014311E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C40578">
                        <w:rPr>
                          <w:rFonts w:ascii="Arial" w:hAnsi="Arial"/>
                          <w:color w:val="000000"/>
                          <w:sz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permEnd w:id="333211488" w:displacedByCustomXml="prev"/>
              <w:bookmarkEnd w:id="3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0FE9898" w14:textId="77777777" w:rsidR="004246FA" w:rsidRPr="00C40578" w:rsidRDefault="004246FA" w:rsidP="0014043F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C40578">
                    <w:rPr>
                      <w:rFonts w:ascii="Arial" w:hAnsi="Arial"/>
                      <w:color w:val="000000"/>
                      <w:sz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Exp.</w:t>
                  </w:r>
                </w:p>
              </w:tc>
              <w:permStart w:id="1141931318" w:edGrp="everyone" w:displacedByCustomXml="next"/>
              <w:bookmarkStart w:id="4" w:name="NAM_Exp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YYYY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7230EE69" w14:textId="77777777" w:rsidR="004246FA" w:rsidRPr="00C40578" w:rsidRDefault="00A33CEF" w:rsidP="00A33CEF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C40578">
                        <w:rPr>
                          <w:rFonts w:ascii="Arial" w:hAnsi="Arial"/>
                          <w:color w:val="000000"/>
                          <w:sz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permEnd w:id="1141931318" w:displacedByCustomXml="prev"/>
              <w:bookmarkEnd w:id="4" w:displacedByCustomXml="prev"/>
            </w:tr>
            <w:tr w:rsidR="004246FA" w:rsidRPr="00C40578" w14:paraId="487A451A" w14:textId="77777777" w:rsidTr="005A43F9">
              <w:trPr>
                <w:trHeight w:val="218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003EF91" w14:textId="77777777" w:rsidR="004246FA" w:rsidRPr="00C40578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C40578">
                    <w:rPr>
                      <w:rFonts w:ascii="Arial" w:hAnsi="Arial"/>
                      <w:color w:val="000000"/>
                      <w:sz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</w:p>
              </w:tc>
              <w:tc>
                <w:tcPr>
                  <w:tcW w:w="1545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020A5A8E" w14:textId="77777777" w:rsidR="004246FA" w:rsidRPr="00C40578" w:rsidRDefault="004246FA" w:rsidP="0014043F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240BAFF" w14:textId="77777777" w:rsidR="004246FA" w:rsidRPr="00C40578" w:rsidRDefault="004246FA" w:rsidP="0014043F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6852B86E" w14:textId="77777777" w:rsidR="004246FA" w:rsidRPr="00C40578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C40578">
                    <w:rPr>
                      <w:rFonts w:ascii="Arial" w:hAnsi="Arial"/>
                      <w:color w:val="000000"/>
                      <w:sz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YYYY-MM</w:t>
                  </w:r>
                </w:p>
              </w:tc>
            </w:tr>
            <w:tr w:rsidR="004246FA" w:rsidRPr="00C40578" w14:paraId="1204B7AB" w14:textId="77777777" w:rsidTr="005A43F9">
              <w:trPr>
                <w:trHeight w:val="340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5B9DAED" w14:textId="77777777" w:rsidR="004246FA" w:rsidRPr="00C40578" w:rsidRDefault="004246FA" w:rsidP="0014043F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C40578">
                    <w:rPr>
                      <w:rFonts w:ascii="Arial" w:hAnsi="Arial"/>
                      <w:color w:val="000000"/>
                      <w:sz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Mother’s name:</w:t>
                  </w:r>
                </w:p>
              </w:tc>
              <w:permStart w:id="688415828" w:edGrp="everyone" w:displacedByCustomXml="next"/>
              <w:bookmarkStart w:id="5" w:name="Nom_Mere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Mother’s nam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208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16107FD4" w14:textId="77777777" w:rsidR="004246FA" w:rsidRPr="00C40578" w:rsidRDefault="00A33CEF" w:rsidP="00A33CEF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C40578">
                        <w:rPr>
                          <w:rFonts w:ascii="Arial" w:hAnsi="Arial"/>
                          <w:color w:val="000000"/>
                          <w:sz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permEnd w:id="688415828" w:displacedByCustomXml="prev"/>
              <w:bookmarkEnd w:id="5" w:displacedByCustomXml="prev"/>
            </w:tr>
          </w:tbl>
          <w:p w14:paraId="5A06D1D1" w14:textId="77777777" w:rsidR="004246FA" w:rsidRPr="00C40578" w:rsidRDefault="004246FA" w:rsidP="0014043F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4246FA" w:rsidRPr="00C40578" w14:paraId="71A6B579" w14:textId="77777777" w:rsidTr="00FF4922">
        <w:trPr>
          <w:trHeight w:val="818"/>
        </w:trPr>
        <w:tc>
          <w:tcPr>
            <w:tcW w:w="5524" w:type="dxa"/>
            <w:gridSpan w:val="3"/>
            <w:shd w:val="clear" w:color="auto" w:fill="FFFFFF" w:themeFill="background1"/>
            <w:vAlign w:val="center"/>
          </w:tcPr>
          <w:p w14:paraId="32AE814D" w14:textId="77777777" w:rsidR="004246FA" w:rsidRPr="00C40578" w:rsidRDefault="004246FA" w:rsidP="00184D0C">
            <w:pPr>
              <w:jc w:val="center"/>
              <w:rPr>
                <w:rFonts w:ascii="Arial" w:hAnsi="Arial" w:cs="Arial"/>
                <w:b/>
              </w:rPr>
            </w:pPr>
            <w:r w:rsidRPr="00C40578">
              <w:rPr>
                <w:rFonts w:ascii="Arial" w:hAnsi="Arial"/>
                <w:b/>
                <w:sz w:val="20"/>
              </w:rPr>
              <w:t xml:space="preserve">DISCIPLINARY INTERVENTION PLAN (DIP) / INTERDISCIPLINARY INTERVENTION PLAN (IIP) 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6BA3454E" w14:textId="77777777" w:rsidR="004246FA" w:rsidRPr="00C40578" w:rsidRDefault="004246FA" w:rsidP="0014043F"/>
        </w:tc>
      </w:tr>
      <w:tr w:rsidR="00B700E0" w:rsidRPr="0021257E" w14:paraId="1BF2164E" w14:textId="77777777" w:rsidTr="0014043F">
        <w:trPr>
          <w:gridAfter w:val="2"/>
          <w:wAfter w:w="6531" w:type="dxa"/>
        </w:trPr>
        <w:tc>
          <w:tcPr>
            <w:tcW w:w="1134" w:type="dxa"/>
            <w:vAlign w:val="bottom"/>
          </w:tcPr>
          <w:p w14:paraId="238CD1C7" w14:textId="77777777" w:rsidR="00B700E0" w:rsidRPr="00C40578" w:rsidRDefault="00B700E0" w:rsidP="0014043F">
            <w:pPr>
              <w:spacing w:before="120"/>
              <w:ind w:left="128" w:right="-34"/>
              <w:rPr>
                <w:rFonts w:asciiTheme="minorHAnsi" w:hAnsiTheme="minorHAnsi" w:cstheme="minorHAnsi"/>
                <w:sz w:val="20"/>
                <w:szCs w:val="20"/>
              </w:rPr>
            </w:pPr>
            <w:r w:rsidRPr="00C40578">
              <w:rPr>
                <w:rFonts w:asciiTheme="minorHAnsi" w:hAnsiTheme="minorHAnsi"/>
                <w:sz w:val="20"/>
              </w:rPr>
              <w:t xml:space="preserve">Date: </w:t>
            </w:r>
          </w:p>
        </w:tc>
        <w:permStart w:id="1170491414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  <w:lang w:val="fr-CA"/>
            </w:rPr>
            <w:alias w:val="Date of meeting"/>
            <w:tag w:val="Date de la rencontre"/>
            <w:id w:val="1690647659"/>
            <w:placeholder>
              <w:docPart w:val="DA0456E09BFD42A2A689CCAA0868FB0D"/>
            </w:placeholder>
            <w:date>
              <w:dateFormat w:val="d MMMM yyyy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2977" w:type="dxa"/>
                <w:tcBorders>
                  <w:bottom w:val="single" w:sz="4" w:space="0" w:color="auto"/>
                </w:tcBorders>
                <w:vAlign w:val="bottom"/>
              </w:tcPr>
              <w:p w14:paraId="6C588BA4" w14:textId="1F46558C" w:rsidR="00B700E0" w:rsidRPr="00512BBF" w:rsidRDefault="0021257E" w:rsidP="00D45066">
                <w:pPr>
                  <w:spacing w:before="120"/>
                  <w:rPr>
                    <w:rFonts w:asciiTheme="minorHAnsi" w:hAnsiTheme="minorHAnsi" w:cstheme="minorHAnsi"/>
                    <w:sz w:val="20"/>
                    <w:szCs w:val="20"/>
                    <w:lang w:val="fr-CA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  <w:lang w:val="fr-CA"/>
                  </w:rPr>
                  <w:t xml:space="preserve">  </w:t>
                </w:r>
              </w:p>
            </w:tc>
          </w:sdtContent>
        </w:sdt>
        <w:permEnd w:id="1170491414" w:displacedByCustomXml="prev"/>
      </w:tr>
    </w:tbl>
    <w:permStart w:id="184752446" w:edGrp="everyone"/>
    <w:p w14:paraId="28EE2482" w14:textId="28740A94" w:rsidR="00B700E0" w:rsidRPr="00C40578" w:rsidRDefault="00DA534E" w:rsidP="00E55FF4">
      <w:pPr>
        <w:tabs>
          <w:tab w:val="left" w:pos="284"/>
          <w:tab w:val="left" w:pos="4536"/>
          <w:tab w:val="left" w:pos="6096"/>
          <w:tab w:val="center" w:pos="7655"/>
          <w:tab w:val="left" w:pos="8789"/>
        </w:tabs>
        <w:spacing w:before="12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331575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257E">
            <w:rPr>
              <w:rFonts w:ascii="MS Gothic" w:eastAsia="MS Gothic" w:hAnsi="MS Gothic" w:cstheme="minorHAnsi" w:hint="eastAsia"/>
              <w:b/>
              <w:sz w:val="22"/>
              <w:szCs w:val="22"/>
            </w:rPr>
            <w:t>☐</w:t>
          </w:r>
        </w:sdtContent>
      </w:sdt>
      <w:permEnd w:id="184752446"/>
      <w:r w:rsidR="00273FC3" w:rsidRPr="00C40578">
        <w:rPr>
          <w:rFonts w:asciiTheme="minorHAnsi" w:hAnsiTheme="minorHAnsi"/>
          <w:b/>
          <w:sz w:val="22"/>
        </w:rPr>
        <w:t xml:space="preserve"> Interdisciplinary Intervention Plan (IIP)</w:t>
      </w:r>
      <w:r w:rsidR="00273FC3" w:rsidRPr="00C40578">
        <w:rPr>
          <w:rFonts w:asciiTheme="minorHAnsi" w:hAnsiTheme="minorHAnsi"/>
          <w:b/>
          <w:sz w:val="22"/>
        </w:rPr>
        <w:tab/>
      </w:r>
      <w:permStart w:id="1100349844" w:edGrp="everyone"/>
      <w:sdt>
        <w:sdtPr>
          <w:rPr>
            <w:rFonts w:asciiTheme="minorHAnsi" w:hAnsiTheme="minorHAnsi" w:cstheme="minorHAnsi"/>
            <w:b/>
            <w:sz w:val="22"/>
            <w:szCs w:val="22"/>
          </w:rPr>
          <w:id w:val="-203404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257E">
            <w:rPr>
              <w:rFonts w:ascii="MS Gothic" w:eastAsia="MS Gothic" w:hAnsi="MS Gothic" w:cstheme="minorHAnsi" w:hint="eastAsia"/>
              <w:b/>
              <w:sz w:val="22"/>
              <w:szCs w:val="22"/>
            </w:rPr>
            <w:t>☐</w:t>
          </w:r>
        </w:sdtContent>
      </w:sdt>
      <w:permEnd w:id="1100349844"/>
      <w:r w:rsidR="00273FC3" w:rsidRPr="00C40578">
        <w:rPr>
          <w:rFonts w:asciiTheme="minorHAnsi" w:hAnsiTheme="minorHAnsi"/>
          <w:b/>
          <w:sz w:val="22"/>
        </w:rPr>
        <w:t xml:space="preserve"> Disciplinary Intervention Plan (DIP)</w:t>
      </w:r>
      <w:r w:rsidR="00273FC3" w:rsidRPr="00C40578">
        <w:rPr>
          <w:rFonts w:asciiTheme="minorHAnsi" w:hAnsiTheme="minorHAnsi"/>
          <w:b/>
          <w:sz w:val="22"/>
        </w:rPr>
        <w:tab/>
      </w:r>
      <w:permStart w:id="289414205" w:edGrp="everyone"/>
      <w:sdt>
        <w:sdtPr>
          <w:rPr>
            <w:rFonts w:asciiTheme="minorHAnsi" w:hAnsiTheme="minorHAnsi" w:cstheme="minorHAnsi"/>
            <w:sz w:val="22"/>
            <w:szCs w:val="22"/>
          </w:rPr>
          <w:id w:val="-542450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FF4" w:rsidRPr="00C40578">
            <w:rPr>
              <w:rFonts w:ascii="MS Gothic" w:eastAsia="MS Gothic" w:hAnsi="MS Gothic" w:cstheme="minorHAnsi"/>
              <w:sz w:val="22"/>
              <w:szCs w:val="22"/>
            </w:rPr>
            <w:t>☐</w:t>
          </w:r>
        </w:sdtContent>
      </w:sdt>
      <w:permEnd w:id="289414205"/>
      <w:r w:rsidR="00273FC3" w:rsidRPr="00C40578">
        <w:rPr>
          <w:rFonts w:ascii="Segoe UI Symbol" w:hAnsi="Segoe UI Symbol"/>
          <w:b/>
          <w:sz w:val="22"/>
        </w:rPr>
        <w:t xml:space="preserve"> </w:t>
      </w:r>
      <w:r w:rsidR="00273FC3" w:rsidRPr="0021257E">
        <w:rPr>
          <w:rFonts w:asciiTheme="minorHAnsi" w:hAnsiTheme="minorHAnsi"/>
          <w:b/>
          <w:sz w:val="22"/>
        </w:rPr>
        <w:t>Closure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0"/>
        <w:gridCol w:w="2921"/>
      </w:tblGrid>
      <w:tr w:rsidR="00B700E0" w:rsidRPr="00C40578" w14:paraId="663A2F80" w14:textId="77777777" w:rsidTr="0014043F">
        <w:tc>
          <w:tcPr>
            <w:tcW w:w="1190" w:type="dxa"/>
            <w:vAlign w:val="bottom"/>
          </w:tcPr>
          <w:p w14:paraId="52FB66D1" w14:textId="77777777" w:rsidR="00B700E0" w:rsidRPr="00C40578" w:rsidRDefault="00B700E0" w:rsidP="0014043F">
            <w:pPr>
              <w:spacing w:before="120"/>
              <w:ind w:right="-34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C40578">
              <w:rPr>
                <w:rFonts w:asciiTheme="minorHAnsi" w:hAnsiTheme="minorHAnsi"/>
                <w:sz w:val="20"/>
              </w:rPr>
              <w:t xml:space="preserve">Occupation: </w:t>
            </w:r>
          </w:p>
        </w:tc>
        <w:permStart w:id="2109489792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Occupation if DIP"/>
            <w:tag w:val="Profession si PID"/>
            <w:id w:val="686941933"/>
            <w:lock w:val="sdtLocked"/>
            <w:placeholder>
              <w:docPart w:val="D41A1513C02040C88289CF28CBDB4805"/>
            </w:placeholder>
            <w:showingPlcHdr/>
          </w:sdtPr>
          <w:sdtEndPr/>
          <w:sdtContent>
            <w:tc>
              <w:tcPr>
                <w:tcW w:w="2921" w:type="dxa"/>
                <w:tcBorders>
                  <w:bottom w:val="single" w:sz="4" w:space="0" w:color="auto"/>
                </w:tcBorders>
                <w:vAlign w:val="bottom"/>
              </w:tcPr>
              <w:p w14:paraId="11A446BB" w14:textId="77777777" w:rsidR="00B700E0" w:rsidRPr="00C40578" w:rsidRDefault="00D45066" w:rsidP="00D45066">
                <w:pPr>
                  <w:spacing w:before="1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40578">
                  <w:rPr>
                    <w:rStyle w:val="Textedelespacerserv"/>
                  </w:rPr>
                  <w:t xml:space="preserve">   </w:t>
                </w:r>
              </w:p>
            </w:tc>
          </w:sdtContent>
        </w:sdt>
        <w:permEnd w:id="2109489792" w:displacedByCustomXml="prev"/>
      </w:tr>
    </w:tbl>
    <w:p w14:paraId="613D2AD9" w14:textId="2221D912" w:rsidR="00B700E0" w:rsidRPr="00C40578" w:rsidRDefault="00B700E0" w:rsidP="00B700E0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524"/>
        <w:gridCol w:w="567"/>
        <w:gridCol w:w="2622"/>
        <w:gridCol w:w="1929"/>
      </w:tblGrid>
      <w:tr w:rsidR="00A073D7" w:rsidRPr="00C40578" w14:paraId="1D6CC026" w14:textId="77777777" w:rsidTr="008D4BFF">
        <w:trPr>
          <w:tblHeader/>
        </w:trPr>
        <w:tc>
          <w:tcPr>
            <w:tcW w:w="6091" w:type="dxa"/>
            <w:gridSpan w:val="2"/>
            <w:shd w:val="clear" w:color="auto" w:fill="D9D9D9" w:themeFill="background1" w:themeFillShade="D9"/>
            <w:vAlign w:val="center"/>
          </w:tcPr>
          <w:p w14:paraId="02A1AF83" w14:textId="77777777" w:rsidR="00A073D7" w:rsidRPr="00C40578" w:rsidRDefault="00A073D7" w:rsidP="007824FE">
            <w:pPr>
              <w:tabs>
                <w:tab w:val="right" w:pos="5841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0578">
              <w:rPr>
                <w:rFonts w:asciiTheme="minorHAnsi" w:hAnsiTheme="minorHAnsi"/>
                <w:b/>
                <w:sz w:val="20"/>
              </w:rPr>
              <w:t>Name of invited participants</w:t>
            </w:r>
            <w:r w:rsidRPr="00C40578">
              <w:rPr>
                <w:rFonts w:asciiTheme="minorHAnsi" w:hAnsiTheme="minorHAnsi"/>
                <w:b/>
                <w:sz w:val="20"/>
              </w:rPr>
              <w:tab/>
              <w:t>Present</w:t>
            </w:r>
          </w:p>
          <w:p w14:paraId="0FD6DE8E" w14:textId="33BA9AE6" w:rsidR="00A073D7" w:rsidRPr="00C40578" w:rsidRDefault="00A073D7" w:rsidP="007824FE">
            <w:pPr>
              <w:tabs>
                <w:tab w:val="right" w:pos="5841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0578">
              <w:rPr>
                <w:rFonts w:asciiTheme="minorHAnsi" w:hAnsiTheme="minorHAnsi"/>
                <w:b/>
                <w:sz w:val="20"/>
              </w:rPr>
              <w:t>Email (as needed)</w:t>
            </w:r>
            <w:r w:rsidRPr="00C40578">
              <w:rPr>
                <w:rFonts w:asciiTheme="minorHAnsi" w:hAnsiTheme="minorHAnsi"/>
                <w:b/>
                <w:sz w:val="20"/>
              </w:rPr>
              <w:tab/>
            </w:r>
            <w:r w:rsidRPr="00C40578">
              <w:rPr>
                <w:rFonts w:asciiTheme="minorHAnsi" w:hAnsiTheme="minorHAnsi"/>
                <w:b/>
                <w:sz w:val="16"/>
              </w:rPr>
              <w:t>(check</w:t>
            </w:r>
            <w:r w:rsidR="00FA3B91">
              <w:rPr>
                <w:rFonts w:asciiTheme="minorHAnsi" w:hAnsiTheme="minorHAnsi"/>
                <w:b/>
                <w:sz w:val="16"/>
              </w:rPr>
              <w:t xml:space="preserve"> X</w:t>
            </w:r>
            <w:r w:rsidRPr="00C40578">
              <w:rPr>
                <w:rFonts w:asciiTheme="minorHAnsi" w:hAnsiTheme="minorHAnsi"/>
                <w:b/>
                <w:sz w:val="16"/>
              </w:rPr>
              <w:t>)</w:t>
            </w:r>
          </w:p>
        </w:tc>
        <w:tc>
          <w:tcPr>
            <w:tcW w:w="2622" w:type="dxa"/>
            <w:shd w:val="clear" w:color="auto" w:fill="D9D9D9" w:themeFill="background1" w:themeFillShade="D9"/>
            <w:vAlign w:val="center"/>
          </w:tcPr>
          <w:p w14:paraId="41249646" w14:textId="77777777" w:rsidR="00A073D7" w:rsidRPr="000C6654" w:rsidRDefault="00A073D7" w:rsidP="0014043F">
            <w:pPr>
              <w:spacing w:before="20" w:after="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C6654">
              <w:rPr>
                <w:rFonts w:asciiTheme="minorHAnsi" w:hAnsiTheme="minorHAnsi"/>
                <w:b/>
                <w:sz w:val="18"/>
                <w:szCs w:val="18"/>
              </w:rPr>
              <w:t>Relationship with user /</w:t>
            </w:r>
          </w:p>
          <w:p w14:paraId="33A5DE1C" w14:textId="40C823E8" w:rsidR="00A073D7" w:rsidRPr="00C40578" w:rsidRDefault="000C6654" w:rsidP="0014043F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C6654">
              <w:rPr>
                <w:rFonts w:asciiTheme="minorHAnsi" w:hAnsiTheme="minorHAnsi"/>
                <w:b/>
                <w:sz w:val="18"/>
                <w:szCs w:val="18"/>
              </w:rPr>
              <w:t>O</w:t>
            </w:r>
            <w:r w:rsidR="00A073D7" w:rsidRPr="000C6654">
              <w:rPr>
                <w:rFonts w:asciiTheme="minorHAnsi" w:hAnsiTheme="minorHAnsi"/>
                <w:b/>
                <w:sz w:val="18"/>
                <w:szCs w:val="18"/>
              </w:rPr>
              <w:t>ccupation</w:t>
            </w:r>
            <w:r w:rsidRPr="000C6654">
              <w:rPr>
                <w:rFonts w:asciiTheme="minorHAnsi" w:hAnsiTheme="minorHAnsi"/>
                <w:b/>
                <w:sz w:val="18"/>
                <w:szCs w:val="18"/>
              </w:rPr>
              <w:t xml:space="preserve"> (pivot)</w:t>
            </w:r>
            <w:r w:rsidR="00A073D7" w:rsidRPr="000C6654">
              <w:rPr>
                <w:rFonts w:asciiTheme="minorHAnsi" w:hAnsiTheme="minorHAnsi"/>
                <w:b/>
                <w:sz w:val="18"/>
                <w:szCs w:val="18"/>
              </w:rPr>
              <w:t xml:space="preserve"> / </w:t>
            </w:r>
            <w:r w:rsidR="00392C0E" w:rsidRPr="000C6654">
              <w:rPr>
                <w:rFonts w:asciiTheme="minorHAnsi" w:hAnsiTheme="minorHAnsi"/>
                <w:b/>
                <w:sz w:val="18"/>
                <w:szCs w:val="18"/>
              </w:rPr>
              <w:t>p</w:t>
            </w:r>
            <w:r w:rsidR="00A073D7" w:rsidRPr="000C6654">
              <w:rPr>
                <w:rFonts w:asciiTheme="minorHAnsi" w:hAnsiTheme="minorHAnsi"/>
                <w:b/>
                <w:sz w:val="18"/>
                <w:szCs w:val="18"/>
              </w:rPr>
              <w:t>rogram</w:t>
            </w:r>
          </w:p>
        </w:tc>
        <w:tc>
          <w:tcPr>
            <w:tcW w:w="1929" w:type="dxa"/>
            <w:shd w:val="clear" w:color="auto" w:fill="D9D9D9" w:themeFill="background1" w:themeFillShade="D9"/>
            <w:vAlign w:val="center"/>
          </w:tcPr>
          <w:p w14:paraId="7D46BA79" w14:textId="77777777" w:rsidR="00A073D7" w:rsidRPr="00C40578" w:rsidRDefault="00A073D7" w:rsidP="0014043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0578">
              <w:rPr>
                <w:rFonts w:asciiTheme="minorHAnsi" w:hAnsiTheme="minorHAnsi"/>
                <w:b/>
                <w:sz w:val="20"/>
              </w:rPr>
              <w:t>Telephone</w:t>
            </w:r>
          </w:p>
        </w:tc>
      </w:tr>
      <w:tr w:rsidR="00A073D7" w:rsidRPr="00C40578" w14:paraId="6F425724" w14:textId="77777777" w:rsidTr="00A073D7">
        <w:tc>
          <w:tcPr>
            <w:tcW w:w="5524" w:type="dxa"/>
          </w:tcPr>
          <w:p w14:paraId="701445F2" w14:textId="484CA53F" w:rsidR="00A073D7" w:rsidRPr="00C40578" w:rsidRDefault="00A073D7" w:rsidP="00CC08B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492280158" w:edGrp="everyone" w:colFirst="0" w:colLast="0"/>
            <w:permStart w:id="546308289" w:edGrp="everyone" w:colFirst="1" w:colLast="1"/>
            <w:permStart w:id="1312842596" w:edGrp="everyone" w:colFirst="2" w:colLast="2"/>
            <w:permStart w:id="1510159034" w:edGrp="everyone" w:colFirst="3" w:colLast="3"/>
          </w:p>
        </w:tc>
        <w:tc>
          <w:tcPr>
            <w:tcW w:w="567" w:type="dxa"/>
          </w:tcPr>
          <w:p w14:paraId="54CC5471" w14:textId="7F5DFB00" w:rsidR="00A073D7" w:rsidRPr="00C40578" w:rsidRDefault="00A073D7" w:rsidP="00A073D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22" w:type="dxa"/>
          </w:tcPr>
          <w:p w14:paraId="3DD052E2" w14:textId="0D7073A1" w:rsidR="00A073D7" w:rsidRPr="00C40578" w:rsidRDefault="00A073D7" w:rsidP="00CC08B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9" w:type="dxa"/>
          </w:tcPr>
          <w:p w14:paraId="7C088E27" w14:textId="60F27B84" w:rsidR="00A073D7" w:rsidRPr="00C40578" w:rsidRDefault="00A073D7" w:rsidP="0037676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73D7" w:rsidRPr="00C40578" w14:paraId="28940988" w14:textId="77777777" w:rsidTr="00A073D7">
        <w:tc>
          <w:tcPr>
            <w:tcW w:w="5524" w:type="dxa"/>
          </w:tcPr>
          <w:p w14:paraId="5F15EC59" w14:textId="70CE7F5F" w:rsidR="00A073D7" w:rsidRPr="00C40578" w:rsidRDefault="00A073D7" w:rsidP="00F72CF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310287984" w:edGrp="everyone" w:colFirst="0" w:colLast="0"/>
            <w:permStart w:id="1745642221" w:edGrp="everyone" w:colFirst="1" w:colLast="1"/>
            <w:permStart w:id="1722577649" w:edGrp="everyone" w:colFirst="2" w:colLast="2"/>
            <w:permStart w:id="1627795334" w:edGrp="everyone" w:colFirst="3" w:colLast="3"/>
            <w:permEnd w:id="1492280158"/>
            <w:permEnd w:id="546308289"/>
            <w:permEnd w:id="1312842596"/>
            <w:permEnd w:id="1510159034"/>
          </w:p>
        </w:tc>
        <w:tc>
          <w:tcPr>
            <w:tcW w:w="567" w:type="dxa"/>
          </w:tcPr>
          <w:p w14:paraId="6718FE4D" w14:textId="1854F71E" w:rsidR="00A073D7" w:rsidRPr="00C40578" w:rsidRDefault="00A073D7" w:rsidP="00A073D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22" w:type="dxa"/>
          </w:tcPr>
          <w:p w14:paraId="44E0C65C" w14:textId="22A62D5E" w:rsidR="00A073D7" w:rsidRPr="00C40578" w:rsidRDefault="00A073D7" w:rsidP="00F72CF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9" w:type="dxa"/>
          </w:tcPr>
          <w:p w14:paraId="7E2690F5" w14:textId="2E4C68D0" w:rsidR="00A073D7" w:rsidRPr="00C40578" w:rsidRDefault="00A073D7" w:rsidP="00F72CF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73D7" w:rsidRPr="00C40578" w14:paraId="505B55E8" w14:textId="77777777" w:rsidTr="00A073D7">
        <w:tc>
          <w:tcPr>
            <w:tcW w:w="5524" w:type="dxa"/>
          </w:tcPr>
          <w:p w14:paraId="523E6A11" w14:textId="52C9AE6E" w:rsidR="00A073D7" w:rsidRPr="00C40578" w:rsidRDefault="00A073D7" w:rsidP="00F47B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441153187" w:edGrp="everyone" w:colFirst="0" w:colLast="0"/>
            <w:permStart w:id="610163104" w:edGrp="everyone" w:colFirst="1" w:colLast="1"/>
            <w:permStart w:id="837120719" w:edGrp="everyone" w:colFirst="2" w:colLast="2"/>
            <w:permStart w:id="225925669" w:edGrp="everyone" w:colFirst="3" w:colLast="3"/>
            <w:permEnd w:id="1310287984"/>
            <w:permEnd w:id="1745642221"/>
            <w:permEnd w:id="1722577649"/>
            <w:permEnd w:id="1627795334"/>
          </w:p>
        </w:tc>
        <w:tc>
          <w:tcPr>
            <w:tcW w:w="567" w:type="dxa"/>
          </w:tcPr>
          <w:p w14:paraId="3F77E8D7" w14:textId="010DA27E" w:rsidR="00A073D7" w:rsidRPr="00C40578" w:rsidRDefault="00A073D7" w:rsidP="00A073D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22" w:type="dxa"/>
          </w:tcPr>
          <w:p w14:paraId="762C51B3" w14:textId="75C669DE" w:rsidR="00A073D7" w:rsidRPr="00C40578" w:rsidRDefault="00A073D7" w:rsidP="00F47B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9" w:type="dxa"/>
          </w:tcPr>
          <w:p w14:paraId="1D4738D0" w14:textId="7295031B" w:rsidR="00A073D7" w:rsidRPr="00C40578" w:rsidRDefault="00A073D7" w:rsidP="00F47B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bookmarkStart w:id="6" w:name="_GoBack"/>
        <w:bookmarkEnd w:id="6"/>
      </w:tr>
      <w:tr w:rsidR="0021257E" w:rsidRPr="00C40578" w14:paraId="3598FA2E" w14:textId="77777777" w:rsidTr="00A073D7">
        <w:tc>
          <w:tcPr>
            <w:tcW w:w="5524" w:type="dxa"/>
          </w:tcPr>
          <w:p w14:paraId="5AFB9705" w14:textId="3B5A9417" w:rsidR="0021257E" w:rsidRPr="00C40578" w:rsidRDefault="0021257E" w:rsidP="0021257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066615556" w:edGrp="everyone" w:colFirst="0" w:colLast="0"/>
            <w:permStart w:id="2127961826" w:edGrp="everyone" w:colFirst="1" w:colLast="1"/>
            <w:permStart w:id="2060402147" w:edGrp="everyone" w:colFirst="2" w:colLast="2"/>
            <w:permStart w:id="857878101" w:edGrp="everyone" w:colFirst="3" w:colLast="3"/>
            <w:permEnd w:id="441153187"/>
            <w:permEnd w:id="610163104"/>
            <w:permEnd w:id="837120719"/>
            <w:permEnd w:id="225925669"/>
          </w:p>
        </w:tc>
        <w:tc>
          <w:tcPr>
            <w:tcW w:w="567" w:type="dxa"/>
          </w:tcPr>
          <w:p w14:paraId="00DD90AF" w14:textId="46A51DE1" w:rsidR="0021257E" w:rsidRPr="00C40578" w:rsidRDefault="0021257E" w:rsidP="0021257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22" w:type="dxa"/>
          </w:tcPr>
          <w:p w14:paraId="4F043256" w14:textId="57D84E6D" w:rsidR="0021257E" w:rsidRPr="00C40578" w:rsidRDefault="0021257E" w:rsidP="002125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9" w:type="dxa"/>
          </w:tcPr>
          <w:p w14:paraId="6F0BDFE3" w14:textId="57944873" w:rsidR="0021257E" w:rsidRPr="00C40578" w:rsidRDefault="0021257E" w:rsidP="0021257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ermEnd w:id="1066615556"/>
    <w:permEnd w:id="2127961826"/>
    <w:permEnd w:id="2060402147"/>
    <w:permEnd w:id="857878101"/>
    <w:p w14:paraId="29EC48F1" w14:textId="77777777" w:rsidR="00B700E0" w:rsidRPr="00C40578" w:rsidRDefault="00466CA4" w:rsidP="00B700E0">
      <w:pPr>
        <w:rPr>
          <w:rFonts w:asciiTheme="minorHAnsi" w:hAnsiTheme="minorHAnsi" w:cstheme="minorHAnsi"/>
          <w:sz w:val="20"/>
          <w:szCs w:val="20"/>
        </w:rPr>
      </w:pPr>
      <w:r w:rsidRPr="00C40578">
        <w:rPr>
          <w:rFonts w:ascii="Arial" w:hAnsi="Arial"/>
          <w:b/>
          <w:noProof/>
          <w:sz w:val="20"/>
          <w:u w:val="single"/>
          <w:lang w:val="fr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3242A8" wp14:editId="1C33F57C">
                <wp:simplePos x="0" y="0"/>
                <wp:positionH relativeFrom="margin">
                  <wp:posOffset>-14935</wp:posOffset>
                </wp:positionH>
                <wp:positionV relativeFrom="paragraph">
                  <wp:posOffset>163830</wp:posOffset>
                </wp:positionV>
                <wp:extent cx="6789420" cy="13335"/>
                <wp:effectExtent l="0" t="0" r="30480" b="24765"/>
                <wp:wrapNone/>
                <wp:docPr id="14" name="Connecteur droi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89420" cy="1333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27B8E85" id="Connecteur droit 1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2pt,12.9pt" to="533.4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" strokecolor="gray [1629]" strokeweight="1pt">
                <v:stroke joinstyle="miter"/>
                <w10:wrap anchorx="margin"/>
              </v:line>
            </w:pict>
          </mc:Fallback>
        </mc:AlternateContent>
      </w:r>
    </w:p>
    <w:p w14:paraId="68B70DA1" w14:textId="77777777" w:rsidR="00B700E0" w:rsidRPr="00C40578" w:rsidRDefault="00B700E0" w:rsidP="00B700E0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2E3D54" w:rsidRPr="00C40578" w14:paraId="0834FE4E" w14:textId="77777777" w:rsidTr="00FA1BA3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5192CFA6" w14:textId="77777777" w:rsidR="002E3D54" w:rsidRPr="00C40578" w:rsidRDefault="002E3D54" w:rsidP="0014043F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0578">
              <w:rPr>
                <w:rFonts w:asciiTheme="minorHAnsi" w:hAnsiTheme="minorHAnsi"/>
                <w:b/>
                <w:sz w:val="20"/>
              </w:rPr>
              <w:t xml:space="preserve">Personal rehabilitation project </w:t>
            </w:r>
          </w:p>
        </w:tc>
      </w:tr>
      <w:tr w:rsidR="002E3D54" w:rsidRPr="00C40578" w14:paraId="270EC8E3" w14:textId="77777777" w:rsidTr="00106182">
        <w:trPr>
          <w:trHeight w:val="510"/>
        </w:trPr>
        <w:tc>
          <w:tcPr>
            <w:tcW w:w="10658" w:type="dxa"/>
          </w:tcPr>
          <w:p w14:paraId="740CB87F" w14:textId="3FBD1BA0" w:rsidR="00C34636" w:rsidRPr="00C40578" w:rsidRDefault="0021257E" w:rsidP="00FE5D1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890657278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890657278"/>
          </w:p>
        </w:tc>
      </w:tr>
    </w:tbl>
    <w:p w14:paraId="7D3D83E7" w14:textId="77777777" w:rsidR="00D658C1" w:rsidRPr="00C40578" w:rsidRDefault="00D658C1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27"/>
      </w:tblGrid>
      <w:tr w:rsidR="00C34636" w:rsidRPr="00C40578" w14:paraId="08AF59C5" w14:textId="77777777" w:rsidTr="0014043F">
        <w:trPr>
          <w:tblHeader/>
        </w:trPr>
        <w:tc>
          <w:tcPr>
            <w:tcW w:w="1062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BFA3426" w14:textId="77777777" w:rsidR="00C34636" w:rsidRPr="00C40578" w:rsidRDefault="00C34636" w:rsidP="0014043F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0578">
              <w:rPr>
                <w:rFonts w:asciiTheme="minorHAnsi" w:hAnsiTheme="minorHAnsi"/>
                <w:b/>
                <w:sz w:val="20"/>
              </w:rPr>
              <w:t>Personal and environmental factors affecting autonomy and social participation</w:t>
            </w:r>
          </w:p>
        </w:tc>
      </w:tr>
      <w:tr w:rsidR="00C34636" w:rsidRPr="00C40578" w14:paraId="69CA3E59" w14:textId="77777777" w:rsidTr="0014043F">
        <w:trPr>
          <w:tblHeader/>
        </w:trPr>
        <w:tc>
          <w:tcPr>
            <w:tcW w:w="10627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4A138460" w14:textId="77777777" w:rsidR="00C34636" w:rsidRPr="00C40578" w:rsidRDefault="00C34636" w:rsidP="0014043F">
            <w:pPr>
              <w:spacing w:before="20" w:after="2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C40578">
              <w:rPr>
                <w:rFonts w:asciiTheme="minorHAnsi" w:hAnsiTheme="minorHAnsi"/>
                <w:i/>
                <w:sz w:val="18"/>
              </w:rPr>
              <w:t xml:space="preserve">List the factors that are currently helping or hindering rehabilitation. </w:t>
            </w:r>
            <w:r w:rsidRPr="00C40578">
              <w:rPr>
                <w:rFonts w:asciiTheme="minorHAnsi" w:hAnsiTheme="minorHAnsi"/>
                <w:i/>
                <w:sz w:val="18"/>
              </w:rPr>
              <w:br/>
              <w:t>In the case of a revision, list only the significant changes to these factors.</w:t>
            </w:r>
          </w:p>
        </w:tc>
      </w:tr>
      <w:tr w:rsidR="00C34636" w:rsidRPr="00C40578" w14:paraId="7D242FA8" w14:textId="77777777" w:rsidTr="00106182">
        <w:trPr>
          <w:trHeight w:val="567"/>
        </w:trPr>
        <w:tc>
          <w:tcPr>
            <w:tcW w:w="10627" w:type="dxa"/>
          </w:tcPr>
          <w:p w14:paraId="0EC6D69E" w14:textId="6D665BDD" w:rsidR="00C34636" w:rsidRPr="00C40578" w:rsidRDefault="0021257E" w:rsidP="0021257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591092278" w:edGrp="everyone" w:colFirst="0" w:colLast="0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permEnd w:id="1591092278"/>
    </w:tbl>
    <w:p w14:paraId="70452C13" w14:textId="77777777" w:rsidR="00C34636" w:rsidRPr="00C40578" w:rsidRDefault="00C34636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27"/>
      </w:tblGrid>
      <w:tr w:rsidR="00C34636" w:rsidRPr="00C40578" w14:paraId="556CC336" w14:textId="77777777" w:rsidTr="0014043F">
        <w:trPr>
          <w:tblHeader/>
        </w:trPr>
        <w:tc>
          <w:tcPr>
            <w:tcW w:w="10627" w:type="dxa"/>
            <w:shd w:val="clear" w:color="auto" w:fill="D9D9D9" w:themeFill="background1" w:themeFillShade="D9"/>
            <w:vAlign w:val="center"/>
          </w:tcPr>
          <w:p w14:paraId="28B8D269" w14:textId="13475519" w:rsidR="00C34636" w:rsidRPr="00C40578" w:rsidRDefault="00C34636" w:rsidP="0014043F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0578">
              <w:rPr>
                <w:rFonts w:asciiTheme="minorHAnsi" w:hAnsiTheme="minorHAnsi"/>
                <w:b/>
                <w:sz w:val="20"/>
              </w:rPr>
              <w:t xml:space="preserve">Needs to be met </w:t>
            </w:r>
            <w:r w:rsidR="00392C0E">
              <w:rPr>
                <w:rFonts w:asciiTheme="minorHAnsi" w:hAnsiTheme="minorHAnsi"/>
                <w:b/>
                <w:sz w:val="20"/>
              </w:rPr>
              <w:t xml:space="preserve">in order </w:t>
            </w:r>
            <w:r w:rsidRPr="00C40578">
              <w:rPr>
                <w:rFonts w:asciiTheme="minorHAnsi" w:hAnsiTheme="minorHAnsi"/>
                <w:b/>
                <w:sz w:val="20"/>
              </w:rPr>
              <w:t xml:space="preserve">to </w:t>
            </w:r>
            <w:r w:rsidR="00392C0E">
              <w:rPr>
                <w:rFonts w:asciiTheme="minorHAnsi" w:hAnsiTheme="minorHAnsi"/>
                <w:b/>
                <w:sz w:val="20"/>
              </w:rPr>
              <w:t xml:space="preserve">complete </w:t>
            </w:r>
            <w:r w:rsidRPr="00C40578">
              <w:rPr>
                <w:rFonts w:asciiTheme="minorHAnsi" w:hAnsiTheme="minorHAnsi"/>
                <w:b/>
                <w:sz w:val="20"/>
              </w:rPr>
              <w:t xml:space="preserve">the personal rehabilitation project or to </w:t>
            </w:r>
            <w:r w:rsidR="00837234">
              <w:rPr>
                <w:rFonts w:asciiTheme="minorHAnsi" w:hAnsiTheme="minorHAnsi"/>
                <w:b/>
                <w:sz w:val="20"/>
              </w:rPr>
              <w:t xml:space="preserve">mitigate </w:t>
            </w:r>
            <w:r w:rsidRPr="00C40578">
              <w:rPr>
                <w:rFonts w:asciiTheme="minorHAnsi" w:hAnsiTheme="minorHAnsi"/>
                <w:b/>
                <w:sz w:val="20"/>
              </w:rPr>
              <w:t xml:space="preserve">the disability, </w:t>
            </w:r>
            <w:r w:rsidR="00837234">
              <w:rPr>
                <w:rFonts w:asciiTheme="minorHAnsi" w:hAnsiTheme="minorHAnsi"/>
                <w:b/>
                <w:sz w:val="20"/>
              </w:rPr>
              <w:t xml:space="preserve">based on the </w:t>
            </w:r>
            <w:r w:rsidRPr="00C40578">
              <w:rPr>
                <w:rFonts w:asciiTheme="minorHAnsi" w:hAnsiTheme="minorHAnsi"/>
                <w:b/>
                <w:sz w:val="20"/>
              </w:rPr>
              <w:t xml:space="preserve">order of priority established </w:t>
            </w:r>
          </w:p>
        </w:tc>
      </w:tr>
      <w:tr w:rsidR="00C34636" w:rsidRPr="00C40578" w14:paraId="69129FB7" w14:textId="77777777" w:rsidTr="00106182">
        <w:trPr>
          <w:trHeight w:val="567"/>
        </w:trPr>
        <w:tc>
          <w:tcPr>
            <w:tcW w:w="10627" w:type="dxa"/>
          </w:tcPr>
          <w:p w14:paraId="4889C9E1" w14:textId="3D718378" w:rsidR="00C34636" w:rsidRPr="00C40578" w:rsidRDefault="0021257E" w:rsidP="00FE5D1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213917467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2139174675"/>
          </w:p>
        </w:tc>
      </w:tr>
    </w:tbl>
    <w:p w14:paraId="0A862DAA" w14:textId="77777777" w:rsidR="009917D6" w:rsidRPr="00C40578" w:rsidRDefault="009917D6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27"/>
      </w:tblGrid>
      <w:tr w:rsidR="00C34636" w:rsidRPr="00C40578" w14:paraId="0788053B" w14:textId="77777777" w:rsidTr="0014043F">
        <w:trPr>
          <w:tblHeader/>
        </w:trPr>
        <w:tc>
          <w:tcPr>
            <w:tcW w:w="1062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89281BD" w14:textId="77777777" w:rsidR="00C34636" w:rsidRPr="00C40578" w:rsidRDefault="00C34636" w:rsidP="00EB67A8">
            <w:pPr>
              <w:tabs>
                <w:tab w:val="left" w:pos="3574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0578">
              <w:rPr>
                <w:rFonts w:asciiTheme="minorHAnsi" w:hAnsiTheme="minorHAnsi"/>
                <w:b/>
                <w:sz w:val="20"/>
              </w:rPr>
              <w:t>Prognosis for social participation</w:t>
            </w:r>
            <w:r w:rsidRPr="00C40578">
              <w:rPr>
                <w:rFonts w:asciiTheme="minorHAnsi" w:hAnsiTheme="minorHAnsi"/>
                <w:b/>
                <w:sz w:val="20"/>
              </w:rPr>
              <w:tab/>
            </w:r>
            <w:permStart w:id="386142405" w:edGrp="everyone"/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-302852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67A8" w:rsidRPr="00C40578">
                  <w:rPr>
                    <w:rFonts w:ascii="MS Gothic" w:eastAsia="MS Gothic" w:hAnsi="MS Gothic" w:cstheme="minorHAnsi"/>
                    <w:b/>
                    <w:sz w:val="20"/>
                    <w:szCs w:val="20"/>
                  </w:rPr>
                  <w:t>☐</w:t>
                </w:r>
              </w:sdtContent>
            </w:sdt>
            <w:permEnd w:id="386142405"/>
            <w:r w:rsidRPr="00C40578">
              <w:rPr>
                <w:rFonts w:asciiTheme="minorHAnsi" w:hAnsiTheme="minorHAnsi"/>
                <w:b/>
                <w:sz w:val="20"/>
              </w:rPr>
              <w:t xml:space="preserve"> Not discussed</w:t>
            </w:r>
          </w:p>
        </w:tc>
      </w:tr>
      <w:tr w:rsidR="00C34636" w:rsidRPr="00C40578" w14:paraId="3779EE9B" w14:textId="77777777" w:rsidTr="0014043F">
        <w:trPr>
          <w:tblHeader/>
        </w:trPr>
        <w:tc>
          <w:tcPr>
            <w:tcW w:w="10627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083D6C8C" w14:textId="55B75EC9" w:rsidR="00C34636" w:rsidRPr="00C40578" w:rsidRDefault="00C34636" w:rsidP="0014043F">
            <w:pPr>
              <w:spacing w:before="20" w:after="2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C40578">
              <w:rPr>
                <w:rFonts w:asciiTheme="minorHAnsi" w:hAnsiTheme="minorHAnsi"/>
                <w:i/>
                <w:sz w:val="18"/>
              </w:rPr>
              <w:t xml:space="preserve">Indicate the level of autonomy </w:t>
            </w:r>
            <w:r w:rsidR="004571A3">
              <w:rPr>
                <w:rFonts w:asciiTheme="minorHAnsi" w:hAnsiTheme="minorHAnsi"/>
                <w:i/>
                <w:sz w:val="18"/>
              </w:rPr>
              <w:t xml:space="preserve">likely to be </w:t>
            </w:r>
            <w:r w:rsidRPr="00C40578">
              <w:rPr>
                <w:rFonts w:asciiTheme="minorHAnsi" w:hAnsiTheme="minorHAnsi"/>
                <w:i/>
                <w:sz w:val="18"/>
              </w:rPr>
              <w:t xml:space="preserve">achieved and </w:t>
            </w:r>
            <w:r w:rsidR="004571A3">
              <w:rPr>
                <w:rFonts w:asciiTheme="minorHAnsi" w:hAnsiTheme="minorHAnsi"/>
                <w:i/>
                <w:sz w:val="18"/>
              </w:rPr>
              <w:t xml:space="preserve">the </w:t>
            </w:r>
            <w:r w:rsidRPr="00C40578">
              <w:rPr>
                <w:rFonts w:asciiTheme="minorHAnsi" w:hAnsiTheme="minorHAnsi"/>
                <w:i/>
                <w:sz w:val="18"/>
              </w:rPr>
              <w:t>support required (human, technical, strategies).</w:t>
            </w:r>
          </w:p>
        </w:tc>
      </w:tr>
      <w:tr w:rsidR="00C34636" w:rsidRPr="00C40578" w14:paraId="78669C29" w14:textId="77777777" w:rsidTr="0021257E">
        <w:trPr>
          <w:trHeight w:val="586"/>
        </w:trPr>
        <w:tc>
          <w:tcPr>
            <w:tcW w:w="10627" w:type="dxa"/>
          </w:tcPr>
          <w:p w14:paraId="5BC38F8B" w14:textId="3127EA9A" w:rsidR="00C34636" w:rsidRPr="00C40578" w:rsidRDefault="0021257E" w:rsidP="000F0EC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82519452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82519452"/>
          </w:p>
        </w:tc>
      </w:tr>
    </w:tbl>
    <w:p w14:paraId="1381DAD7" w14:textId="77777777" w:rsidR="0021081C" w:rsidRPr="00C40578" w:rsidRDefault="0021081C"/>
    <w:p w14:paraId="77B52D03" w14:textId="77777777" w:rsidR="00A77D58" w:rsidRPr="00C40578" w:rsidRDefault="00A77D58" w:rsidP="0021081C">
      <w:pPr>
        <w:keepNext/>
        <w:spacing w:after="120"/>
        <w:rPr>
          <w:rFonts w:asciiTheme="minorHAnsi" w:hAnsiTheme="minorHAnsi" w:cstheme="minorHAnsi"/>
        </w:rPr>
      </w:pPr>
      <w:r w:rsidRPr="00C40578">
        <w:rPr>
          <w:rFonts w:asciiTheme="minorHAnsi" w:hAnsiTheme="minorHAnsi"/>
          <w:b/>
          <w:noProof/>
          <w:lang w:val="fr-CA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5D5058" wp14:editId="66DFFF95">
                <wp:simplePos x="0" y="0"/>
                <wp:positionH relativeFrom="margin">
                  <wp:align>right</wp:align>
                </wp:positionH>
                <wp:positionV relativeFrom="paragraph">
                  <wp:posOffset>238419</wp:posOffset>
                </wp:positionV>
                <wp:extent cx="6748931" cy="387706"/>
                <wp:effectExtent l="0" t="0" r="13970" b="127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8931" cy="38770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86D67B5" id="Rectangle 5" o:spid="_x0000_s1026" style="position:absolute;margin-left:480.2pt;margin-top:18.75pt;width:531.4pt;height:30.55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" filled="f" strokecolor="#7f7f7f">
                <w10:wrap anchorx="margin"/>
              </v:rect>
            </w:pict>
          </mc:Fallback>
        </mc:AlternateContent>
      </w:r>
      <w:r w:rsidRPr="00C40578">
        <w:rPr>
          <w:rFonts w:asciiTheme="minorHAnsi" w:hAnsiTheme="minorHAnsi"/>
          <w:b/>
        </w:rPr>
        <w:t>Objectives</w:t>
      </w:r>
      <w:r w:rsidRPr="00C40578">
        <w:rPr>
          <w:rFonts w:asciiTheme="minorHAnsi" w:hAnsiTheme="minorHAnsi"/>
        </w:rPr>
        <w:t xml:space="preserve"> </w:t>
      </w:r>
      <w:r w:rsidRPr="00C40578">
        <w:rPr>
          <w:rFonts w:asciiTheme="minorHAnsi" w:hAnsiTheme="minorHAnsi"/>
          <w:i/>
          <w:color w:val="767171" w:themeColor="background2" w:themeShade="80"/>
        </w:rPr>
        <w:t>(</w:t>
      </w:r>
      <w:r w:rsidRPr="00C40578">
        <w:rPr>
          <w:rFonts w:asciiTheme="minorHAnsi" w:hAnsiTheme="minorHAnsi"/>
          <w:i/>
          <w:color w:val="767171" w:themeColor="background2" w:themeShade="80"/>
          <w:sz w:val="22"/>
        </w:rPr>
        <w:t>Specific, Measurable, Achievable/Acceptable, Realistic, Time-bound</w:t>
      </w:r>
      <w:r w:rsidRPr="00C40578">
        <w:rPr>
          <w:rFonts w:asciiTheme="minorHAnsi" w:hAnsiTheme="minorHAnsi"/>
          <w:i/>
          <w:color w:val="767171" w:themeColor="background2" w:themeShade="80"/>
        </w:rPr>
        <w:t>)</w:t>
      </w:r>
    </w:p>
    <w:p w14:paraId="7C8CD428" w14:textId="77777777" w:rsidR="00A77D58" w:rsidRPr="00C40578" w:rsidRDefault="00A77D58" w:rsidP="0021081C">
      <w:pPr>
        <w:keepNext/>
        <w:tabs>
          <w:tab w:val="left" w:pos="1701"/>
          <w:tab w:val="left" w:pos="3969"/>
          <w:tab w:val="left" w:pos="6946"/>
        </w:tabs>
        <w:ind w:left="284"/>
        <w:rPr>
          <w:rFonts w:asciiTheme="minorHAnsi" w:hAnsiTheme="minorHAnsi" w:cstheme="minorHAnsi"/>
          <w:sz w:val="22"/>
          <w:szCs w:val="22"/>
        </w:rPr>
      </w:pPr>
      <w:r w:rsidRPr="00C40578">
        <w:rPr>
          <w:rFonts w:asciiTheme="minorHAnsi" w:hAnsiTheme="minorHAnsi"/>
          <w:b/>
          <w:sz w:val="22"/>
        </w:rPr>
        <w:t>Results</w:t>
      </w:r>
      <w:r w:rsidRPr="00C40578">
        <w:rPr>
          <w:rFonts w:asciiTheme="minorHAnsi" w:hAnsiTheme="minorHAnsi"/>
          <w:sz w:val="22"/>
        </w:rPr>
        <w:t xml:space="preserve">:  </w:t>
      </w:r>
      <w:r w:rsidRPr="00C40578">
        <w:rPr>
          <w:rFonts w:asciiTheme="minorHAnsi" w:hAnsiTheme="minorHAnsi"/>
          <w:sz w:val="22"/>
        </w:rPr>
        <w:tab/>
      </w:r>
      <w:r w:rsidRPr="00C40578">
        <w:rPr>
          <w:rFonts w:asciiTheme="minorHAnsi" w:hAnsiTheme="minorHAnsi"/>
          <w:b/>
          <w:sz w:val="22"/>
        </w:rPr>
        <w:t>A</w:t>
      </w:r>
      <w:r w:rsidRPr="00C40578">
        <w:rPr>
          <w:rFonts w:asciiTheme="minorHAnsi" w:hAnsiTheme="minorHAnsi"/>
          <w:sz w:val="22"/>
        </w:rPr>
        <w:t xml:space="preserve"> = Achieved</w:t>
      </w:r>
      <w:r w:rsidRPr="00C40578">
        <w:rPr>
          <w:rFonts w:asciiTheme="minorHAnsi" w:hAnsiTheme="minorHAnsi"/>
          <w:sz w:val="22"/>
        </w:rPr>
        <w:tab/>
      </w:r>
      <w:r w:rsidRPr="00C40578">
        <w:rPr>
          <w:rFonts w:asciiTheme="minorHAnsi" w:hAnsiTheme="minorHAnsi"/>
          <w:b/>
          <w:sz w:val="22"/>
        </w:rPr>
        <w:t>PA</w:t>
      </w:r>
      <w:r w:rsidRPr="00C40578">
        <w:rPr>
          <w:rFonts w:asciiTheme="minorHAnsi" w:hAnsiTheme="minorHAnsi"/>
          <w:sz w:val="22"/>
        </w:rPr>
        <w:t xml:space="preserve"> = Partially achieved</w:t>
      </w:r>
      <w:r w:rsidRPr="00C40578">
        <w:rPr>
          <w:rFonts w:asciiTheme="minorHAnsi" w:hAnsiTheme="minorHAnsi"/>
          <w:sz w:val="22"/>
        </w:rPr>
        <w:tab/>
      </w:r>
      <w:r w:rsidRPr="00C40578">
        <w:rPr>
          <w:rFonts w:asciiTheme="minorHAnsi" w:hAnsiTheme="minorHAnsi"/>
          <w:b/>
          <w:sz w:val="22"/>
        </w:rPr>
        <w:t>NA</w:t>
      </w:r>
      <w:r w:rsidRPr="00C40578">
        <w:rPr>
          <w:rFonts w:asciiTheme="minorHAnsi" w:hAnsiTheme="minorHAnsi"/>
          <w:sz w:val="22"/>
        </w:rPr>
        <w:t xml:space="preserve"> = Not achieved</w:t>
      </w:r>
    </w:p>
    <w:p w14:paraId="41B3FD57" w14:textId="3832FCBC" w:rsidR="00A77D58" w:rsidRPr="00C40578" w:rsidRDefault="00A77D58" w:rsidP="0021081C">
      <w:pPr>
        <w:keepNext/>
        <w:tabs>
          <w:tab w:val="left" w:pos="1701"/>
          <w:tab w:val="left" w:pos="3969"/>
          <w:tab w:val="left" w:pos="6946"/>
        </w:tabs>
        <w:ind w:left="284"/>
        <w:rPr>
          <w:rFonts w:asciiTheme="minorHAnsi" w:hAnsiTheme="minorHAnsi" w:cstheme="minorHAnsi"/>
          <w:sz w:val="22"/>
          <w:szCs w:val="22"/>
        </w:rPr>
      </w:pPr>
      <w:r w:rsidRPr="00C40578">
        <w:rPr>
          <w:rFonts w:asciiTheme="minorHAnsi" w:hAnsiTheme="minorHAnsi"/>
          <w:sz w:val="22"/>
        </w:rPr>
        <w:tab/>
      </w:r>
      <w:r w:rsidR="00DD4943">
        <w:rPr>
          <w:rFonts w:asciiTheme="minorHAnsi" w:hAnsiTheme="minorHAnsi"/>
          <w:b/>
          <w:bCs/>
          <w:sz w:val="22"/>
        </w:rPr>
        <w:t>O</w:t>
      </w:r>
      <w:r w:rsidRPr="00C40578">
        <w:rPr>
          <w:rFonts w:asciiTheme="minorHAnsi" w:hAnsiTheme="minorHAnsi"/>
          <w:sz w:val="22"/>
        </w:rPr>
        <w:t xml:space="preserve"> = </w:t>
      </w:r>
      <w:r w:rsidR="00DD4943">
        <w:rPr>
          <w:rFonts w:asciiTheme="minorHAnsi" w:hAnsiTheme="minorHAnsi"/>
          <w:sz w:val="22"/>
        </w:rPr>
        <w:t>Ongoing</w:t>
      </w:r>
      <w:r w:rsidRPr="00C40578">
        <w:rPr>
          <w:rFonts w:asciiTheme="minorHAnsi" w:hAnsiTheme="minorHAnsi"/>
          <w:sz w:val="22"/>
        </w:rPr>
        <w:tab/>
      </w:r>
      <w:r w:rsidRPr="00C40578">
        <w:rPr>
          <w:rFonts w:asciiTheme="minorHAnsi" w:hAnsiTheme="minorHAnsi"/>
          <w:b/>
          <w:sz w:val="22"/>
        </w:rPr>
        <w:t>M</w:t>
      </w:r>
      <w:r w:rsidRPr="00C40578">
        <w:rPr>
          <w:rFonts w:asciiTheme="minorHAnsi" w:hAnsiTheme="minorHAnsi"/>
          <w:sz w:val="22"/>
        </w:rPr>
        <w:t xml:space="preserve"> = Modified</w:t>
      </w:r>
      <w:r w:rsidRPr="00C40578">
        <w:rPr>
          <w:rFonts w:asciiTheme="minorHAnsi" w:hAnsiTheme="minorHAnsi"/>
          <w:sz w:val="22"/>
        </w:rPr>
        <w:tab/>
      </w:r>
      <w:r w:rsidRPr="00C40578">
        <w:rPr>
          <w:rFonts w:asciiTheme="minorHAnsi" w:hAnsiTheme="minorHAnsi"/>
          <w:b/>
          <w:sz w:val="22"/>
        </w:rPr>
        <w:t>AB</w:t>
      </w:r>
      <w:r w:rsidRPr="00C40578">
        <w:rPr>
          <w:rFonts w:asciiTheme="minorHAnsi" w:hAnsiTheme="minorHAnsi"/>
          <w:sz w:val="22"/>
        </w:rPr>
        <w:t xml:space="preserve"> = Abandoned</w:t>
      </w:r>
    </w:p>
    <w:p w14:paraId="0FB44305" w14:textId="600AEFFA" w:rsidR="000C6654" w:rsidRDefault="000C6654" w:rsidP="000C6654">
      <w:pPr>
        <w:tabs>
          <w:tab w:val="left" w:pos="1134"/>
          <w:tab w:val="left" w:pos="3402"/>
        </w:tabs>
      </w:pPr>
    </w:p>
    <w:p w14:paraId="1EA5398A" w14:textId="77777777" w:rsidR="000C6654" w:rsidRDefault="000C6654" w:rsidP="000C6654">
      <w:pPr>
        <w:tabs>
          <w:tab w:val="left" w:pos="1134"/>
          <w:tab w:val="left" w:pos="3402"/>
        </w:tabs>
      </w:pPr>
      <w:permStart w:id="2100761874" w:edGrp="everyone"/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5098"/>
        <w:gridCol w:w="2127"/>
        <w:gridCol w:w="1842"/>
        <w:gridCol w:w="1560"/>
      </w:tblGrid>
      <w:tr w:rsidR="000C6654" w:rsidRPr="000C6654" w14:paraId="553A6ED9" w14:textId="77777777" w:rsidTr="00D06953">
        <w:trPr>
          <w:tblHeader/>
        </w:trPr>
        <w:tc>
          <w:tcPr>
            <w:tcW w:w="10627" w:type="dxa"/>
            <w:gridSpan w:val="4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117BCB7F" w14:textId="023765FA" w:rsidR="000C6654" w:rsidRPr="000C6654" w:rsidRDefault="000C6654" w:rsidP="000C6654">
            <w:pPr>
              <w:tabs>
                <w:tab w:val="left" w:pos="1158"/>
                <w:tab w:val="left" w:pos="3426"/>
                <w:tab w:val="left" w:pos="5694"/>
                <w:tab w:val="left" w:pos="7962"/>
              </w:tabs>
              <w:spacing w:before="20" w:after="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C665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Objective    </w:t>
            </w:r>
            <w:r w:rsidRPr="000C6654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0C665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Started on :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2001082015"/>
                <w:placeholder>
                  <w:docPart w:val="A3CD9F18D98D445A989A229A2A15C024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0C6654"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  <w:t xml:space="preserve">  </w:t>
                </w:r>
              </w:sdtContent>
            </w:sdt>
            <w:r w:rsidRPr="000C6654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 xml:space="preserve">Revised on :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722712487"/>
                <w:placeholder>
                  <w:docPart w:val="C26CADBFBCFA42B68E223F9C75A525A8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0C6654"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  <w:t xml:space="preserve">  </w:t>
                </w:r>
              </w:sdtContent>
            </w:sdt>
            <w:r w:rsidRPr="000C6654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 xml:space="preserve">Ended on :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-298149559"/>
                <w:placeholder>
                  <w:docPart w:val="C26CADBFBCFA42B68E223F9C75A525A8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D5776F" w:rsidRPr="000C6654"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  <w:t xml:space="preserve">  </w:t>
                </w:r>
              </w:sdtContent>
            </w:sdt>
            <w:r w:rsidRPr="000C665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0C6654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b/>
                <w:color w:val="0070C0"/>
              </w:rPr>
              <w:t>Result</w:t>
            </w:r>
            <w:r w:rsidRPr="000C6654">
              <w:rPr>
                <w:rFonts w:asciiTheme="minorHAnsi" w:hAnsiTheme="minorHAnsi" w:cstheme="minorHAnsi"/>
                <w:b/>
                <w:color w:val="0070C0"/>
              </w:rPr>
              <w:t xml:space="preserve"> : </w:t>
            </w:r>
          </w:p>
        </w:tc>
      </w:tr>
      <w:tr w:rsidR="000C6654" w:rsidRPr="00472AC0" w14:paraId="5838CA4F" w14:textId="77777777" w:rsidTr="00D06953">
        <w:trPr>
          <w:tblHeader/>
        </w:trPr>
        <w:tc>
          <w:tcPr>
            <w:tcW w:w="10627" w:type="dxa"/>
            <w:gridSpan w:val="4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14:paraId="3DBB5F03" w14:textId="7AE5DA9C" w:rsidR="000C6654" w:rsidRPr="00835D55" w:rsidRDefault="000C6654" w:rsidP="00D06953">
            <w:pPr>
              <w:spacing w:before="20" w:after="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Name of objective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 : </w:t>
            </w:r>
          </w:p>
        </w:tc>
      </w:tr>
      <w:tr w:rsidR="000C6654" w:rsidRPr="00472AC0" w14:paraId="4E75A25B" w14:textId="77777777" w:rsidTr="00D06953">
        <w:trPr>
          <w:trHeight w:val="283"/>
        </w:trPr>
        <w:tc>
          <w:tcPr>
            <w:tcW w:w="5098" w:type="dxa"/>
            <w:shd w:val="clear" w:color="auto" w:fill="D9D9D9" w:themeFill="background1" w:themeFillShade="D9"/>
            <w:vAlign w:val="center"/>
          </w:tcPr>
          <w:p w14:paraId="15B618D6" w14:textId="4C1E4D63" w:rsidR="000C6654" w:rsidRPr="000C6654" w:rsidRDefault="000C6654" w:rsidP="000C6654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0578">
              <w:rPr>
                <w:rFonts w:asciiTheme="minorHAnsi" w:hAnsiTheme="minorHAnsi"/>
                <w:sz w:val="20"/>
              </w:rPr>
              <w:t>Means and conditions for success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05E37EF2" w14:textId="24C3C4ED" w:rsidR="000C6654" w:rsidRPr="00144BC2" w:rsidRDefault="000C6654" w:rsidP="000C6654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0578">
              <w:rPr>
                <w:rFonts w:asciiTheme="minorHAnsi" w:hAnsiTheme="minorHAnsi"/>
                <w:sz w:val="20"/>
              </w:rPr>
              <w:t xml:space="preserve">Person(s) responsible 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389BC0C" w14:textId="46F46428" w:rsidR="000C6654" w:rsidRPr="00144BC2" w:rsidRDefault="000C6654" w:rsidP="000C6654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0578">
              <w:rPr>
                <w:rFonts w:asciiTheme="minorHAnsi" w:hAnsiTheme="minorHAnsi"/>
                <w:sz w:val="20"/>
              </w:rPr>
              <w:t>Frequency and location of intervention*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55FFB954" w14:textId="7F496CB2" w:rsidR="000C6654" w:rsidRPr="00144BC2" w:rsidRDefault="000C6654" w:rsidP="000C6654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0578">
              <w:rPr>
                <w:rFonts w:asciiTheme="minorHAnsi" w:hAnsiTheme="minorHAnsi"/>
                <w:sz w:val="20"/>
              </w:rPr>
              <w:t>Estimated duration of intervention</w:t>
            </w:r>
          </w:p>
        </w:tc>
      </w:tr>
      <w:tr w:rsidR="000C6654" w:rsidRPr="000C6654" w14:paraId="362C04B3" w14:textId="77777777" w:rsidTr="00D06953">
        <w:trPr>
          <w:trHeight w:val="20"/>
        </w:trPr>
        <w:tc>
          <w:tcPr>
            <w:tcW w:w="10627" w:type="dxa"/>
            <w:gridSpan w:val="4"/>
            <w:shd w:val="clear" w:color="auto" w:fill="F2F2F2" w:themeFill="background1" w:themeFillShade="F2"/>
            <w:vAlign w:val="center"/>
          </w:tcPr>
          <w:p w14:paraId="11E26AE8" w14:textId="5BB2C6EE" w:rsidR="000C6654" w:rsidRPr="000C6654" w:rsidRDefault="000C6654" w:rsidP="00B9412B">
            <w:pPr>
              <w:spacing w:before="20" w:after="20"/>
              <w:rPr>
                <w:rFonts w:asciiTheme="minorHAnsi" w:hAnsiTheme="minorHAnsi" w:cstheme="minorHAnsi"/>
                <w:sz w:val="14"/>
                <w:szCs w:val="14"/>
              </w:rPr>
            </w:pPr>
            <w:r w:rsidRPr="00C40578">
              <w:rPr>
                <w:rFonts w:asciiTheme="minorHAnsi" w:hAnsiTheme="minorHAnsi"/>
                <w:sz w:val="14"/>
              </w:rPr>
              <w:t xml:space="preserve">* Following a discussion with the user or </w:t>
            </w:r>
            <w:r w:rsidR="00FF40AE" w:rsidRPr="00FF40AE">
              <w:rPr>
                <w:rFonts w:asciiTheme="minorHAnsi" w:hAnsiTheme="minorHAnsi"/>
                <w:sz w:val="14"/>
                <w:szCs w:val="14"/>
              </w:rPr>
              <w:t>the person authorized to consent to care</w:t>
            </w:r>
            <w:r w:rsidRPr="00FF40AE">
              <w:rPr>
                <w:rFonts w:asciiTheme="minorHAnsi" w:hAnsiTheme="minorHAnsi"/>
                <w:sz w:val="14"/>
              </w:rPr>
              <w:t xml:space="preserve">, </w:t>
            </w:r>
            <w:r w:rsidRPr="00C40578">
              <w:rPr>
                <w:rFonts w:asciiTheme="minorHAnsi" w:hAnsiTheme="minorHAnsi"/>
                <w:sz w:val="14"/>
              </w:rPr>
              <w:t>the frequency and location of the interventions could be revised based on the user’s progress in rehabilitation.</w:t>
            </w:r>
          </w:p>
        </w:tc>
      </w:tr>
      <w:tr w:rsidR="000C6654" w:rsidRPr="000C6654" w14:paraId="1DAACDF3" w14:textId="77777777" w:rsidTr="00D06953">
        <w:trPr>
          <w:trHeight w:val="283"/>
        </w:trPr>
        <w:tc>
          <w:tcPr>
            <w:tcW w:w="5098" w:type="dxa"/>
          </w:tcPr>
          <w:p w14:paraId="51BD0644" w14:textId="77777777" w:rsidR="000C6654" w:rsidRPr="000C6654" w:rsidRDefault="000C6654" w:rsidP="00D0695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BA6443B" w14:textId="77777777" w:rsidR="000C6654" w:rsidRPr="000C6654" w:rsidRDefault="000C6654" w:rsidP="00D0695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49469FF" w14:textId="77777777" w:rsidR="000C6654" w:rsidRPr="000C6654" w:rsidRDefault="000C6654" w:rsidP="00D0695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CB317F5" w14:textId="77777777" w:rsidR="000C6654" w:rsidRPr="000C6654" w:rsidRDefault="000C6654" w:rsidP="00D0695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C6654" w:rsidRPr="00472AC0" w14:paraId="1F8F2718" w14:textId="77777777" w:rsidTr="00D06953">
        <w:trPr>
          <w:trHeight w:val="567"/>
        </w:trPr>
        <w:tc>
          <w:tcPr>
            <w:tcW w:w="10627" w:type="dxa"/>
            <w:gridSpan w:val="4"/>
          </w:tcPr>
          <w:p w14:paraId="3CABA2BE" w14:textId="49713BC0" w:rsidR="000C6654" w:rsidRDefault="000C6654" w:rsidP="00D0695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C40578">
              <w:rPr>
                <w:rFonts w:asciiTheme="minorHAnsi" w:hAnsiTheme="minorHAnsi"/>
                <w:b/>
                <w:sz w:val="20"/>
              </w:rPr>
              <w:t>Explanation of result</w:t>
            </w:r>
            <w:r>
              <w:rPr>
                <w:rFonts w:asciiTheme="minorHAnsi" w:hAnsiTheme="minorHAnsi"/>
                <w:b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</w:p>
        </w:tc>
      </w:tr>
    </w:tbl>
    <w:p w14:paraId="0BCF6B07" w14:textId="55990BEC" w:rsidR="005B7615" w:rsidRDefault="005B7615" w:rsidP="005B7615">
      <w:pPr>
        <w:tabs>
          <w:tab w:val="left" w:pos="1134"/>
          <w:tab w:val="left" w:pos="3402"/>
        </w:tabs>
      </w:pPr>
    </w:p>
    <w:p w14:paraId="6B6B4170" w14:textId="77777777" w:rsidR="005B7615" w:rsidRDefault="005B7615" w:rsidP="005B7615">
      <w:pPr>
        <w:tabs>
          <w:tab w:val="left" w:pos="1134"/>
          <w:tab w:val="left" w:pos="3402"/>
        </w:tabs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5098"/>
        <w:gridCol w:w="2127"/>
        <w:gridCol w:w="1842"/>
        <w:gridCol w:w="1560"/>
      </w:tblGrid>
      <w:tr w:rsidR="005B7615" w:rsidRPr="000C6654" w14:paraId="3477EABC" w14:textId="77777777" w:rsidTr="00D06953">
        <w:trPr>
          <w:tblHeader/>
        </w:trPr>
        <w:tc>
          <w:tcPr>
            <w:tcW w:w="10627" w:type="dxa"/>
            <w:gridSpan w:val="4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2F499222" w14:textId="6D129EFB" w:rsidR="005B7615" w:rsidRPr="000C6654" w:rsidRDefault="005B7615" w:rsidP="00D06953">
            <w:pPr>
              <w:tabs>
                <w:tab w:val="left" w:pos="1158"/>
                <w:tab w:val="left" w:pos="3426"/>
                <w:tab w:val="left" w:pos="5694"/>
                <w:tab w:val="left" w:pos="7962"/>
              </w:tabs>
              <w:spacing w:before="20" w:after="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C665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Objective    </w:t>
            </w:r>
            <w:r w:rsidRPr="000C6654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0C665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Started on :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-873847108"/>
                <w:placeholder>
                  <w:docPart w:val="A34A510A44ED453D98D8308B67633C55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0C6654"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  <w:t xml:space="preserve">  </w:t>
                </w:r>
              </w:sdtContent>
            </w:sdt>
            <w:r w:rsidRPr="000C6654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 xml:space="preserve">Revised on :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1349516397"/>
                <w:placeholder>
                  <w:docPart w:val="48769C86DD0D4DD282DFE221EE2C7B10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0C6654"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  <w:t xml:space="preserve">  </w:t>
                </w:r>
              </w:sdtContent>
            </w:sdt>
            <w:r w:rsidRPr="000C6654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 xml:space="preserve">Ended on :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1644998904"/>
                <w:placeholder>
                  <w:docPart w:val="48769C86DD0D4DD282DFE221EE2C7B10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D5776F" w:rsidRPr="000C6654"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  <w:t xml:space="preserve">  </w:t>
                </w:r>
              </w:sdtContent>
            </w:sdt>
            <w:r w:rsidRPr="000C665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0C6654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b/>
                <w:color w:val="0070C0"/>
              </w:rPr>
              <w:t>Result</w:t>
            </w:r>
            <w:r w:rsidRPr="000C6654">
              <w:rPr>
                <w:rFonts w:asciiTheme="minorHAnsi" w:hAnsiTheme="minorHAnsi" w:cstheme="minorHAnsi"/>
                <w:b/>
                <w:color w:val="0070C0"/>
              </w:rPr>
              <w:t xml:space="preserve"> : </w:t>
            </w:r>
          </w:p>
        </w:tc>
      </w:tr>
      <w:tr w:rsidR="005B7615" w:rsidRPr="00472AC0" w14:paraId="5CB25BD2" w14:textId="77777777" w:rsidTr="00D06953">
        <w:trPr>
          <w:tblHeader/>
        </w:trPr>
        <w:tc>
          <w:tcPr>
            <w:tcW w:w="10627" w:type="dxa"/>
            <w:gridSpan w:val="4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14:paraId="7774F39A" w14:textId="77777777" w:rsidR="005B7615" w:rsidRPr="00835D55" w:rsidRDefault="005B7615" w:rsidP="00D06953">
            <w:pPr>
              <w:spacing w:before="20" w:after="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Name of objective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 : </w:t>
            </w:r>
          </w:p>
        </w:tc>
      </w:tr>
      <w:tr w:rsidR="005B7615" w:rsidRPr="00472AC0" w14:paraId="4ED97937" w14:textId="77777777" w:rsidTr="00D06953">
        <w:trPr>
          <w:trHeight w:val="283"/>
        </w:trPr>
        <w:tc>
          <w:tcPr>
            <w:tcW w:w="5098" w:type="dxa"/>
            <w:shd w:val="clear" w:color="auto" w:fill="D9D9D9" w:themeFill="background1" w:themeFillShade="D9"/>
            <w:vAlign w:val="center"/>
          </w:tcPr>
          <w:p w14:paraId="41797150" w14:textId="77777777" w:rsidR="005B7615" w:rsidRPr="000C6654" w:rsidRDefault="005B7615" w:rsidP="00D06953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0578">
              <w:rPr>
                <w:rFonts w:asciiTheme="minorHAnsi" w:hAnsiTheme="minorHAnsi"/>
                <w:sz w:val="20"/>
              </w:rPr>
              <w:t>Means and conditions for success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6AFCE4B9" w14:textId="77777777" w:rsidR="005B7615" w:rsidRPr="00144BC2" w:rsidRDefault="005B7615" w:rsidP="00D06953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0578">
              <w:rPr>
                <w:rFonts w:asciiTheme="minorHAnsi" w:hAnsiTheme="minorHAnsi"/>
                <w:sz w:val="20"/>
              </w:rPr>
              <w:t xml:space="preserve">Person(s) responsible 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2DF852C" w14:textId="77777777" w:rsidR="005B7615" w:rsidRPr="00144BC2" w:rsidRDefault="005B7615" w:rsidP="00D06953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0578">
              <w:rPr>
                <w:rFonts w:asciiTheme="minorHAnsi" w:hAnsiTheme="minorHAnsi"/>
                <w:sz w:val="20"/>
              </w:rPr>
              <w:t>Frequency and location of intervention*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5404951E" w14:textId="77777777" w:rsidR="005B7615" w:rsidRPr="00144BC2" w:rsidRDefault="005B7615" w:rsidP="00D06953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0578">
              <w:rPr>
                <w:rFonts w:asciiTheme="minorHAnsi" w:hAnsiTheme="minorHAnsi"/>
                <w:sz w:val="20"/>
              </w:rPr>
              <w:t>Estimated duration of intervention</w:t>
            </w:r>
          </w:p>
        </w:tc>
      </w:tr>
      <w:tr w:rsidR="005B7615" w:rsidRPr="000C6654" w14:paraId="51FE3E54" w14:textId="77777777" w:rsidTr="00D06953">
        <w:trPr>
          <w:trHeight w:val="20"/>
        </w:trPr>
        <w:tc>
          <w:tcPr>
            <w:tcW w:w="10627" w:type="dxa"/>
            <w:gridSpan w:val="4"/>
            <w:shd w:val="clear" w:color="auto" w:fill="F2F2F2" w:themeFill="background1" w:themeFillShade="F2"/>
            <w:vAlign w:val="center"/>
          </w:tcPr>
          <w:p w14:paraId="080C113E" w14:textId="51576A61" w:rsidR="005B7615" w:rsidRPr="000C6654" w:rsidRDefault="005B7615" w:rsidP="00B9412B">
            <w:pPr>
              <w:spacing w:before="20" w:after="20"/>
              <w:rPr>
                <w:rFonts w:asciiTheme="minorHAnsi" w:hAnsiTheme="minorHAnsi" w:cstheme="minorHAnsi"/>
                <w:sz w:val="14"/>
                <w:szCs w:val="14"/>
              </w:rPr>
            </w:pPr>
            <w:r w:rsidRPr="00C40578">
              <w:rPr>
                <w:rFonts w:asciiTheme="minorHAnsi" w:hAnsiTheme="minorHAnsi"/>
                <w:sz w:val="14"/>
              </w:rPr>
              <w:t xml:space="preserve">* Following a discussion with the user or </w:t>
            </w:r>
            <w:r w:rsidR="00FF40AE" w:rsidRPr="00FF40AE">
              <w:rPr>
                <w:rFonts w:asciiTheme="minorHAnsi" w:hAnsiTheme="minorHAnsi"/>
                <w:sz w:val="14"/>
                <w:szCs w:val="14"/>
              </w:rPr>
              <w:t>the person authorized to consent to care</w:t>
            </w:r>
            <w:r w:rsidRPr="00C40578">
              <w:rPr>
                <w:rFonts w:asciiTheme="minorHAnsi" w:hAnsiTheme="minorHAnsi"/>
                <w:sz w:val="14"/>
              </w:rPr>
              <w:t>, the frequency and location of the interventions could be revised based on the user’s progress in rehabilitation.</w:t>
            </w:r>
          </w:p>
        </w:tc>
      </w:tr>
      <w:tr w:rsidR="005B7615" w:rsidRPr="000C6654" w14:paraId="1E4D31DE" w14:textId="77777777" w:rsidTr="00D06953">
        <w:trPr>
          <w:trHeight w:val="283"/>
        </w:trPr>
        <w:tc>
          <w:tcPr>
            <w:tcW w:w="5098" w:type="dxa"/>
          </w:tcPr>
          <w:p w14:paraId="21AA0F4F" w14:textId="77777777" w:rsidR="005B7615" w:rsidRPr="000C6654" w:rsidRDefault="005B7615" w:rsidP="00D0695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41A07AB" w14:textId="77777777" w:rsidR="005B7615" w:rsidRPr="000C6654" w:rsidRDefault="005B7615" w:rsidP="00D0695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5A4E6EA" w14:textId="77777777" w:rsidR="005B7615" w:rsidRPr="000C6654" w:rsidRDefault="005B7615" w:rsidP="00D0695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23B76E6" w14:textId="77777777" w:rsidR="005B7615" w:rsidRPr="000C6654" w:rsidRDefault="005B7615" w:rsidP="00D0695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B7615" w:rsidRPr="00472AC0" w14:paraId="28DAFA91" w14:textId="77777777" w:rsidTr="00D06953">
        <w:trPr>
          <w:trHeight w:val="567"/>
        </w:trPr>
        <w:tc>
          <w:tcPr>
            <w:tcW w:w="10627" w:type="dxa"/>
            <w:gridSpan w:val="4"/>
          </w:tcPr>
          <w:p w14:paraId="127EE319" w14:textId="77777777" w:rsidR="005B7615" w:rsidRDefault="005B7615" w:rsidP="00D0695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C40578">
              <w:rPr>
                <w:rFonts w:asciiTheme="minorHAnsi" w:hAnsiTheme="minorHAnsi"/>
                <w:b/>
                <w:sz w:val="20"/>
              </w:rPr>
              <w:t>Explanation of result</w:t>
            </w:r>
            <w:r>
              <w:rPr>
                <w:rFonts w:asciiTheme="minorHAnsi" w:hAnsiTheme="minorHAnsi"/>
                <w:b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</w:p>
        </w:tc>
      </w:tr>
    </w:tbl>
    <w:p w14:paraId="73CB6743" w14:textId="77777777" w:rsidR="005B7615" w:rsidRDefault="005B7615" w:rsidP="005B7615"/>
    <w:p w14:paraId="6D372335" w14:textId="77777777" w:rsidR="005B7615" w:rsidRDefault="005B7615" w:rsidP="005B7615">
      <w:pPr>
        <w:tabs>
          <w:tab w:val="left" w:pos="1134"/>
          <w:tab w:val="left" w:pos="3402"/>
        </w:tabs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5098"/>
        <w:gridCol w:w="2127"/>
        <w:gridCol w:w="1842"/>
        <w:gridCol w:w="1560"/>
      </w:tblGrid>
      <w:tr w:rsidR="005B7615" w:rsidRPr="000C6654" w14:paraId="1E17940C" w14:textId="77777777" w:rsidTr="00D06953">
        <w:trPr>
          <w:tblHeader/>
        </w:trPr>
        <w:tc>
          <w:tcPr>
            <w:tcW w:w="10627" w:type="dxa"/>
            <w:gridSpan w:val="4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774E9E30" w14:textId="3F5F34C5" w:rsidR="005B7615" w:rsidRPr="000C6654" w:rsidRDefault="005B7615" w:rsidP="00D06953">
            <w:pPr>
              <w:tabs>
                <w:tab w:val="left" w:pos="1158"/>
                <w:tab w:val="left" w:pos="3426"/>
                <w:tab w:val="left" w:pos="5694"/>
                <w:tab w:val="left" w:pos="7962"/>
              </w:tabs>
              <w:spacing w:before="20" w:after="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C665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Objective    </w:t>
            </w:r>
            <w:r w:rsidRPr="000C6654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0C665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Started on :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-705178532"/>
                <w:placeholder>
                  <w:docPart w:val="99435A712DC14430B2715313D9A3CBF7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0C6654"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  <w:t xml:space="preserve">  </w:t>
                </w:r>
              </w:sdtContent>
            </w:sdt>
            <w:r w:rsidRPr="000C6654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 xml:space="preserve">Revised on :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818305527"/>
                <w:placeholder>
                  <w:docPart w:val="B826A6E4C7424F88913E60EE73AC7B27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0C6654"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  <w:t xml:space="preserve">  </w:t>
                </w:r>
              </w:sdtContent>
            </w:sdt>
            <w:r w:rsidRPr="000C6654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 xml:space="preserve">Ended on :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-1294362354"/>
                <w:placeholder>
                  <w:docPart w:val="B826A6E4C7424F88913E60EE73AC7B27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D5776F" w:rsidRPr="000C6654"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  <w:t xml:space="preserve">  </w:t>
                </w:r>
              </w:sdtContent>
            </w:sdt>
            <w:r w:rsidRPr="000C665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0C6654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b/>
                <w:color w:val="0070C0"/>
              </w:rPr>
              <w:t>Result</w:t>
            </w:r>
            <w:r w:rsidRPr="000C6654">
              <w:rPr>
                <w:rFonts w:asciiTheme="minorHAnsi" w:hAnsiTheme="minorHAnsi" w:cstheme="minorHAnsi"/>
                <w:b/>
                <w:color w:val="0070C0"/>
              </w:rPr>
              <w:t xml:space="preserve"> : </w:t>
            </w:r>
          </w:p>
        </w:tc>
      </w:tr>
      <w:tr w:rsidR="005B7615" w:rsidRPr="00472AC0" w14:paraId="0B79B5C3" w14:textId="77777777" w:rsidTr="00D06953">
        <w:trPr>
          <w:tblHeader/>
        </w:trPr>
        <w:tc>
          <w:tcPr>
            <w:tcW w:w="10627" w:type="dxa"/>
            <w:gridSpan w:val="4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14:paraId="09974689" w14:textId="77777777" w:rsidR="005B7615" w:rsidRPr="00835D55" w:rsidRDefault="005B7615" w:rsidP="00D06953">
            <w:pPr>
              <w:spacing w:before="20" w:after="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Name of objective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 : </w:t>
            </w:r>
          </w:p>
        </w:tc>
      </w:tr>
      <w:tr w:rsidR="005B7615" w:rsidRPr="00472AC0" w14:paraId="17CF8DB5" w14:textId="77777777" w:rsidTr="00D06953">
        <w:trPr>
          <w:trHeight w:val="283"/>
        </w:trPr>
        <w:tc>
          <w:tcPr>
            <w:tcW w:w="5098" w:type="dxa"/>
            <w:shd w:val="clear" w:color="auto" w:fill="D9D9D9" w:themeFill="background1" w:themeFillShade="D9"/>
            <w:vAlign w:val="center"/>
          </w:tcPr>
          <w:p w14:paraId="573EB1F6" w14:textId="77777777" w:rsidR="005B7615" w:rsidRPr="000C6654" w:rsidRDefault="005B7615" w:rsidP="00D06953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0578">
              <w:rPr>
                <w:rFonts w:asciiTheme="minorHAnsi" w:hAnsiTheme="minorHAnsi"/>
                <w:sz w:val="20"/>
              </w:rPr>
              <w:t>Means and conditions for success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1B3E0615" w14:textId="77777777" w:rsidR="005B7615" w:rsidRPr="00144BC2" w:rsidRDefault="005B7615" w:rsidP="00D06953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0578">
              <w:rPr>
                <w:rFonts w:asciiTheme="minorHAnsi" w:hAnsiTheme="minorHAnsi"/>
                <w:sz w:val="20"/>
              </w:rPr>
              <w:t xml:space="preserve">Person(s) responsible 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357C13B2" w14:textId="77777777" w:rsidR="005B7615" w:rsidRPr="00144BC2" w:rsidRDefault="005B7615" w:rsidP="00D06953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0578">
              <w:rPr>
                <w:rFonts w:asciiTheme="minorHAnsi" w:hAnsiTheme="minorHAnsi"/>
                <w:sz w:val="20"/>
              </w:rPr>
              <w:t>Frequency and location of intervention*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740C52C0" w14:textId="77777777" w:rsidR="005B7615" w:rsidRPr="00144BC2" w:rsidRDefault="005B7615" w:rsidP="00D06953">
            <w:pPr>
              <w:spacing w:before="20" w:after="20"/>
              <w:ind w:left="-73" w:right="-5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0578">
              <w:rPr>
                <w:rFonts w:asciiTheme="minorHAnsi" w:hAnsiTheme="minorHAnsi"/>
                <w:sz w:val="20"/>
              </w:rPr>
              <w:t>Estimated duration of intervention</w:t>
            </w:r>
          </w:p>
        </w:tc>
      </w:tr>
      <w:tr w:rsidR="005B7615" w:rsidRPr="000C6654" w14:paraId="03E22E9B" w14:textId="77777777" w:rsidTr="00D06953">
        <w:trPr>
          <w:trHeight w:val="20"/>
        </w:trPr>
        <w:tc>
          <w:tcPr>
            <w:tcW w:w="10627" w:type="dxa"/>
            <w:gridSpan w:val="4"/>
            <w:shd w:val="clear" w:color="auto" w:fill="F2F2F2" w:themeFill="background1" w:themeFillShade="F2"/>
            <w:vAlign w:val="center"/>
          </w:tcPr>
          <w:p w14:paraId="107C1945" w14:textId="1B491C42" w:rsidR="005B7615" w:rsidRPr="000C6654" w:rsidRDefault="005B7615" w:rsidP="00B9412B">
            <w:pPr>
              <w:spacing w:before="20" w:after="20"/>
              <w:rPr>
                <w:rFonts w:asciiTheme="minorHAnsi" w:hAnsiTheme="minorHAnsi" w:cstheme="minorHAnsi"/>
                <w:sz w:val="14"/>
                <w:szCs w:val="14"/>
              </w:rPr>
            </w:pPr>
            <w:r w:rsidRPr="00C40578">
              <w:rPr>
                <w:rFonts w:asciiTheme="minorHAnsi" w:hAnsiTheme="minorHAnsi"/>
                <w:sz w:val="14"/>
              </w:rPr>
              <w:t xml:space="preserve">* Following a discussion with the user or </w:t>
            </w:r>
            <w:r w:rsidR="00FF40AE" w:rsidRPr="00FF40AE">
              <w:rPr>
                <w:rFonts w:asciiTheme="minorHAnsi" w:hAnsiTheme="minorHAnsi"/>
                <w:sz w:val="14"/>
                <w:szCs w:val="14"/>
              </w:rPr>
              <w:t>the person authorized to consent to care</w:t>
            </w:r>
            <w:r w:rsidRPr="00C40578">
              <w:rPr>
                <w:rFonts w:asciiTheme="minorHAnsi" w:hAnsiTheme="minorHAnsi"/>
                <w:sz w:val="14"/>
              </w:rPr>
              <w:t>, the frequency and location of the interventions could be revised based on the user’s progress in rehabilitation.</w:t>
            </w:r>
          </w:p>
        </w:tc>
      </w:tr>
      <w:tr w:rsidR="005B7615" w:rsidRPr="000C6654" w14:paraId="18A1C4E3" w14:textId="77777777" w:rsidTr="00D06953">
        <w:trPr>
          <w:trHeight w:val="283"/>
        </w:trPr>
        <w:tc>
          <w:tcPr>
            <w:tcW w:w="5098" w:type="dxa"/>
          </w:tcPr>
          <w:p w14:paraId="1722AF2D" w14:textId="77777777" w:rsidR="005B7615" w:rsidRPr="000C6654" w:rsidRDefault="005B7615" w:rsidP="00D0695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8A71409" w14:textId="77777777" w:rsidR="005B7615" w:rsidRPr="000C6654" w:rsidRDefault="005B7615" w:rsidP="00D0695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CB86A13" w14:textId="77777777" w:rsidR="005B7615" w:rsidRPr="000C6654" w:rsidRDefault="005B7615" w:rsidP="00D0695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9CA1559" w14:textId="77777777" w:rsidR="005B7615" w:rsidRPr="000C6654" w:rsidRDefault="005B7615" w:rsidP="00D0695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B7615" w:rsidRPr="00472AC0" w14:paraId="6B076E5A" w14:textId="77777777" w:rsidTr="00D06953">
        <w:trPr>
          <w:trHeight w:val="567"/>
        </w:trPr>
        <w:tc>
          <w:tcPr>
            <w:tcW w:w="10627" w:type="dxa"/>
            <w:gridSpan w:val="4"/>
          </w:tcPr>
          <w:p w14:paraId="110AEBDE" w14:textId="77777777" w:rsidR="005B7615" w:rsidRDefault="005B7615" w:rsidP="00D0695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C40578">
              <w:rPr>
                <w:rFonts w:asciiTheme="minorHAnsi" w:hAnsiTheme="minorHAnsi"/>
                <w:b/>
                <w:sz w:val="20"/>
              </w:rPr>
              <w:t>Explanation of result</w:t>
            </w:r>
            <w:r>
              <w:rPr>
                <w:rFonts w:asciiTheme="minorHAnsi" w:hAnsiTheme="minorHAnsi"/>
                <w:b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</w:p>
        </w:tc>
      </w:tr>
    </w:tbl>
    <w:p w14:paraId="6F9004D1" w14:textId="1E6F54AA" w:rsidR="005B7615" w:rsidRDefault="005B7615" w:rsidP="005B7615"/>
    <w:p w14:paraId="300FAF83" w14:textId="77777777" w:rsidR="005B7615" w:rsidRDefault="005B7615" w:rsidP="005B7615"/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3118"/>
        <w:gridCol w:w="1701"/>
        <w:gridCol w:w="2127"/>
      </w:tblGrid>
      <w:tr w:rsidR="00240B84" w:rsidRPr="00C40578" w14:paraId="504A708D" w14:textId="77777777" w:rsidTr="00EA7032">
        <w:trPr>
          <w:tblHeader/>
        </w:trPr>
        <w:tc>
          <w:tcPr>
            <w:tcW w:w="10627" w:type="dxa"/>
            <w:gridSpan w:val="4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ermEnd w:id="2100761874"/>
          <w:p w14:paraId="0CE1DF91" w14:textId="4A03A6D1" w:rsidR="00240B84" w:rsidRPr="00C40578" w:rsidRDefault="00240B84" w:rsidP="005A43F9">
            <w:pPr>
              <w:tabs>
                <w:tab w:val="left" w:pos="1161"/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40578">
              <w:rPr>
                <w:rFonts w:asciiTheme="minorHAnsi" w:hAnsiTheme="minorHAnsi"/>
                <w:b/>
                <w:sz w:val="22"/>
              </w:rPr>
              <w:t xml:space="preserve">Services to be provided for the person and their </w:t>
            </w:r>
            <w:r w:rsidR="005A43F9">
              <w:rPr>
                <w:rFonts w:asciiTheme="minorHAnsi" w:hAnsiTheme="minorHAnsi"/>
                <w:b/>
                <w:sz w:val="22"/>
              </w:rPr>
              <w:t>caregiver</w:t>
            </w:r>
            <w:r w:rsidRPr="00C40578">
              <w:rPr>
                <w:rFonts w:asciiTheme="minorHAnsi" w:hAnsiTheme="minorHAnsi"/>
                <w:b/>
                <w:sz w:val="22"/>
              </w:rPr>
              <w:t xml:space="preserve"> / Needs not met</w:t>
            </w:r>
            <w:r w:rsidR="0021257E">
              <w:rPr>
                <w:rFonts w:asciiTheme="minorHAnsi" w:hAnsiTheme="minorHAnsi"/>
                <w:b/>
                <w:sz w:val="22"/>
              </w:rPr>
              <w:t xml:space="preserve"> / Special agreements</w:t>
            </w:r>
          </w:p>
        </w:tc>
      </w:tr>
      <w:tr w:rsidR="00240B84" w:rsidRPr="00C40578" w14:paraId="69AF42DB" w14:textId="77777777" w:rsidTr="00EA7032">
        <w:trPr>
          <w:trHeight w:val="283"/>
          <w:tblHeader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52CCB7E0" w14:textId="77777777" w:rsidR="00240B84" w:rsidRPr="00C40578" w:rsidRDefault="00240B84" w:rsidP="00EE71A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0578">
              <w:rPr>
                <w:rFonts w:asciiTheme="minorHAnsi" w:hAnsiTheme="minorHAnsi"/>
                <w:b/>
                <w:sz w:val="20"/>
              </w:rPr>
              <w:t>Need not met or postponed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12B6E05F" w14:textId="77777777" w:rsidR="00240B84" w:rsidRPr="00C40578" w:rsidRDefault="00240B84" w:rsidP="00EE71A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0578">
              <w:rPr>
                <w:rFonts w:asciiTheme="minorHAnsi" w:hAnsiTheme="minorHAnsi"/>
                <w:b/>
                <w:sz w:val="20"/>
              </w:rPr>
              <w:t>Department / program / discipline / other institution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CCA67BE" w14:textId="77777777" w:rsidR="00240B84" w:rsidRPr="00C40578" w:rsidRDefault="00240B84" w:rsidP="00EE71A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0578">
              <w:rPr>
                <w:rFonts w:asciiTheme="minorHAnsi" w:hAnsiTheme="minorHAnsi"/>
                <w:b/>
                <w:sz w:val="20"/>
              </w:rPr>
              <w:t>Person who made the request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4BFAA596" w14:textId="77777777" w:rsidR="00240B84" w:rsidRPr="00C40578" w:rsidRDefault="00240B84" w:rsidP="00EE71A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0578">
              <w:rPr>
                <w:rFonts w:asciiTheme="minorHAnsi" w:hAnsiTheme="minorHAnsi"/>
                <w:b/>
                <w:sz w:val="20"/>
              </w:rPr>
              <w:t>Registration date and comments</w:t>
            </w:r>
          </w:p>
        </w:tc>
      </w:tr>
      <w:tr w:rsidR="004A634E" w:rsidRPr="00C40578" w14:paraId="4B20F0C8" w14:textId="77777777" w:rsidTr="00EA7032">
        <w:trPr>
          <w:trHeight w:val="283"/>
        </w:trPr>
        <w:tc>
          <w:tcPr>
            <w:tcW w:w="3681" w:type="dxa"/>
          </w:tcPr>
          <w:p w14:paraId="03A4C3D3" w14:textId="7CC1B337" w:rsidR="004A634E" w:rsidRPr="00C40578" w:rsidRDefault="004A634E" w:rsidP="000653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802314443" w:edGrp="everyone" w:colFirst="0" w:colLast="0"/>
            <w:permStart w:id="887951825" w:edGrp="everyone" w:colFirst="1" w:colLast="1"/>
            <w:permStart w:id="2145789270" w:edGrp="everyone" w:colFirst="2" w:colLast="2"/>
            <w:permStart w:id="974680626" w:edGrp="everyone" w:colFirst="3" w:colLast="3"/>
          </w:p>
        </w:tc>
        <w:tc>
          <w:tcPr>
            <w:tcW w:w="3118" w:type="dxa"/>
          </w:tcPr>
          <w:p w14:paraId="62F91738" w14:textId="04A9AF96" w:rsidR="004A634E" w:rsidRPr="00C40578" w:rsidRDefault="004A634E" w:rsidP="000653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8FCA793" w14:textId="1C410000" w:rsidR="004A634E" w:rsidRPr="00C40578" w:rsidRDefault="004A634E" w:rsidP="000653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FB558EA" w14:textId="0157B17F" w:rsidR="004A634E" w:rsidRPr="00C40578" w:rsidRDefault="004A634E" w:rsidP="000653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B7615" w:rsidRPr="00C40578" w14:paraId="0D9CC7D0" w14:textId="77777777" w:rsidTr="00EA7032">
        <w:trPr>
          <w:trHeight w:val="283"/>
        </w:trPr>
        <w:tc>
          <w:tcPr>
            <w:tcW w:w="3681" w:type="dxa"/>
          </w:tcPr>
          <w:p w14:paraId="62D81A5D" w14:textId="77777777" w:rsidR="005B7615" w:rsidRPr="00C40578" w:rsidRDefault="005B7615" w:rsidP="000653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692291753" w:edGrp="everyone" w:colFirst="0" w:colLast="0"/>
            <w:permStart w:id="1028809255" w:edGrp="everyone" w:colFirst="1" w:colLast="1"/>
            <w:permStart w:id="137117496" w:edGrp="everyone" w:colFirst="2" w:colLast="2"/>
            <w:permStart w:id="462763799" w:edGrp="everyone" w:colFirst="3" w:colLast="3"/>
            <w:permStart w:id="856707682" w:edGrp="everyone" w:colFirst="4" w:colLast="4"/>
            <w:permEnd w:id="1802314443"/>
            <w:permEnd w:id="887951825"/>
            <w:permEnd w:id="2145789270"/>
            <w:permEnd w:id="974680626"/>
          </w:p>
        </w:tc>
        <w:tc>
          <w:tcPr>
            <w:tcW w:w="3118" w:type="dxa"/>
          </w:tcPr>
          <w:p w14:paraId="17784E22" w14:textId="77777777" w:rsidR="005B7615" w:rsidRPr="00C40578" w:rsidRDefault="005B7615" w:rsidP="000653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D5A3ADA" w14:textId="77777777" w:rsidR="005B7615" w:rsidRPr="00C40578" w:rsidRDefault="005B7615" w:rsidP="000653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990A87F" w14:textId="77777777" w:rsidR="005B7615" w:rsidRPr="00C40578" w:rsidRDefault="005B7615" w:rsidP="000653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B7615" w:rsidRPr="00C40578" w14:paraId="0DFE21BA" w14:textId="77777777" w:rsidTr="00EA7032">
        <w:trPr>
          <w:trHeight w:val="283"/>
        </w:trPr>
        <w:tc>
          <w:tcPr>
            <w:tcW w:w="3681" w:type="dxa"/>
          </w:tcPr>
          <w:p w14:paraId="600C74FB" w14:textId="77777777" w:rsidR="005B7615" w:rsidRPr="00C40578" w:rsidRDefault="005B7615" w:rsidP="000653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932997471" w:edGrp="everyone" w:colFirst="0" w:colLast="0"/>
            <w:permStart w:id="396631025" w:edGrp="everyone" w:colFirst="1" w:colLast="1"/>
            <w:permStart w:id="700192603" w:edGrp="everyone" w:colFirst="2" w:colLast="2"/>
            <w:permStart w:id="1214864138" w:edGrp="everyone" w:colFirst="3" w:colLast="3"/>
            <w:permStart w:id="681515123" w:edGrp="everyone" w:colFirst="4" w:colLast="4"/>
            <w:permEnd w:id="1692291753"/>
            <w:permEnd w:id="1028809255"/>
            <w:permEnd w:id="137117496"/>
            <w:permEnd w:id="462763799"/>
            <w:permEnd w:id="856707682"/>
          </w:p>
        </w:tc>
        <w:tc>
          <w:tcPr>
            <w:tcW w:w="3118" w:type="dxa"/>
          </w:tcPr>
          <w:p w14:paraId="58F0A091" w14:textId="77777777" w:rsidR="005B7615" w:rsidRPr="00C40578" w:rsidRDefault="005B7615" w:rsidP="000653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4CBD49" w14:textId="77777777" w:rsidR="005B7615" w:rsidRPr="00C40578" w:rsidRDefault="005B7615" w:rsidP="000653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5064E7E" w14:textId="77777777" w:rsidR="005B7615" w:rsidRPr="00C40578" w:rsidRDefault="005B7615" w:rsidP="000653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B7615" w:rsidRPr="00C40578" w14:paraId="1A4B379B" w14:textId="77777777" w:rsidTr="00EA7032">
        <w:trPr>
          <w:trHeight w:val="283"/>
        </w:trPr>
        <w:tc>
          <w:tcPr>
            <w:tcW w:w="3681" w:type="dxa"/>
          </w:tcPr>
          <w:p w14:paraId="74FCBE89" w14:textId="77777777" w:rsidR="005B7615" w:rsidRPr="00C40578" w:rsidRDefault="005B7615" w:rsidP="000653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30954144" w:edGrp="everyone" w:colFirst="0" w:colLast="0"/>
            <w:permStart w:id="875523524" w:edGrp="everyone" w:colFirst="1" w:colLast="1"/>
            <w:permStart w:id="1824467722" w:edGrp="everyone" w:colFirst="2" w:colLast="2"/>
            <w:permStart w:id="1087582976" w:edGrp="everyone" w:colFirst="3" w:colLast="3"/>
            <w:permStart w:id="14815879" w:edGrp="everyone" w:colFirst="4" w:colLast="4"/>
            <w:permEnd w:id="932997471"/>
            <w:permEnd w:id="396631025"/>
            <w:permEnd w:id="700192603"/>
            <w:permEnd w:id="1214864138"/>
            <w:permEnd w:id="681515123"/>
          </w:p>
        </w:tc>
        <w:tc>
          <w:tcPr>
            <w:tcW w:w="3118" w:type="dxa"/>
          </w:tcPr>
          <w:p w14:paraId="1F268176" w14:textId="77777777" w:rsidR="005B7615" w:rsidRPr="00C40578" w:rsidRDefault="005B7615" w:rsidP="000653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34150BA" w14:textId="77777777" w:rsidR="005B7615" w:rsidRPr="00C40578" w:rsidRDefault="005B7615" w:rsidP="000653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BC2C6A4" w14:textId="77777777" w:rsidR="005B7615" w:rsidRPr="00C40578" w:rsidRDefault="005B7615" w:rsidP="000653C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30954144"/>
      <w:permEnd w:id="875523524"/>
      <w:permEnd w:id="1824467722"/>
      <w:permEnd w:id="1087582976"/>
      <w:permEnd w:id="14815879"/>
    </w:tbl>
    <w:p w14:paraId="49C21873" w14:textId="77777777" w:rsidR="008273AD" w:rsidRPr="00C40578" w:rsidRDefault="008273AD" w:rsidP="009241CF"/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0658"/>
      </w:tblGrid>
      <w:tr w:rsidR="000F1FB9" w:rsidRPr="00C40578" w14:paraId="0958778E" w14:textId="77777777" w:rsidTr="00EA7032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3630CDEB" w14:textId="7D33DD25" w:rsidR="000F1FB9" w:rsidRPr="00C40578" w:rsidRDefault="000F1FB9" w:rsidP="00D62FA3">
            <w:pPr>
              <w:tabs>
                <w:tab w:val="right" w:pos="10230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0578">
              <w:rPr>
                <w:rFonts w:asciiTheme="minorHAnsi" w:hAnsiTheme="minorHAnsi"/>
                <w:b/>
                <w:sz w:val="20"/>
              </w:rPr>
              <w:t>Intervention plan closure note</w:t>
            </w:r>
            <w:r w:rsidRPr="00C40578">
              <w:rPr>
                <w:rFonts w:asciiTheme="minorHAnsi" w:hAnsiTheme="minorHAnsi"/>
                <w:b/>
                <w:sz w:val="20"/>
              </w:rPr>
              <w:tab/>
              <w:t xml:space="preserve"> </w:t>
            </w:r>
            <w:permStart w:id="883163306" w:edGrp="everyone"/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85670432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615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permEnd w:id="883163306"/>
            <w:r w:rsidRPr="00C40578">
              <w:rPr>
                <w:rFonts w:asciiTheme="minorHAnsi" w:hAnsiTheme="minorHAnsi"/>
                <w:b/>
                <w:sz w:val="20"/>
              </w:rPr>
              <w:t xml:space="preserve">  N/A</w:t>
            </w:r>
          </w:p>
        </w:tc>
      </w:tr>
      <w:tr w:rsidR="000F1FB9" w:rsidRPr="00C40578" w14:paraId="742FF07F" w14:textId="77777777" w:rsidTr="00EA7032">
        <w:trPr>
          <w:trHeight w:val="283"/>
        </w:trPr>
        <w:tc>
          <w:tcPr>
            <w:tcW w:w="10658" w:type="dxa"/>
          </w:tcPr>
          <w:p w14:paraId="21EF4B7E" w14:textId="4A1B393D" w:rsidR="000F1FB9" w:rsidRPr="00C40578" w:rsidRDefault="005B7615" w:rsidP="00A96E54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502173048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502173048"/>
          </w:p>
        </w:tc>
      </w:tr>
    </w:tbl>
    <w:p w14:paraId="6E2A1C2A" w14:textId="77777777" w:rsidR="00240B84" w:rsidRPr="00C40578" w:rsidRDefault="00240B84" w:rsidP="006C647A">
      <w:pPr>
        <w:spacing w:before="120" w:after="60" w:line="276" w:lineRule="auto"/>
        <w:rPr>
          <w:rFonts w:asciiTheme="minorHAnsi" w:hAnsiTheme="minorHAnsi" w:cstheme="minorHAnsi"/>
          <w:b/>
          <w:sz w:val="20"/>
          <w:szCs w:val="20"/>
        </w:rPr>
      </w:pPr>
    </w:p>
    <w:p w14:paraId="608763FA" w14:textId="1F98D484" w:rsidR="006B68DF" w:rsidRPr="00C40578" w:rsidRDefault="006B68DF" w:rsidP="0021081C">
      <w:pPr>
        <w:keepNext/>
        <w:spacing w:after="160" w:line="259" w:lineRule="auto"/>
        <w:rPr>
          <w:rFonts w:asciiTheme="minorHAnsi" w:hAnsiTheme="minorHAnsi" w:cstheme="minorHAnsi"/>
          <w:b/>
        </w:rPr>
      </w:pPr>
      <w:r w:rsidRPr="00C40578">
        <w:rPr>
          <w:rFonts w:asciiTheme="minorHAnsi" w:hAnsiTheme="minorHAnsi"/>
          <w:b/>
        </w:rPr>
        <w:t xml:space="preserve">User or </w:t>
      </w:r>
      <w:r w:rsidR="00FF40AE" w:rsidRPr="00FF40AE">
        <w:rPr>
          <w:rFonts w:asciiTheme="minorHAnsi" w:hAnsiTheme="minorHAnsi"/>
          <w:b/>
        </w:rPr>
        <w:t>the person authorized to consent to care</w:t>
      </w:r>
    </w:p>
    <w:permStart w:id="1157047826" w:edGrp="everyone"/>
    <w:p w14:paraId="45135D3D" w14:textId="66B1B78B" w:rsidR="006B68DF" w:rsidRPr="00C40578" w:rsidRDefault="00DA534E" w:rsidP="0021081C">
      <w:pPr>
        <w:keepNext/>
        <w:tabs>
          <w:tab w:val="left" w:pos="770"/>
        </w:tabs>
        <w:spacing w:line="276" w:lineRule="auto"/>
        <w:ind w:left="426" w:hanging="1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="MS Gothic" w:eastAsia="MS Gothic" w:hAnsi="MS Gothic" w:cstheme="minorHAnsi"/>
            <w:sz w:val="20"/>
            <w:szCs w:val="20"/>
          </w:rPr>
          <w:id w:val="-1155912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7615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permEnd w:id="1157047826"/>
      <w:r w:rsidR="00273FC3" w:rsidRPr="00C40578">
        <w:rPr>
          <w:rFonts w:ascii="MS Gothic" w:hAnsi="MS Gothic"/>
          <w:sz w:val="20"/>
        </w:rPr>
        <w:tab/>
      </w:r>
      <w:r w:rsidR="00273FC3" w:rsidRPr="00C40578">
        <w:rPr>
          <w:rFonts w:asciiTheme="minorHAnsi" w:hAnsiTheme="minorHAnsi"/>
          <w:sz w:val="20"/>
        </w:rPr>
        <w:t xml:space="preserve">Was consulted in developing the IIP or DIP </w:t>
      </w:r>
    </w:p>
    <w:permStart w:id="1570069445" w:edGrp="everyone"/>
    <w:p w14:paraId="12ECCAD3" w14:textId="1D924F1D" w:rsidR="006B68DF" w:rsidRPr="00C40578" w:rsidRDefault="00DA534E" w:rsidP="0021081C">
      <w:pPr>
        <w:keepNext/>
        <w:tabs>
          <w:tab w:val="left" w:pos="770"/>
        </w:tabs>
        <w:spacing w:line="276" w:lineRule="auto"/>
        <w:ind w:left="426" w:hanging="1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-652678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7615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permEnd w:id="1570069445"/>
      <w:r w:rsidR="00273FC3" w:rsidRPr="00C40578">
        <w:rPr>
          <w:rFonts w:asciiTheme="minorHAnsi" w:hAnsiTheme="minorHAnsi"/>
          <w:sz w:val="20"/>
        </w:rPr>
        <w:tab/>
        <w:t>Was informed of their role</w:t>
      </w:r>
    </w:p>
    <w:permStart w:id="198663948" w:edGrp="everyone"/>
    <w:p w14:paraId="212DB614" w14:textId="6F6EF5AD" w:rsidR="006B68DF" w:rsidRPr="00C40578" w:rsidRDefault="00DA534E" w:rsidP="0021081C">
      <w:pPr>
        <w:keepNext/>
        <w:tabs>
          <w:tab w:val="left" w:pos="770"/>
        </w:tabs>
        <w:spacing w:line="276" w:lineRule="auto"/>
        <w:ind w:left="426" w:hanging="1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-1357655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7615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permEnd w:id="198663948"/>
      <w:r w:rsidR="00273FC3" w:rsidRPr="00C40578">
        <w:rPr>
          <w:rFonts w:asciiTheme="minorHAnsi" w:hAnsiTheme="minorHAnsi"/>
          <w:sz w:val="20"/>
        </w:rPr>
        <w:tab/>
        <w:t>Read the PII or DIP and was given the information needed to understand it</w:t>
      </w:r>
    </w:p>
    <w:permStart w:id="242706615" w:edGrp="everyone"/>
    <w:p w14:paraId="71AEE44C" w14:textId="6EEC8803" w:rsidR="006B68DF" w:rsidRPr="00C40578" w:rsidRDefault="00DA534E" w:rsidP="0021081C">
      <w:pPr>
        <w:keepNext/>
        <w:tabs>
          <w:tab w:val="left" w:pos="770"/>
        </w:tabs>
        <w:spacing w:line="276" w:lineRule="auto"/>
        <w:ind w:left="426" w:hanging="1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="MS Gothic" w:eastAsia="MS Gothic" w:hAnsi="MS Gothic" w:cstheme="minorHAnsi"/>
            <w:sz w:val="20"/>
            <w:szCs w:val="20"/>
          </w:rPr>
          <w:id w:val="1476802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7615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permEnd w:id="242706615"/>
      <w:r w:rsidR="00273FC3" w:rsidRPr="00C40578">
        <w:rPr>
          <w:rFonts w:ascii="MS Gothic" w:hAnsi="MS Gothic"/>
          <w:sz w:val="20"/>
        </w:rPr>
        <w:tab/>
      </w:r>
      <w:r w:rsidR="00273FC3" w:rsidRPr="00C40578">
        <w:rPr>
          <w:rFonts w:asciiTheme="minorHAnsi" w:hAnsiTheme="minorHAnsi"/>
          <w:sz w:val="20"/>
        </w:rPr>
        <w:t>Agrees to implementation of the PII or DIP</w:t>
      </w:r>
    </w:p>
    <w:p w14:paraId="5D7918F1" w14:textId="77777777" w:rsidR="00DD133D" w:rsidRPr="00C40578" w:rsidRDefault="00DD133D" w:rsidP="0021081C">
      <w:pPr>
        <w:keepNext/>
        <w:tabs>
          <w:tab w:val="left" w:pos="770"/>
        </w:tabs>
        <w:spacing w:line="276" w:lineRule="auto"/>
        <w:ind w:left="426" w:hanging="1"/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4394"/>
        <w:gridCol w:w="1134"/>
        <w:gridCol w:w="2127"/>
      </w:tblGrid>
      <w:tr w:rsidR="00CD7540" w:rsidRPr="00C40578" w14:paraId="2A59E8B8" w14:textId="77777777" w:rsidTr="00CD7540">
        <w:trPr>
          <w:trHeight w:val="737"/>
        </w:trPr>
        <w:tc>
          <w:tcPr>
            <w:tcW w:w="2977" w:type="dxa"/>
            <w:tcBorders>
              <w:top w:val="nil"/>
              <w:bottom w:val="nil"/>
            </w:tcBorders>
            <w:vAlign w:val="bottom"/>
          </w:tcPr>
          <w:p w14:paraId="09BEAD98" w14:textId="77777777" w:rsidR="00B625FF" w:rsidRPr="00C40578" w:rsidRDefault="00B625FF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953703744" w:edGrp="everyone" w:colFirst="1" w:colLast="1"/>
          </w:p>
          <w:p w14:paraId="7316641A" w14:textId="77777777" w:rsidR="00CD7540" w:rsidRPr="00C40578" w:rsidRDefault="00CD7540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0578">
              <w:rPr>
                <w:rFonts w:asciiTheme="minorHAnsi" w:hAnsiTheme="minorHAnsi"/>
                <w:b/>
                <w:sz w:val="20"/>
              </w:rPr>
              <w:t>User’s signature:</w:t>
            </w:r>
          </w:p>
        </w:tc>
        <w:tc>
          <w:tcPr>
            <w:tcW w:w="4394" w:type="dxa"/>
            <w:tcBorders>
              <w:top w:val="nil"/>
              <w:bottom w:val="single" w:sz="4" w:space="0" w:color="auto"/>
            </w:tcBorders>
            <w:vAlign w:val="bottom"/>
          </w:tcPr>
          <w:p w14:paraId="3D0B2904" w14:textId="7AC07890" w:rsidR="00CD7540" w:rsidRPr="00C40578" w:rsidRDefault="00CD7540" w:rsidP="0021081C">
            <w:pPr>
              <w:keepNext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14:paraId="703143C2" w14:textId="77777777" w:rsidR="00CD7540" w:rsidRPr="00C40578" w:rsidRDefault="00CD7540" w:rsidP="0021081C">
            <w:pPr>
              <w:keepNext/>
              <w:ind w:right="39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0578">
              <w:rPr>
                <w:rFonts w:asciiTheme="minorHAnsi" w:hAnsiTheme="minorHAnsi"/>
                <w:b/>
                <w:sz w:val="20"/>
              </w:rPr>
              <w:t>Date:</w:t>
            </w:r>
          </w:p>
        </w:tc>
        <w:permStart w:id="1087310512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-1027717023"/>
            <w:lock w:val="sdtLocked"/>
            <w:placeholder>
              <w:docPart w:val="841AD29C8F7F4CB3A275E6303D59B779"/>
            </w:placeholder>
            <w:showingPlcHdr/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2127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14:paraId="2D016A5B" w14:textId="77777777" w:rsidR="00CD7540" w:rsidRPr="00C40578" w:rsidRDefault="000A1BAF" w:rsidP="0021081C">
                <w:pPr>
                  <w:keepNext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40578">
                  <w:rPr>
                    <w:rStyle w:val="Textedelespacerserv"/>
                  </w:rPr>
                  <w:t xml:space="preserve">  </w:t>
                </w:r>
              </w:p>
            </w:tc>
          </w:sdtContent>
        </w:sdt>
        <w:permEnd w:id="1087310512" w:displacedByCustomXml="prev"/>
      </w:tr>
      <w:tr w:rsidR="00CD7540" w:rsidRPr="00C40578" w14:paraId="19F47BA1" w14:textId="77777777" w:rsidTr="006859C3">
        <w:trPr>
          <w:trHeight w:val="737"/>
        </w:trPr>
        <w:tc>
          <w:tcPr>
            <w:tcW w:w="2977" w:type="dxa"/>
            <w:tcBorders>
              <w:top w:val="nil"/>
              <w:bottom w:val="nil"/>
            </w:tcBorders>
            <w:vAlign w:val="bottom"/>
          </w:tcPr>
          <w:p w14:paraId="5641B582" w14:textId="33D58704" w:rsidR="00CD7540" w:rsidRPr="00C40578" w:rsidRDefault="00CD7540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810765778" w:edGrp="everyone" w:colFirst="1" w:colLast="1"/>
            <w:permEnd w:id="953703744"/>
            <w:r w:rsidRPr="00B9412B">
              <w:rPr>
                <w:rFonts w:asciiTheme="minorHAnsi" w:hAnsiTheme="minorHAnsi"/>
                <w:b/>
                <w:sz w:val="20"/>
              </w:rPr>
              <w:t>S</w:t>
            </w:r>
            <w:r w:rsidR="00D94839" w:rsidRPr="00B9412B">
              <w:rPr>
                <w:rFonts w:asciiTheme="minorHAnsi" w:hAnsiTheme="minorHAnsi"/>
                <w:b/>
                <w:sz w:val="20"/>
              </w:rPr>
              <w:t>ignature of the person authorized to consent to care</w:t>
            </w:r>
            <w:r w:rsidRPr="00B9412B">
              <w:rPr>
                <w:rFonts w:asciiTheme="minorHAnsi" w:hAnsiTheme="minorHAnsi"/>
                <w:b/>
                <w:sz w:val="20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DD0DD3" w14:textId="57F9D548" w:rsidR="00CD7540" w:rsidRPr="00C40578" w:rsidRDefault="00CD7540" w:rsidP="0021081C">
            <w:pPr>
              <w:keepNext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14:paraId="08682A14" w14:textId="77777777" w:rsidR="00CD7540" w:rsidRPr="00C40578" w:rsidRDefault="00CD7540" w:rsidP="0021081C">
            <w:pPr>
              <w:keepNext/>
              <w:ind w:right="39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0578">
              <w:rPr>
                <w:rFonts w:asciiTheme="minorHAnsi" w:hAnsiTheme="minorHAnsi"/>
                <w:b/>
                <w:sz w:val="20"/>
              </w:rPr>
              <w:t>Date:</w:t>
            </w:r>
          </w:p>
        </w:tc>
        <w:permStart w:id="497515782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-21178431"/>
            <w:lock w:val="sdtLocked"/>
            <w:placeholder>
              <w:docPart w:val="D03FEEC29A6049819AF08EE4A8668C69"/>
            </w:placeholder>
            <w:showingPlcHdr/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2127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1F22ED40" w14:textId="77777777" w:rsidR="00CD7540" w:rsidRPr="00C40578" w:rsidRDefault="000A1BAF" w:rsidP="0021081C">
                <w:pPr>
                  <w:keepNext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40578">
                  <w:rPr>
                    <w:rStyle w:val="Textedelespacerserv"/>
                  </w:rPr>
                  <w:t xml:space="preserve">  </w:t>
                </w:r>
              </w:p>
            </w:tc>
          </w:sdtContent>
        </w:sdt>
        <w:permEnd w:id="497515782" w:displacedByCustomXml="prev"/>
      </w:tr>
      <w:permStart w:id="874340849" w:edGrp="everyone"/>
      <w:permEnd w:id="810765778"/>
      <w:tr w:rsidR="006859C3" w:rsidRPr="00C40578" w14:paraId="17DB1F0A" w14:textId="77777777" w:rsidTr="006859C3">
        <w:trPr>
          <w:trHeight w:val="681"/>
        </w:trPr>
        <w:tc>
          <w:tcPr>
            <w:tcW w:w="10632" w:type="dxa"/>
            <w:gridSpan w:val="4"/>
            <w:tcBorders>
              <w:top w:val="nil"/>
              <w:bottom w:val="nil"/>
            </w:tcBorders>
            <w:vAlign w:val="bottom"/>
          </w:tcPr>
          <w:p w14:paraId="53379EFD" w14:textId="3922C618" w:rsidR="006859C3" w:rsidRPr="00C40578" w:rsidRDefault="00DA534E" w:rsidP="00B9412B">
            <w:pPr>
              <w:keepNext/>
              <w:tabs>
                <w:tab w:val="left" w:pos="319"/>
              </w:tabs>
              <w:ind w:left="319" w:hanging="319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14505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4C4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874340849"/>
            <w:r w:rsidR="00273FC3" w:rsidRPr="00C40578">
              <w:rPr>
                <w:rFonts w:asciiTheme="minorHAnsi" w:hAnsiTheme="minorHAnsi"/>
                <w:sz w:val="20"/>
              </w:rPr>
              <w:tab/>
            </w:r>
            <w:r w:rsidR="00273FC3" w:rsidRPr="00C40578">
              <w:rPr>
                <w:rFonts w:asciiTheme="minorHAnsi" w:hAnsiTheme="minorHAnsi"/>
                <w:i/>
                <w:sz w:val="20"/>
              </w:rPr>
              <w:t xml:space="preserve">If the user or </w:t>
            </w:r>
            <w:r w:rsidR="00FF40AE" w:rsidRPr="00FF40AE">
              <w:rPr>
                <w:rFonts w:asciiTheme="minorHAnsi" w:hAnsiTheme="minorHAnsi"/>
                <w:i/>
                <w:sz w:val="20"/>
                <w:szCs w:val="20"/>
              </w:rPr>
              <w:t>the person authorized to consent to care</w:t>
            </w:r>
            <w:r w:rsidR="00273FC3" w:rsidRPr="00C40578">
              <w:rPr>
                <w:rFonts w:asciiTheme="minorHAnsi" w:hAnsiTheme="minorHAnsi"/>
                <w:i/>
                <w:sz w:val="20"/>
              </w:rPr>
              <w:t xml:space="preserve"> </w:t>
            </w:r>
            <w:r w:rsidR="007715BB">
              <w:rPr>
                <w:rFonts w:asciiTheme="minorHAnsi" w:hAnsiTheme="minorHAnsi"/>
                <w:i/>
                <w:sz w:val="20"/>
              </w:rPr>
              <w:t xml:space="preserve">were unable to </w:t>
            </w:r>
            <w:r w:rsidR="00273FC3" w:rsidRPr="00C40578">
              <w:rPr>
                <w:rFonts w:asciiTheme="minorHAnsi" w:hAnsiTheme="minorHAnsi"/>
                <w:i/>
                <w:sz w:val="20"/>
              </w:rPr>
              <w:t>sign the document, the latter gave their verbal authorization to the intervention plan, and the information was placed in the file.</w:t>
            </w:r>
          </w:p>
        </w:tc>
      </w:tr>
      <w:tr w:rsidR="00CD7540" w:rsidRPr="00C40578" w14:paraId="024EC5EA" w14:textId="77777777" w:rsidTr="006859C3">
        <w:trPr>
          <w:trHeight w:val="737"/>
        </w:trPr>
        <w:tc>
          <w:tcPr>
            <w:tcW w:w="2977" w:type="dxa"/>
            <w:tcBorders>
              <w:top w:val="nil"/>
              <w:bottom w:val="nil"/>
            </w:tcBorders>
            <w:vAlign w:val="bottom"/>
          </w:tcPr>
          <w:p w14:paraId="4C426EEA" w14:textId="77777777" w:rsidR="00CD7540" w:rsidRPr="00C40578" w:rsidRDefault="00CD7540" w:rsidP="0021081C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94453025" w:edGrp="everyone" w:colFirst="1" w:colLast="1"/>
            <w:r w:rsidRPr="00C40578">
              <w:rPr>
                <w:rFonts w:asciiTheme="minorHAnsi" w:hAnsiTheme="minorHAnsi"/>
                <w:b/>
                <w:sz w:val="20"/>
              </w:rPr>
              <w:t>Professional’s signature:</w:t>
            </w:r>
          </w:p>
        </w:tc>
        <w:tc>
          <w:tcPr>
            <w:tcW w:w="4394" w:type="dxa"/>
            <w:tcBorders>
              <w:top w:val="nil"/>
              <w:bottom w:val="single" w:sz="4" w:space="0" w:color="auto"/>
            </w:tcBorders>
            <w:vAlign w:val="bottom"/>
          </w:tcPr>
          <w:p w14:paraId="17B23F5B" w14:textId="06ECDEEB" w:rsidR="00F72CF4" w:rsidRPr="00C40578" w:rsidRDefault="00B9412B" w:rsidP="0021081C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pict w14:anchorId="48308CF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Ligne de signature Microsoft Office..." style="width:191.55pt;height:95.75pt">
                  <v:imagedata r:id="rId9" o:title=""/>
                  <o:lock v:ext="edit" ungrouping="t" rotation="t" cropping="t" verticies="t" text="t" grouping="t"/>
                  <o:signatureline v:ext="edit" id="{358EAB61-91F4-4A70-B33C-2DFAB6D99362}" provid="{00000000-0000-0000-0000-000000000000}" issignatureline="t"/>
                </v:shape>
              </w:pic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14:paraId="2C3556AF" w14:textId="1A69BB60" w:rsidR="00CD7540" w:rsidRPr="00C40578" w:rsidRDefault="006D13E2" w:rsidP="00774F41">
            <w:pPr>
              <w:keepNext/>
              <w:ind w:right="3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</w:rPr>
              <w:t>Date c</w:t>
            </w:r>
            <w:r w:rsidR="00CD7540" w:rsidRPr="00C40578">
              <w:rPr>
                <w:rFonts w:asciiTheme="minorHAnsi" w:hAnsiTheme="minorHAnsi"/>
                <w:b/>
                <w:sz w:val="20"/>
              </w:rPr>
              <w:t>reat</w:t>
            </w:r>
            <w:r>
              <w:rPr>
                <w:rFonts w:asciiTheme="minorHAnsi" w:hAnsiTheme="minorHAnsi"/>
                <w:b/>
                <w:sz w:val="20"/>
              </w:rPr>
              <w:t>ed</w:t>
            </w:r>
            <w:r w:rsidR="00CD7540" w:rsidRPr="00C40578">
              <w:rPr>
                <w:rFonts w:asciiTheme="minorHAnsi" w:hAnsiTheme="minorHAnsi"/>
                <w:b/>
                <w:sz w:val="20"/>
              </w:rPr>
              <w:t>:</w:t>
            </w:r>
          </w:p>
        </w:tc>
        <w:permStart w:id="973080210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1740826181"/>
            <w:lock w:val="sdtLocked"/>
            <w:placeholder>
              <w:docPart w:val="1DD5F37BA8BF4105BBB71F54F414B10D"/>
            </w:placeholder>
            <w:showingPlcHdr/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2127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14:paraId="154B3C23" w14:textId="77777777" w:rsidR="00CD7540" w:rsidRPr="00C40578" w:rsidRDefault="000A1BAF" w:rsidP="0021081C">
                <w:pPr>
                  <w:keepNext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40578">
                  <w:rPr>
                    <w:rFonts w:asciiTheme="minorHAnsi" w:hAnsiTheme="minorHAnsi"/>
                    <w:sz w:val="20"/>
                  </w:rPr>
                  <w:t xml:space="preserve">  </w:t>
                </w:r>
              </w:p>
            </w:tc>
          </w:sdtContent>
        </w:sdt>
        <w:permEnd w:id="973080210" w:displacedByCustomXml="prev"/>
      </w:tr>
      <w:permEnd w:id="194453025"/>
    </w:tbl>
    <w:p w14:paraId="230B4227" w14:textId="77777777" w:rsidR="00B625FF" w:rsidRPr="00C40578" w:rsidRDefault="00B625FF" w:rsidP="00B625FF">
      <w:pPr>
        <w:tabs>
          <w:tab w:val="left" w:pos="2520"/>
        </w:tabs>
      </w:pPr>
    </w:p>
    <w:p w14:paraId="01F5A917" w14:textId="67478ED4" w:rsidR="00B625FF" w:rsidRPr="00C40578" w:rsidRDefault="00B625FF" w:rsidP="00B625FF">
      <w:pPr>
        <w:keepNext/>
        <w:ind w:right="-106"/>
        <w:rPr>
          <w:rFonts w:asciiTheme="minorHAnsi" w:hAnsiTheme="minorHAnsi" w:cstheme="minorHAnsi"/>
          <w:b/>
          <w:sz w:val="20"/>
          <w:szCs w:val="20"/>
        </w:rPr>
      </w:pPr>
      <w:r w:rsidRPr="00C40578">
        <w:rPr>
          <w:rFonts w:asciiTheme="minorHAnsi" w:hAnsiTheme="minorHAnsi"/>
          <w:b/>
          <w:sz w:val="20"/>
        </w:rPr>
        <w:t xml:space="preserve"> </w:t>
      </w:r>
      <w:permStart w:id="190852505" w:edGrp="everyone"/>
      <w:sdt>
        <w:sdtPr>
          <w:rPr>
            <w:rFonts w:asciiTheme="minorHAnsi" w:hAnsiTheme="minorHAnsi" w:cstheme="minorHAnsi"/>
            <w:sz w:val="20"/>
            <w:szCs w:val="20"/>
          </w:rPr>
          <w:id w:val="1814836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609D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permEnd w:id="190852505"/>
      <w:r w:rsidRPr="00C40578">
        <w:rPr>
          <w:rFonts w:asciiTheme="minorHAnsi" w:hAnsiTheme="minorHAnsi"/>
          <w:b/>
          <w:sz w:val="20"/>
        </w:rPr>
        <w:t xml:space="preserve"> Copy given to user or their legal representative</w:t>
      </w:r>
    </w:p>
    <w:p w14:paraId="48649672" w14:textId="77777777" w:rsidR="00DD133D" w:rsidRPr="00C40578" w:rsidRDefault="00DD133D" w:rsidP="00DD133D">
      <w:pPr>
        <w:tabs>
          <w:tab w:val="left" w:pos="5245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552"/>
      </w:tblGrid>
      <w:tr w:rsidR="00DD133D" w:rsidRPr="00C40578" w14:paraId="38D0617D" w14:textId="77777777" w:rsidTr="00AF79B5">
        <w:trPr>
          <w:trHeight w:val="340"/>
        </w:trPr>
        <w:tc>
          <w:tcPr>
            <w:tcW w:w="2410" w:type="dxa"/>
            <w:tcBorders>
              <w:top w:val="nil"/>
              <w:bottom w:val="nil"/>
            </w:tcBorders>
            <w:vAlign w:val="bottom"/>
          </w:tcPr>
          <w:p w14:paraId="55EC6B02" w14:textId="19259F73" w:rsidR="00DD133D" w:rsidRPr="00C40578" w:rsidRDefault="00A92388" w:rsidP="00AF79B5">
            <w:pPr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</w:rPr>
              <w:t>Scheduled r</w:t>
            </w:r>
            <w:r w:rsidR="00DD133D" w:rsidRPr="00C40578">
              <w:rPr>
                <w:rFonts w:asciiTheme="minorHAnsi" w:hAnsiTheme="minorHAnsi"/>
                <w:b/>
                <w:sz w:val="20"/>
              </w:rPr>
              <w:t>evision date </w:t>
            </w:r>
          </w:p>
        </w:tc>
        <w:permStart w:id="1068965354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Click to select a date"/>
            <w:tag w:val="Cliquez pour sélectionner une date"/>
            <w:id w:val="-1630779866"/>
            <w:placeholder>
              <w:docPart w:val="D463857EFC7C48CF940851B0A0DD4DFA"/>
            </w:placeholder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2552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14:paraId="69D2032A" w14:textId="77777777" w:rsidR="00DD133D" w:rsidRPr="00C40578" w:rsidRDefault="00DD133D" w:rsidP="00AF79B5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40578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permEnd w:id="1068965354" w:displacedByCustomXml="prev"/>
      </w:tr>
      <w:tr w:rsidR="00DD133D" w:rsidRPr="00C40578" w14:paraId="438D4545" w14:textId="77777777" w:rsidTr="00AF79B5">
        <w:trPr>
          <w:trHeight w:val="340"/>
        </w:trPr>
        <w:tc>
          <w:tcPr>
            <w:tcW w:w="2410" w:type="dxa"/>
            <w:tcBorders>
              <w:top w:val="nil"/>
              <w:bottom w:val="nil"/>
            </w:tcBorders>
            <w:vAlign w:val="bottom"/>
          </w:tcPr>
          <w:p w14:paraId="2D38BC39" w14:textId="77777777" w:rsidR="00DD133D" w:rsidRPr="00C40578" w:rsidRDefault="00DD133D" w:rsidP="00AF79B5">
            <w:pPr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40578">
              <w:rPr>
                <w:rFonts w:asciiTheme="minorHAnsi" w:hAnsiTheme="minorHAnsi"/>
                <w:b/>
                <w:sz w:val="20"/>
              </w:rPr>
              <w:t>Time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9998F1" w14:textId="0E8DB341" w:rsidR="00DD133D" w:rsidRPr="00C40578" w:rsidRDefault="005B7615" w:rsidP="005B761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733834914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55D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733834914"/>
          </w:p>
        </w:tc>
      </w:tr>
      <w:tr w:rsidR="00DD133D" w:rsidRPr="00C40578" w14:paraId="65B32DA6" w14:textId="77777777" w:rsidTr="00AF79B5">
        <w:trPr>
          <w:trHeight w:val="340"/>
        </w:trPr>
        <w:tc>
          <w:tcPr>
            <w:tcW w:w="2410" w:type="dxa"/>
            <w:tcBorders>
              <w:top w:val="nil"/>
              <w:bottom w:val="nil"/>
            </w:tcBorders>
            <w:vAlign w:val="bottom"/>
          </w:tcPr>
          <w:p w14:paraId="1DA73B50" w14:textId="77777777" w:rsidR="00DD133D" w:rsidRPr="00C40578" w:rsidRDefault="00DD133D" w:rsidP="00AF79B5">
            <w:pPr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2107717077" w:edGrp="everyone" w:colFirst="1" w:colLast="1"/>
            <w:r w:rsidRPr="00C40578">
              <w:rPr>
                <w:rFonts w:asciiTheme="minorHAnsi" w:hAnsiTheme="minorHAnsi"/>
                <w:b/>
                <w:sz w:val="20"/>
              </w:rPr>
              <w:t>Location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9B3E56" w14:textId="210C7BF1" w:rsidR="00DD133D" w:rsidRPr="00C40578" w:rsidRDefault="00055DB0" w:rsidP="005B761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permEnd w:id="2107717077"/>
    </w:tbl>
    <w:p w14:paraId="25EB334A" w14:textId="77777777" w:rsidR="00A36142" w:rsidRPr="00C40578" w:rsidRDefault="00A36142" w:rsidP="006474AC">
      <w:pPr>
        <w:tabs>
          <w:tab w:val="left" w:pos="2520"/>
        </w:tabs>
      </w:pPr>
    </w:p>
    <w:sectPr w:rsidR="00A36142" w:rsidRPr="00C40578" w:rsidSect="00DD133D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/>
      <w:pgMar w:top="1276" w:right="567" w:bottom="1276" w:left="1021" w:header="709" w:footer="5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90CDF1" w14:textId="77777777" w:rsidR="00043761" w:rsidRDefault="00043761" w:rsidP="0081257E">
      <w:r>
        <w:separator/>
      </w:r>
    </w:p>
  </w:endnote>
  <w:endnote w:type="continuationSeparator" w:id="0">
    <w:p w14:paraId="49BE2E47" w14:textId="77777777" w:rsidR="00043761" w:rsidRDefault="00043761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52051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</w:rPr>
      <w:t>XXX-XXXXX (XXXX-XX)</w:t>
    </w:r>
    <w:r>
      <w:rPr>
        <w:sz w:val="20"/>
      </w:rPr>
      <w:tab/>
    </w:r>
    <w:r>
      <w:rPr>
        <w:rFonts w:asciiTheme="minorHAnsi" w:hAnsiTheme="minorHAnsi"/>
        <w:b/>
        <w:sz w:val="20"/>
      </w:rPr>
      <w:t>DISCIPLINARY INTERVENTION PLAN /</w:t>
    </w:r>
    <w:r>
      <w:rPr>
        <w:sz w:val="20"/>
      </w:rPr>
      <w:tab/>
    </w:r>
    <w:r>
      <w:rPr>
        <w:sz w:val="15"/>
      </w:rPr>
      <w:t>Medical record</w:t>
    </w:r>
  </w:p>
  <w:p w14:paraId="0FE58451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</w:rPr>
      <w:tab/>
    </w:r>
    <w:r>
      <w:rPr>
        <w:rFonts w:asciiTheme="minorHAnsi" w:hAnsiTheme="minorHAnsi"/>
        <w:b/>
        <w:sz w:val="20"/>
      </w:rPr>
      <w:t>INTERDISCIPLINARY INTERVENTION PLAN – ID-ASD-PD</w:t>
    </w:r>
    <w:r>
      <w:rPr>
        <w:sz w:val="15"/>
      </w:rPr>
      <w:tab/>
      <w:t>D.I.C. : 3-4-4</w:t>
    </w:r>
  </w:p>
  <w:p w14:paraId="7311D670" w14:textId="77777777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</w:rPr>
      <w:tab/>
    </w:r>
    <w:r>
      <w:rPr>
        <w:sz w:val="15"/>
      </w:rPr>
      <w:tab/>
      <w:t xml:space="preserve">Page </w:t>
    </w:r>
    <w:r w:rsidRPr="00C4393C">
      <w:rPr>
        <w:b/>
        <w:sz w:val="15"/>
      </w:rPr>
      <w:fldChar w:fldCharType="begin"/>
    </w:r>
    <w:r w:rsidRPr="00C4393C">
      <w:rPr>
        <w:b/>
        <w:sz w:val="15"/>
      </w:rPr>
      <w:instrText>PAGE  \* Arabic  \* MERGEFORMAT</w:instrText>
    </w:r>
    <w:r w:rsidRPr="00C4393C">
      <w:rPr>
        <w:b/>
        <w:sz w:val="15"/>
      </w:rPr>
      <w:fldChar w:fldCharType="separate"/>
    </w:r>
    <w:r w:rsidR="00DD133D" w:rsidRPr="00DD133D">
      <w:rPr>
        <w:b/>
        <w:sz w:val="15"/>
      </w:rPr>
      <w:t>2</w:t>
    </w:r>
    <w:r w:rsidRPr="00C4393C">
      <w:rPr>
        <w:b/>
        <w:sz w:val="15"/>
      </w:rPr>
      <w:fldChar w:fldCharType="end"/>
    </w:r>
    <w:r>
      <w:rPr>
        <w:sz w:val="15"/>
      </w:rPr>
      <w:t xml:space="preserve"> of </w:t>
    </w:r>
    <w:r w:rsidRPr="00C4393C">
      <w:rPr>
        <w:b/>
        <w:sz w:val="15"/>
      </w:rPr>
      <w:fldChar w:fldCharType="begin"/>
    </w:r>
    <w:r w:rsidRPr="00C4393C">
      <w:rPr>
        <w:b/>
        <w:sz w:val="15"/>
      </w:rPr>
      <w:instrText>NUMPAGES  \* Arabic  \* MERGEFORMAT</w:instrText>
    </w:r>
    <w:r w:rsidRPr="00C4393C">
      <w:rPr>
        <w:b/>
        <w:sz w:val="15"/>
      </w:rPr>
      <w:fldChar w:fldCharType="separate"/>
    </w:r>
    <w:r w:rsidR="00BF5356" w:rsidRPr="00BF5356">
      <w:rPr>
        <w:b/>
        <w:sz w:val="15"/>
      </w:rPr>
      <w:t>2</w:t>
    </w:r>
    <w:r w:rsidRPr="00C4393C">
      <w:rPr>
        <w:b/>
        <w:sz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4E1A69" w14:textId="72C3AAE9" w:rsidR="00EE71AF" w:rsidRPr="002C0510" w:rsidRDefault="005A43F9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/>
        <w:sz w:val="20"/>
      </w:rPr>
      <w:t xml:space="preserve">CLI-60431A </w:t>
    </w:r>
    <w:r>
      <w:rPr>
        <w:rFonts w:asciiTheme="minorHAnsi" w:hAnsiTheme="minorHAnsi"/>
        <w:sz w:val="18"/>
      </w:rPr>
      <w:t>(</w:t>
    </w:r>
    <w:r w:rsidRPr="005A43F9">
      <w:rPr>
        <w:rFonts w:asciiTheme="minorHAnsi" w:hAnsiTheme="minorHAnsi"/>
        <w:sz w:val="15"/>
        <w:szCs w:val="15"/>
      </w:rPr>
      <w:t>Rév. 2023-08)</w:t>
    </w:r>
    <w:r w:rsidR="00EE71AF">
      <w:rPr>
        <w:rFonts w:asciiTheme="minorHAnsi" w:hAnsiTheme="minorHAnsi"/>
        <w:sz w:val="20"/>
      </w:rPr>
      <w:tab/>
    </w:r>
    <w:r w:rsidR="00EE71AF">
      <w:rPr>
        <w:rFonts w:asciiTheme="minorHAnsi" w:hAnsiTheme="minorHAnsi"/>
        <w:b/>
        <w:sz w:val="20"/>
      </w:rPr>
      <w:t xml:space="preserve">DISCIPLINARY INTERVENTION PLAN </w:t>
    </w:r>
    <w:r w:rsidR="00561B3E">
      <w:rPr>
        <w:rFonts w:asciiTheme="minorHAnsi" w:hAnsiTheme="minorHAnsi"/>
        <w:b/>
        <w:sz w:val="20"/>
      </w:rPr>
      <w:t xml:space="preserve">(DIP) </w:t>
    </w:r>
    <w:r w:rsidR="00EE71AF">
      <w:rPr>
        <w:rFonts w:asciiTheme="minorHAnsi" w:hAnsiTheme="minorHAnsi"/>
        <w:b/>
        <w:sz w:val="20"/>
      </w:rPr>
      <w:t>/</w:t>
    </w:r>
    <w:r w:rsidR="00EE71AF">
      <w:rPr>
        <w:rFonts w:asciiTheme="minorHAnsi" w:hAnsiTheme="minorHAnsi"/>
        <w:sz w:val="20"/>
      </w:rPr>
      <w:tab/>
    </w:r>
    <w:r w:rsidR="00EE71AF">
      <w:rPr>
        <w:rFonts w:asciiTheme="minorHAnsi" w:hAnsiTheme="minorHAnsi"/>
        <w:sz w:val="15"/>
      </w:rPr>
      <w:t>User record</w:t>
    </w:r>
  </w:p>
  <w:p w14:paraId="0857E957" w14:textId="0FCF0A7A"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>
      <w:rPr>
        <w:rFonts w:asciiTheme="minorHAnsi" w:hAnsiTheme="minorHAnsi"/>
        <w:sz w:val="15"/>
      </w:rPr>
      <w:tab/>
    </w:r>
    <w:r>
      <w:rPr>
        <w:rFonts w:asciiTheme="minorHAnsi" w:hAnsiTheme="minorHAnsi"/>
        <w:b/>
        <w:sz w:val="20"/>
      </w:rPr>
      <w:t xml:space="preserve"> INTER</w:t>
    </w:r>
    <w:r w:rsidR="00561B3E">
      <w:rPr>
        <w:rFonts w:asciiTheme="minorHAnsi" w:hAnsiTheme="minorHAnsi"/>
        <w:b/>
        <w:sz w:val="20"/>
      </w:rPr>
      <w:t>DISCIPLINARY INTERVENTION PLAN (IIP)</w:t>
    </w:r>
    <w:r>
      <w:rPr>
        <w:rFonts w:asciiTheme="minorHAnsi" w:hAnsiTheme="minorHAnsi"/>
        <w:sz w:val="15"/>
      </w:rPr>
      <w:tab/>
    </w:r>
    <w:r>
      <w:rPr>
        <w:sz w:val="15"/>
      </w:rPr>
      <w:t xml:space="preserve">Page </w:t>
    </w:r>
    <w:r w:rsidRPr="00C4393C">
      <w:rPr>
        <w:b/>
        <w:sz w:val="15"/>
      </w:rPr>
      <w:fldChar w:fldCharType="begin"/>
    </w:r>
    <w:r w:rsidRPr="00C4393C">
      <w:rPr>
        <w:b/>
        <w:sz w:val="15"/>
      </w:rPr>
      <w:instrText>PAGE  \* Arabic  \* MERGEFORMAT</w:instrText>
    </w:r>
    <w:r w:rsidRPr="00C4393C">
      <w:rPr>
        <w:b/>
        <w:sz w:val="15"/>
      </w:rPr>
      <w:fldChar w:fldCharType="separate"/>
    </w:r>
    <w:r w:rsidR="00DA534E">
      <w:rPr>
        <w:b/>
        <w:noProof/>
        <w:sz w:val="15"/>
      </w:rPr>
      <w:t>3</w:t>
    </w:r>
    <w:r w:rsidRPr="00C4393C">
      <w:rPr>
        <w:b/>
        <w:sz w:val="15"/>
      </w:rPr>
      <w:fldChar w:fldCharType="end"/>
    </w:r>
    <w:r>
      <w:rPr>
        <w:sz w:val="15"/>
      </w:rPr>
      <w:t xml:space="preserve"> of </w:t>
    </w:r>
    <w:r w:rsidRPr="00C4393C">
      <w:rPr>
        <w:b/>
        <w:sz w:val="15"/>
      </w:rPr>
      <w:fldChar w:fldCharType="begin"/>
    </w:r>
    <w:r w:rsidRPr="00C4393C">
      <w:rPr>
        <w:b/>
        <w:sz w:val="15"/>
      </w:rPr>
      <w:instrText>NUMPAGES  \* Arabic  \* MERGEFORMAT</w:instrText>
    </w:r>
    <w:r w:rsidRPr="00C4393C">
      <w:rPr>
        <w:b/>
        <w:sz w:val="15"/>
      </w:rPr>
      <w:fldChar w:fldCharType="separate"/>
    </w:r>
    <w:r w:rsidR="00DA534E">
      <w:rPr>
        <w:b/>
        <w:noProof/>
        <w:sz w:val="15"/>
      </w:rPr>
      <w:t>3</w:t>
    </w:r>
    <w:r w:rsidRPr="00C4393C">
      <w:rPr>
        <w:b/>
        <w:sz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5CB074" w14:textId="30782D7E" w:rsidR="00EE71AF" w:rsidRPr="002C0510" w:rsidRDefault="005A43F9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/>
        <w:sz w:val="20"/>
      </w:rPr>
      <w:t xml:space="preserve">CLI-60431A </w:t>
    </w:r>
    <w:r>
      <w:rPr>
        <w:rFonts w:asciiTheme="minorHAnsi" w:hAnsiTheme="minorHAnsi"/>
        <w:sz w:val="18"/>
      </w:rPr>
      <w:t>(</w:t>
    </w:r>
    <w:r w:rsidRPr="005A43F9">
      <w:rPr>
        <w:rFonts w:asciiTheme="minorHAnsi" w:hAnsiTheme="minorHAnsi"/>
        <w:sz w:val="15"/>
        <w:szCs w:val="15"/>
      </w:rPr>
      <w:t>Rév. 2023-08)</w:t>
    </w:r>
    <w:r w:rsidR="00EE71AF">
      <w:rPr>
        <w:rFonts w:asciiTheme="minorHAnsi" w:hAnsiTheme="minorHAnsi"/>
        <w:sz w:val="20"/>
      </w:rPr>
      <w:tab/>
    </w:r>
    <w:r w:rsidR="00EE71AF">
      <w:rPr>
        <w:rFonts w:asciiTheme="minorHAnsi" w:hAnsiTheme="minorHAnsi"/>
        <w:b/>
        <w:sz w:val="20"/>
      </w:rPr>
      <w:t>DISCIPLINARY INTERVENTION PLAN (DIP) /</w:t>
    </w:r>
    <w:r w:rsidR="00EE71AF">
      <w:rPr>
        <w:rFonts w:asciiTheme="minorHAnsi" w:hAnsiTheme="minorHAnsi"/>
        <w:sz w:val="20"/>
      </w:rPr>
      <w:tab/>
    </w:r>
    <w:r w:rsidR="00EE71AF">
      <w:rPr>
        <w:rFonts w:asciiTheme="minorHAnsi" w:hAnsiTheme="minorHAnsi"/>
        <w:sz w:val="15"/>
      </w:rPr>
      <w:t>User record</w:t>
    </w:r>
  </w:p>
  <w:p w14:paraId="65EA2097" w14:textId="09A3ECE9" w:rsidR="00EE71AF" w:rsidRPr="002C0510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/>
        <w:sz w:val="15"/>
      </w:rPr>
      <w:tab/>
    </w:r>
    <w:r>
      <w:rPr>
        <w:rFonts w:asciiTheme="minorHAnsi" w:hAnsiTheme="minorHAnsi"/>
        <w:b/>
        <w:sz w:val="20"/>
      </w:rPr>
      <w:t xml:space="preserve"> INTERDISCIPLINARY INTERVENTION PLAN (IIP)</w:t>
    </w:r>
    <w:r>
      <w:rPr>
        <w:rFonts w:asciiTheme="minorHAnsi" w:hAnsiTheme="minorHAnsi"/>
        <w:sz w:val="15"/>
      </w:rPr>
      <w:tab/>
      <w:t xml:space="preserve">Page </w:t>
    </w:r>
    <w:r w:rsidRPr="002C0510">
      <w:rPr>
        <w:rFonts w:asciiTheme="minorHAnsi" w:hAnsiTheme="minorHAnsi" w:cstheme="minorHAnsi"/>
        <w:b/>
        <w:sz w:val="15"/>
      </w:rPr>
      <w:fldChar w:fldCharType="begin"/>
    </w:r>
    <w:r w:rsidRPr="002C0510">
      <w:rPr>
        <w:rFonts w:asciiTheme="minorHAnsi" w:hAnsiTheme="minorHAnsi" w:cstheme="minorHAnsi"/>
        <w:b/>
        <w:sz w:val="15"/>
      </w:rPr>
      <w:instrText>PAGE  \* Arabic  \* MERGEFORMAT</w:instrText>
    </w:r>
    <w:r w:rsidRPr="002C0510">
      <w:rPr>
        <w:rFonts w:asciiTheme="minorHAnsi" w:hAnsiTheme="minorHAnsi" w:cstheme="minorHAnsi"/>
        <w:b/>
        <w:sz w:val="15"/>
      </w:rPr>
      <w:fldChar w:fldCharType="separate"/>
    </w:r>
    <w:r w:rsidR="00DA534E">
      <w:rPr>
        <w:rFonts w:asciiTheme="minorHAnsi" w:hAnsiTheme="minorHAnsi" w:cstheme="minorHAnsi"/>
        <w:b/>
        <w:noProof/>
        <w:sz w:val="15"/>
      </w:rPr>
      <w:t>1</w:t>
    </w:r>
    <w:r w:rsidRPr="002C0510">
      <w:rPr>
        <w:rFonts w:asciiTheme="minorHAnsi" w:hAnsiTheme="minorHAnsi" w:cstheme="minorHAnsi"/>
        <w:b/>
        <w:sz w:val="15"/>
      </w:rPr>
      <w:fldChar w:fldCharType="end"/>
    </w:r>
    <w:r>
      <w:rPr>
        <w:rFonts w:asciiTheme="minorHAnsi" w:hAnsiTheme="minorHAnsi"/>
        <w:sz w:val="15"/>
      </w:rPr>
      <w:t xml:space="preserve"> of </w:t>
    </w:r>
    <w:r w:rsidRPr="002C0510">
      <w:rPr>
        <w:rFonts w:asciiTheme="minorHAnsi" w:hAnsiTheme="minorHAnsi" w:cstheme="minorHAnsi"/>
        <w:b/>
        <w:sz w:val="15"/>
      </w:rPr>
      <w:fldChar w:fldCharType="begin"/>
    </w:r>
    <w:r w:rsidRPr="002C0510">
      <w:rPr>
        <w:rFonts w:asciiTheme="minorHAnsi" w:hAnsiTheme="minorHAnsi" w:cstheme="minorHAnsi"/>
        <w:b/>
        <w:sz w:val="15"/>
      </w:rPr>
      <w:instrText>NUMPAGES  \* Arabic  \* MERGEFORMAT</w:instrText>
    </w:r>
    <w:r w:rsidRPr="002C0510">
      <w:rPr>
        <w:rFonts w:asciiTheme="minorHAnsi" w:hAnsiTheme="minorHAnsi" w:cstheme="minorHAnsi"/>
        <w:b/>
        <w:sz w:val="15"/>
      </w:rPr>
      <w:fldChar w:fldCharType="separate"/>
    </w:r>
    <w:r w:rsidR="00DA534E">
      <w:rPr>
        <w:rFonts w:asciiTheme="minorHAnsi" w:hAnsiTheme="minorHAnsi" w:cstheme="minorHAnsi"/>
        <w:b/>
        <w:noProof/>
        <w:sz w:val="15"/>
      </w:rPr>
      <w:t>3</w:t>
    </w:r>
    <w:r w:rsidRPr="002C0510">
      <w:rPr>
        <w:rFonts w:asciiTheme="minorHAnsi" w:hAnsiTheme="minorHAnsi" w:cstheme="minorHAnsi"/>
        <w:b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98FB8" w14:textId="77777777" w:rsidR="00043761" w:rsidRDefault="00043761" w:rsidP="0081257E">
      <w:r>
        <w:separator/>
      </w:r>
    </w:p>
  </w:footnote>
  <w:footnote w:type="continuationSeparator" w:id="0">
    <w:p w14:paraId="6675FB0C" w14:textId="77777777" w:rsidR="00043761" w:rsidRDefault="00043761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EDA51" w14:textId="77777777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>
      <w:rPr>
        <w:rFonts w:asciiTheme="minorHAnsi" w:hAnsiTheme="minorHAnsi"/>
        <w:color w:val="808080"/>
        <w:sz w:val="20"/>
      </w:rPr>
      <w:t xml:space="preserve">Last name, first name: </w:t>
    </w:r>
    <w:r w:rsidR="00E3667F">
      <w:rPr>
        <w:rFonts w:asciiTheme="minorHAnsi" w:hAnsiTheme="minorHAnsi" w:cstheme="minorHAnsi"/>
        <w:color w:val="808080"/>
        <w:sz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</w:rPr>
    </w:r>
    <w:r w:rsidR="00E3667F">
      <w:rPr>
        <w:rFonts w:asciiTheme="minorHAnsi" w:hAnsiTheme="minorHAnsi" w:cstheme="minorHAnsi"/>
        <w:color w:val="808080"/>
        <w:sz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Last name, first name"/>
        <w:tag w:val="Nom, Prénom"/>
        <w:id w:val="-1581210844"/>
        <w:lock w:val="sdtLocked"/>
        <w:placeholder>
          <w:docPart w:val="C58C163D78994409BAEEBCE72502DA7F"/>
        </w:placeholder>
        <w:showingPlcHdr/>
      </w:sdtPr>
      <w:sdtEndPr/>
      <w:sdtContent>
        <w:r w:rsidR="00C40578">
          <w:rPr>
            <w:rFonts w:ascii="Arial" w:hAnsi="Arial"/>
            <w:color w:val="000000"/>
            <w:sz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 w:rsidR="00E3667F">
      <w:rPr>
        <w:rFonts w:asciiTheme="minorHAnsi" w:hAnsiTheme="minorHAnsi" w:cstheme="minorHAnsi"/>
        <w:color w:val="808080"/>
        <w:sz w:val="20"/>
      </w:rPr>
      <w:fldChar w:fldCharType="end"/>
    </w:r>
    <w:r>
      <w:rPr>
        <w:rFonts w:asciiTheme="minorHAnsi" w:hAnsiTheme="minorHAnsi"/>
        <w:color w:val="808080"/>
        <w:sz w:val="20"/>
      </w:rPr>
      <w:tab/>
    </w:r>
    <w:r>
      <w:rPr>
        <w:rFonts w:asciiTheme="minorHAnsi" w:hAnsiTheme="minorHAnsi"/>
        <w:color w:val="808080"/>
        <w:sz w:val="20"/>
      </w:rPr>
      <w:tab/>
      <w:t xml:space="preserve">File #:  </w:t>
    </w:r>
    <w:r w:rsidR="00E3667F">
      <w:rPr>
        <w:rFonts w:asciiTheme="minorHAnsi" w:hAnsiTheme="minorHAnsi" w:cstheme="minorHAnsi"/>
        <w:color w:val="808080"/>
        <w:sz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</w:rPr>
    </w:r>
    <w:r w:rsidR="00E3667F">
      <w:rPr>
        <w:rFonts w:asciiTheme="minorHAnsi" w:hAnsiTheme="minorHAnsi" w:cstheme="minorHAnsi"/>
        <w:color w:val="808080"/>
        <w:sz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File"/>
        <w:tag w:val="No dossier"/>
        <w:id w:val="-1709405735"/>
        <w:lock w:val="sdtLocked"/>
        <w:placeholder>
          <w:docPart w:val="D3CCEBFEC1F04DD2AF9BA3BCEDE5F38E"/>
        </w:placeholder>
      </w:sdtPr>
      <w:sdtEndPr/>
      <w:sdtContent>
        <w:r w:rsidR="00C40578">
          <w:rPr>
            <w:rFonts w:ascii="Arial" w:hAnsi="Arial"/>
            <w:color w:val="000000"/>
            <w:sz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</w:t>
        </w:r>
      </w:sdtContent>
    </w:sdt>
    <w:r w:rsidR="00E3667F">
      <w:rPr>
        <w:rFonts w:asciiTheme="minorHAnsi" w:hAnsiTheme="minorHAnsi" w:cstheme="minorHAnsi"/>
        <w:color w:val="808080"/>
        <w:sz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4A24F" w14:textId="1E9BF6F4"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>
      <w:rPr>
        <w:rFonts w:asciiTheme="minorHAnsi" w:hAnsiTheme="minorHAnsi"/>
        <w:color w:val="808080"/>
        <w:sz w:val="20"/>
      </w:rPr>
      <w:t xml:space="preserve">Last name, first name: </w:t>
    </w:r>
    <w:r>
      <w:rPr>
        <w:rFonts w:asciiTheme="minorHAnsi" w:hAnsiTheme="minorHAnsi" w:cstheme="minorHAnsi"/>
        <w:color w:val="808080"/>
        <w:sz w:val="20"/>
      </w:rPr>
      <w:fldChar w:fldCharType="begin"/>
    </w:r>
    <w:r>
      <w:rPr>
        <w:rFonts w:asciiTheme="minorHAnsi" w:hAnsiTheme="minorHAnsi" w:cstheme="minorHAnsi"/>
        <w:color w:val="808080"/>
        <w:sz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</w:rPr>
    </w:r>
    <w:r>
      <w:rPr>
        <w:rFonts w:asciiTheme="minorHAnsi" w:hAnsiTheme="minorHAnsi" w:cstheme="minorHAnsi"/>
        <w:color w:val="808080"/>
        <w:sz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Last name, first name"/>
        <w:tag w:val="Nom, Prénom"/>
        <w:id w:val="-1470124998"/>
        <w:lock w:val="sdtLocked"/>
        <w:placeholder>
          <w:docPart w:val="31D294EC78DA42199B213F0E05D8AF32"/>
        </w:placeholder>
        <w:showingPlcHdr/>
      </w:sdtPr>
      <w:sdtEndPr/>
      <w:sdtContent>
        <w:r w:rsidR="00C40578">
          <w:rPr>
            <w:rFonts w:ascii="Arial" w:hAnsi="Arial"/>
            <w:color w:val="000000"/>
            <w:sz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</w:rPr>
      <w:fldChar w:fldCharType="end"/>
    </w:r>
    <w:permStart w:id="64300254" w:edGrp="everyone"/>
    <w:r w:rsidR="005A43F9">
      <w:rPr>
        <w:rFonts w:asciiTheme="minorHAnsi" w:hAnsiTheme="minorHAnsi" w:cstheme="minorHAnsi"/>
        <w:color w:val="808080"/>
        <w:sz w:val="20"/>
      </w:rPr>
      <w:t xml:space="preserve">  </w:t>
    </w:r>
    <w:permEnd w:id="64300254"/>
    <w:r>
      <w:rPr>
        <w:rFonts w:asciiTheme="minorHAnsi" w:hAnsiTheme="minorHAnsi"/>
        <w:color w:val="808080"/>
        <w:sz w:val="20"/>
      </w:rPr>
      <w:tab/>
    </w:r>
    <w:r>
      <w:rPr>
        <w:rFonts w:asciiTheme="minorHAnsi" w:hAnsiTheme="minorHAnsi"/>
        <w:color w:val="808080"/>
        <w:sz w:val="20"/>
      </w:rPr>
      <w:tab/>
      <w:t xml:space="preserve">File:  </w:t>
    </w:r>
    <w:r>
      <w:rPr>
        <w:rFonts w:asciiTheme="minorHAnsi" w:hAnsiTheme="minorHAnsi" w:cstheme="minorHAnsi"/>
        <w:color w:val="808080"/>
        <w:sz w:val="20"/>
      </w:rPr>
      <w:fldChar w:fldCharType="begin"/>
    </w:r>
    <w:r>
      <w:rPr>
        <w:rFonts w:asciiTheme="minorHAnsi" w:hAnsiTheme="minorHAnsi" w:cstheme="minorHAnsi"/>
        <w:color w:val="808080"/>
        <w:sz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</w:rPr>
    </w:r>
    <w:r>
      <w:rPr>
        <w:rFonts w:asciiTheme="minorHAnsi" w:hAnsiTheme="minorHAnsi" w:cstheme="minorHAnsi"/>
        <w:color w:val="808080"/>
        <w:sz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File"/>
        <w:tag w:val="No dossier"/>
        <w:id w:val="188266652"/>
        <w:lock w:val="sdtLocked"/>
        <w:placeholder>
          <w:docPart w:val="0B2EAC3010E04A6095C091F0923B2554"/>
        </w:placeholder>
      </w:sdtPr>
      <w:sdtEndPr/>
      <w:sdtContent>
        <w:r w:rsidR="00C40578">
          <w:rPr>
            <w:rFonts w:ascii="Arial" w:hAnsi="Arial"/>
            <w:color w:val="000000"/>
            <w:sz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</w:t>
        </w:r>
      </w:sdtContent>
    </w:sdt>
    <w:r>
      <w:rPr>
        <w:rFonts w:asciiTheme="minorHAnsi" w:hAnsiTheme="minorHAnsi" w:cstheme="minorHAnsi"/>
        <w:color w:val="808080"/>
        <w:sz w:val="20"/>
      </w:rPr>
      <w:fldChar w:fldCharType="end"/>
    </w:r>
    <w:permStart w:id="1503164696" w:edGrp="everyone"/>
    <w:r w:rsidR="005A43F9">
      <w:rPr>
        <w:rFonts w:asciiTheme="minorHAnsi" w:hAnsiTheme="minorHAnsi" w:cstheme="minorHAnsi"/>
        <w:color w:val="808080"/>
        <w:sz w:val="20"/>
      </w:rPr>
      <w:t xml:space="preserve">  </w:t>
    </w:r>
    <w:permEnd w:id="1503164696"/>
  </w:p>
  <w:p w14:paraId="6A938032" w14:textId="77777777"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fr-CA" w:vendorID="64" w:dllVersion="6" w:nlCheck="1" w:checkStyle="0"/>
  <w:activeWritingStyle w:appName="MSWord" w:lang="fr-FR" w:vendorID="64" w:dllVersion="6" w:nlCheck="1" w:checkStyle="0"/>
  <w:activeWritingStyle w:appName="MSWord" w:lang="en-CA" w:vendorID="64" w:dllVersion="0" w:nlCheck="1" w:checkStyle="0"/>
  <w:activeWritingStyle w:appName="MSWord" w:lang="fr-CA" w:vendorID="64" w:dllVersion="0" w:nlCheck="1" w:checkStyle="0"/>
  <w:activeWritingStyle w:appName="MSWord" w:lang="en-CA" w:vendorID="64" w:dllVersion="131078" w:nlCheck="1" w:checkStyle="1"/>
  <w:activeWritingStyle w:appName="MSWord" w:lang="fr-CA" w:vendorID="64" w:dllVersion="131078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gtyEa5lqWJC4HhiK9ie/kuXyRlZMbmVQyR6Ylq1+DEqhEMPOcXNjGIaX3ihSCJfVKIdXXPh41nb5DQqY/UKLbQ==" w:salt="QSo6NrofKVybYgwdfBoN+Q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BC71046B-724A-400A-A23E-41F48E91685B}"/>
    <w:docVar w:name="dgnword-eventsink" w:val="1853176915728"/>
  </w:docVars>
  <w:rsids>
    <w:rsidRoot w:val="00F52944"/>
    <w:rsid w:val="00001EA0"/>
    <w:rsid w:val="000235F9"/>
    <w:rsid w:val="00043761"/>
    <w:rsid w:val="00055DB0"/>
    <w:rsid w:val="00056477"/>
    <w:rsid w:val="00061115"/>
    <w:rsid w:val="000653C6"/>
    <w:rsid w:val="00081719"/>
    <w:rsid w:val="00081E4F"/>
    <w:rsid w:val="00094D01"/>
    <w:rsid w:val="000A1BAF"/>
    <w:rsid w:val="000A5A8D"/>
    <w:rsid w:val="000A5E86"/>
    <w:rsid w:val="000B34AA"/>
    <w:rsid w:val="000B7F78"/>
    <w:rsid w:val="000C6654"/>
    <w:rsid w:val="000D78DB"/>
    <w:rsid w:val="000E53E1"/>
    <w:rsid w:val="000F0ECA"/>
    <w:rsid w:val="000F1FB9"/>
    <w:rsid w:val="00106182"/>
    <w:rsid w:val="00121C81"/>
    <w:rsid w:val="0013480E"/>
    <w:rsid w:val="00134CC1"/>
    <w:rsid w:val="0014043F"/>
    <w:rsid w:val="0014311E"/>
    <w:rsid w:val="00153E63"/>
    <w:rsid w:val="00162FFB"/>
    <w:rsid w:val="00163926"/>
    <w:rsid w:val="00173F3A"/>
    <w:rsid w:val="00184D0C"/>
    <w:rsid w:val="00193617"/>
    <w:rsid w:val="001B6ADB"/>
    <w:rsid w:val="001F086F"/>
    <w:rsid w:val="0021081C"/>
    <w:rsid w:val="0021257E"/>
    <w:rsid w:val="00230283"/>
    <w:rsid w:val="00230A4A"/>
    <w:rsid w:val="00233C49"/>
    <w:rsid w:val="00237BBA"/>
    <w:rsid w:val="002408C6"/>
    <w:rsid w:val="00240B84"/>
    <w:rsid w:val="002454D8"/>
    <w:rsid w:val="00263F52"/>
    <w:rsid w:val="00273FC3"/>
    <w:rsid w:val="00295818"/>
    <w:rsid w:val="00295F2F"/>
    <w:rsid w:val="002C0510"/>
    <w:rsid w:val="002C11BE"/>
    <w:rsid w:val="002C5CEB"/>
    <w:rsid w:val="002D207C"/>
    <w:rsid w:val="002D4BDA"/>
    <w:rsid w:val="002E3D54"/>
    <w:rsid w:val="00300573"/>
    <w:rsid w:val="00301BAB"/>
    <w:rsid w:val="00336BCB"/>
    <w:rsid w:val="0035045E"/>
    <w:rsid w:val="00367255"/>
    <w:rsid w:val="00367527"/>
    <w:rsid w:val="00367C4C"/>
    <w:rsid w:val="003724A3"/>
    <w:rsid w:val="00376762"/>
    <w:rsid w:val="00380AEA"/>
    <w:rsid w:val="00392C0E"/>
    <w:rsid w:val="003A6F43"/>
    <w:rsid w:val="003E716F"/>
    <w:rsid w:val="003F3BBB"/>
    <w:rsid w:val="004246FA"/>
    <w:rsid w:val="0045258B"/>
    <w:rsid w:val="004571A3"/>
    <w:rsid w:val="00460096"/>
    <w:rsid w:val="00465EBD"/>
    <w:rsid w:val="00466CA4"/>
    <w:rsid w:val="00475947"/>
    <w:rsid w:val="00486DB0"/>
    <w:rsid w:val="00487374"/>
    <w:rsid w:val="004A634E"/>
    <w:rsid w:val="004A7727"/>
    <w:rsid w:val="004B2D7F"/>
    <w:rsid w:val="004D4510"/>
    <w:rsid w:val="004D5723"/>
    <w:rsid w:val="004F7BC1"/>
    <w:rsid w:val="00512BBF"/>
    <w:rsid w:val="005222EB"/>
    <w:rsid w:val="00561B3E"/>
    <w:rsid w:val="00562D85"/>
    <w:rsid w:val="005846D0"/>
    <w:rsid w:val="00586763"/>
    <w:rsid w:val="005A0C13"/>
    <w:rsid w:val="005A43F9"/>
    <w:rsid w:val="005B7615"/>
    <w:rsid w:val="005D2458"/>
    <w:rsid w:val="005F5E7B"/>
    <w:rsid w:val="00605F48"/>
    <w:rsid w:val="006203E9"/>
    <w:rsid w:val="00625D80"/>
    <w:rsid w:val="0063019A"/>
    <w:rsid w:val="00644EF4"/>
    <w:rsid w:val="006474AC"/>
    <w:rsid w:val="006505B5"/>
    <w:rsid w:val="00652BD9"/>
    <w:rsid w:val="00652EA1"/>
    <w:rsid w:val="00670347"/>
    <w:rsid w:val="006859C3"/>
    <w:rsid w:val="006B68DF"/>
    <w:rsid w:val="006C1EF6"/>
    <w:rsid w:val="006C3A24"/>
    <w:rsid w:val="006C647A"/>
    <w:rsid w:val="006D13E2"/>
    <w:rsid w:val="0070575F"/>
    <w:rsid w:val="00711015"/>
    <w:rsid w:val="0071609D"/>
    <w:rsid w:val="00763BD6"/>
    <w:rsid w:val="00770980"/>
    <w:rsid w:val="007715BB"/>
    <w:rsid w:val="00774F41"/>
    <w:rsid w:val="00775EF5"/>
    <w:rsid w:val="007824FE"/>
    <w:rsid w:val="00794F54"/>
    <w:rsid w:val="00796F7D"/>
    <w:rsid w:val="007C0A74"/>
    <w:rsid w:val="007C4940"/>
    <w:rsid w:val="0081257E"/>
    <w:rsid w:val="00815A91"/>
    <w:rsid w:val="008273AD"/>
    <w:rsid w:val="00835D55"/>
    <w:rsid w:val="00837234"/>
    <w:rsid w:val="00840968"/>
    <w:rsid w:val="00854761"/>
    <w:rsid w:val="00854C5B"/>
    <w:rsid w:val="0088545A"/>
    <w:rsid w:val="008E0EA6"/>
    <w:rsid w:val="008F61BF"/>
    <w:rsid w:val="00912469"/>
    <w:rsid w:val="009210E9"/>
    <w:rsid w:val="009241CF"/>
    <w:rsid w:val="0093368C"/>
    <w:rsid w:val="00933CF8"/>
    <w:rsid w:val="00942D0E"/>
    <w:rsid w:val="00945EB3"/>
    <w:rsid w:val="00957446"/>
    <w:rsid w:val="009917D6"/>
    <w:rsid w:val="009B7034"/>
    <w:rsid w:val="00A0249F"/>
    <w:rsid w:val="00A073D7"/>
    <w:rsid w:val="00A14C47"/>
    <w:rsid w:val="00A33CEF"/>
    <w:rsid w:val="00A36142"/>
    <w:rsid w:val="00A530F1"/>
    <w:rsid w:val="00A729F1"/>
    <w:rsid w:val="00A77D58"/>
    <w:rsid w:val="00A77FD9"/>
    <w:rsid w:val="00A85C93"/>
    <w:rsid w:val="00A90CAF"/>
    <w:rsid w:val="00A92388"/>
    <w:rsid w:val="00A96E54"/>
    <w:rsid w:val="00AB1AE0"/>
    <w:rsid w:val="00AC1E58"/>
    <w:rsid w:val="00AC7CEE"/>
    <w:rsid w:val="00AD5DB0"/>
    <w:rsid w:val="00AD7EA0"/>
    <w:rsid w:val="00AE5772"/>
    <w:rsid w:val="00B06CF8"/>
    <w:rsid w:val="00B21AF3"/>
    <w:rsid w:val="00B44F24"/>
    <w:rsid w:val="00B625FF"/>
    <w:rsid w:val="00B700E0"/>
    <w:rsid w:val="00B728A7"/>
    <w:rsid w:val="00B90138"/>
    <w:rsid w:val="00B9412B"/>
    <w:rsid w:val="00BA5ED2"/>
    <w:rsid w:val="00BD08CA"/>
    <w:rsid w:val="00BD5DFA"/>
    <w:rsid w:val="00BD5E67"/>
    <w:rsid w:val="00BF5356"/>
    <w:rsid w:val="00BF6BB8"/>
    <w:rsid w:val="00C00059"/>
    <w:rsid w:val="00C34636"/>
    <w:rsid w:val="00C40578"/>
    <w:rsid w:val="00C409F5"/>
    <w:rsid w:val="00C56334"/>
    <w:rsid w:val="00C83E84"/>
    <w:rsid w:val="00C977FD"/>
    <w:rsid w:val="00CA35C1"/>
    <w:rsid w:val="00CA5268"/>
    <w:rsid w:val="00CB76D6"/>
    <w:rsid w:val="00CC0874"/>
    <w:rsid w:val="00CC08B2"/>
    <w:rsid w:val="00CC2533"/>
    <w:rsid w:val="00CC7EFA"/>
    <w:rsid w:val="00CD6AD7"/>
    <w:rsid w:val="00CD7540"/>
    <w:rsid w:val="00CE02A6"/>
    <w:rsid w:val="00CF71D4"/>
    <w:rsid w:val="00D063E0"/>
    <w:rsid w:val="00D16A65"/>
    <w:rsid w:val="00D17E95"/>
    <w:rsid w:val="00D45066"/>
    <w:rsid w:val="00D5776F"/>
    <w:rsid w:val="00D62FA3"/>
    <w:rsid w:val="00D631BA"/>
    <w:rsid w:val="00D6524F"/>
    <w:rsid w:val="00D65817"/>
    <w:rsid w:val="00D658C1"/>
    <w:rsid w:val="00D94066"/>
    <w:rsid w:val="00D94839"/>
    <w:rsid w:val="00DA534E"/>
    <w:rsid w:val="00DB5E8C"/>
    <w:rsid w:val="00DD133D"/>
    <w:rsid w:val="00DD4943"/>
    <w:rsid w:val="00DE0EC9"/>
    <w:rsid w:val="00DE39D2"/>
    <w:rsid w:val="00E10066"/>
    <w:rsid w:val="00E16883"/>
    <w:rsid w:val="00E3667F"/>
    <w:rsid w:val="00E37A0D"/>
    <w:rsid w:val="00E55FF4"/>
    <w:rsid w:val="00E84264"/>
    <w:rsid w:val="00EA2FBB"/>
    <w:rsid w:val="00EA7032"/>
    <w:rsid w:val="00EB67A8"/>
    <w:rsid w:val="00EC1D23"/>
    <w:rsid w:val="00EE71AF"/>
    <w:rsid w:val="00EF62FA"/>
    <w:rsid w:val="00F038C6"/>
    <w:rsid w:val="00F130E4"/>
    <w:rsid w:val="00F1774D"/>
    <w:rsid w:val="00F20FF1"/>
    <w:rsid w:val="00F33764"/>
    <w:rsid w:val="00F41733"/>
    <w:rsid w:val="00F47B4E"/>
    <w:rsid w:val="00F52944"/>
    <w:rsid w:val="00F72CF4"/>
    <w:rsid w:val="00F7382F"/>
    <w:rsid w:val="00F773AC"/>
    <w:rsid w:val="00FA1BA3"/>
    <w:rsid w:val="00FA3B91"/>
    <w:rsid w:val="00FE5D19"/>
    <w:rsid w:val="00FE7523"/>
    <w:rsid w:val="00FF1654"/>
    <w:rsid w:val="00FF40AE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1945388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pPr>
            <w:pStyle w:val="D9125FFA66CC4D75A4213D021F889891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311873" w:rsidP="00311873">
          <w:pPr>
            <w:pStyle w:val="A53CF9E5941B4A139B707AC095ACE2AB9"/>
          </w:pPr>
          <w:r w:rsidRPr="00C40578">
            <w:rPr>
              <w:rFonts w:ascii="Arial" w:hAnsi="Arial"/>
              <w:color w:val="000000"/>
              <w:sz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DA0456E09BFD42A2A689CCAA0868FB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65A155-525B-442E-81B3-37377309F733}"/>
      </w:docPartPr>
      <w:docPartBody>
        <w:p w:rsidR="00155FE5" w:rsidRDefault="009558B8">
          <w:pPr>
            <w:pStyle w:val="DA0456E09BFD42A2A689CCAA0868FB0D"/>
          </w:pPr>
          <w:r w:rsidRPr="00A1469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41A1513C02040C88289CF28CBDB48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716646-23F8-421D-9046-53A0B0023906}"/>
      </w:docPartPr>
      <w:docPartBody>
        <w:p w:rsidR="00155FE5" w:rsidRDefault="00311873" w:rsidP="00311873">
          <w:pPr>
            <w:pStyle w:val="D41A1513C02040C88289CF28CBDB48059"/>
          </w:pPr>
          <w:r w:rsidRPr="00C40578">
            <w:rPr>
              <w:rStyle w:val="Textedelespacerserv"/>
            </w:rPr>
            <w:t xml:space="preserve">   </w:t>
          </w:r>
        </w:p>
      </w:docPartBody>
    </w:docPart>
    <w:docPart>
      <w:docPartPr>
        <w:name w:val="841AD29C8F7F4CB3A275E6303D59B7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D53611-021C-470C-8202-3F34FC3A650D}"/>
      </w:docPartPr>
      <w:docPartBody>
        <w:p w:rsidR="00155FE5" w:rsidRDefault="00311873" w:rsidP="00311873">
          <w:pPr>
            <w:pStyle w:val="841AD29C8F7F4CB3A275E6303D59B7799"/>
          </w:pPr>
          <w:r w:rsidRPr="00C40578">
            <w:rPr>
              <w:rStyle w:val="Textedelespacerserv"/>
            </w:rPr>
            <w:t xml:space="preserve">  </w:t>
          </w:r>
        </w:p>
      </w:docPartBody>
    </w:docPart>
    <w:docPart>
      <w:docPartPr>
        <w:name w:val="D03FEEC29A6049819AF08EE4A8668C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81B59D-9223-4DC4-ACC6-C603B4469853}"/>
      </w:docPartPr>
      <w:docPartBody>
        <w:p w:rsidR="00155FE5" w:rsidRDefault="00311873" w:rsidP="00311873">
          <w:pPr>
            <w:pStyle w:val="D03FEEC29A6049819AF08EE4A8668C699"/>
          </w:pPr>
          <w:r w:rsidRPr="00C40578">
            <w:rPr>
              <w:rStyle w:val="Textedelespacerserv"/>
            </w:rPr>
            <w:t xml:space="preserve">  </w:t>
          </w:r>
        </w:p>
      </w:docPartBody>
    </w:docPart>
    <w:docPart>
      <w:docPartPr>
        <w:name w:val="1DD5F37BA8BF4105BBB71F54F414B1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BF2A5C-CC0E-4103-9E25-F4949FC469AF}"/>
      </w:docPartPr>
      <w:docPartBody>
        <w:p w:rsidR="00155FE5" w:rsidRDefault="00311873" w:rsidP="00311873">
          <w:pPr>
            <w:pStyle w:val="1DD5F37BA8BF4105BBB71F54F414B10D9"/>
          </w:pPr>
          <w:r w:rsidRPr="00C40578">
            <w:rPr>
              <w:rFonts w:asciiTheme="minorHAnsi" w:hAnsiTheme="minorHAnsi"/>
              <w:sz w:val="20"/>
            </w:rPr>
            <w:t xml:space="preserve">  </w:t>
          </w:r>
        </w:p>
      </w:docPartBody>
    </w:docPart>
    <w:docPart>
      <w:docPartPr>
        <w:name w:val="D463857EFC7C48CF940851B0A0DD4D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BF7C80-7065-49B1-AB52-F8E02BB11AAF}"/>
      </w:docPartPr>
      <w:docPartBody>
        <w:p w:rsidR="00FA04D7" w:rsidRDefault="008E280D" w:rsidP="008E280D">
          <w:pPr>
            <w:pStyle w:val="D463857EFC7C48CF940851B0A0DD4DFA"/>
          </w:pPr>
          <w:r w:rsidRPr="00A1469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58C163D78994409BAEEBCE72502DA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B33A0-DDAB-459A-9B6E-A48D4D31D6B4}"/>
      </w:docPartPr>
      <w:docPartBody>
        <w:p w:rsidR="00D5638A" w:rsidRDefault="00311873" w:rsidP="00311873">
          <w:pPr>
            <w:pStyle w:val="C58C163D78994409BAEEBCE72502DA7F10"/>
          </w:pPr>
          <w:r>
            <w:rPr>
              <w:rFonts w:ascii="Arial" w:hAnsi="Arial"/>
              <w:color w:val="000000"/>
              <w:sz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D3CCEBFEC1F04DD2AF9BA3BCEDE5F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289BD-4CA9-47DC-840F-7362352E9467}"/>
      </w:docPartPr>
      <w:docPartBody>
        <w:p w:rsidR="00D5638A" w:rsidRDefault="00EC4EC4" w:rsidP="00EC4EC4">
          <w:pPr>
            <w:pStyle w:val="D3CCEBFEC1F04DD2AF9BA3BCEDE5F38E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1D294EC78DA42199B213F0E05D8AF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672CC-6A89-44C8-B755-46CEE78634BC}"/>
      </w:docPartPr>
      <w:docPartBody>
        <w:p w:rsidR="00D5638A" w:rsidRDefault="00311873" w:rsidP="00311873">
          <w:pPr>
            <w:pStyle w:val="31D294EC78DA42199B213F0E05D8AF3210"/>
          </w:pPr>
          <w:r>
            <w:rPr>
              <w:rFonts w:ascii="Arial" w:hAnsi="Arial"/>
              <w:color w:val="000000"/>
              <w:sz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0B2EAC3010E04A6095C091F0923B25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9E062C-44A7-494D-B71A-6748F9B29F4C}"/>
      </w:docPartPr>
      <w:docPartBody>
        <w:p w:rsidR="00D5638A" w:rsidRDefault="00EC4EC4" w:rsidP="00EC4EC4">
          <w:pPr>
            <w:pStyle w:val="0B2EAC3010E04A6095C091F0923B2554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3CD9F18D98D445A989A229A2A15C0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2F7255-76AE-4384-BB4C-7B28C8E1B8CD}"/>
      </w:docPartPr>
      <w:docPartBody>
        <w:p w:rsidR="00311873" w:rsidRDefault="00311873" w:rsidP="00311873">
          <w:pPr>
            <w:pStyle w:val="A3CD9F18D98D445A989A229A2A15C0246"/>
          </w:pPr>
          <w:r w:rsidRPr="000C6654">
            <w:rPr>
              <w:rFonts w:asciiTheme="minorHAnsi" w:hAnsiTheme="minorHAnsi" w:cstheme="minorHAnsi"/>
              <w:b/>
              <w:sz w:val="20"/>
              <w:szCs w:val="20"/>
            </w:rPr>
            <w:t xml:space="preserve">  </w:t>
          </w:r>
        </w:p>
      </w:docPartBody>
    </w:docPart>
    <w:docPart>
      <w:docPartPr>
        <w:name w:val="C26CADBFBCFA42B68E223F9C75A525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1D1AFB-3F85-4667-935E-91770295A301}"/>
      </w:docPartPr>
      <w:docPartBody>
        <w:p w:rsidR="00311873" w:rsidRDefault="00311873" w:rsidP="00311873">
          <w:pPr>
            <w:pStyle w:val="C26CADBFBCFA42B68E223F9C75A525A86"/>
          </w:pPr>
          <w:r w:rsidRPr="000C6654">
            <w:rPr>
              <w:rFonts w:asciiTheme="minorHAnsi" w:hAnsiTheme="minorHAnsi" w:cstheme="minorHAnsi"/>
              <w:b/>
              <w:sz w:val="20"/>
              <w:szCs w:val="20"/>
            </w:rPr>
            <w:t xml:space="preserve">  </w:t>
          </w:r>
        </w:p>
      </w:docPartBody>
    </w:docPart>
    <w:docPart>
      <w:docPartPr>
        <w:name w:val="A34A510A44ED453D98D8308B67633C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13F34F-3A64-49CF-BFBF-E00E59B05C14}"/>
      </w:docPartPr>
      <w:docPartBody>
        <w:p w:rsidR="00311873" w:rsidRDefault="00311873" w:rsidP="00311873">
          <w:pPr>
            <w:pStyle w:val="A34A510A44ED453D98D8308B67633C555"/>
          </w:pPr>
          <w:r w:rsidRPr="000C6654">
            <w:rPr>
              <w:rFonts w:asciiTheme="minorHAnsi" w:hAnsiTheme="minorHAnsi" w:cstheme="minorHAnsi"/>
              <w:b/>
              <w:sz w:val="20"/>
              <w:szCs w:val="20"/>
            </w:rPr>
            <w:t xml:space="preserve">  </w:t>
          </w:r>
        </w:p>
      </w:docPartBody>
    </w:docPart>
    <w:docPart>
      <w:docPartPr>
        <w:name w:val="48769C86DD0D4DD282DFE221EE2C7B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F5790F-6132-4C51-9CBE-FE3F378D439D}"/>
      </w:docPartPr>
      <w:docPartBody>
        <w:p w:rsidR="00311873" w:rsidRDefault="00311873" w:rsidP="00311873">
          <w:pPr>
            <w:pStyle w:val="48769C86DD0D4DD282DFE221EE2C7B105"/>
          </w:pPr>
          <w:r w:rsidRPr="000C6654">
            <w:rPr>
              <w:rFonts w:asciiTheme="minorHAnsi" w:hAnsiTheme="minorHAnsi" w:cstheme="minorHAnsi"/>
              <w:b/>
              <w:sz w:val="20"/>
              <w:szCs w:val="20"/>
            </w:rPr>
            <w:t xml:space="preserve">  </w:t>
          </w:r>
        </w:p>
      </w:docPartBody>
    </w:docPart>
    <w:docPart>
      <w:docPartPr>
        <w:name w:val="99435A712DC14430B2715313D9A3CB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EF1632-8FE4-40BA-95FC-6A601AC4F028}"/>
      </w:docPartPr>
      <w:docPartBody>
        <w:p w:rsidR="00311873" w:rsidRDefault="00311873" w:rsidP="00311873">
          <w:pPr>
            <w:pStyle w:val="99435A712DC14430B2715313D9A3CBF75"/>
          </w:pPr>
          <w:r w:rsidRPr="000C6654">
            <w:rPr>
              <w:rFonts w:asciiTheme="minorHAnsi" w:hAnsiTheme="minorHAnsi" w:cstheme="minorHAnsi"/>
              <w:b/>
              <w:sz w:val="20"/>
              <w:szCs w:val="20"/>
            </w:rPr>
            <w:t xml:space="preserve">  </w:t>
          </w:r>
        </w:p>
      </w:docPartBody>
    </w:docPart>
    <w:docPart>
      <w:docPartPr>
        <w:name w:val="B826A6E4C7424F88913E60EE73AC7B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DABCC6-570D-4282-B141-7545E4670961}"/>
      </w:docPartPr>
      <w:docPartBody>
        <w:p w:rsidR="00311873" w:rsidRDefault="00311873" w:rsidP="00311873">
          <w:pPr>
            <w:pStyle w:val="B826A6E4C7424F88913E60EE73AC7B275"/>
          </w:pPr>
          <w:r w:rsidRPr="000C6654">
            <w:rPr>
              <w:rFonts w:asciiTheme="minorHAnsi" w:hAnsiTheme="minorHAnsi" w:cstheme="minorHAnsi"/>
              <w:b/>
              <w:sz w:val="20"/>
              <w:szCs w:val="20"/>
            </w:rPr>
            <w:t xml:space="preserve">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155FE5"/>
    <w:rsid w:val="002162C5"/>
    <w:rsid w:val="00237241"/>
    <w:rsid w:val="00271DCB"/>
    <w:rsid w:val="00311873"/>
    <w:rsid w:val="0034005E"/>
    <w:rsid w:val="003421FF"/>
    <w:rsid w:val="003B161F"/>
    <w:rsid w:val="00412E25"/>
    <w:rsid w:val="004627D0"/>
    <w:rsid w:val="00484F98"/>
    <w:rsid w:val="00577109"/>
    <w:rsid w:val="00676C79"/>
    <w:rsid w:val="0077704D"/>
    <w:rsid w:val="008662C6"/>
    <w:rsid w:val="008D0BEC"/>
    <w:rsid w:val="008E280D"/>
    <w:rsid w:val="009468F7"/>
    <w:rsid w:val="009558B8"/>
    <w:rsid w:val="00AA373E"/>
    <w:rsid w:val="00AC2CA6"/>
    <w:rsid w:val="00B1116B"/>
    <w:rsid w:val="00B72A90"/>
    <w:rsid w:val="00BA28E3"/>
    <w:rsid w:val="00C72970"/>
    <w:rsid w:val="00C74B42"/>
    <w:rsid w:val="00D467F0"/>
    <w:rsid w:val="00D5638A"/>
    <w:rsid w:val="00E64ABA"/>
    <w:rsid w:val="00EC4EC4"/>
    <w:rsid w:val="00EF4D29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353ABD8B4C84D6799D3BB2019374C34">
    <w:name w:val="4353ABD8B4C84D6799D3BB2019374C34"/>
  </w:style>
  <w:style w:type="character" w:styleId="Textedelespacerserv">
    <w:name w:val="Placeholder Text"/>
    <w:basedOn w:val="Policepardfaut"/>
    <w:uiPriority w:val="99"/>
    <w:semiHidden/>
    <w:rsid w:val="00311873"/>
    <w:rPr>
      <w:color w:val="808080"/>
    </w:rPr>
  </w:style>
  <w:style w:type="paragraph" w:customStyle="1" w:styleId="D9125FFA66CC4D75A4213D021F889891">
    <w:name w:val="D9125FFA66CC4D75A4213D021F889891"/>
  </w:style>
  <w:style w:type="paragraph" w:customStyle="1" w:styleId="DA0456E09BFD42A2A689CCAA0868FB0D">
    <w:name w:val="DA0456E09BFD42A2A689CCAA0868FB0D"/>
  </w:style>
  <w:style w:type="paragraph" w:customStyle="1" w:styleId="EC0E2CFAD1EC4E1C8971132183B80B63">
    <w:name w:val="EC0E2CFAD1EC4E1C8971132183B80B63"/>
  </w:style>
  <w:style w:type="paragraph" w:customStyle="1" w:styleId="FE22B0DD154C4B02AEDD2B2D08328223">
    <w:name w:val="FE22B0DD154C4B02AEDD2B2D08328223"/>
    <w:rsid w:val="00E64ABA"/>
  </w:style>
  <w:style w:type="paragraph" w:customStyle="1" w:styleId="D463857EFC7C48CF940851B0A0DD4DFA">
    <w:name w:val="D463857EFC7C48CF940851B0A0DD4DFA"/>
    <w:rsid w:val="008E280D"/>
  </w:style>
  <w:style w:type="paragraph" w:customStyle="1" w:styleId="7975E5E714A24C228A65C4B56959D84E">
    <w:name w:val="7975E5E714A24C228A65C4B56959D84E"/>
    <w:rsid w:val="008E280D"/>
  </w:style>
  <w:style w:type="paragraph" w:customStyle="1" w:styleId="DFA7D597C83449A09F1D82E1B78D8C2814">
    <w:name w:val="DFA7D597C83449A09F1D82E1B78D8C28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9">
    <w:name w:val="D2F55331B9AE489CB39B2E7CD00F46C6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">
    <w:name w:val="05D1C66257B0444A9356302E252FD2A7"/>
    <w:rsid w:val="002162C5"/>
  </w:style>
  <w:style w:type="paragraph" w:customStyle="1" w:styleId="C450F12A08F849428E0DDCBA79F9BD67">
    <w:name w:val="C450F12A08F849428E0DDCBA79F9BD67"/>
    <w:rsid w:val="002162C5"/>
  </w:style>
  <w:style w:type="paragraph" w:customStyle="1" w:styleId="B7EDF57F81004232A961C7D9C97302C4">
    <w:name w:val="B7EDF57F81004232A961C7D9C97302C4"/>
    <w:rsid w:val="002162C5"/>
  </w:style>
  <w:style w:type="paragraph" w:customStyle="1" w:styleId="8CEBFF78C37A4C62A065EA5298706616">
    <w:name w:val="8CEBFF78C37A4C62A065EA5298706616"/>
    <w:rsid w:val="002162C5"/>
  </w:style>
  <w:style w:type="paragraph" w:customStyle="1" w:styleId="231CBF18F134469C8FD527F92B84D4F7">
    <w:name w:val="231CBF18F134469C8FD527F92B84D4F7"/>
    <w:rsid w:val="00676C79"/>
  </w:style>
  <w:style w:type="paragraph" w:customStyle="1" w:styleId="C6DC7C08BBB24B70B70E83A4D0F0F38D">
    <w:name w:val="C6DC7C08BBB24B70B70E83A4D0F0F38D"/>
    <w:rsid w:val="00676C79"/>
  </w:style>
  <w:style w:type="paragraph" w:customStyle="1" w:styleId="3038120416E64C52ACD58DBC31F411F1">
    <w:name w:val="3038120416E64C52ACD58DBC31F411F1"/>
    <w:rsid w:val="00676C79"/>
  </w:style>
  <w:style w:type="paragraph" w:customStyle="1" w:styleId="6634186C9C5A4D1AA70D715D01A1931F">
    <w:name w:val="6634186C9C5A4D1AA70D715D01A1931F"/>
    <w:rsid w:val="00271DCB"/>
  </w:style>
  <w:style w:type="paragraph" w:customStyle="1" w:styleId="FFAE13E7EFBC4AD5B304994C6679650F">
    <w:name w:val="FFAE13E7EFBC4AD5B304994C6679650F"/>
    <w:rsid w:val="00271DCB"/>
  </w:style>
  <w:style w:type="paragraph" w:customStyle="1" w:styleId="CB1E9075CF2B4C5F8E94ADA76AF97868">
    <w:name w:val="CB1E9075CF2B4C5F8E94ADA76AF97868"/>
    <w:rsid w:val="00271DCB"/>
  </w:style>
  <w:style w:type="paragraph" w:customStyle="1" w:styleId="118D09C353444DF291FF02D2C21A1675">
    <w:name w:val="118D09C353444DF291FF02D2C21A1675"/>
    <w:rsid w:val="00271DCB"/>
  </w:style>
  <w:style w:type="paragraph" w:customStyle="1" w:styleId="C5BE2950EF3C4CF5B9A8874EF1F78478">
    <w:name w:val="C5BE2950EF3C4CF5B9A8874EF1F78478"/>
    <w:rsid w:val="00271DCB"/>
  </w:style>
  <w:style w:type="paragraph" w:customStyle="1" w:styleId="84DB84E123154E2C9F158DDAAE518F5C">
    <w:name w:val="84DB84E123154E2C9F158DDAAE518F5C"/>
    <w:rsid w:val="00271DCB"/>
  </w:style>
  <w:style w:type="paragraph" w:customStyle="1" w:styleId="C58C163D78994409BAEEBCE72502DA7F">
    <w:name w:val="C58C163D78994409BAEEBCE72502DA7F"/>
    <w:rsid w:val="00EC4EC4"/>
    <w:rPr>
      <w:lang w:val="en-CA" w:eastAsia="en-CA"/>
    </w:rPr>
  </w:style>
  <w:style w:type="paragraph" w:customStyle="1" w:styleId="D3CCEBFEC1F04DD2AF9BA3BCEDE5F38E">
    <w:name w:val="D3CCEBFEC1F04DD2AF9BA3BCEDE5F38E"/>
    <w:rsid w:val="00EC4EC4"/>
    <w:rPr>
      <w:lang w:val="en-CA" w:eastAsia="en-CA"/>
    </w:rPr>
  </w:style>
  <w:style w:type="paragraph" w:customStyle="1" w:styleId="31D294EC78DA42199B213F0E05D8AF32">
    <w:name w:val="31D294EC78DA42199B213F0E05D8AF32"/>
    <w:rsid w:val="00EC4EC4"/>
    <w:rPr>
      <w:lang w:val="en-CA" w:eastAsia="en-CA"/>
    </w:rPr>
  </w:style>
  <w:style w:type="paragraph" w:customStyle="1" w:styleId="0B2EAC3010E04A6095C091F0923B2554">
    <w:name w:val="0B2EAC3010E04A6095C091F0923B2554"/>
    <w:rsid w:val="00EC4EC4"/>
    <w:rPr>
      <w:lang w:val="en-CA" w:eastAsia="en-CA"/>
    </w:rPr>
  </w:style>
  <w:style w:type="paragraph" w:customStyle="1" w:styleId="C56B03421E7643BBAB796EE278B14E73">
    <w:name w:val="C56B03421E7643BBAB796EE278B14E73"/>
    <w:rsid w:val="00237241"/>
  </w:style>
  <w:style w:type="paragraph" w:customStyle="1" w:styleId="A53CF9E5941B4A139B707AC095ACE2AB">
    <w:name w:val="A53CF9E5941B4A139B707AC095ACE2AB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41A1513C02040C88289CF28CBDB4805">
    <w:name w:val="D41A1513C02040C88289CF28CBDB4805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781044F06E234623A506F31CF5D197AC">
    <w:name w:val="781044F06E234623A506F31CF5D197AC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56B03421E7643BBAB796EE278B14E731">
    <w:name w:val="C56B03421E7643BBAB796EE278B14E73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65CCF3164B1406E8E3649E88D30C39D">
    <w:name w:val="C65CCF3164B1406E8E3649E88D30C39D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9BAF931450F64740B86C1509C759116E">
    <w:name w:val="9BAF931450F64740B86C1509C759116E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6268007AC0D34ED5BEECDA038FBB1AF3">
    <w:name w:val="6268007AC0D34ED5BEECDA038FBB1AF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903E0DF2CEFF4DB4BB2DAD315F842180">
    <w:name w:val="903E0DF2CEFF4DB4BB2DAD315F842180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23B894D8E0B8456899C430236D6266FF">
    <w:name w:val="23B894D8E0B8456899C430236D6266FF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E5899D80817481C9771904FF49C042A">
    <w:name w:val="CE5899D80817481C9771904FF49C042A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F9B153284315426FB84511B9365F694C">
    <w:name w:val="F9B153284315426FB84511B9365F694C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E0360FA6F69C44ED975C6AAFB66D16DD">
    <w:name w:val="E0360FA6F69C44ED975C6AAFB66D16DD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57A1982F2EC746F79FD4323575243B70">
    <w:name w:val="57A1982F2EC746F79FD4323575243B70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6DC7C08BBB24B70B70E83A4D0F0F38D1">
    <w:name w:val="C6DC7C08BBB24B70B70E83A4D0F0F38D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038120416E64C52ACD58DBC31F411F11">
    <w:name w:val="3038120416E64C52ACD58DBC31F411F1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D9FE92AD6F74C248387EE97E3FCF064">
    <w:name w:val="3D9FE92AD6F74C248387EE97E3FCF06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1124053123C4070A91B351FA1650A21">
    <w:name w:val="C1124053123C4070A91B351FA1650A2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B9CC01B1740D480BA640F544E04C7D6D">
    <w:name w:val="B9CC01B1740D480BA640F544E04C7D6D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413ACA377E5248B6B0767C8930990A3F">
    <w:name w:val="413ACA377E5248B6B0767C8930990A3F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54A916ED88A14A3FB8ED6CEE3B8C2C87">
    <w:name w:val="54A916ED88A14A3FB8ED6CEE3B8C2C87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6A19B037091E4634AD38FDF550DE37AB">
    <w:name w:val="6A19B037091E4634AD38FDF550DE37AB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44A4FAF2FE842DDB0C56F8769B60DF5">
    <w:name w:val="A44A4FAF2FE842DDB0C56F8769B60DF5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5E811177ECEB4F7F9652B661E0C20BFB">
    <w:name w:val="5E811177ECEB4F7F9652B661E0C20BFB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2F55331B9AE489CB39B2E7CD00F46C6">
    <w:name w:val="D2F55331B9AE489CB39B2E7CD00F46C6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7F390674A0334EDC8DA096DEE708C3CA">
    <w:name w:val="7F390674A0334EDC8DA096DEE708C3CA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F2F025D7AB514A8EBCF4BBBAD8D3B448">
    <w:name w:val="F2F025D7AB514A8EBCF4BBBAD8D3B448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8709A0EE1CE74789ABC211A73A6145A0">
    <w:name w:val="8709A0EE1CE74789ABC211A73A6145A0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9D5424D767B848338CEE64EBF7AC5600">
    <w:name w:val="9D5424D767B848338CEE64EBF7AC5600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74ACBD9035B14C7ABE5A7E00F6A2EB04">
    <w:name w:val="74ACBD9035B14C7ABE5A7E00F6A2EB0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E8EF9A20459486B94FAEDC296AD7BD4">
    <w:name w:val="DE8EF9A20459486B94FAEDC296AD7BD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95BD5582734499B813331BD592BB1DA">
    <w:name w:val="C95BD5582734499B813331BD592BB1DA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117940E238A4237A3AE8601F1F89B78">
    <w:name w:val="3117940E238A4237A3AE8601F1F89B78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440A2CB79CE84BA3A9585E2F4630D9E9">
    <w:name w:val="440A2CB79CE84BA3A9585E2F4630D9E9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FFAE13E7EFBC4AD5B304994C6679650F1">
    <w:name w:val="FFAE13E7EFBC4AD5B304994C6679650F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AA0E21AA6484C9DBC2530927129B565">
    <w:name w:val="AAA0E21AA6484C9DBC2530927129B565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6D950FCF846E45EF924807F5C6B68EB7">
    <w:name w:val="6D950FCF846E45EF924807F5C6B68EB7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B1E9075CF2B4C5F8E94ADA76AF978681">
    <w:name w:val="CB1E9075CF2B4C5F8E94ADA76AF97868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0F4634B3120149F185F968386578FB45">
    <w:name w:val="0F4634B3120149F185F968386578FB45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B1F48CD1A01E4D469D68B8EB3146374D">
    <w:name w:val="B1F48CD1A01E4D469D68B8EB3146374D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DBB3D01617642C3929B9D5913BA5CCF">
    <w:name w:val="CDBB3D01617642C3929B9D5913BA5CCF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997A64DDF4D4602BFEA54A1AAD55771">
    <w:name w:val="C997A64DDF4D4602BFEA54A1AAD5577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7C6D9610503415FA0C89F36BA566AD5">
    <w:name w:val="37C6D9610503415FA0C89F36BA566AD5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5A5ADC7F28484B73AE07EB1B0BDE7DFE">
    <w:name w:val="5A5ADC7F28484B73AE07EB1B0BDE7DFE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5BE2950EF3C4CF5B9A8874EF1F784781">
    <w:name w:val="C5BE2950EF3C4CF5B9A8874EF1F78478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B084C571F9F436EA2ACA0DE758140D7">
    <w:name w:val="3B084C571F9F436EA2ACA0DE758140D7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E2495459A584456FBAF6B7EEF9A63C85">
    <w:name w:val="E2495459A584456FBAF6B7EEF9A63C85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84DB84E123154E2C9F158DDAAE518F5C1">
    <w:name w:val="84DB84E123154E2C9F158DDAAE518F5C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406651AABE34830A0804823F61A5B54">
    <w:name w:val="A406651AABE34830A0804823F61A5B5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5CE9D3959E6842ED8D1B10A5DB8E7AB5">
    <w:name w:val="5CE9D3959E6842ED8D1B10A5DB8E7AB5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12E60B10837F4C3F895FD5BEA7EC97F2">
    <w:name w:val="12E60B10837F4C3F895FD5BEA7EC97F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705990CDAB604B288418D6BC6B27F252">
    <w:name w:val="705990CDAB604B288418D6BC6B27F25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129831F1A61A4F98922FA58DAFA77777">
    <w:name w:val="129831F1A61A4F98922FA58DAFA77777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BB81F9A5311349238C79E66A34C36B9A">
    <w:name w:val="BB81F9A5311349238C79E66A34C36B9A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1BE9F08FEEE431C9CA81FF8680E67FD">
    <w:name w:val="31BE9F08FEEE431C9CA81FF8680E67FD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EC22D2067D943E9BE785A0631961343">
    <w:name w:val="3EC22D2067D943E9BE785A063196134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6134E1C8A799422EBAD3DD75344A4C19">
    <w:name w:val="6134E1C8A799422EBAD3DD75344A4C19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841AD29C8F7F4CB3A275E6303D59B779">
    <w:name w:val="841AD29C8F7F4CB3A275E6303D59B779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60C0665509D4D13A45413DF05A66D8E">
    <w:name w:val="D60C0665509D4D13A45413DF05A66D8E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03FEEC29A6049819AF08EE4A8668C69">
    <w:name w:val="D03FEEC29A6049819AF08EE4A8668C69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EA8D88C4BAF7464F9F5AB4A68E480DEC">
    <w:name w:val="EA8D88C4BAF7464F9F5AB4A68E480DEC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1DD5F37BA8BF4105BBB71F54F414B10D">
    <w:name w:val="1DD5F37BA8BF4105BBB71F54F414B10D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58C163D78994409BAEEBCE72502DA7F1">
    <w:name w:val="C58C163D78994409BAEEBCE72502DA7F1"/>
    <w:rsid w:val="0023724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1D294EC78DA42199B213F0E05D8AF321">
    <w:name w:val="31D294EC78DA42199B213F0E05D8AF321"/>
    <w:rsid w:val="0023724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728F96E4878F4E2C9C8B7D86E7CEEB92">
    <w:name w:val="728F96E4878F4E2C9C8B7D86E7CEEB92"/>
    <w:rsid w:val="00237241"/>
  </w:style>
  <w:style w:type="paragraph" w:customStyle="1" w:styleId="AA085D8C4BAD40D5AA6014B5ABBC46BD">
    <w:name w:val="AA085D8C4BAD40D5AA6014B5ABBC46BD"/>
    <w:rsid w:val="00237241"/>
  </w:style>
  <w:style w:type="paragraph" w:customStyle="1" w:styleId="A53CF9E5941B4A139B707AC095ACE2AB1">
    <w:name w:val="A53CF9E5941B4A139B707AC095ACE2AB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41A1513C02040C88289CF28CBDB48051">
    <w:name w:val="D41A1513C02040C88289CF28CBDB4805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1124053123C4070A91B351FA1650A211">
    <w:name w:val="C1124053123C4070A91B351FA1650A21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B9CC01B1740D480BA640F544E04C7D6D1">
    <w:name w:val="B9CC01B1740D480BA640F544E04C7D6D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413ACA377E5248B6B0767C8930990A3F1">
    <w:name w:val="413ACA377E5248B6B0767C8930990A3F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54A916ED88A14A3FB8ED6CEE3B8C2C871">
    <w:name w:val="54A916ED88A14A3FB8ED6CEE3B8C2C87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6A19B037091E4634AD38FDF550DE37AB1">
    <w:name w:val="6A19B037091E4634AD38FDF550DE37AB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44A4FAF2FE842DDB0C56F8769B60DF51">
    <w:name w:val="A44A4FAF2FE842DDB0C56F8769B60DF5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5E811177ECEB4F7F9652B661E0C20BFB1">
    <w:name w:val="5E811177ECEB4F7F9652B661E0C20BFB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2F55331B9AE489CB39B2E7CD00F46C61">
    <w:name w:val="D2F55331B9AE489CB39B2E7CD00F46C6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7F390674A0334EDC8DA096DEE708C3CA1">
    <w:name w:val="7F390674A0334EDC8DA096DEE708C3CA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F2F025D7AB514A8EBCF4BBBAD8D3B4481">
    <w:name w:val="F2F025D7AB514A8EBCF4BBBAD8D3B448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8709A0EE1CE74789ABC211A73A6145A01">
    <w:name w:val="8709A0EE1CE74789ABC211A73A6145A0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9D5424D767B848338CEE64EBF7AC56001">
    <w:name w:val="9D5424D767B848338CEE64EBF7AC5600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74ACBD9035B14C7ABE5A7E00F6A2EB041">
    <w:name w:val="74ACBD9035B14C7ABE5A7E00F6A2EB04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E8EF9A20459486B94FAEDC296AD7BD41">
    <w:name w:val="DE8EF9A20459486B94FAEDC296AD7BD4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95BD5582734499B813331BD592BB1DA1">
    <w:name w:val="C95BD5582734499B813331BD592BB1DA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117940E238A4237A3AE8601F1F89B781">
    <w:name w:val="3117940E238A4237A3AE8601F1F89B78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440A2CB79CE84BA3A9585E2F4630D9E91">
    <w:name w:val="440A2CB79CE84BA3A9585E2F4630D9E9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FFAE13E7EFBC4AD5B304994C6679650F2">
    <w:name w:val="FFAE13E7EFBC4AD5B304994C6679650F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AA0E21AA6484C9DBC2530927129B5651">
    <w:name w:val="AAA0E21AA6484C9DBC2530927129B565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6D950FCF846E45EF924807F5C6B68EB71">
    <w:name w:val="6D950FCF846E45EF924807F5C6B68EB7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B1E9075CF2B4C5F8E94ADA76AF978682">
    <w:name w:val="CB1E9075CF2B4C5F8E94ADA76AF97868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0F4634B3120149F185F968386578FB451">
    <w:name w:val="0F4634B3120149F185F968386578FB45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B1F48CD1A01E4D469D68B8EB3146374D1">
    <w:name w:val="B1F48CD1A01E4D469D68B8EB3146374D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DBB3D01617642C3929B9D5913BA5CCF1">
    <w:name w:val="CDBB3D01617642C3929B9D5913BA5CCF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997A64DDF4D4602BFEA54A1AAD557711">
    <w:name w:val="C997A64DDF4D4602BFEA54A1AAD55771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7C6D9610503415FA0C89F36BA566AD51">
    <w:name w:val="37C6D9610503415FA0C89F36BA566AD5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5A5ADC7F28484B73AE07EB1B0BDE7DFE1">
    <w:name w:val="5A5ADC7F28484B73AE07EB1B0BDE7DFE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5BE2950EF3C4CF5B9A8874EF1F784782">
    <w:name w:val="C5BE2950EF3C4CF5B9A8874EF1F78478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B084C571F9F436EA2ACA0DE758140D71">
    <w:name w:val="3B084C571F9F436EA2ACA0DE758140D7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E2495459A584456FBAF6B7EEF9A63C851">
    <w:name w:val="E2495459A584456FBAF6B7EEF9A63C85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84DB84E123154E2C9F158DDAAE518F5C2">
    <w:name w:val="84DB84E123154E2C9F158DDAAE518F5C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406651AABE34830A0804823F61A5B541">
    <w:name w:val="A406651AABE34830A0804823F61A5B54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5CE9D3959E6842ED8D1B10A5DB8E7AB51">
    <w:name w:val="5CE9D3959E6842ED8D1B10A5DB8E7AB5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12E60B10837F4C3F895FD5BEA7EC97F21">
    <w:name w:val="12E60B10837F4C3F895FD5BEA7EC97F2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705990CDAB604B288418D6BC6B27F2521">
    <w:name w:val="705990CDAB604B288418D6BC6B27F252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129831F1A61A4F98922FA58DAFA777771">
    <w:name w:val="129831F1A61A4F98922FA58DAFA77777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BB81F9A5311349238C79E66A34C36B9A1">
    <w:name w:val="BB81F9A5311349238C79E66A34C36B9A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1BE9F08FEEE431C9CA81FF8680E67FD1">
    <w:name w:val="31BE9F08FEEE431C9CA81FF8680E67FD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EC22D2067D943E9BE785A06319613431">
    <w:name w:val="3EC22D2067D943E9BE785A0631961343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6134E1C8A799422EBAD3DD75344A4C191">
    <w:name w:val="6134E1C8A799422EBAD3DD75344A4C19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841AD29C8F7F4CB3A275E6303D59B7791">
    <w:name w:val="841AD29C8F7F4CB3A275E6303D59B779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60C0665509D4D13A45413DF05A66D8E1">
    <w:name w:val="D60C0665509D4D13A45413DF05A66D8E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03FEEC29A6049819AF08EE4A8668C691">
    <w:name w:val="D03FEEC29A6049819AF08EE4A8668C69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EA8D88C4BAF7464F9F5AB4A68E480DEC1">
    <w:name w:val="EA8D88C4BAF7464F9F5AB4A68E480DEC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1DD5F37BA8BF4105BBB71F54F414B10D1">
    <w:name w:val="1DD5F37BA8BF4105BBB71F54F414B10D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58C163D78994409BAEEBCE72502DA7F2">
    <w:name w:val="C58C163D78994409BAEEBCE72502DA7F2"/>
    <w:rsid w:val="0023724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1D294EC78DA42199B213F0E05D8AF322">
    <w:name w:val="31D294EC78DA42199B213F0E05D8AF322"/>
    <w:rsid w:val="0023724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53CF9E5941B4A139B707AC095ACE2AB2">
    <w:name w:val="A53CF9E5941B4A139B707AC095ACE2AB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41A1513C02040C88289CF28CBDB48052">
    <w:name w:val="D41A1513C02040C88289CF28CBDB4805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6A19B037091E4634AD38FDF550DE37AB2">
    <w:name w:val="6A19B037091E4634AD38FDF550DE37AB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44A4FAF2FE842DDB0C56F8769B60DF52">
    <w:name w:val="A44A4FAF2FE842DDB0C56F8769B60DF5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5E811177ECEB4F7F9652B661E0C20BFB2">
    <w:name w:val="5E811177ECEB4F7F9652B661E0C20BFB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2F55331B9AE489CB39B2E7CD00F46C62">
    <w:name w:val="D2F55331B9AE489CB39B2E7CD00F46C6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7F390674A0334EDC8DA096DEE708C3CA2">
    <w:name w:val="7F390674A0334EDC8DA096DEE708C3CA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F2F025D7AB514A8EBCF4BBBAD8D3B4482">
    <w:name w:val="F2F025D7AB514A8EBCF4BBBAD8D3B448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8709A0EE1CE74789ABC211A73A6145A02">
    <w:name w:val="8709A0EE1CE74789ABC211A73A6145A0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9D5424D767B848338CEE64EBF7AC56002">
    <w:name w:val="9D5424D767B848338CEE64EBF7AC5600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74ACBD9035B14C7ABE5A7E00F6A2EB042">
    <w:name w:val="74ACBD9035B14C7ABE5A7E00F6A2EB04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E8EF9A20459486B94FAEDC296AD7BD42">
    <w:name w:val="DE8EF9A20459486B94FAEDC296AD7BD4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95BD5582734499B813331BD592BB1DA2">
    <w:name w:val="C95BD5582734499B813331BD592BB1DA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117940E238A4237A3AE8601F1F89B782">
    <w:name w:val="3117940E238A4237A3AE8601F1F89B78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440A2CB79CE84BA3A9585E2F4630D9E92">
    <w:name w:val="440A2CB79CE84BA3A9585E2F4630D9E9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FFAE13E7EFBC4AD5B304994C6679650F3">
    <w:name w:val="FFAE13E7EFBC4AD5B304994C6679650F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AA0E21AA6484C9DBC2530927129B5652">
    <w:name w:val="AAA0E21AA6484C9DBC2530927129B565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6D950FCF846E45EF924807F5C6B68EB72">
    <w:name w:val="6D950FCF846E45EF924807F5C6B68EB7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B1E9075CF2B4C5F8E94ADA76AF978683">
    <w:name w:val="CB1E9075CF2B4C5F8E94ADA76AF97868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0F4634B3120149F185F968386578FB452">
    <w:name w:val="0F4634B3120149F185F968386578FB45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B1F48CD1A01E4D469D68B8EB3146374D2">
    <w:name w:val="B1F48CD1A01E4D469D68B8EB3146374D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DBB3D01617642C3929B9D5913BA5CCF2">
    <w:name w:val="CDBB3D01617642C3929B9D5913BA5CCF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997A64DDF4D4602BFEA54A1AAD557712">
    <w:name w:val="C997A64DDF4D4602BFEA54A1AAD55771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7C6D9610503415FA0C89F36BA566AD52">
    <w:name w:val="37C6D9610503415FA0C89F36BA566AD5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5A5ADC7F28484B73AE07EB1B0BDE7DFE2">
    <w:name w:val="5A5ADC7F28484B73AE07EB1B0BDE7DFE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5BE2950EF3C4CF5B9A8874EF1F784783">
    <w:name w:val="C5BE2950EF3C4CF5B9A8874EF1F78478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B084C571F9F436EA2ACA0DE758140D72">
    <w:name w:val="3B084C571F9F436EA2ACA0DE758140D7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E2495459A584456FBAF6B7EEF9A63C852">
    <w:name w:val="E2495459A584456FBAF6B7EEF9A63C85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84DB84E123154E2C9F158DDAAE518F5C3">
    <w:name w:val="84DB84E123154E2C9F158DDAAE518F5C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406651AABE34830A0804823F61A5B542">
    <w:name w:val="A406651AABE34830A0804823F61A5B54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5CE9D3959E6842ED8D1B10A5DB8E7AB52">
    <w:name w:val="5CE9D3959E6842ED8D1B10A5DB8E7AB5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12E60B10837F4C3F895FD5BEA7EC97F22">
    <w:name w:val="12E60B10837F4C3F895FD5BEA7EC97F2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705990CDAB604B288418D6BC6B27F2522">
    <w:name w:val="705990CDAB604B288418D6BC6B27F252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129831F1A61A4F98922FA58DAFA777772">
    <w:name w:val="129831F1A61A4F98922FA58DAFA77777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BB81F9A5311349238C79E66A34C36B9A2">
    <w:name w:val="BB81F9A5311349238C79E66A34C36B9A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1BE9F08FEEE431C9CA81FF8680E67FD2">
    <w:name w:val="31BE9F08FEEE431C9CA81FF8680E67FD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EC22D2067D943E9BE785A06319613432">
    <w:name w:val="3EC22D2067D943E9BE785A0631961343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6134E1C8A799422EBAD3DD75344A4C192">
    <w:name w:val="6134E1C8A799422EBAD3DD75344A4C19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841AD29C8F7F4CB3A275E6303D59B7792">
    <w:name w:val="841AD29C8F7F4CB3A275E6303D59B779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60C0665509D4D13A45413DF05A66D8E2">
    <w:name w:val="D60C0665509D4D13A45413DF05A66D8E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03FEEC29A6049819AF08EE4A8668C692">
    <w:name w:val="D03FEEC29A6049819AF08EE4A8668C69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EA8D88C4BAF7464F9F5AB4A68E480DEC2">
    <w:name w:val="EA8D88C4BAF7464F9F5AB4A68E480DEC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1DD5F37BA8BF4105BBB71F54F414B10D2">
    <w:name w:val="1DD5F37BA8BF4105BBB71F54F414B10D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58C163D78994409BAEEBCE72502DA7F3">
    <w:name w:val="C58C163D78994409BAEEBCE72502DA7F3"/>
    <w:rsid w:val="0023724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1D294EC78DA42199B213F0E05D8AF323">
    <w:name w:val="31D294EC78DA42199B213F0E05D8AF323"/>
    <w:rsid w:val="0023724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53CF9E5941B4A139B707AC095ACE2AB3">
    <w:name w:val="A53CF9E5941B4A139B707AC095ACE2AB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41A1513C02040C88289CF28CBDB48053">
    <w:name w:val="D41A1513C02040C88289CF28CBDB4805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6A19B037091E4634AD38FDF550DE37AB3">
    <w:name w:val="6A19B037091E4634AD38FDF550DE37AB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44A4FAF2FE842DDB0C56F8769B60DF53">
    <w:name w:val="A44A4FAF2FE842DDB0C56F8769B60DF5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5E811177ECEB4F7F9652B661E0C20BFB3">
    <w:name w:val="5E811177ECEB4F7F9652B661E0C20BFB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2F55331B9AE489CB39B2E7CD00F46C63">
    <w:name w:val="D2F55331B9AE489CB39B2E7CD00F46C6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7F390674A0334EDC8DA096DEE708C3CA3">
    <w:name w:val="7F390674A0334EDC8DA096DEE708C3CA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F2F025D7AB514A8EBCF4BBBAD8D3B4483">
    <w:name w:val="F2F025D7AB514A8EBCF4BBBAD8D3B448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8709A0EE1CE74789ABC211A73A6145A03">
    <w:name w:val="8709A0EE1CE74789ABC211A73A6145A0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9D5424D767B848338CEE64EBF7AC56003">
    <w:name w:val="9D5424D767B848338CEE64EBF7AC5600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74ACBD9035B14C7ABE5A7E00F6A2EB043">
    <w:name w:val="74ACBD9035B14C7ABE5A7E00F6A2EB04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E8EF9A20459486B94FAEDC296AD7BD43">
    <w:name w:val="DE8EF9A20459486B94FAEDC296AD7BD4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95BD5582734499B813331BD592BB1DA3">
    <w:name w:val="C95BD5582734499B813331BD592BB1DA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117940E238A4237A3AE8601F1F89B783">
    <w:name w:val="3117940E238A4237A3AE8601F1F89B78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440A2CB79CE84BA3A9585E2F4630D9E93">
    <w:name w:val="440A2CB79CE84BA3A9585E2F4630D9E9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FFAE13E7EFBC4AD5B304994C6679650F4">
    <w:name w:val="FFAE13E7EFBC4AD5B304994C6679650F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AA0E21AA6484C9DBC2530927129B5653">
    <w:name w:val="AAA0E21AA6484C9DBC2530927129B565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6D950FCF846E45EF924807F5C6B68EB73">
    <w:name w:val="6D950FCF846E45EF924807F5C6B68EB7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B1E9075CF2B4C5F8E94ADA76AF978684">
    <w:name w:val="CB1E9075CF2B4C5F8E94ADA76AF97868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0F4634B3120149F185F968386578FB453">
    <w:name w:val="0F4634B3120149F185F968386578FB45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B1F48CD1A01E4D469D68B8EB3146374D3">
    <w:name w:val="B1F48CD1A01E4D469D68B8EB3146374D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DBB3D01617642C3929B9D5913BA5CCF3">
    <w:name w:val="CDBB3D01617642C3929B9D5913BA5CCF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997A64DDF4D4602BFEA54A1AAD557713">
    <w:name w:val="C997A64DDF4D4602BFEA54A1AAD55771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7C6D9610503415FA0C89F36BA566AD53">
    <w:name w:val="37C6D9610503415FA0C89F36BA566AD5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5A5ADC7F28484B73AE07EB1B0BDE7DFE3">
    <w:name w:val="5A5ADC7F28484B73AE07EB1B0BDE7DFE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5BE2950EF3C4CF5B9A8874EF1F784784">
    <w:name w:val="C5BE2950EF3C4CF5B9A8874EF1F78478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B084C571F9F436EA2ACA0DE758140D73">
    <w:name w:val="3B084C571F9F436EA2ACA0DE758140D7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E2495459A584456FBAF6B7EEF9A63C853">
    <w:name w:val="E2495459A584456FBAF6B7EEF9A63C85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84DB84E123154E2C9F158DDAAE518F5C4">
    <w:name w:val="84DB84E123154E2C9F158DDAAE518F5C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406651AABE34830A0804823F61A5B543">
    <w:name w:val="A406651AABE34830A0804823F61A5B54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5CE9D3959E6842ED8D1B10A5DB8E7AB53">
    <w:name w:val="5CE9D3959E6842ED8D1B10A5DB8E7AB5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12E60B10837F4C3F895FD5BEA7EC97F23">
    <w:name w:val="12E60B10837F4C3F895FD5BEA7EC97F2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705990CDAB604B288418D6BC6B27F2523">
    <w:name w:val="705990CDAB604B288418D6BC6B27F252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129831F1A61A4F98922FA58DAFA777773">
    <w:name w:val="129831F1A61A4F98922FA58DAFA77777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BB81F9A5311349238C79E66A34C36B9A3">
    <w:name w:val="BB81F9A5311349238C79E66A34C36B9A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1BE9F08FEEE431C9CA81FF8680E67FD3">
    <w:name w:val="31BE9F08FEEE431C9CA81FF8680E67FD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EC22D2067D943E9BE785A06319613433">
    <w:name w:val="3EC22D2067D943E9BE785A0631961343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6134E1C8A799422EBAD3DD75344A4C193">
    <w:name w:val="6134E1C8A799422EBAD3DD75344A4C19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841AD29C8F7F4CB3A275E6303D59B7793">
    <w:name w:val="841AD29C8F7F4CB3A275E6303D59B779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60C0665509D4D13A45413DF05A66D8E3">
    <w:name w:val="D60C0665509D4D13A45413DF05A66D8E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03FEEC29A6049819AF08EE4A8668C693">
    <w:name w:val="D03FEEC29A6049819AF08EE4A8668C69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EA8D88C4BAF7464F9F5AB4A68E480DEC3">
    <w:name w:val="EA8D88C4BAF7464F9F5AB4A68E480DEC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1DD5F37BA8BF4105BBB71F54F414B10D3">
    <w:name w:val="1DD5F37BA8BF4105BBB71F54F414B10D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58C163D78994409BAEEBCE72502DA7F4">
    <w:name w:val="C58C163D78994409BAEEBCE72502DA7F4"/>
    <w:rsid w:val="0023724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1D294EC78DA42199B213F0E05D8AF324">
    <w:name w:val="31D294EC78DA42199B213F0E05D8AF324"/>
    <w:rsid w:val="0023724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3CD9F18D98D445A989A229A2A15C024">
    <w:name w:val="A3CD9F18D98D445A989A229A2A15C024"/>
    <w:rsid w:val="00237241"/>
  </w:style>
  <w:style w:type="paragraph" w:customStyle="1" w:styleId="C26CADBFBCFA42B68E223F9C75A525A8">
    <w:name w:val="C26CADBFBCFA42B68E223F9C75A525A8"/>
    <w:rsid w:val="00237241"/>
  </w:style>
  <w:style w:type="paragraph" w:customStyle="1" w:styleId="A53CF9E5941B4A139B707AC095ACE2AB4">
    <w:name w:val="A53CF9E5941B4A139B707AC095ACE2AB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41A1513C02040C88289CF28CBDB48054">
    <w:name w:val="D41A1513C02040C88289CF28CBDB4805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3CD9F18D98D445A989A229A2A15C0241">
    <w:name w:val="A3CD9F18D98D445A989A229A2A15C024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26CADBFBCFA42B68E223F9C75A525A81">
    <w:name w:val="C26CADBFBCFA42B68E223F9C75A525A8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705990CDAB604B288418D6BC6B27F2524">
    <w:name w:val="705990CDAB604B288418D6BC6B27F252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129831F1A61A4F98922FA58DAFA777774">
    <w:name w:val="129831F1A61A4F98922FA58DAFA77777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BB81F9A5311349238C79E66A34C36B9A4">
    <w:name w:val="BB81F9A5311349238C79E66A34C36B9A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1BE9F08FEEE431C9CA81FF8680E67FD4">
    <w:name w:val="31BE9F08FEEE431C9CA81FF8680E67FD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EC22D2067D943E9BE785A06319613434">
    <w:name w:val="3EC22D2067D943E9BE785A0631961343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6134E1C8A799422EBAD3DD75344A4C194">
    <w:name w:val="6134E1C8A799422EBAD3DD75344A4C19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841AD29C8F7F4CB3A275E6303D59B7794">
    <w:name w:val="841AD29C8F7F4CB3A275E6303D59B779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60C0665509D4D13A45413DF05A66D8E4">
    <w:name w:val="D60C0665509D4D13A45413DF05A66D8E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03FEEC29A6049819AF08EE4A8668C694">
    <w:name w:val="D03FEEC29A6049819AF08EE4A8668C69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EA8D88C4BAF7464F9F5AB4A68E480DEC4">
    <w:name w:val="EA8D88C4BAF7464F9F5AB4A68E480DEC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1DD5F37BA8BF4105BBB71F54F414B10D4">
    <w:name w:val="1DD5F37BA8BF4105BBB71F54F414B10D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58C163D78994409BAEEBCE72502DA7F5">
    <w:name w:val="C58C163D78994409BAEEBCE72502DA7F5"/>
    <w:rsid w:val="0023724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1D294EC78DA42199B213F0E05D8AF325">
    <w:name w:val="31D294EC78DA42199B213F0E05D8AF325"/>
    <w:rsid w:val="0023724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34A510A44ED453D98D8308B67633C55">
    <w:name w:val="A34A510A44ED453D98D8308B67633C55"/>
    <w:rsid w:val="00237241"/>
  </w:style>
  <w:style w:type="paragraph" w:customStyle="1" w:styleId="48769C86DD0D4DD282DFE221EE2C7B10">
    <w:name w:val="48769C86DD0D4DD282DFE221EE2C7B10"/>
    <w:rsid w:val="00237241"/>
  </w:style>
  <w:style w:type="paragraph" w:customStyle="1" w:styleId="99435A712DC14430B2715313D9A3CBF7">
    <w:name w:val="99435A712DC14430B2715313D9A3CBF7"/>
    <w:rsid w:val="00237241"/>
  </w:style>
  <w:style w:type="paragraph" w:customStyle="1" w:styleId="B826A6E4C7424F88913E60EE73AC7B27">
    <w:name w:val="B826A6E4C7424F88913E60EE73AC7B27"/>
    <w:rsid w:val="00237241"/>
  </w:style>
  <w:style w:type="paragraph" w:customStyle="1" w:styleId="5C01E3AF2679461EAB1F347431CA08A1">
    <w:name w:val="5C01E3AF2679461EAB1F347431CA08A1"/>
    <w:rsid w:val="00237241"/>
  </w:style>
  <w:style w:type="paragraph" w:customStyle="1" w:styleId="B2D67AD447144831B22EEFB8F2E7021B">
    <w:name w:val="B2D67AD447144831B22EEFB8F2E7021B"/>
    <w:rsid w:val="00237241"/>
  </w:style>
  <w:style w:type="paragraph" w:customStyle="1" w:styleId="57F449C2F95A4F48B469E10F794A822B">
    <w:name w:val="57F449C2F95A4F48B469E10F794A822B"/>
    <w:rsid w:val="00237241"/>
  </w:style>
  <w:style w:type="paragraph" w:customStyle="1" w:styleId="38E40869407249ADA3AAE1164CCF8F76">
    <w:name w:val="38E40869407249ADA3AAE1164CCF8F76"/>
    <w:rsid w:val="00237241"/>
  </w:style>
  <w:style w:type="paragraph" w:customStyle="1" w:styleId="C140AEFCAFB54189B5D19054EAA7D4B8">
    <w:name w:val="C140AEFCAFB54189B5D19054EAA7D4B8"/>
    <w:rsid w:val="00237241"/>
  </w:style>
  <w:style w:type="paragraph" w:customStyle="1" w:styleId="A53CF9E5941B4A139B707AC095ACE2AB5">
    <w:name w:val="A53CF9E5941B4A139B707AC095ACE2AB5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41A1513C02040C88289CF28CBDB48055">
    <w:name w:val="D41A1513C02040C88289CF28CBDB48055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3CD9F18D98D445A989A229A2A15C0242">
    <w:name w:val="A3CD9F18D98D445A989A229A2A15C024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26CADBFBCFA42B68E223F9C75A525A82">
    <w:name w:val="C26CADBFBCFA42B68E223F9C75A525A8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34A510A44ED453D98D8308B67633C551">
    <w:name w:val="A34A510A44ED453D98D8308B67633C55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48769C86DD0D4DD282DFE221EE2C7B101">
    <w:name w:val="48769C86DD0D4DD282DFE221EE2C7B10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99435A712DC14430B2715313D9A3CBF71">
    <w:name w:val="99435A712DC14430B2715313D9A3CBF7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B826A6E4C7424F88913E60EE73AC7B271">
    <w:name w:val="B826A6E4C7424F88913E60EE73AC7B271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EC22D2067D943E9BE785A06319613435">
    <w:name w:val="3EC22D2067D943E9BE785A06319613435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6134E1C8A799422EBAD3DD75344A4C195">
    <w:name w:val="6134E1C8A799422EBAD3DD75344A4C195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841AD29C8F7F4CB3A275E6303D59B7795">
    <w:name w:val="841AD29C8F7F4CB3A275E6303D59B7795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60C0665509D4D13A45413DF05A66D8E5">
    <w:name w:val="D60C0665509D4D13A45413DF05A66D8E5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03FEEC29A6049819AF08EE4A8668C695">
    <w:name w:val="D03FEEC29A6049819AF08EE4A8668C695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EA8D88C4BAF7464F9F5AB4A68E480DEC5">
    <w:name w:val="EA8D88C4BAF7464F9F5AB4A68E480DEC5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1DD5F37BA8BF4105BBB71F54F414B10D5">
    <w:name w:val="1DD5F37BA8BF4105BBB71F54F414B10D5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58C163D78994409BAEEBCE72502DA7F6">
    <w:name w:val="C58C163D78994409BAEEBCE72502DA7F6"/>
    <w:rsid w:val="0023724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1D294EC78DA42199B213F0E05D8AF326">
    <w:name w:val="31D294EC78DA42199B213F0E05D8AF326"/>
    <w:rsid w:val="0023724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53CF9E5941B4A139B707AC095ACE2AB6">
    <w:name w:val="A53CF9E5941B4A139B707AC095ACE2AB6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41A1513C02040C88289CF28CBDB48056">
    <w:name w:val="D41A1513C02040C88289CF28CBDB48056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3CD9F18D98D445A989A229A2A15C0243">
    <w:name w:val="A3CD9F18D98D445A989A229A2A15C024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26CADBFBCFA42B68E223F9C75A525A83">
    <w:name w:val="C26CADBFBCFA42B68E223F9C75A525A8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34A510A44ED453D98D8308B67633C552">
    <w:name w:val="A34A510A44ED453D98D8308B67633C55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48769C86DD0D4DD282DFE221EE2C7B102">
    <w:name w:val="48769C86DD0D4DD282DFE221EE2C7B10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99435A712DC14430B2715313D9A3CBF72">
    <w:name w:val="99435A712DC14430B2715313D9A3CBF7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B826A6E4C7424F88913E60EE73AC7B272">
    <w:name w:val="B826A6E4C7424F88913E60EE73AC7B272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841AD29C8F7F4CB3A275E6303D59B7796">
    <w:name w:val="841AD29C8F7F4CB3A275E6303D59B7796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03FEEC29A6049819AF08EE4A8668C696">
    <w:name w:val="D03FEEC29A6049819AF08EE4A8668C696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1DD5F37BA8BF4105BBB71F54F414B10D6">
    <w:name w:val="1DD5F37BA8BF4105BBB71F54F414B10D6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58C163D78994409BAEEBCE72502DA7F7">
    <w:name w:val="C58C163D78994409BAEEBCE72502DA7F7"/>
    <w:rsid w:val="0023724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1D294EC78DA42199B213F0E05D8AF327">
    <w:name w:val="31D294EC78DA42199B213F0E05D8AF327"/>
    <w:rsid w:val="0023724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53CF9E5941B4A139B707AC095ACE2AB7">
    <w:name w:val="A53CF9E5941B4A139B707AC095ACE2AB7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41A1513C02040C88289CF28CBDB48057">
    <w:name w:val="D41A1513C02040C88289CF28CBDB48057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3CD9F18D98D445A989A229A2A15C0244">
    <w:name w:val="A3CD9F18D98D445A989A229A2A15C024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26CADBFBCFA42B68E223F9C75A525A84">
    <w:name w:val="C26CADBFBCFA42B68E223F9C75A525A8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34A510A44ED453D98D8308B67633C553">
    <w:name w:val="A34A510A44ED453D98D8308B67633C55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48769C86DD0D4DD282DFE221EE2C7B103">
    <w:name w:val="48769C86DD0D4DD282DFE221EE2C7B10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99435A712DC14430B2715313D9A3CBF73">
    <w:name w:val="99435A712DC14430B2715313D9A3CBF7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B826A6E4C7424F88913E60EE73AC7B273">
    <w:name w:val="B826A6E4C7424F88913E60EE73AC7B273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841AD29C8F7F4CB3A275E6303D59B7797">
    <w:name w:val="841AD29C8F7F4CB3A275E6303D59B7797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03FEEC29A6049819AF08EE4A8668C697">
    <w:name w:val="D03FEEC29A6049819AF08EE4A8668C697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1DD5F37BA8BF4105BBB71F54F414B10D7">
    <w:name w:val="1DD5F37BA8BF4105BBB71F54F414B10D7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58C163D78994409BAEEBCE72502DA7F8">
    <w:name w:val="C58C163D78994409BAEEBCE72502DA7F8"/>
    <w:rsid w:val="0023724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1D294EC78DA42199B213F0E05D8AF328">
    <w:name w:val="31D294EC78DA42199B213F0E05D8AF328"/>
    <w:rsid w:val="0023724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53CF9E5941B4A139B707AC095ACE2AB8">
    <w:name w:val="A53CF9E5941B4A139B707AC095ACE2AB8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41A1513C02040C88289CF28CBDB48058">
    <w:name w:val="D41A1513C02040C88289CF28CBDB48058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3CD9F18D98D445A989A229A2A15C0245">
    <w:name w:val="A3CD9F18D98D445A989A229A2A15C0245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26CADBFBCFA42B68E223F9C75A525A85">
    <w:name w:val="C26CADBFBCFA42B68E223F9C75A525A85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34A510A44ED453D98D8308B67633C554">
    <w:name w:val="A34A510A44ED453D98D8308B67633C55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48769C86DD0D4DD282DFE221EE2C7B104">
    <w:name w:val="48769C86DD0D4DD282DFE221EE2C7B10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99435A712DC14430B2715313D9A3CBF74">
    <w:name w:val="99435A712DC14430B2715313D9A3CBF7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B826A6E4C7424F88913E60EE73AC7B274">
    <w:name w:val="B826A6E4C7424F88913E60EE73AC7B274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841AD29C8F7F4CB3A275E6303D59B7798">
    <w:name w:val="841AD29C8F7F4CB3A275E6303D59B7798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03FEEC29A6049819AF08EE4A8668C698">
    <w:name w:val="D03FEEC29A6049819AF08EE4A8668C698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1DD5F37BA8BF4105BBB71F54F414B10D8">
    <w:name w:val="1DD5F37BA8BF4105BBB71F54F414B10D8"/>
    <w:rsid w:val="0023724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58C163D78994409BAEEBCE72502DA7F9">
    <w:name w:val="C58C163D78994409BAEEBCE72502DA7F9"/>
    <w:rsid w:val="0023724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1D294EC78DA42199B213F0E05D8AF329">
    <w:name w:val="31D294EC78DA42199B213F0E05D8AF329"/>
    <w:rsid w:val="0023724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53CF9E5941B4A139B707AC095ACE2AB9">
    <w:name w:val="A53CF9E5941B4A139B707AC095ACE2AB9"/>
    <w:rsid w:val="0031187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41A1513C02040C88289CF28CBDB48059">
    <w:name w:val="D41A1513C02040C88289CF28CBDB48059"/>
    <w:rsid w:val="0031187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3CD9F18D98D445A989A229A2A15C0246">
    <w:name w:val="A3CD9F18D98D445A989A229A2A15C0246"/>
    <w:rsid w:val="0031187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26CADBFBCFA42B68E223F9C75A525A86">
    <w:name w:val="C26CADBFBCFA42B68E223F9C75A525A86"/>
    <w:rsid w:val="0031187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A34A510A44ED453D98D8308B67633C555">
    <w:name w:val="A34A510A44ED453D98D8308B67633C555"/>
    <w:rsid w:val="0031187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48769C86DD0D4DD282DFE221EE2C7B105">
    <w:name w:val="48769C86DD0D4DD282DFE221EE2C7B105"/>
    <w:rsid w:val="0031187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99435A712DC14430B2715313D9A3CBF75">
    <w:name w:val="99435A712DC14430B2715313D9A3CBF75"/>
    <w:rsid w:val="0031187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B826A6E4C7424F88913E60EE73AC7B275">
    <w:name w:val="B826A6E4C7424F88913E60EE73AC7B275"/>
    <w:rsid w:val="0031187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841AD29C8F7F4CB3A275E6303D59B7799">
    <w:name w:val="841AD29C8F7F4CB3A275E6303D59B7799"/>
    <w:rsid w:val="0031187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D03FEEC29A6049819AF08EE4A8668C699">
    <w:name w:val="D03FEEC29A6049819AF08EE4A8668C699"/>
    <w:rsid w:val="0031187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1DD5F37BA8BF4105BBB71F54F414B10D9">
    <w:name w:val="1DD5F37BA8BF4105BBB71F54F414B10D9"/>
    <w:rsid w:val="0031187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C58C163D78994409BAEEBCE72502DA7F10">
    <w:name w:val="C58C163D78994409BAEEBCE72502DA7F10"/>
    <w:rsid w:val="00311873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  <w:style w:type="paragraph" w:customStyle="1" w:styleId="31D294EC78DA42199B213F0E05D8AF3210">
    <w:name w:val="31D294EC78DA42199B213F0E05D8AF3210"/>
    <w:rsid w:val="00311873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14A0D-9A48-4562-99FB-D773D3176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10</TotalTime>
  <Pages>3</Pages>
  <Words>580</Words>
  <Characters>3196</Characters>
  <Application>Microsoft Office Word</Application>
  <DocSecurity>8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Karine Parenteau</cp:lastModifiedBy>
  <cp:revision>7</cp:revision>
  <cp:lastPrinted>2020-03-02T14:51:00Z</cp:lastPrinted>
  <dcterms:created xsi:type="dcterms:W3CDTF">2025-10-29T18:31:00Z</dcterms:created>
  <dcterms:modified xsi:type="dcterms:W3CDTF">2026-01-27T19:53:00Z</dcterms:modified>
</cp:coreProperties>
</file>