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413"/>
        <w:gridCol w:w="5118"/>
      </w:tblGrid>
      <w:tr w:rsidR="004246FA" w:rsidTr="00FF4922">
        <w:trPr>
          <w:trHeight w:val="2267"/>
        </w:trPr>
        <w:tc>
          <w:tcPr>
            <w:tcW w:w="5524" w:type="dxa"/>
            <w:gridSpan w:val="3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:rsidR="004246FA" w:rsidRPr="00B34C6D" w:rsidRDefault="004246FA" w:rsidP="0014043F">
            <w:pPr>
              <w:rPr>
                <w:color w:val="000000" w:themeColor="text1"/>
              </w:rPr>
            </w:pPr>
            <w:r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43D03E33" wp14:editId="26EEFA7A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:rsidTr="00BF5356">
              <w:tc>
                <w:tcPr>
                  <w:tcW w:w="993" w:type="dxa"/>
                  <w:vAlign w:val="bottom"/>
                </w:tcPr>
                <w:p w:rsidR="004246FA" w:rsidRPr="00B34C6D" w:rsidRDefault="004246FA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1214055508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:rsidR="004246FA" w:rsidRPr="00B34C6D" w:rsidRDefault="004246FA" w:rsidP="00B24B58">
                  <w:pPr>
                    <w:spacing w:before="120"/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1214055508"/>
          </w:tbl>
          <w:p w:rsidR="004246FA" w:rsidRPr="00B34C6D" w:rsidRDefault="004246FA" w:rsidP="0014043F">
            <w:pPr>
              <w:rPr>
                <w:color w:val="000000" w:themeColor="text1"/>
              </w:rPr>
            </w:pPr>
          </w:p>
          <w:p w:rsidR="004246FA" w:rsidRPr="00B34C6D" w:rsidRDefault="004246FA" w:rsidP="0014043F">
            <w:pPr>
              <w:rPr>
                <w:color w:val="000000" w:themeColor="text1"/>
              </w:rPr>
            </w:pPr>
          </w:p>
          <w:p w:rsidR="004246FA" w:rsidRPr="00B34C6D" w:rsidRDefault="004246FA" w:rsidP="0014043F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1394738364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FD14A6" w:rsidP="00FD14A6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394738364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560622509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560622509" w:displacedByCustomXml="prev"/>
              <w:bookmarkEnd w:id="1" w:displacedByCustomXml="prev"/>
            </w:tr>
            <w:tr w:rsidR="00B34C6D" w:rsidRPr="00B34C6D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4246FA" w:rsidRPr="00B34C6D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134127963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1341279635"/>
                </w:p>
              </w:tc>
              <w:permStart w:id="1750874815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344948" w:rsidP="007B10A9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B34C6D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750874815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156062081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56062081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579534898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579534898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126661109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126661109" w:displacedByCustomXml="prev"/>
              <w:bookmarkEnd w:id="4" w:displacedByCustomXml="prev"/>
            </w:tr>
            <w:tr w:rsidR="00B34C6D" w:rsidRPr="00B34C6D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64257710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64257710" w:displacedByCustomXml="prev"/>
              <w:bookmarkEnd w:id="5" w:displacedByCustomXml="prev"/>
            </w:tr>
          </w:tbl>
          <w:p w:rsidR="004246FA" w:rsidRPr="00B34C6D" w:rsidRDefault="004246FA" w:rsidP="0014043F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:rsidTr="00FF4922">
        <w:trPr>
          <w:trHeight w:val="818"/>
        </w:trPr>
        <w:tc>
          <w:tcPr>
            <w:tcW w:w="5524" w:type="dxa"/>
            <w:gridSpan w:val="3"/>
            <w:shd w:val="clear" w:color="auto" w:fill="FFFFFF" w:themeFill="background1"/>
            <w:vAlign w:val="center"/>
          </w:tcPr>
          <w:p w:rsidR="004246FA" w:rsidRPr="00770980" w:rsidRDefault="004246FA" w:rsidP="00F95C14">
            <w:pPr>
              <w:jc w:val="center"/>
              <w:rPr>
                <w:rFonts w:ascii="Arial" w:hAnsi="Arial" w:cs="Arial"/>
                <w:b/>
              </w:rPr>
            </w:pPr>
            <w:r w:rsidRPr="00770980">
              <w:rPr>
                <w:rFonts w:ascii="Arial" w:hAnsi="Arial" w:cs="Arial"/>
                <w:b/>
                <w:sz w:val="20"/>
                <w:szCs w:val="20"/>
              </w:rPr>
              <w:t>PLAN D’INTERVENTION DISCIPLINAIRE</w:t>
            </w:r>
            <w:r w:rsidR="00184D0C">
              <w:rPr>
                <w:rFonts w:ascii="Arial" w:hAnsi="Arial" w:cs="Arial"/>
                <w:b/>
                <w:sz w:val="20"/>
                <w:szCs w:val="20"/>
              </w:rPr>
              <w:t xml:space="preserve"> (PID)</w:t>
            </w:r>
            <w:r w:rsidRPr="0077098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5C14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77098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5C14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770980">
              <w:rPr>
                <w:rFonts w:ascii="Arial" w:hAnsi="Arial" w:cs="Arial"/>
                <w:b/>
                <w:sz w:val="20"/>
                <w:szCs w:val="20"/>
              </w:rPr>
              <w:t>PLAN D’</w:t>
            </w:r>
            <w:r w:rsidR="00184D0C">
              <w:rPr>
                <w:rFonts w:ascii="Arial" w:hAnsi="Arial" w:cs="Arial"/>
                <w:b/>
                <w:sz w:val="20"/>
                <w:szCs w:val="20"/>
              </w:rPr>
              <w:t xml:space="preserve">INTERVENTION INTERDISCIPLINAIRE (PII)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4246FA" w:rsidRPr="001200AF" w:rsidRDefault="004246FA" w:rsidP="0014043F">
            <w:pPr>
              <w:rPr>
                <w:color w:val="000000" w:themeColor="text1"/>
              </w:rPr>
            </w:pPr>
          </w:p>
        </w:tc>
      </w:tr>
      <w:tr w:rsidR="00B700E0" w:rsidRPr="00472AC0" w:rsidTr="0014043F">
        <w:trPr>
          <w:gridAfter w:val="2"/>
          <w:wAfter w:w="6531" w:type="dxa"/>
        </w:trPr>
        <w:tc>
          <w:tcPr>
            <w:tcW w:w="1134" w:type="dxa"/>
            <w:vAlign w:val="bottom"/>
          </w:tcPr>
          <w:p w:rsidR="00B700E0" w:rsidRPr="00472AC0" w:rsidRDefault="00B700E0" w:rsidP="0014043F">
            <w:pPr>
              <w:spacing w:before="120"/>
              <w:ind w:left="128" w:right="-34"/>
              <w:rPr>
                <w:rFonts w:asciiTheme="minorHAnsi" w:hAnsiTheme="minorHAnsi" w:cstheme="minorHAnsi"/>
                <w:sz w:val="20"/>
                <w:szCs w:val="20"/>
              </w:rPr>
            </w:pPr>
            <w:r w:rsidRPr="00472AC0">
              <w:rPr>
                <w:rFonts w:asciiTheme="minorHAnsi" w:hAnsiTheme="minorHAnsi" w:cstheme="minorHAnsi"/>
                <w:sz w:val="20"/>
                <w:szCs w:val="20"/>
              </w:rPr>
              <w:t xml:space="preserve">Date : </w:t>
            </w:r>
          </w:p>
        </w:tc>
        <w:permStart w:id="1557080418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Date de la rencontre"/>
            <w:tag w:val="Date de la rencontre"/>
            <w:id w:val="1690647659"/>
            <w:placeholder>
              <w:docPart w:val="DA0456E09BFD42A2A689CCAA0868FB0D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  <w:tcBorders>
                  <w:bottom w:val="single" w:sz="4" w:space="0" w:color="auto"/>
                </w:tcBorders>
                <w:vAlign w:val="bottom"/>
              </w:tcPr>
              <w:p w:rsidR="00B700E0" w:rsidRPr="00472AC0" w:rsidRDefault="00B34C6D" w:rsidP="00B34C6D">
                <w:pPr>
                  <w:spacing w:before="1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557080418" w:displacedByCustomXml="prev"/>
      </w:tr>
    </w:tbl>
    <w:permStart w:id="1876954548" w:edGrp="everyone"/>
    <w:p w:rsidR="00B700E0" w:rsidRPr="00472AC0" w:rsidRDefault="00344948" w:rsidP="00B11A7E">
      <w:pPr>
        <w:tabs>
          <w:tab w:val="left" w:pos="284"/>
          <w:tab w:val="left" w:pos="4536"/>
          <w:tab w:val="left" w:pos="6521"/>
        </w:tabs>
        <w:spacing w:before="120" w:after="6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33157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A98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permEnd w:id="1876954548"/>
      <w:r w:rsidR="00D450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700E0" w:rsidRPr="00472AC0">
        <w:rPr>
          <w:rFonts w:asciiTheme="minorHAnsi" w:hAnsiTheme="minorHAnsi" w:cstheme="minorHAnsi"/>
          <w:b/>
          <w:sz w:val="22"/>
          <w:szCs w:val="22"/>
        </w:rPr>
        <w:t>Plan d’intervention interdisciplinaire (PII)</w:t>
      </w:r>
      <w:r w:rsidR="00FD14A6">
        <w:rPr>
          <w:rFonts w:asciiTheme="minorHAnsi" w:hAnsiTheme="minorHAnsi" w:cstheme="minorHAnsi"/>
          <w:b/>
          <w:sz w:val="22"/>
          <w:szCs w:val="22"/>
        </w:rPr>
        <w:tab/>
      </w:r>
      <w:permStart w:id="365965862" w:edGrp="everyone"/>
      <w:sdt>
        <w:sdtPr>
          <w:rPr>
            <w:rFonts w:asciiTheme="minorHAnsi" w:hAnsiTheme="minorHAnsi" w:cstheme="minorHAnsi"/>
            <w:b/>
            <w:sz w:val="22"/>
            <w:szCs w:val="22"/>
          </w:rPr>
          <w:id w:val="-203404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7A98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permEnd w:id="365965862"/>
      <w:r w:rsidR="009E7A9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E7A98" w:rsidRPr="00A530F1">
        <w:rPr>
          <w:rFonts w:asciiTheme="minorHAnsi" w:hAnsiTheme="minorHAnsi" w:cstheme="minorHAnsi"/>
          <w:b/>
          <w:sz w:val="22"/>
          <w:szCs w:val="22"/>
        </w:rPr>
        <w:t>Plan d’intervention disciplinaire (PID)</w:t>
      </w:r>
      <w:r w:rsidR="009E7A98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B700E0" w:rsidRPr="00472AC0">
        <w:rPr>
          <w:rFonts w:asciiTheme="minorHAnsi" w:hAnsiTheme="minorHAnsi" w:cstheme="minorHAnsi"/>
          <w:b/>
          <w:sz w:val="22"/>
          <w:szCs w:val="22"/>
        </w:rPr>
        <w:tab/>
      </w:r>
      <w:permStart w:id="1616279492" w:edGrp="everyone"/>
      <w:sdt>
        <w:sdtPr>
          <w:rPr>
            <w:rFonts w:asciiTheme="minorHAnsi" w:hAnsiTheme="minorHAnsi" w:cstheme="minorHAnsi"/>
            <w:sz w:val="22"/>
            <w:szCs w:val="22"/>
          </w:rPr>
          <w:id w:val="-2000181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0A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permEnd w:id="1616279492"/>
      <w:r w:rsidR="00D45066" w:rsidRPr="007B10B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700E0" w:rsidRPr="007B10B7">
        <w:rPr>
          <w:rFonts w:asciiTheme="minorHAnsi" w:hAnsiTheme="minorHAnsi" w:cstheme="minorHAnsi"/>
          <w:b/>
          <w:sz w:val="22"/>
          <w:szCs w:val="22"/>
        </w:rPr>
        <w:t>Fermeture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2921"/>
      </w:tblGrid>
      <w:tr w:rsidR="00B700E0" w:rsidRPr="00472AC0" w:rsidTr="0014043F">
        <w:tc>
          <w:tcPr>
            <w:tcW w:w="1190" w:type="dxa"/>
            <w:vAlign w:val="bottom"/>
          </w:tcPr>
          <w:p w:rsidR="00B700E0" w:rsidRPr="00472AC0" w:rsidRDefault="00B700E0" w:rsidP="0014043F">
            <w:pPr>
              <w:spacing w:before="120"/>
              <w:ind w:right="-3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ermStart w:id="1049626345" w:edGrp="everyone" w:colFirst="1" w:colLast="1"/>
            <w:r w:rsidRPr="00472AC0">
              <w:rPr>
                <w:rFonts w:asciiTheme="minorHAnsi" w:hAnsiTheme="minorHAnsi" w:cstheme="minorHAnsi"/>
                <w:sz w:val="20"/>
                <w:szCs w:val="20"/>
              </w:rPr>
              <w:t xml:space="preserve">Profession: </w:t>
            </w:r>
          </w:p>
        </w:tc>
        <w:tc>
          <w:tcPr>
            <w:tcW w:w="2921" w:type="dxa"/>
            <w:tcBorders>
              <w:bottom w:val="single" w:sz="4" w:space="0" w:color="auto"/>
            </w:tcBorders>
            <w:vAlign w:val="bottom"/>
          </w:tcPr>
          <w:p w:rsidR="00B700E0" w:rsidRPr="00472AC0" w:rsidRDefault="00B700E0" w:rsidP="00D45066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049626345"/>
    </w:tbl>
    <w:p w:rsidR="00B700E0" w:rsidRPr="00472AC0" w:rsidRDefault="00B700E0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24"/>
        <w:gridCol w:w="567"/>
        <w:gridCol w:w="2622"/>
        <w:gridCol w:w="1929"/>
      </w:tblGrid>
      <w:tr w:rsidR="00A073D7" w:rsidRPr="00472AC0" w:rsidTr="008D4BFF">
        <w:trPr>
          <w:tblHeader/>
        </w:trPr>
        <w:tc>
          <w:tcPr>
            <w:tcW w:w="6091" w:type="dxa"/>
            <w:gridSpan w:val="2"/>
            <w:shd w:val="clear" w:color="auto" w:fill="D9D9D9" w:themeFill="background1" w:themeFillShade="D9"/>
            <w:vAlign w:val="center"/>
          </w:tcPr>
          <w:p w:rsidR="00A073D7" w:rsidRDefault="00A073D7" w:rsidP="007824FE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Nom des participants invités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Présent</w:t>
            </w:r>
          </w:p>
          <w:p w:rsidR="00A073D7" w:rsidRPr="00472AC0" w:rsidRDefault="00A073D7" w:rsidP="007824FE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Courriel (au besoin)</w:t>
            </w:r>
            <w:r w:rsidR="007824FE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="007824FE" w:rsidRPr="007824FE">
              <w:rPr>
                <w:rFonts w:asciiTheme="minorHAnsi" w:hAnsiTheme="minorHAnsi" w:cstheme="minorHAnsi"/>
                <w:b/>
                <w:sz w:val="16"/>
                <w:szCs w:val="16"/>
              </w:rPr>
              <w:t>(cochez</w:t>
            </w:r>
            <w:r w:rsidR="00BC0CA8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X</w:t>
            </w:r>
            <w:r w:rsidR="007824FE" w:rsidRPr="007824FE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:rsidR="00A073D7" w:rsidRPr="0063533F" w:rsidRDefault="00A073D7" w:rsidP="0014043F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3533F">
              <w:rPr>
                <w:rFonts w:asciiTheme="minorHAnsi" w:hAnsiTheme="minorHAnsi" w:cstheme="minorHAnsi"/>
                <w:b/>
                <w:sz w:val="18"/>
                <w:szCs w:val="18"/>
              </w:rPr>
              <w:t>Relation avec l’usager /</w:t>
            </w:r>
          </w:p>
          <w:p w:rsidR="00A073D7" w:rsidRPr="00472AC0" w:rsidRDefault="00A073D7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3533F">
              <w:rPr>
                <w:rFonts w:asciiTheme="minorHAnsi" w:hAnsiTheme="minorHAnsi" w:cstheme="minorHAnsi"/>
                <w:b/>
                <w:sz w:val="18"/>
                <w:szCs w:val="18"/>
              </w:rPr>
              <w:t>Profession</w:t>
            </w:r>
            <w:r w:rsidR="0063533F" w:rsidRPr="0063533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(pivot)</w:t>
            </w:r>
            <w:r w:rsidRPr="0063533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 Programme</w:t>
            </w:r>
          </w:p>
        </w:tc>
        <w:tc>
          <w:tcPr>
            <w:tcW w:w="1929" w:type="dxa"/>
            <w:shd w:val="clear" w:color="auto" w:fill="D9D9D9" w:themeFill="background1" w:themeFillShade="D9"/>
            <w:vAlign w:val="center"/>
          </w:tcPr>
          <w:p w:rsidR="00A073D7" w:rsidRPr="00472AC0" w:rsidRDefault="00A073D7" w:rsidP="0014043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72AC0">
              <w:rPr>
                <w:rFonts w:asciiTheme="minorHAnsi" w:hAnsiTheme="minorHAnsi" w:cstheme="minorHAnsi"/>
                <w:b/>
                <w:sz w:val="20"/>
                <w:szCs w:val="20"/>
              </w:rPr>
              <w:t>Téléphone</w:t>
            </w:r>
          </w:p>
        </w:tc>
      </w:tr>
      <w:tr w:rsidR="00A073D7" w:rsidRPr="00472AC0" w:rsidTr="00A073D7">
        <w:tc>
          <w:tcPr>
            <w:tcW w:w="5524" w:type="dxa"/>
          </w:tcPr>
          <w:p w:rsidR="00A073D7" w:rsidRPr="00472AC0" w:rsidRDefault="00A073D7" w:rsidP="00A03F9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641571413" w:edGrp="everyone" w:colFirst="0" w:colLast="0"/>
            <w:permStart w:id="1103655608" w:edGrp="everyone" w:colFirst="1" w:colLast="1"/>
            <w:permStart w:id="1829589960" w:edGrp="everyone" w:colFirst="2" w:colLast="2"/>
            <w:permStart w:id="1485792644" w:edGrp="everyone" w:colFirst="3" w:colLast="3"/>
          </w:p>
        </w:tc>
        <w:tc>
          <w:tcPr>
            <w:tcW w:w="567" w:type="dxa"/>
          </w:tcPr>
          <w:p w:rsidR="00A073D7" w:rsidRDefault="00A073D7" w:rsidP="00A073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2" w:type="dxa"/>
          </w:tcPr>
          <w:p w:rsidR="00A073D7" w:rsidRPr="00472AC0" w:rsidRDefault="00A073D7" w:rsidP="00A03F9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:rsidR="00A073D7" w:rsidRPr="00472AC0" w:rsidRDefault="00A073D7" w:rsidP="00A03F9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3D7" w:rsidRPr="00472AC0" w:rsidTr="00A073D7">
        <w:tc>
          <w:tcPr>
            <w:tcW w:w="5524" w:type="dxa"/>
          </w:tcPr>
          <w:p w:rsidR="00A073D7" w:rsidRPr="00472AC0" w:rsidRDefault="00A073D7" w:rsidP="00F72C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09168505" w:edGrp="everyone" w:colFirst="0" w:colLast="0"/>
            <w:permStart w:id="61763387" w:edGrp="everyone" w:colFirst="1" w:colLast="1"/>
            <w:permStart w:id="422529052" w:edGrp="everyone" w:colFirst="2" w:colLast="2"/>
            <w:permStart w:id="313549123" w:edGrp="everyone" w:colFirst="3" w:colLast="3"/>
            <w:permEnd w:id="1641571413"/>
            <w:permEnd w:id="1103655608"/>
            <w:permEnd w:id="1829589960"/>
            <w:permEnd w:id="1485792644"/>
          </w:p>
        </w:tc>
        <w:tc>
          <w:tcPr>
            <w:tcW w:w="567" w:type="dxa"/>
          </w:tcPr>
          <w:p w:rsidR="00A073D7" w:rsidRDefault="00A073D7" w:rsidP="00A073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2" w:type="dxa"/>
          </w:tcPr>
          <w:p w:rsidR="00A073D7" w:rsidRPr="00472AC0" w:rsidRDefault="00A073D7" w:rsidP="00F72C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:rsidR="00A073D7" w:rsidRPr="00472AC0" w:rsidRDefault="00A073D7" w:rsidP="00F72C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3D7" w:rsidRPr="00472AC0" w:rsidTr="00A073D7">
        <w:tc>
          <w:tcPr>
            <w:tcW w:w="5524" w:type="dxa"/>
          </w:tcPr>
          <w:p w:rsidR="00A073D7" w:rsidRPr="00472AC0" w:rsidRDefault="00A073D7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78457086" w:edGrp="everyone" w:colFirst="0" w:colLast="0"/>
            <w:permStart w:id="16255199" w:edGrp="everyone" w:colFirst="1" w:colLast="1"/>
            <w:permStart w:id="1669419562" w:edGrp="everyone" w:colFirst="2" w:colLast="2"/>
            <w:permStart w:id="902039106" w:edGrp="everyone" w:colFirst="3" w:colLast="3"/>
            <w:permEnd w:id="1409168505"/>
            <w:permEnd w:id="61763387"/>
            <w:permEnd w:id="422529052"/>
            <w:permEnd w:id="313549123"/>
          </w:p>
        </w:tc>
        <w:tc>
          <w:tcPr>
            <w:tcW w:w="567" w:type="dxa"/>
          </w:tcPr>
          <w:p w:rsidR="00A073D7" w:rsidRDefault="00A073D7" w:rsidP="00A073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2" w:type="dxa"/>
          </w:tcPr>
          <w:p w:rsidR="00A073D7" w:rsidRPr="00472AC0" w:rsidRDefault="00A073D7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:rsidR="00A073D7" w:rsidRPr="00472AC0" w:rsidRDefault="00A073D7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1A7E" w:rsidRPr="00472AC0" w:rsidTr="00A073D7">
        <w:tc>
          <w:tcPr>
            <w:tcW w:w="5524" w:type="dxa"/>
          </w:tcPr>
          <w:p w:rsidR="00B11A7E" w:rsidRPr="00472AC0" w:rsidRDefault="00B11A7E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57193323" w:edGrp="everyone" w:colFirst="0" w:colLast="0"/>
            <w:permStart w:id="844193936" w:edGrp="everyone" w:colFirst="1" w:colLast="1"/>
            <w:permStart w:id="1112701054" w:edGrp="everyone" w:colFirst="2" w:colLast="2"/>
            <w:permStart w:id="436537708" w:edGrp="everyone" w:colFirst="3" w:colLast="3"/>
            <w:permEnd w:id="1778457086"/>
            <w:permEnd w:id="16255199"/>
            <w:permEnd w:id="1669419562"/>
            <w:permEnd w:id="902039106"/>
          </w:p>
        </w:tc>
        <w:tc>
          <w:tcPr>
            <w:tcW w:w="567" w:type="dxa"/>
          </w:tcPr>
          <w:p w:rsidR="00B11A7E" w:rsidRDefault="00B11A7E" w:rsidP="00A073D7">
            <w:pPr>
              <w:jc w:val="center"/>
              <w:rPr>
                <w:rFonts w:ascii="MS Gothic" w:eastAsia="MS Gothic" w:hAnsi="MS Gothic" w:cstheme="minorHAnsi"/>
                <w:sz w:val="22"/>
                <w:szCs w:val="22"/>
              </w:rPr>
            </w:pPr>
          </w:p>
        </w:tc>
        <w:tc>
          <w:tcPr>
            <w:tcW w:w="2622" w:type="dxa"/>
          </w:tcPr>
          <w:p w:rsidR="00B11A7E" w:rsidRPr="00472AC0" w:rsidRDefault="00B11A7E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:rsidR="00B11A7E" w:rsidRPr="00472AC0" w:rsidRDefault="00B11A7E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357193323"/>
    <w:permEnd w:id="844193936"/>
    <w:permEnd w:id="1112701054"/>
    <w:permEnd w:id="436537708"/>
    <w:p w:rsidR="00B700E0" w:rsidRPr="00472AC0" w:rsidRDefault="00466CA4" w:rsidP="00B700E0">
      <w:pPr>
        <w:rPr>
          <w:rFonts w:asciiTheme="minorHAnsi" w:hAnsiTheme="minorHAnsi" w:cstheme="minorHAnsi"/>
          <w:sz w:val="20"/>
          <w:szCs w:val="20"/>
        </w:rPr>
      </w:pPr>
      <w:r w:rsidRPr="00472AC0">
        <w:rPr>
          <w:rFonts w:ascii="Arial" w:hAnsi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6AC3F" wp14:editId="69BAC347">
                <wp:simplePos x="0" y="0"/>
                <wp:positionH relativeFrom="margin">
                  <wp:posOffset>-14935</wp:posOffset>
                </wp:positionH>
                <wp:positionV relativeFrom="paragraph">
                  <wp:posOffset>163830</wp:posOffset>
                </wp:positionV>
                <wp:extent cx="6789420" cy="13335"/>
                <wp:effectExtent l="0" t="0" r="30480" b="24765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942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7B8E85" id="Connecteur droit 1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pt,12.9pt" to="533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" strokecolor="gray [1629]" strokeweight="1pt">
                <v:stroke joinstyle="miter"/>
                <w10:wrap anchorx="margin"/>
              </v:line>
            </w:pict>
          </mc:Fallback>
        </mc:AlternateContent>
      </w:r>
    </w:p>
    <w:p w:rsidR="00B700E0" w:rsidRPr="00472AC0" w:rsidRDefault="00B700E0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E3D54" w:rsidRPr="00472AC0" w:rsidTr="00FA1BA3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:rsidR="002E3D54" w:rsidRPr="00472AC0" w:rsidRDefault="002E3D54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Projet personnel de réadaptation </w:t>
            </w:r>
          </w:p>
        </w:tc>
      </w:tr>
      <w:tr w:rsidR="002E3D54" w:rsidRPr="00472AC0" w:rsidTr="00106182">
        <w:trPr>
          <w:trHeight w:val="510"/>
        </w:trPr>
        <w:tc>
          <w:tcPr>
            <w:tcW w:w="10658" w:type="dxa"/>
          </w:tcPr>
          <w:p w:rsidR="00C34636" w:rsidRPr="00472AC0" w:rsidRDefault="009C708F" w:rsidP="00FE5D1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45845181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1200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145845181"/>
    </w:tbl>
    <w:p w:rsidR="00D658C1" w:rsidRDefault="00D658C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C34636" w:rsidRPr="00472AC0" w:rsidTr="0014043F">
        <w:trPr>
          <w:tblHeader/>
        </w:trPr>
        <w:tc>
          <w:tcPr>
            <w:tcW w:w="106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C34636" w:rsidRPr="00C34636" w:rsidRDefault="00C34636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4636">
              <w:rPr>
                <w:rFonts w:asciiTheme="minorHAnsi" w:hAnsiTheme="minorHAnsi" w:cstheme="minorHAnsi"/>
                <w:b/>
                <w:sz w:val="20"/>
                <w:szCs w:val="20"/>
              </w:rPr>
              <w:t>Facteurs personnels et environnementaux influençant l’autonomie et la participation sociale</w:t>
            </w:r>
          </w:p>
        </w:tc>
      </w:tr>
      <w:tr w:rsidR="00C34636" w:rsidRPr="00472AC0" w:rsidTr="0014043F">
        <w:trPr>
          <w:tblHeader/>
        </w:trPr>
        <w:tc>
          <w:tcPr>
            <w:tcW w:w="1062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C34636" w:rsidRPr="0048350E" w:rsidRDefault="00C34636" w:rsidP="0014043F">
            <w:pPr>
              <w:spacing w:before="20" w:after="2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8350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Inscrire les facteurs facilitants ou obstacles pertinents influençant la réadaptation présentement.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br/>
            </w:r>
            <w:r w:rsidRPr="0048350E">
              <w:rPr>
                <w:rFonts w:asciiTheme="minorHAnsi" w:hAnsiTheme="minorHAnsi" w:cstheme="minorHAnsi"/>
                <w:i/>
                <w:sz w:val="18"/>
                <w:szCs w:val="18"/>
              </w:rPr>
              <w:t>En cas de révision, inscrire seulement les changements significatifs à ces facteurs.</w:t>
            </w:r>
          </w:p>
        </w:tc>
      </w:tr>
      <w:tr w:rsidR="00144BC2" w:rsidRPr="00472AC0" w:rsidTr="00106182">
        <w:trPr>
          <w:trHeight w:val="567"/>
        </w:trPr>
        <w:tc>
          <w:tcPr>
            <w:tcW w:w="10627" w:type="dxa"/>
          </w:tcPr>
          <w:p w:rsidR="00144BC2" w:rsidRPr="00472AC0" w:rsidRDefault="00144BC2" w:rsidP="00144BC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011114201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2011114201"/>
    </w:tbl>
    <w:p w:rsidR="00C34636" w:rsidRDefault="00C3463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C34636" w:rsidRPr="00472AC0" w:rsidTr="0014043F">
        <w:trPr>
          <w:tblHeader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:rsidR="00C34636" w:rsidRPr="00472AC0" w:rsidRDefault="00C34636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Besoin</w:t>
            </w:r>
            <w:r w:rsidR="00CC2533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à combler pour répondre au projet personnel de réadaptation ou réduire la situation de handicap, selon l’ordre de priorité convenu </w:t>
            </w:r>
          </w:p>
        </w:tc>
      </w:tr>
      <w:tr w:rsidR="00144BC2" w:rsidRPr="00472AC0" w:rsidTr="00106182">
        <w:trPr>
          <w:trHeight w:val="567"/>
        </w:trPr>
        <w:tc>
          <w:tcPr>
            <w:tcW w:w="10627" w:type="dxa"/>
          </w:tcPr>
          <w:p w:rsidR="00144BC2" w:rsidRPr="00472AC0" w:rsidRDefault="00144BC2" w:rsidP="00144BC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92358813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792358813"/>
    </w:tbl>
    <w:p w:rsidR="009917D6" w:rsidRDefault="009917D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C34636" w:rsidRPr="00472AC0" w:rsidTr="0014043F">
        <w:trPr>
          <w:tblHeader/>
        </w:trPr>
        <w:tc>
          <w:tcPr>
            <w:tcW w:w="106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C34636" w:rsidRPr="00C34636" w:rsidRDefault="00C34636" w:rsidP="00EB67A8">
            <w:pPr>
              <w:tabs>
                <w:tab w:val="left" w:pos="3574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Pronostic de</w:t>
            </w:r>
            <w:r w:rsidRPr="00C3463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participation sociale</w:t>
            </w:r>
            <w:r w:rsidR="00A530F1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permStart w:id="1356990419" w:edGrp="everyone"/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30285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7A8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356990419"/>
            <w:r w:rsidR="000F0E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B67A8">
              <w:rPr>
                <w:rFonts w:asciiTheme="minorHAnsi" w:hAnsiTheme="minorHAnsi" w:cstheme="minorHAnsi"/>
                <w:b/>
                <w:sz w:val="20"/>
                <w:szCs w:val="20"/>
              </w:rPr>
              <w:t>Non discuté</w:t>
            </w:r>
          </w:p>
        </w:tc>
      </w:tr>
      <w:tr w:rsidR="00C34636" w:rsidRPr="00472AC0" w:rsidTr="0014043F">
        <w:trPr>
          <w:tblHeader/>
        </w:trPr>
        <w:tc>
          <w:tcPr>
            <w:tcW w:w="1062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C34636" w:rsidRPr="0048350E" w:rsidRDefault="00C34636" w:rsidP="0014043F">
            <w:pPr>
              <w:spacing w:before="20" w:after="2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C34636">
              <w:rPr>
                <w:rFonts w:asciiTheme="minorHAnsi" w:hAnsiTheme="minorHAnsi" w:cstheme="minorHAnsi"/>
                <w:i/>
                <w:sz w:val="18"/>
                <w:szCs w:val="18"/>
              </w:rPr>
              <w:t>Inscrire le niveau probable de réalisation d’autonomie ainsi que le soutien requis (humain, technique, utilisation de stratégie</w:t>
            </w:r>
            <w:r w:rsidR="00CC2533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C34636">
              <w:rPr>
                <w:rFonts w:asciiTheme="minorHAnsi" w:hAnsiTheme="minorHAnsi" w:cstheme="minorHAnsi"/>
                <w:i/>
                <w:sz w:val="18"/>
                <w:szCs w:val="18"/>
              </w:rPr>
              <w:t>).</w:t>
            </w:r>
          </w:p>
        </w:tc>
      </w:tr>
      <w:tr w:rsidR="00144BC2" w:rsidRPr="00472AC0" w:rsidTr="00B34C6D">
        <w:trPr>
          <w:trHeight w:val="451"/>
        </w:trPr>
        <w:tc>
          <w:tcPr>
            <w:tcW w:w="10627" w:type="dxa"/>
          </w:tcPr>
          <w:p w:rsidR="00144BC2" w:rsidRPr="00472AC0" w:rsidRDefault="00144BC2" w:rsidP="00144BC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702243673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1702243673"/>
    </w:tbl>
    <w:p w:rsidR="0021081C" w:rsidRDefault="0021081C"/>
    <w:p w:rsidR="00A77D58" w:rsidRPr="00037A09" w:rsidRDefault="00A77D58" w:rsidP="0021081C">
      <w:pPr>
        <w:keepNext/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B7A41B" wp14:editId="221F8C62">
                <wp:simplePos x="0" y="0"/>
                <wp:positionH relativeFrom="margin">
                  <wp:align>right</wp:align>
                </wp:positionH>
                <wp:positionV relativeFrom="paragraph">
                  <wp:posOffset>238419</wp:posOffset>
                </wp:positionV>
                <wp:extent cx="6748931" cy="387706"/>
                <wp:effectExtent l="0" t="0" r="1397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931" cy="38770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D67B5" id="Rectangle 5" o:spid="_x0000_s1026" style="position:absolute;margin-left:480.2pt;margin-top:18.75pt;width:531.4pt;height:30.5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" filled="f" strokecolor="#7f7f7f">
                <w10:wrap anchorx="margin"/>
              </v:rect>
            </w:pict>
          </mc:Fallback>
        </mc:AlternateContent>
      </w:r>
      <w:r w:rsidR="00465EBD">
        <w:rPr>
          <w:rFonts w:asciiTheme="minorHAnsi" w:hAnsiTheme="minorHAnsi" w:cstheme="minorHAnsi"/>
          <w:b/>
        </w:rPr>
        <w:t>Objectifs</w:t>
      </w:r>
      <w:r w:rsidRPr="00037A09">
        <w:rPr>
          <w:rFonts w:asciiTheme="minorHAnsi" w:hAnsiTheme="minorHAnsi" w:cstheme="minorHAnsi"/>
        </w:rPr>
        <w:t xml:space="preserve"> </w:t>
      </w:r>
      <w:r w:rsidRPr="00037A09">
        <w:rPr>
          <w:rFonts w:asciiTheme="minorHAnsi" w:hAnsiTheme="minorHAnsi" w:cstheme="minorHAnsi"/>
          <w:i/>
          <w:color w:val="767171" w:themeColor="background2" w:themeShade="80"/>
        </w:rPr>
        <w:t>(</w:t>
      </w:r>
      <w:r w:rsidRPr="00037A09">
        <w:rPr>
          <w:rFonts w:asciiTheme="minorHAnsi" w:hAnsiTheme="minorHAnsi" w:cstheme="minorHAnsi"/>
          <w:i/>
          <w:color w:val="767171" w:themeColor="background2" w:themeShade="80"/>
          <w:sz w:val="22"/>
          <w:szCs w:val="22"/>
        </w:rPr>
        <w:t>Spécifique, Mesurable, Atteignable/Acceptable, Réaliste, situé dans le Temps</w:t>
      </w:r>
      <w:r w:rsidRPr="00037A09">
        <w:rPr>
          <w:rFonts w:asciiTheme="minorHAnsi" w:hAnsiTheme="minorHAnsi" w:cstheme="minorHAnsi"/>
          <w:i/>
          <w:color w:val="767171" w:themeColor="background2" w:themeShade="80"/>
        </w:rPr>
        <w:t>)</w:t>
      </w:r>
    </w:p>
    <w:p w:rsidR="00A77D58" w:rsidRDefault="00A77D58" w:rsidP="0021081C">
      <w:pPr>
        <w:keepNext/>
        <w:tabs>
          <w:tab w:val="left" w:pos="1701"/>
          <w:tab w:val="left" w:pos="3969"/>
          <w:tab w:val="left" w:pos="6946"/>
        </w:tabs>
        <w:ind w:left="284"/>
        <w:rPr>
          <w:rFonts w:asciiTheme="minorHAnsi" w:hAnsiTheme="minorHAnsi" w:cstheme="minorHAnsi"/>
          <w:sz w:val="22"/>
          <w:szCs w:val="22"/>
        </w:rPr>
      </w:pPr>
      <w:r w:rsidRPr="008559F3">
        <w:rPr>
          <w:rFonts w:asciiTheme="minorHAnsi" w:hAnsiTheme="minorHAnsi" w:cstheme="minorHAnsi"/>
          <w:b/>
          <w:sz w:val="22"/>
          <w:szCs w:val="22"/>
        </w:rPr>
        <w:t>Résultats</w:t>
      </w:r>
      <w:r>
        <w:rPr>
          <w:rFonts w:asciiTheme="minorHAnsi" w:hAnsiTheme="minorHAnsi" w:cstheme="minorHAnsi"/>
          <w:sz w:val="22"/>
          <w:szCs w:val="22"/>
        </w:rPr>
        <w:t xml:space="preserve"> :  </w:t>
      </w:r>
      <w:r>
        <w:rPr>
          <w:rFonts w:asciiTheme="minorHAnsi" w:hAnsiTheme="minorHAnsi" w:cstheme="minorHAnsi"/>
          <w:sz w:val="22"/>
          <w:szCs w:val="22"/>
        </w:rPr>
        <w:tab/>
      </w:r>
      <w:r w:rsidRPr="00527734">
        <w:rPr>
          <w:rFonts w:asciiTheme="minorHAnsi" w:hAnsiTheme="minorHAnsi" w:cstheme="minorHAnsi"/>
          <w:b/>
          <w:color w:val="0070C0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= Atteint</w:t>
      </w:r>
      <w:r>
        <w:rPr>
          <w:rFonts w:asciiTheme="minorHAnsi" w:hAnsiTheme="minorHAnsi" w:cstheme="minorHAnsi"/>
          <w:sz w:val="22"/>
          <w:szCs w:val="22"/>
        </w:rPr>
        <w:tab/>
      </w:r>
      <w:r w:rsidRPr="00527734">
        <w:rPr>
          <w:rFonts w:asciiTheme="minorHAnsi" w:hAnsiTheme="minorHAnsi" w:cstheme="minorHAnsi"/>
          <w:b/>
          <w:color w:val="0070C0"/>
          <w:sz w:val="22"/>
          <w:szCs w:val="22"/>
        </w:rPr>
        <w:t>PA</w:t>
      </w:r>
      <w:r>
        <w:rPr>
          <w:rFonts w:asciiTheme="minorHAnsi" w:hAnsiTheme="minorHAnsi" w:cstheme="minorHAnsi"/>
          <w:sz w:val="22"/>
          <w:szCs w:val="22"/>
        </w:rPr>
        <w:t xml:space="preserve"> = Partiellement Atteint</w:t>
      </w:r>
      <w:r>
        <w:rPr>
          <w:rFonts w:asciiTheme="minorHAnsi" w:hAnsiTheme="minorHAnsi" w:cstheme="minorHAnsi"/>
          <w:sz w:val="22"/>
          <w:szCs w:val="22"/>
        </w:rPr>
        <w:tab/>
      </w:r>
      <w:r w:rsidRPr="00527734">
        <w:rPr>
          <w:rFonts w:asciiTheme="minorHAnsi" w:hAnsiTheme="minorHAnsi" w:cstheme="minorHAnsi"/>
          <w:b/>
          <w:color w:val="0070C0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= Non Atteint</w:t>
      </w:r>
    </w:p>
    <w:p w:rsidR="00A77D58" w:rsidRDefault="00A77D58" w:rsidP="0021081C">
      <w:pPr>
        <w:keepNext/>
        <w:tabs>
          <w:tab w:val="left" w:pos="1701"/>
          <w:tab w:val="left" w:pos="3969"/>
          <w:tab w:val="left" w:pos="6946"/>
        </w:tabs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527734">
        <w:rPr>
          <w:rFonts w:asciiTheme="minorHAnsi" w:hAnsiTheme="minorHAnsi" w:cstheme="minorHAnsi"/>
          <w:b/>
          <w:color w:val="0070C0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 xml:space="preserve"> = Poursuivi</w:t>
      </w:r>
      <w:r>
        <w:rPr>
          <w:rFonts w:asciiTheme="minorHAnsi" w:hAnsiTheme="minorHAnsi" w:cstheme="minorHAnsi"/>
          <w:sz w:val="22"/>
          <w:szCs w:val="22"/>
        </w:rPr>
        <w:tab/>
      </w:r>
      <w:r w:rsidRPr="00527734">
        <w:rPr>
          <w:rFonts w:asciiTheme="minorHAnsi" w:hAnsiTheme="minorHAnsi" w:cstheme="minorHAnsi"/>
          <w:b/>
          <w:color w:val="0070C0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 xml:space="preserve"> = Modifié</w:t>
      </w:r>
      <w:r>
        <w:rPr>
          <w:rFonts w:asciiTheme="minorHAnsi" w:hAnsiTheme="minorHAnsi" w:cstheme="minorHAnsi"/>
          <w:sz w:val="22"/>
          <w:szCs w:val="22"/>
        </w:rPr>
        <w:tab/>
      </w:r>
      <w:r w:rsidRPr="00527734">
        <w:rPr>
          <w:rFonts w:asciiTheme="minorHAnsi" w:hAnsiTheme="minorHAnsi" w:cstheme="minorHAnsi"/>
          <w:b/>
          <w:color w:val="0070C0"/>
          <w:sz w:val="22"/>
          <w:szCs w:val="22"/>
        </w:rPr>
        <w:t>AB</w:t>
      </w:r>
      <w:r>
        <w:rPr>
          <w:rFonts w:asciiTheme="minorHAnsi" w:hAnsiTheme="minorHAnsi" w:cstheme="minorHAnsi"/>
          <w:sz w:val="22"/>
          <w:szCs w:val="22"/>
        </w:rPr>
        <w:t xml:space="preserve"> = Abandonné</w:t>
      </w:r>
    </w:p>
    <w:p w:rsidR="000A5E6D" w:rsidRPr="00037A09" w:rsidRDefault="000A5E6D" w:rsidP="0021081C">
      <w:pPr>
        <w:keepNext/>
        <w:tabs>
          <w:tab w:val="left" w:pos="1701"/>
          <w:tab w:val="left" w:pos="3969"/>
          <w:tab w:val="left" w:pos="6946"/>
        </w:tabs>
        <w:ind w:left="284"/>
        <w:rPr>
          <w:rFonts w:asciiTheme="minorHAnsi" w:hAnsiTheme="minorHAnsi" w:cstheme="minorHAnsi"/>
          <w:sz w:val="22"/>
          <w:szCs w:val="22"/>
        </w:rPr>
      </w:pPr>
    </w:p>
    <w:p w:rsidR="00A77D58" w:rsidRDefault="00A77D58" w:rsidP="00A77D58">
      <w:pPr>
        <w:tabs>
          <w:tab w:val="left" w:pos="1134"/>
          <w:tab w:val="left" w:pos="3402"/>
        </w:tabs>
      </w:pPr>
      <w:permStart w:id="1224699789" w:edGrp="everyone"/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127"/>
        <w:gridCol w:w="1842"/>
        <w:gridCol w:w="1560"/>
      </w:tblGrid>
      <w:tr w:rsidR="00B90138" w:rsidRPr="00472AC0" w:rsidTr="00B90138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B90138" w:rsidRPr="00835D55" w:rsidRDefault="007A7BE7" w:rsidP="007A7BE7">
            <w:pPr>
              <w:tabs>
                <w:tab w:val="left" w:pos="1158"/>
                <w:tab w:val="left" w:pos="3426"/>
                <w:tab w:val="left" w:pos="5694"/>
                <w:tab w:val="left" w:pos="7962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Objectif</w:t>
            </w:r>
            <w:r w:rsidR="00B90138" w:rsidRPr="00835D5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465EB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301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6301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237BB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="00B90138"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Débuté le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632837965"/>
                <w:placeholder>
                  <w:docPart w:val="D48F1FFE6C294719888AA2C39800E1EC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572797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="00237BBA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="00B90138"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Révisé le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669628478"/>
                <w:placeholder>
                  <w:docPart w:val="C41A56498102418591090763BAE0DB4C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="00237BBA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="00B90138"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>Pris fin le :</w:t>
            </w:r>
            <w:r w:rsidR="000F0E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596993417"/>
                <w:placeholder>
                  <w:docPart w:val="63A89C02B3DF41ABB9CD5ED8B051EAE6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="000F0E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37BBA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="00B90138" w:rsidRPr="00527734">
              <w:rPr>
                <w:rFonts w:asciiTheme="minorHAnsi" w:hAnsiTheme="minorHAnsi" w:cstheme="minorHAnsi"/>
                <w:b/>
                <w:color w:val="0070C0"/>
              </w:rPr>
              <w:t xml:space="preserve">Résultat : </w:t>
            </w:r>
          </w:p>
        </w:tc>
      </w:tr>
      <w:tr w:rsidR="00B90138" w:rsidRPr="00472AC0" w:rsidTr="00B90138">
        <w:trPr>
          <w:tblHeader/>
        </w:trPr>
        <w:tc>
          <w:tcPr>
            <w:tcW w:w="10627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:rsidR="00B90138" w:rsidRPr="00835D55" w:rsidRDefault="00572797" w:rsidP="00572797">
            <w:pPr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r w:rsidRPr="007A7BE7">
              <w:rPr>
                <w:rFonts w:asciiTheme="minorHAnsi" w:hAnsiTheme="minorHAnsi" w:cstheme="minorHAnsi"/>
                <w:b/>
                <w:sz w:val="22"/>
                <w:szCs w:val="22"/>
              </w:rPr>
              <w:t>Nom de l’objectif</w:t>
            </w:r>
            <w:r w:rsidR="007A7BE7">
              <w:rPr>
                <w:rFonts w:asciiTheme="minorHAnsi" w:hAnsiTheme="minorHAnsi" w:cstheme="minorHAnsi"/>
                <w:sz w:val="22"/>
                <w:szCs w:val="22"/>
              </w:rPr>
              <w:t xml:space="preserve"> : </w:t>
            </w:r>
          </w:p>
        </w:tc>
      </w:tr>
      <w:tr w:rsidR="00B90138" w:rsidRPr="00472AC0" w:rsidTr="00B90138">
        <w:trPr>
          <w:trHeight w:val="283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:rsidR="00B90138" w:rsidRPr="00144BC2" w:rsidRDefault="00B90138" w:rsidP="00B90138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Moyens et conditions de succès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B90138" w:rsidRPr="00144BC2" w:rsidRDefault="00B90138" w:rsidP="00B90138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Responsable</w:t>
            </w:r>
            <w:r w:rsidR="006474AC" w:rsidRPr="00144BC2">
              <w:rPr>
                <w:rFonts w:asciiTheme="minorHAnsi" w:hAnsiTheme="minorHAnsi" w:cstheme="minorHAnsi"/>
                <w:sz w:val="18"/>
                <w:szCs w:val="18"/>
              </w:rPr>
              <w:t>s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B90138" w:rsidRPr="00144BC2" w:rsidRDefault="00CC2533" w:rsidP="00B90138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Fréquence</w:t>
            </w:r>
            <w:r w:rsidR="00B90138" w:rsidRPr="00144BC2">
              <w:rPr>
                <w:rFonts w:asciiTheme="minorHAnsi" w:hAnsiTheme="minorHAnsi" w:cstheme="minorHAnsi"/>
                <w:sz w:val="18"/>
                <w:szCs w:val="18"/>
              </w:rPr>
              <w:t xml:space="preserve"> et lieu d’intervention</w:t>
            </w: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*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B90138" w:rsidRPr="00144BC2" w:rsidRDefault="00B90138" w:rsidP="00B90138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Durée prévisible de l’intervention</w:t>
            </w:r>
          </w:p>
        </w:tc>
      </w:tr>
      <w:tr w:rsidR="00B90138" w:rsidRPr="00472AC0" w:rsidTr="00B90138">
        <w:trPr>
          <w:trHeight w:val="20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:rsidR="00B90138" w:rsidRPr="00295F2F" w:rsidRDefault="00B90138" w:rsidP="00F4255C">
            <w:pPr>
              <w:spacing w:before="20" w:after="20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* La fréquence</w:t>
            </w:r>
            <w:r w:rsidR="00CC2533">
              <w:rPr>
                <w:rFonts w:asciiTheme="minorHAnsi" w:hAnsiTheme="minorHAnsi" w:cstheme="minorHAnsi"/>
                <w:sz w:val="14"/>
                <w:szCs w:val="14"/>
              </w:rPr>
              <w:t xml:space="preserve"> et le lieu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des interventions </w:t>
            </w:r>
            <w:r w:rsidR="00CC2533">
              <w:rPr>
                <w:rFonts w:asciiTheme="minorHAnsi" w:hAnsiTheme="minorHAnsi" w:cstheme="minorHAnsi"/>
                <w:sz w:val="14"/>
                <w:szCs w:val="14"/>
              </w:rPr>
              <w:t>pourraient être revus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selon l’évolution de la réadaptation de l’usager à la suite d’une discussion </w:t>
            </w:r>
            <w:r w:rsidR="00CC2533">
              <w:rPr>
                <w:rFonts w:asciiTheme="minorHAnsi" w:hAnsiTheme="minorHAnsi" w:cstheme="minorHAnsi"/>
                <w:sz w:val="14"/>
                <w:szCs w:val="14"/>
              </w:rPr>
              <w:t xml:space="preserve">avec celui-ci ou </w:t>
            </w:r>
            <w:r w:rsidR="0000045F" w:rsidRPr="0000045F">
              <w:rPr>
                <w:rFonts w:asciiTheme="minorHAnsi" w:hAnsiTheme="minorHAnsi" w:cstheme="minorHAnsi"/>
                <w:sz w:val="14"/>
                <w:szCs w:val="14"/>
              </w:rPr>
              <w:t>la personne habilitée à consentir aux soins</w:t>
            </w:r>
            <w:r w:rsidR="0000045F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B90138" w:rsidRPr="00472AC0" w:rsidTr="00D94066">
        <w:trPr>
          <w:trHeight w:val="283"/>
        </w:trPr>
        <w:tc>
          <w:tcPr>
            <w:tcW w:w="5098" w:type="dxa"/>
          </w:tcPr>
          <w:p w:rsidR="00B90138" w:rsidRDefault="00B90138" w:rsidP="00D9406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041439346" w:edGrp="everyone" w:colFirst="0" w:colLast="0"/>
            <w:permStart w:id="840836255" w:edGrp="everyone" w:colFirst="1" w:colLast="1"/>
            <w:permStart w:id="197350589" w:edGrp="everyone" w:colFirst="2" w:colLast="2"/>
            <w:permStart w:id="1812362236" w:edGrp="everyone" w:colFirst="3" w:colLast="3"/>
          </w:p>
        </w:tc>
        <w:tc>
          <w:tcPr>
            <w:tcW w:w="2127" w:type="dxa"/>
          </w:tcPr>
          <w:p w:rsidR="00B90138" w:rsidRDefault="00B90138" w:rsidP="00D9406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B90138" w:rsidRDefault="00B90138" w:rsidP="00D9406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B90138" w:rsidRDefault="00B90138" w:rsidP="00D9406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041439346"/>
      <w:permEnd w:id="840836255"/>
      <w:permEnd w:id="197350589"/>
      <w:permEnd w:id="1812362236"/>
      <w:tr w:rsidR="00AC1E58" w:rsidRPr="00472AC0" w:rsidTr="00EE71AF">
        <w:trPr>
          <w:trHeight w:val="567"/>
        </w:trPr>
        <w:tc>
          <w:tcPr>
            <w:tcW w:w="10627" w:type="dxa"/>
            <w:gridSpan w:val="4"/>
          </w:tcPr>
          <w:p w:rsidR="00AC1E58" w:rsidRDefault="00465EBD" w:rsidP="00B34C6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Explication</w:t>
            </w:r>
            <w:r w:rsidR="00AC1E5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du résultat</w:t>
            </w:r>
            <w:r w:rsidR="00AC1E58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</w:p>
        </w:tc>
      </w:tr>
    </w:tbl>
    <w:p w:rsidR="00A96E54" w:rsidRDefault="00A96E54" w:rsidP="0013480E"/>
    <w:p w:rsidR="007A7BE7" w:rsidRDefault="007A7BE7" w:rsidP="007A7BE7">
      <w:pPr>
        <w:tabs>
          <w:tab w:val="left" w:pos="1134"/>
          <w:tab w:val="left" w:pos="3402"/>
        </w:tabs>
      </w:pPr>
      <w:permStart w:id="584079676" w:edGrp="everyone"/>
      <w:permEnd w:id="1224699789"/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127"/>
        <w:gridCol w:w="1842"/>
        <w:gridCol w:w="1560"/>
      </w:tblGrid>
      <w:tr w:rsidR="007A7BE7" w:rsidRPr="00472AC0" w:rsidTr="00A92737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7A7BE7" w:rsidRPr="00835D55" w:rsidRDefault="007A7BE7" w:rsidP="00A92737">
            <w:pPr>
              <w:tabs>
                <w:tab w:val="left" w:pos="1158"/>
                <w:tab w:val="left" w:pos="3426"/>
                <w:tab w:val="left" w:pos="5694"/>
                <w:tab w:val="left" w:pos="7962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Objectif</w:t>
            </w:r>
            <w:r w:rsidRPr="00835D5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: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Débuté le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2001082015"/>
                <w:placeholder>
                  <w:docPart w:val="5FB92456CEDA4FB88515EFF3BE741D4E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Révisé le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722712487"/>
                <w:placeholder>
                  <w:docPart w:val="DA20965966CB49E98AF75220654E562D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>Pris fin le 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298149559"/>
                <w:placeholder>
                  <w:docPart w:val="DA20965966CB49E98AF75220654E562D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E2F13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527734">
              <w:rPr>
                <w:rFonts w:asciiTheme="minorHAnsi" w:hAnsiTheme="minorHAnsi" w:cstheme="minorHAnsi"/>
                <w:b/>
                <w:color w:val="0070C0"/>
              </w:rPr>
              <w:t xml:space="preserve">Résultat : </w:t>
            </w:r>
          </w:p>
        </w:tc>
      </w:tr>
      <w:tr w:rsidR="007A7BE7" w:rsidRPr="00472AC0" w:rsidTr="00A92737">
        <w:trPr>
          <w:tblHeader/>
        </w:trPr>
        <w:tc>
          <w:tcPr>
            <w:tcW w:w="10627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:rsidR="007A7BE7" w:rsidRPr="00835D55" w:rsidRDefault="007A7BE7" w:rsidP="00A92737">
            <w:pPr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r w:rsidRPr="007A7BE7">
              <w:rPr>
                <w:rFonts w:asciiTheme="minorHAnsi" w:hAnsiTheme="minorHAnsi" w:cstheme="minorHAnsi"/>
                <w:b/>
                <w:sz w:val="22"/>
                <w:szCs w:val="22"/>
              </w:rPr>
              <w:t>Nom de l’objectif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 : </w:t>
            </w:r>
          </w:p>
        </w:tc>
      </w:tr>
      <w:tr w:rsidR="007A7BE7" w:rsidRPr="00472AC0" w:rsidTr="00A92737">
        <w:trPr>
          <w:trHeight w:val="283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Moyens et conditions de succès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Responsables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Fréquence et lieu d’intervention*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Durée prévisible de l’intervention</w:t>
            </w:r>
          </w:p>
        </w:tc>
      </w:tr>
      <w:tr w:rsidR="007A7BE7" w:rsidRPr="00472AC0" w:rsidTr="00A92737">
        <w:trPr>
          <w:trHeight w:val="20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:rsidR="007A7BE7" w:rsidRPr="00295F2F" w:rsidRDefault="007A7BE7" w:rsidP="00F4255C">
            <w:pPr>
              <w:spacing w:before="20" w:after="20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* La fréquence et le lieu des interventions pourraient être revus selon l’évolution de la réadaptation de l’usager à la suite d’une discussion avec celui-ci ou </w:t>
            </w:r>
            <w:r w:rsidR="0000045F">
              <w:rPr>
                <w:rFonts w:asciiTheme="minorHAnsi" w:hAnsiTheme="minorHAnsi" w:cstheme="minorHAnsi"/>
                <w:sz w:val="14"/>
                <w:szCs w:val="14"/>
              </w:rPr>
              <w:t>la personne habilitée à consentir aux soins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7A7BE7" w:rsidRPr="00472AC0" w:rsidTr="00A92737">
        <w:trPr>
          <w:trHeight w:val="283"/>
        </w:trPr>
        <w:tc>
          <w:tcPr>
            <w:tcW w:w="5098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35132990" w:edGrp="everyone" w:colFirst="0" w:colLast="0"/>
            <w:permStart w:id="745960953" w:edGrp="everyone" w:colFirst="1" w:colLast="1"/>
            <w:permStart w:id="33712194" w:edGrp="everyone" w:colFirst="2" w:colLast="2"/>
            <w:permStart w:id="884751858" w:edGrp="everyone" w:colFirst="3" w:colLast="3"/>
          </w:p>
        </w:tc>
        <w:tc>
          <w:tcPr>
            <w:tcW w:w="2127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35132990"/>
      <w:permEnd w:id="745960953"/>
      <w:permEnd w:id="33712194"/>
      <w:permEnd w:id="884751858"/>
      <w:tr w:rsidR="007A7BE7" w:rsidRPr="00472AC0" w:rsidTr="00A92737">
        <w:trPr>
          <w:trHeight w:val="567"/>
        </w:trPr>
        <w:tc>
          <w:tcPr>
            <w:tcW w:w="10627" w:type="dxa"/>
            <w:gridSpan w:val="4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Explication du résultat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</w:p>
        </w:tc>
      </w:tr>
    </w:tbl>
    <w:p w:rsidR="007A7BE7" w:rsidRDefault="007A7BE7" w:rsidP="007A7BE7"/>
    <w:p w:rsidR="007A7BE7" w:rsidRDefault="007A7BE7" w:rsidP="007A7BE7">
      <w:pPr>
        <w:tabs>
          <w:tab w:val="left" w:pos="1134"/>
          <w:tab w:val="left" w:pos="3402"/>
        </w:tabs>
      </w:pPr>
      <w:permStart w:id="2007580789" w:edGrp="everyone"/>
      <w:permEnd w:id="584079676"/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127"/>
        <w:gridCol w:w="1842"/>
        <w:gridCol w:w="1560"/>
      </w:tblGrid>
      <w:tr w:rsidR="007A7BE7" w:rsidRPr="00472AC0" w:rsidTr="00A92737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7A7BE7" w:rsidRPr="00835D55" w:rsidRDefault="007A7BE7" w:rsidP="00A92737">
            <w:pPr>
              <w:tabs>
                <w:tab w:val="left" w:pos="1158"/>
                <w:tab w:val="left" w:pos="3426"/>
                <w:tab w:val="left" w:pos="5694"/>
                <w:tab w:val="left" w:pos="7962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Objectif</w:t>
            </w:r>
            <w:r w:rsidRPr="00835D5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: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Débuté le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201053758"/>
                <w:placeholder>
                  <w:docPart w:val="69552618CE3A48A2B5A0E4ED60AC33F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Révisé le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739097928"/>
                <w:placeholder>
                  <w:docPart w:val="51772D37646443A39D7AB2BABDFD195D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835D55">
              <w:rPr>
                <w:rFonts w:asciiTheme="minorHAnsi" w:hAnsiTheme="minorHAnsi" w:cstheme="minorHAnsi"/>
                <w:b/>
                <w:sz w:val="20"/>
                <w:szCs w:val="20"/>
              </w:rPr>
              <w:t>Pris fin le 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327446641"/>
                <w:placeholder>
                  <w:docPart w:val="51772D37646443A39D7AB2BABDFD195D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9E2F13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527734">
              <w:rPr>
                <w:rFonts w:asciiTheme="minorHAnsi" w:hAnsiTheme="minorHAnsi" w:cstheme="minorHAnsi"/>
                <w:b/>
                <w:color w:val="0070C0"/>
              </w:rPr>
              <w:t xml:space="preserve">Résultat : </w:t>
            </w:r>
          </w:p>
        </w:tc>
      </w:tr>
      <w:tr w:rsidR="007A7BE7" w:rsidRPr="00472AC0" w:rsidTr="00A92737">
        <w:trPr>
          <w:tblHeader/>
        </w:trPr>
        <w:tc>
          <w:tcPr>
            <w:tcW w:w="10627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:rsidR="007A7BE7" w:rsidRPr="00835D55" w:rsidRDefault="007A7BE7" w:rsidP="00A92737">
            <w:pPr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r w:rsidRPr="007A7BE7">
              <w:rPr>
                <w:rFonts w:asciiTheme="minorHAnsi" w:hAnsiTheme="minorHAnsi" w:cstheme="minorHAnsi"/>
                <w:b/>
                <w:sz w:val="22"/>
                <w:szCs w:val="22"/>
              </w:rPr>
              <w:t>Nom de l’objectif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 : </w:t>
            </w:r>
          </w:p>
        </w:tc>
      </w:tr>
      <w:tr w:rsidR="007A7BE7" w:rsidRPr="00472AC0" w:rsidTr="00A92737">
        <w:trPr>
          <w:trHeight w:val="283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Moyens et conditions de succès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Responsables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Fréquence et lieu d’intervention*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7A7BE7" w:rsidRPr="00144BC2" w:rsidRDefault="007A7BE7" w:rsidP="00A92737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44BC2">
              <w:rPr>
                <w:rFonts w:asciiTheme="minorHAnsi" w:hAnsiTheme="minorHAnsi" w:cstheme="minorHAnsi"/>
                <w:sz w:val="18"/>
                <w:szCs w:val="18"/>
              </w:rPr>
              <w:t>Durée prévisible de l’intervention</w:t>
            </w:r>
          </w:p>
        </w:tc>
      </w:tr>
      <w:tr w:rsidR="007A7BE7" w:rsidRPr="00472AC0" w:rsidTr="00A92737">
        <w:trPr>
          <w:trHeight w:val="20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:rsidR="007A7BE7" w:rsidRPr="0000045F" w:rsidRDefault="007A7BE7" w:rsidP="00F4255C">
            <w:pPr>
              <w:spacing w:before="20" w:after="20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* La fréquence et le lieu des interventions pourraient être revus selon l’évolution de la réadaptation de l’usager à la suite d’une discussion avec celui-ci ou </w:t>
            </w:r>
            <w:r w:rsidR="0000045F">
              <w:rPr>
                <w:rFonts w:asciiTheme="minorHAnsi" w:hAnsiTheme="minorHAnsi" w:cstheme="minorHAnsi"/>
                <w:sz w:val="14"/>
                <w:szCs w:val="14"/>
              </w:rPr>
              <w:t>la personne habilitée à consentir aux soins.</w:t>
            </w:r>
          </w:p>
        </w:tc>
      </w:tr>
      <w:tr w:rsidR="007A7BE7" w:rsidRPr="00472AC0" w:rsidTr="00A92737">
        <w:trPr>
          <w:trHeight w:val="283"/>
        </w:trPr>
        <w:tc>
          <w:tcPr>
            <w:tcW w:w="5098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893536855" w:edGrp="everyone" w:colFirst="0" w:colLast="0"/>
            <w:permStart w:id="2126213694" w:edGrp="everyone" w:colFirst="1" w:colLast="1"/>
            <w:permStart w:id="1866800759" w:edGrp="everyone" w:colFirst="2" w:colLast="2"/>
            <w:permStart w:id="701922269" w:edGrp="everyone" w:colFirst="3" w:colLast="3"/>
          </w:p>
        </w:tc>
        <w:tc>
          <w:tcPr>
            <w:tcW w:w="2127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893536855"/>
      <w:permEnd w:id="2126213694"/>
      <w:permEnd w:id="1866800759"/>
      <w:permEnd w:id="701922269"/>
      <w:tr w:rsidR="007A7BE7" w:rsidRPr="00472AC0" w:rsidTr="00A92737">
        <w:trPr>
          <w:trHeight w:val="567"/>
        </w:trPr>
        <w:tc>
          <w:tcPr>
            <w:tcW w:w="10627" w:type="dxa"/>
            <w:gridSpan w:val="4"/>
          </w:tcPr>
          <w:p w:rsidR="007A7BE7" w:rsidRDefault="007A7BE7" w:rsidP="00A9273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Explication du résultat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</w:p>
        </w:tc>
      </w:tr>
    </w:tbl>
    <w:p w:rsidR="007A7BE7" w:rsidRDefault="007A7BE7" w:rsidP="007A7BE7"/>
    <w:permEnd w:id="2007580789"/>
    <w:p w:rsidR="007A7BE7" w:rsidRDefault="007A7BE7" w:rsidP="00144BC2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1701"/>
        <w:gridCol w:w="2127"/>
      </w:tblGrid>
      <w:tr w:rsidR="00240B84" w:rsidRPr="00472AC0" w:rsidTr="00EA7032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:rsidR="00240B84" w:rsidRPr="00835D55" w:rsidRDefault="00240B84" w:rsidP="00EE00A3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Service</w:t>
            </w:r>
            <w:r w:rsidR="00EE00A3">
              <w:rPr>
                <w:rFonts w:asciiTheme="minorHAnsi" w:hAnsiTheme="minorHAnsi" w:cstheme="minorHAnsi"/>
                <w:b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à prévoir pour la personn</w:t>
            </w:r>
            <w:r w:rsidR="006474AC">
              <w:rPr>
                <w:rFonts w:asciiTheme="minorHAnsi" w:hAnsiTheme="minorHAnsi" w:cstheme="minorHAnsi"/>
                <w:b/>
                <w:sz w:val="22"/>
                <w:szCs w:val="22"/>
              </w:rPr>
              <w:t>e et ses proches / B</w:t>
            </w:r>
            <w:r w:rsidR="00EE00A3">
              <w:rPr>
                <w:rFonts w:asciiTheme="minorHAnsi" w:hAnsiTheme="minorHAnsi" w:cstheme="minorHAnsi"/>
                <w:b/>
                <w:sz w:val="22"/>
                <w:szCs w:val="22"/>
              </w:rPr>
              <w:t>esoins non comblé / Ententes particulières</w:t>
            </w:r>
          </w:p>
        </w:tc>
      </w:tr>
      <w:tr w:rsidR="00240B84" w:rsidRPr="00472AC0" w:rsidTr="00EA7032">
        <w:trPr>
          <w:trHeight w:val="283"/>
          <w:tblHeader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240B84" w:rsidRDefault="00240B84" w:rsidP="00EE71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4043F">
              <w:rPr>
                <w:rFonts w:asciiTheme="minorHAnsi" w:hAnsiTheme="minorHAnsi" w:cstheme="minorHAnsi"/>
                <w:b/>
                <w:sz w:val="20"/>
                <w:szCs w:val="20"/>
              </w:rPr>
              <w:t>Besoin non répondu ou reporté</w:t>
            </w:r>
          </w:p>
          <w:p w:rsidR="0004612D" w:rsidRPr="0014043F" w:rsidRDefault="0004612D" w:rsidP="00EE71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 entente particulière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240B84" w:rsidRPr="0014043F" w:rsidRDefault="00240B84" w:rsidP="00B34C6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Service / programme / discipline / autre établissement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40B84" w:rsidRPr="0014043F" w:rsidRDefault="0004612D" w:rsidP="0004612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Responsable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240B84" w:rsidRPr="0014043F" w:rsidRDefault="00240B84" w:rsidP="0004612D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d’inscription </w:t>
            </w:r>
            <w:r w:rsidR="0004612D">
              <w:rPr>
                <w:rFonts w:asciiTheme="minorHAnsi" w:hAnsiTheme="minorHAnsi" w:cstheme="minorHAnsi"/>
                <w:b/>
                <w:sz w:val="20"/>
                <w:szCs w:val="20"/>
              </w:rPr>
              <w:t>/ C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ommentaires</w:t>
            </w:r>
          </w:p>
        </w:tc>
      </w:tr>
      <w:tr w:rsidR="007C4953" w:rsidRPr="00472AC0" w:rsidTr="00EA7032">
        <w:trPr>
          <w:trHeight w:val="283"/>
        </w:trPr>
        <w:tc>
          <w:tcPr>
            <w:tcW w:w="3681" w:type="dxa"/>
          </w:tcPr>
          <w:p w:rsidR="007C4953" w:rsidRPr="000653C6" w:rsidRDefault="007C4953" w:rsidP="007C495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19946901" w:edGrp="everyone" w:colFirst="0" w:colLast="0"/>
            <w:permStart w:id="481562798" w:edGrp="everyone" w:colFirst="1" w:colLast="1"/>
            <w:permStart w:id="321021862" w:edGrp="everyone" w:colFirst="2" w:colLast="2"/>
            <w:permStart w:id="1491085840" w:edGrp="everyone" w:colFirst="3" w:colLast="3"/>
          </w:p>
        </w:tc>
        <w:tc>
          <w:tcPr>
            <w:tcW w:w="3118" w:type="dxa"/>
          </w:tcPr>
          <w:p w:rsidR="007C4953" w:rsidRPr="000653C6" w:rsidRDefault="007C4953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7C4953" w:rsidRPr="000653C6" w:rsidRDefault="007C4953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7C4953" w:rsidRPr="000653C6" w:rsidRDefault="007C4953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4C6D" w:rsidRPr="00472AC0" w:rsidTr="00EA7032">
        <w:trPr>
          <w:trHeight w:val="283"/>
        </w:trPr>
        <w:tc>
          <w:tcPr>
            <w:tcW w:w="3681" w:type="dxa"/>
          </w:tcPr>
          <w:p w:rsidR="00B34C6D" w:rsidRPr="000653C6" w:rsidRDefault="00B34C6D" w:rsidP="007C495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142840647" w:edGrp="everyone" w:colFirst="0" w:colLast="0"/>
            <w:permStart w:id="310800408" w:edGrp="everyone" w:colFirst="1" w:colLast="1"/>
            <w:permStart w:id="1057901400" w:edGrp="everyone" w:colFirst="2" w:colLast="2"/>
            <w:permStart w:id="2006205874" w:edGrp="everyone" w:colFirst="3" w:colLast="3"/>
            <w:permEnd w:id="1719946901"/>
            <w:permEnd w:id="481562798"/>
            <w:permEnd w:id="321021862"/>
            <w:permEnd w:id="1491085840"/>
          </w:p>
        </w:tc>
        <w:tc>
          <w:tcPr>
            <w:tcW w:w="3118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4C6D" w:rsidRPr="00472AC0" w:rsidTr="00EA7032">
        <w:trPr>
          <w:trHeight w:val="283"/>
        </w:trPr>
        <w:tc>
          <w:tcPr>
            <w:tcW w:w="3681" w:type="dxa"/>
          </w:tcPr>
          <w:p w:rsidR="00B34C6D" w:rsidRPr="000653C6" w:rsidRDefault="00B34C6D" w:rsidP="007C495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34140432" w:edGrp="everyone" w:colFirst="0" w:colLast="0"/>
            <w:permStart w:id="1822240069" w:edGrp="everyone" w:colFirst="1" w:colLast="1"/>
            <w:permStart w:id="930285452" w:edGrp="everyone" w:colFirst="2" w:colLast="2"/>
            <w:permStart w:id="2051436277" w:edGrp="everyone" w:colFirst="3" w:colLast="3"/>
            <w:permEnd w:id="1142840647"/>
            <w:permEnd w:id="310800408"/>
            <w:permEnd w:id="1057901400"/>
            <w:permEnd w:id="2006205874"/>
          </w:p>
        </w:tc>
        <w:tc>
          <w:tcPr>
            <w:tcW w:w="3118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4C6D" w:rsidRPr="00472AC0" w:rsidTr="00EA7032">
        <w:trPr>
          <w:trHeight w:val="283"/>
        </w:trPr>
        <w:tc>
          <w:tcPr>
            <w:tcW w:w="3681" w:type="dxa"/>
          </w:tcPr>
          <w:p w:rsidR="00B34C6D" w:rsidRPr="000653C6" w:rsidRDefault="00B34C6D" w:rsidP="007C495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77166262" w:edGrp="everyone" w:colFirst="0" w:colLast="0"/>
            <w:permStart w:id="2122127124" w:edGrp="everyone" w:colFirst="1" w:colLast="1"/>
            <w:permStart w:id="951280644" w:edGrp="everyone" w:colFirst="2" w:colLast="2"/>
            <w:permStart w:id="1980785740" w:edGrp="everyone" w:colFirst="3" w:colLast="3"/>
            <w:permEnd w:id="634140432"/>
            <w:permEnd w:id="1822240069"/>
            <w:permEnd w:id="930285452"/>
            <w:permEnd w:id="2051436277"/>
          </w:p>
        </w:tc>
        <w:tc>
          <w:tcPr>
            <w:tcW w:w="3118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:rsidR="00B34C6D" w:rsidRPr="000653C6" w:rsidRDefault="00B34C6D" w:rsidP="00AA4C2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377166262"/>
      <w:permEnd w:id="2122127124"/>
      <w:permEnd w:id="951280644"/>
      <w:permEnd w:id="1980785740"/>
    </w:tbl>
    <w:p w:rsidR="008273AD" w:rsidRDefault="008273AD" w:rsidP="009241CF"/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0F1FB9" w:rsidRPr="00472AC0" w:rsidTr="00EA7032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:rsidR="000F1FB9" w:rsidRPr="00472AC0" w:rsidRDefault="000F1FB9" w:rsidP="00D62FA3">
            <w:pPr>
              <w:tabs>
                <w:tab w:val="right" w:pos="10230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Note de fermeture du plan d’intervention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permStart w:id="126489207" w:edGrp="everyone"/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8567043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953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26489207"/>
            <w:r w:rsidRPr="00D62FA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.O.</w:t>
            </w:r>
          </w:p>
        </w:tc>
      </w:tr>
      <w:tr w:rsidR="000F1FB9" w:rsidRPr="00472AC0" w:rsidTr="00EA7032">
        <w:trPr>
          <w:trHeight w:val="283"/>
        </w:trPr>
        <w:tc>
          <w:tcPr>
            <w:tcW w:w="10658" w:type="dxa"/>
          </w:tcPr>
          <w:p w:rsidR="000F1FB9" w:rsidRPr="00472AC0" w:rsidRDefault="000F1FB9" w:rsidP="00B34C6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164737095" w:edGrp="everyone" w:colFirst="0" w:colLast="0"/>
          </w:p>
        </w:tc>
      </w:tr>
    </w:tbl>
    <w:p w:rsidR="00396CCA" w:rsidRDefault="00396CCA" w:rsidP="00396CCA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bookmarkStart w:id="6" w:name="_GoBack"/>
      <w:bookmarkEnd w:id="6"/>
      <w:permEnd w:id="1164737095"/>
    </w:p>
    <w:p w:rsidR="006B68DF" w:rsidRPr="00742316" w:rsidRDefault="006B68DF" w:rsidP="0021081C">
      <w:pPr>
        <w:keepNext/>
        <w:spacing w:after="160" w:line="259" w:lineRule="auto"/>
        <w:rPr>
          <w:rFonts w:asciiTheme="minorHAnsi" w:hAnsiTheme="minorHAnsi" w:cstheme="minorHAnsi"/>
          <w:b/>
        </w:rPr>
      </w:pPr>
      <w:r w:rsidRPr="000B34AA">
        <w:rPr>
          <w:rFonts w:asciiTheme="minorHAnsi" w:hAnsiTheme="minorHAnsi" w:cstheme="minorHAnsi"/>
          <w:b/>
        </w:rPr>
        <w:t xml:space="preserve">L’usager ou </w:t>
      </w:r>
      <w:r w:rsidR="00742316">
        <w:rPr>
          <w:rFonts w:asciiTheme="minorHAnsi" w:hAnsiTheme="minorHAnsi" w:cstheme="minorHAnsi"/>
          <w:b/>
        </w:rPr>
        <w:t>la personne habilitée à consentir aux soins</w:t>
      </w:r>
    </w:p>
    <w:permStart w:id="1522340740" w:edGrp="everyone"/>
    <w:p w:rsidR="006B68DF" w:rsidRDefault="00344948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sz w:val="20"/>
            <w:szCs w:val="20"/>
          </w:rPr>
          <w:id w:val="-1155912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79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1522340740"/>
      <w:r w:rsidR="00B728A7">
        <w:rPr>
          <w:rFonts w:ascii="MS Gothic" w:eastAsia="MS Gothic" w:hAnsi="MS Gothic" w:cstheme="minorHAnsi"/>
          <w:sz w:val="20"/>
          <w:szCs w:val="20"/>
        </w:rPr>
        <w:tab/>
      </w:r>
      <w:r w:rsidR="006B68DF">
        <w:rPr>
          <w:rFonts w:asciiTheme="minorHAnsi" w:hAnsiTheme="minorHAnsi" w:cstheme="minorHAnsi"/>
          <w:sz w:val="20"/>
          <w:szCs w:val="20"/>
        </w:rPr>
        <w:t>A été consulté pour l’élaboration du PII ou PID</w:t>
      </w:r>
      <w:r w:rsidR="006B68DF" w:rsidRPr="006B68DF">
        <w:rPr>
          <w:rFonts w:asciiTheme="minorHAnsi" w:hAnsiTheme="minorHAnsi" w:cstheme="minorHAnsi"/>
          <w:sz w:val="20"/>
          <w:szCs w:val="20"/>
        </w:rPr>
        <w:t xml:space="preserve"> </w:t>
      </w:r>
    </w:p>
    <w:permStart w:id="1726366339" w:edGrp="everyone"/>
    <w:p w:rsidR="006B68DF" w:rsidRDefault="00344948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65267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BC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1726366339"/>
      <w:r w:rsidR="00B728A7">
        <w:rPr>
          <w:rFonts w:asciiTheme="minorHAnsi" w:hAnsiTheme="minorHAnsi" w:cstheme="minorHAnsi"/>
          <w:sz w:val="20"/>
          <w:szCs w:val="20"/>
        </w:rPr>
        <w:tab/>
      </w:r>
      <w:r w:rsidR="006B68DF">
        <w:rPr>
          <w:rFonts w:asciiTheme="minorHAnsi" w:hAnsiTheme="minorHAnsi" w:cstheme="minorHAnsi"/>
          <w:sz w:val="20"/>
          <w:szCs w:val="20"/>
        </w:rPr>
        <w:t>A été inf</w:t>
      </w:r>
      <w:r w:rsidR="00B728A7">
        <w:rPr>
          <w:rFonts w:asciiTheme="minorHAnsi" w:hAnsiTheme="minorHAnsi" w:cstheme="minorHAnsi"/>
          <w:sz w:val="20"/>
          <w:szCs w:val="20"/>
        </w:rPr>
        <w:t>ormé du rôle qu’il devra jouer</w:t>
      </w:r>
    </w:p>
    <w:permStart w:id="976963803" w:edGrp="everyone"/>
    <w:p w:rsidR="006B68DF" w:rsidRDefault="00344948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357655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BC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976963803"/>
      <w:r w:rsidR="00B728A7">
        <w:rPr>
          <w:rFonts w:asciiTheme="minorHAnsi" w:hAnsiTheme="minorHAnsi" w:cstheme="minorHAnsi"/>
          <w:sz w:val="20"/>
          <w:szCs w:val="20"/>
        </w:rPr>
        <w:tab/>
      </w:r>
      <w:r w:rsidR="006B68DF">
        <w:rPr>
          <w:rFonts w:asciiTheme="minorHAnsi" w:hAnsiTheme="minorHAnsi" w:cstheme="minorHAnsi"/>
          <w:sz w:val="20"/>
          <w:szCs w:val="20"/>
        </w:rPr>
        <w:t>A pris connaissance du PII ou PID et reçu les renseignements nécessaires à sa compréhension</w:t>
      </w:r>
    </w:p>
    <w:permStart w:id="1276254264" w:edGrp="everyone"/>
    <w:p w:rsidR="006B68DF" w:rsidRDefault="00344948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sz w:val="20"/>
            <w:szCs w:val="20"/>
          </w:rPr>
          <w:id w:val="14768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BC2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1276254264"/>
      <w:r w:rsidR="00B728A7">
        <w:rPr>
          <w:rFonts w:ascii="MS Gothic" w:eastAsia="MS Gothic" w:hAnsi="MS Gothic" w:cstheme="minorHAnsi"/>
          <w:sz w:val="20"/>
          <w:szCs w:val="20"/>
        </w:rPr>
        <w:tab/>
      </w:r>
      <w:r w:rsidR="006B68DF">
        <w:rPr>
          <w:rFonts w:asciiTheme="minorHAnsi" w:hAnsiTheme="minorHAnsi" w:cstheme="minorHAnsi"/>
          <w:sz w:val="20"/>
          <w:szCs w:val="20"/>
        </w:rPr>
        <w:t>Accepte la mise en œuvre du PII ou PID</w:t>
      </w:r>
    </w:p>
    <w:p w:rsidR="00DD133D" w:rsidRDefault="00DD133D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773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4536"/>
        <w:gridCol w:w="1134"/>
        <w:gridCol w:w="2268"/>
      </w:tblGrid>
      <w:tr w:rsidR="00CD7540" w:rsidTr="005C5B6B">
        <w:trPr>
          <w:trHeight w:val="463"/>
        </w:trPr>
        <w:tc>
          <w:tcPr>
            <w:tcW w:w="2835" w:type="dxa"/>
            <w:tcBorders>
              <w:top w:val="nil"/>
              <w:bottom w:val="nil"/>
            </w:tcBorders>
            <w:vAlign w:val="bottom"/>
          </w:tcPr>
          <w:p w:rsidR="00CD7540" w:rsidRPr="00644EF4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726273585" w:edGrp="everyone" w:colFirst="1" w:colLast="1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Signature de l’usager :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vAlign w:val="bottom"/>
          </w:tcPr>
          <w:p w:rsidR="00CD7540" w:rsidRDefault="00CD7540" w:rsidP="0021081C">
            <w:pPr>
              <w:keepNext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CD7540" w:rsidRPr="00644EF4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permStart w:id="955346629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027717023"/>
            <w:lock w:val="sdtLocked"/>
            <w:placeholder>
              <w:docPart w:val="841AD29C8F7F4CB3A275E6303D59B779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CD7540" w:rsidRDefault="000A1BAF" w:rsidP="0021081C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  <w:permEnd w:id="955346629" w:displacedByCustomXml="prev"/>
      </w:tr>
      <w:tr w:rsidR="00CD7540" w:rsidTr="005C5B6B">
        <w:trPr>
          <w:trHeight w:val="545"/>
        </w:trPr>
        <w:tc>
          <w:tcPr>
            <w:tcW w:w="2835" w:type="dxa"/>
            <w:tcBorders>
              <w:top w:val="nil"/>
              <w:bottom w:val="nil"/>
            </w:tcBorders>
            <w:vAlign w:val="bottom"/>
          </w:tcPr>
          <w:p w:rsidR="00CD7540" w:rsidRPr="00644EF4" w:rsidRDefault="00CD7540" w:rsidP="005C5B6B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343291493" w:edGrp="everyone" w:colFirst="1" w:colLast="1"/>
            <w:permEnd w:id="726273585"/>
            <w:r w:rsidRPr="00F4255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Signature </w:t>
            </w:r>
            <w:r w:rsidR="00C10CA5" w:rsidRPr="00F4255C">
              <w:rPr>
                <w:rFonts w:asciiTheme="minorHAnsi" w:hAnsiTheme="minorHAnsi" w:cstheme="minorHAnsi"/>
                <w:b/>
                <w:sz w:val="20"/>
                <w:szCs w:val="20"/>
              </w:rPr>
              <w:t>de la personne</w:t>
            </w:r>
            <w:r w:rsidR="005C5B6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habilitée </w:t>
            </w:r>
            <w:r w:rsidR="000A58B9" w:rsidRPr="00F4255C">
              <w:rPr>
                <w:rFonts w:asciiTheme="minorHAnsi" w:hAnsiTheme="minorHAnsi" w:cstheme="minorHAnsi"/>
                <w:b/>
                <w:sz w:val="20"/>
                <w:szCs w:val="20"/>
              </w:rPr>
              <w:t>à consentir aux soins</w:t>
            </w:r>
            <w:r w:rsidRPr="00F4255C">
              <w:rPr>
                <w:rFonts w:asciiTheme="minorHAnsi" w:hAnsiTheme="minorHAnsi" w:cstheme="minorHAnsi"/>
                <w:b/>
                <w:sz w:val="20"/>
                <w:szCs w:val="20"/>
              </w:rPr>
              <w:t> 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7540" w:rsidRDefault="00CD7540" w:rsidP="00B34C6D">
            <w:pPr>
              <w:keepNext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CD7540" w:rsidRPr="00644EF4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permStart w:id="1662149193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21178431"/>
            <w:lock w:val="sdtLocked"/>
            <w:placeholder>
              <w:docPart w:val="D03FEEC29A6049819AF08EE4A8668C69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CD7540" w:rsidRDefault="000A1BAF" w:rsidP="0021081C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  <w:permEnd w:id="1662149193" w:displacedByCustomXml="prev"/>
      </w:tr>
      <w:permStart w:id="567242409" w:edGrp="everyone"/>
      <w:permEnd w:id="1343291493"/>
      <w:tr w:rsidR="006859C3" w:rsidTr="005C5B6B">
        <w:trPr>
          <w:trHeight w:val="681"/>
        </w:trPr>
        <w:tc>
          <w:tcPr>
            <w:tcW w:w="10773" w:type="dxa"/>
            <w:gridSpan w:val="4"/>
            <w:tcBorders>
              <w:top w:val="nil"/>
              <w:bottom w:val="nil"/>
            </w:tcBorders>
            <w:vAlign w:val="bottom"/>
          </w:tcPr>
          <w:p w:rsidR="006859C3" w:rsidRDefault="00344948" w:rsidP="00F4255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1450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93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567242409"/>
            <w:r w:rsidR="006859C3" w:rsidRPr="006C1EF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6859C3" w:rsidRPr="006859C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En cas d’impossibilité à signer le document, l’usager ou </w:t>
            </w:r>
            <w:r w:rsidR="00742316">
              <w:rPr>
                <w:rFonts w:asciiTheme="minorHAnsi" w:hAnsiTheme="minorHAnsi" w:cstheme="minorHAnsi"/>
                <w:i/>
                <w:sz w:val="20"/>
                <w:szCs w:val="20"/>
              </w:rPr>
              <w:t>la personne habilitée à consentir aux soin</w:t>
            </w:r>
            <w:r w:rsidR="005C5B6B">
              <w:rPr>
                <w:rFonts w:asciiTheme="minorHAnsi" w:hAnsiTheme="minorHAnsi" w:cstheme="minorHAnsi"/>
                <w:i/>
                <w:sz w:val="20"/>
                <w:szCs w:val="20"/>
              </w:rPr>
              <w:t>s</w:t>
            </w:r>
            <w:r w:rsidR="00742316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6859C3" w:rsidRPr="006859C3">
              <w:rPr>
                <w:rFonts w:asciiTheme="minorHAnsi" w:hAnsiTheme="minorHAnsi" w:cstheme="minorHAnsi"/>
                <w:i/>
                <w:sz w:val="20"/>
                <w:szCs w:val="20"/>
              </w:rPr>
              <w:t>a donné son autorisation verbale à son plan d’intervention et l’information a été notée au dossier.</w:t>
            </w:r>
          </w:p>
        </w:tc>
      </w:tr>
      <w:tr w:rsidR="00CD7540" w:rsidTr="005C5B6B">
        <w:trPr>
          <w:trHeight w:val="1579"/>
        </w:trPr>
        <w:tc>
          <w:tcPr>
            <w:tcW w:w="2835" w:type="dxa"/>
            <w:tcBorders>
              <w:top w:val="nil"/>
              <w:bottom w:val="nil"/>
            </w:tcBorders>
            <w:vAlign w:val="bottom"/>
          </w:tcPr>
          <w:p w:rsidR="00CD7540" w:rsidRPr="00644EF4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333821163" w:edGrp="everyone" w:colFirst="1" w:colLast="1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Signature de l’intervenant :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vAlign w:val="bottom"/>
          </w:tcPr>
          <w:p w:rsidR="00F72CF4" w:rsidRDefault="00396CCA" w:rsidP="00B34C6D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Ligne de signature Microsoft Office..." style="width:192.25pt;height:95.75pt">
                  <v:imagedata r:id="rId12" o:title=""/>
                  <o:lock v:ext="edit" ungrouping="t" rotation="t" cropping="t" verticies="t" text="t" grouping="t"/>
                  <o:signatureline v:ext="edit" id="{6DF96F01-F2A4-4514-A87C-65F16C62B801}" provid="{00000000-0000-0000-0000-000000000000}" issignatureline="t"/>
                </v:shape>
              </w:pic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CD7540" w:rsidRPr="00644EF4" w:rsidRDefault="00CD7540" w:rsidP="00774F41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</w:t>
            </w:r>
            <w:r w:rsidR="00774F41">
              <w:rPr>
                <w:rFonts w:asciiTheme="minorHAnsi" w:hAnsiTheme="minorHAnsi" w:cstheme="minorHAnsi"/>
                <w:b/>
                <w:sz w:val="20"/>
                <w:szCs w:val="20"/>
              </w:rPr>
              <w:t>de rédaction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permStart w:id="1286495913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740826181"/>
            <w:lock w:val="sdtLocked"/>
            <w:placeholder>
              <w:docPart w:val="1DD5F37BA8BF4105BBB71F54F414B10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CD7540" w:rsidRDefault="00B34C6D" w:rsidP="0021081C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permEnd w:id="1286495913" w:displacedByCustomXml="prev"/>
      </w:tr>
      <w:permEnd w:id="1333821163"/>
    </w:tbl>
    <w:p w:rsidR="00DD133D" w:rsidRDefault="00DD133D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552"/>
      </w:tblGrid>
      <w:tr w:rsidR="00DD133D" w:rsidTr="00AF79B5">
        <w:trPr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DD133D" w:rsidRPr="00644EF4" w:rsidRDefault="00DD133D" w:rsidP="00AF79B5">
            <w:pPr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4EF4">
              <w:rPr>
                <w:rFonts w:asciiTheme="minorHAnsi" w:hAnsiTheme="minorHAnsi" w:cstheme="minorHAnsi"/>
                <w:b/>
                <w:sz w:val="20"/>
                <w:szCs w:val="20"/>
              </w:rPr>
              <w:t>Date de révision convenue </w:t>
            </w:r>
          </w:p>
        </w:tc>
        <w:permStart w:id="1844913904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Cliquez pour sélectionner une date"/>
            <w:tag w:val="Cliquez pour sélectionner une date"/>
            <w:id w:val="-1630779866"/>
            <w:placeholder>
              <w:docPart w:val="D463857EFC7C48CF940851B0A0DD4DFA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DD133D" w:rsidRDefault="00B34C6D" w:rsidP="00AF79B5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844913904" w:displacedByCustomXml="prev"/>
      </w:tr>
      <w:tr w:rsidR="00DD133D" w:rsidTr="00AF79B5">
        <w:trPr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DD133D" w:rsidRPr="00644EF4" w:rsidRDefault="00DD133D" w:rsidP="00AF79B5">
            <w:pPr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425024501" w:edGrp="everyone" w:colFirst="1" w:colLast="1"/>
            <w:r w:rsidRPr="00644EF4">
              <w:rPr>
                <w:rFonts w:asciiTheme="minorHAnsi" w:hAnsiTheme="minorHAnsi" w:cstheme="minorHAnsi"/>
                <w:b/>
                <w:sz w:val="20"/>
                <w:szCs w:val="20"/>
              </w:rPr>
              <w:t>Heure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133D" w:rsidRDefault="00DD133D" w:rsidP="00B34C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D133D" w:rsidTr="00AF79B5">
        <w:trPr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:rsidR="00DD133D" w:rsidRPr="00644EF4" w:rsidRDefault="00DD133D" w:rsidP="00AF79B5">
            <w:pPr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000239846" w:edGrp="everyone" w:colFirst="1" w:colLast="1"/>
            <w:permEnd w:id="1425024501"/>
            <w:r w:rsidRPr="00644EF4">
              <w:rPr>
                <w:rFonts w:asciiTheme="minorHAnsi" w:hAnsiTheme="minorHAnsi" w:cstheme="minorHAnsi"/>
                <w:b/>
                <w:sz w:val="20"/>
                <w:szCs w:val="20"/>
              </w:rPr>
              <w:t>Lieu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133D" w:rsidRDefault="00DD133D" w:rsidP="00AF79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2000239846"/>
    </w:tbl>
    <w:p w:rsidR="00A36142" w:rsidRPr="009241CF" w:rsidRDefault="00A36142" w:rsidP="006474AC">
      <w:pPr>
        <w:tabs>
          <w:tab w:val="left" w:pos="2520"/>
        </w:tabs>
      </w:pPr>
    </w:p>
    <w:sectPr w:rsidR="00A36142" w:rsidRPr="009241CF" w:rsidSect="00DD133D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1276" w:right="567" w:bottom="1276" w:left="1021" w:header="709" w:footer="5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EB5" w:rsidRDefault="00FE4EB5" w:rsidP="0081257E">
      <w:r>
        <w:separator/>
      </w:r>
    </w:p>
  </w:endnote>
  <w:endnote w:type="continuationSeparator" w:id="0">
    <w:p w:rsidR="00FE4EB5" w:rsidRDefault="00FE4EB5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9C708F" w:rsidRPr="009C708F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285AAB">
      <w:rPr>
        <w:rFonts w:asciiTheme="minorHAnsi" w:hAnsiTheme="minorHAnsi" w:cstheme="minorHAnsi"/>
        <w:sz w:val="20"/>
        <w:szCs w:val="20"/>
      </w:rPr>
      <w:t>60431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="0054734C">
      <w:rPr>
        <w:rFonts w:asciiTheme="minorHAnsi" w:hAnsiTheme="minorHAnsi" w:cstheme="minorHAnsi"/>
        <w:sz w:val="18"/>
        <w:szCs w:val="18"/>
      </w:rPr>
      <w:t>(2026-01</w:t>
    </w:r>
    <w:r w:rsidRPr="00A0249F">
      <w:rPr>
        <w:rFonts w:asciiTheme="minorHAnsi" w:hAnsiTheme="minorHAnsi" w:cstheme="minorHAnsi"/>
        <w:sz w:val="18"/>
        <w:szCs w:val="18"/>
      </w:rPr>
      <w:t>)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PLAN D’INTERVENTION INTERDISCIPLINAIRE – DI-TSA-DP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344948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344948" w:rsidRPr="00344948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285AAB">
      <w:rPr>
        <w:rFonts w:asciiTheme="minorHAnsi" w:hAnsiTheme="minorHAnsi" w:cstheme="minorHAnsi"/>
        <w:sz w:val="20"/>
        <w:szCs w:val="20"/>
      </w:rPr>
      <w:t>60431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="0054734C">
      <w:rPr>
        <w:rFonts w:asciiTheme="minorHAnsi" w:hAnsiTheme="minorHAnsi" w:cstheme="minorHAnsi"/>
        <w:sz w:val="18"/>
        <w:szCs w:val="18"/>
      </w:rPr>
      <w:t>(2026-01</w:t>
    </w:r>
    <w:r w:rsidRPr="00A0249F">
      <w:rPr>
        <w:rFonts w:asciiTheme="minorHAnsi" w:hAnsiTheme="minorHAnsi" w:cstheme="minorHAnsi"/>
        <w:sz w:val="18"/>
        <w:szCs w:val="18"/>
      </w:rPr>
      <w:t>)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184D0C">
      <w:rPr>
        <w:rFonts w:asciiTheme="minorHAnsi" w:hAnsiTheme="minorHAnsi" w:cstheme="minorHAnsi"/>
        <w:b/>
        <w:sz w:val="20"/>
        <w:szCs w:val="20"/>
      </w:rPr>
      <w:t xml:space="preserve"> (PID)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PLAN D’INTERVENTION INTERDISCIPLINAIRE</w:t>
    </w:r>
    <w:r w:rsidR="00184D0C">
      <w:rPr>
        <w:rFonts w:asciiTheme="minorHAnsi" w:hAnsiTheme="minorHAnsi" w:cstheme="minorHAnsi"/>
        <w:b/>
        <w:sz w:val="20"/>
        <w:szCs w:val="20"/>
      </w:rPr>
      <w:t xml:space="preserve"> (PII)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344948" w:rsidRPr="00344948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344948" w:rsidRPr="00344948">
      <w:rPr>
        <w:rFonts w:asciiTheme="minorHAnsi" w:hAnsiTheme="minorHAnsi" w:cstheme="minorHAnsi"/>
        <w:b/>
        <w:bCs/>
        <w:noProof/>
        <w:sz w:val="15"/>
        <w:szCs w:val="15"/>
        <w:lang w:val="fr-FR"/>
      </w:rPr>
      <w:t>3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EB5" w:rsidRDefault="00FE4EB5" w:rsidP="0081257E">
      <w:r>
        <w:separator/>
      </w:r>
    </w:p>
  </w:footnote>
  <w:footnote w:type="continuationSeparator" w:id="0">
    <w:p w:rsidR="00FE4EB5" w:rsidRDefault="00FE4EB5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875537501"/>
        <w:lock w:val="sdtLocked"/>
        <w:placeholder>
          <w:docPart w:val="439D17FA77CE42129D2C1205BCFF22D3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1391285"/>
        <w:lock w:val="sdtLocked"/>
        <w:placeholder>
          <w:docPart w:val="DF93E745B95944218053585D42F40329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2041162891"/>
        <w:lock w:val="sdtLocked"/>
        <w:placeholder>
          <w:docPart w:val="4FF4FCAB5AF749599E99154252FBCEBC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47723492"/>
        <w:lock w:val="sdtLocked"/>
        <w:placeholder>
          <w:docPart w:val="8CC9AE9F36014CA994F75342D1B03B41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ulkxF5SVhseZwDULR/q1En82dmfzwGINAHZz7V6PyEmUs6ldxntzh2EjZjbdgk0xFRrBFSalD7Umrw8OBRdvUA==" w:salt="oar0CDB42csqkGXGyd/BQA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45F"/>
    <w:rsid w:val="00001EA0"/>
    <w:rsid w:val="000235F9"/>
    <w:rsid w:val="0004612D"/>
    <w:rsid w:val="00056477"/>
    <w:rsid w:val="00061115"/>
    <w:rsid w:val="000653C6"/>
    <w:rsid w:val="00081719"/>
    <w:rsid w:val="00081E4F"/>
    <w:rsid w:val="00094D01"/>
    <w:rsid w:val="000A1BAF"/>
    <w:rsid w:val="000A48D0"/>
    <w:rsid w:val="000A58B9"/>
    <w:rsid w:val="000A5A8D"/>
    <w:rsid w:val="000A5E6D"/>
    <w:rsid w:val="000A5E86"/>
    <w:rsid w:val="000B34AA"/>
    <w:rsid w:val="000B7F78"/>
    <w:rsid w:val="000E53E1"/>
    <w:rsid w:val="000F0ECA"/>
    <w:rsid w:val="000F1FB9"/>
    <w:rsid w:val="00105175"/>
    <w:rsid w:val="00106182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FFB"/>
    <w:rsid w:val="00163910"/>
    <w:rsid w:val="00163926"/>
    <w:rsid w:val="00173F3A"/>
    <w:rsid w:val="00184D0C"/>
    <w:rsid w:val="00193617"/>
    <w:rsid w:val="001B6ADB"/>
    <w:rsid w:val="001C3C30"/>
    <w:rsid w:val="001F086F"/>
    <w:rsid w:val="0021081C"/>
    <w:rsid w:val="00224B70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5818"/>
    <w:rsid w:val="00295F2F"/>
    <w:rsid w:val="002C0510"/>
    <w:rsid w:val="002C5CEB"/>
    <w:rsid w:val="002D207C"/>
    <w:rsid w:val="002D4BDA"/>
    <w:rsid w:val="002E3D54"/>
    <w:rsid w:val="00300573"/>
    <w:rsid w:val="00301BAB"/>
    <w:rsid w:val="00336BCB"/>
    <w:rsid w:val="00344948"/>
    <w:rsid w:val="0035045E"/>
    <w:rsid w:val="0035293E"/>
    <w:rsid w:val="0035589A"/>
    <w:rsid w:val="00367527"/>
    <w:rsid w:val="00367C4C"/>
    <w:rsid w:val="00371FBF"/>
    <w:rsid w:val="003724A3"/>
    <w:rsid w:val="00380AEA"/>
    <w:rsid w:val="003951FF"/>
    <w:rsid w:val="00396CCA"/>
    <w:rsid w:val="003A6F43"/>
    <w:rsid w:val="003E3AE5"/>
    <w:rsid w:val="003F27A5"/>
    <w:rsid w:val="003F3BBB"/>
    <w:rsid w:val="003F5BFB"/>
    <w:rsid w:val="00413A5E"/>
    <w:rsid w:val="004246FA"/>
    <w:rsid w:val="0045258B"/>
    <w:rsid w:val="00460096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4734C"/>
    <w:rsid w:val="00562D85"/>
    <w:rsid w:val="00572797"/>
    <w:rsid w:val="005846D0"/>
    <w:rsid w:val="00586763"/>
    <w:rsid w:val="005A0C13"/>
    <w:rsid w:val="005C5B6B"/>
    <w:rsid w:val="005F5128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70347"/>
    <w:rsid w:val="00676C98"/>
    <w:rsid w:val="006859C3"/>
    <w:rsid w:val="006B68DF"/>
    <w:rsid w:val="006C1EF6"/>
    <w:rsid w:val="006C3A24"/>
    <w:rsid w:val="006C647A"/>
    <w:rsid w:val="00702750"/>
    <w:rsid w:val="0070575F"/>
    <w:rsid w:val="00711015"/>
    <w:rsid w:val="00742316"/>
    <w:rsid w:val="00770980"/>
    <w:rsid w:val="00774F41"/>
    <w:rsid w:val="00775336"/>
    <w:rsid w:val="00775EF5"/>
    <w:rsid w:val="007824FE"/>
    <w:rsid w:val="00794F54"/>
    <w:rsid w:val="00796F7D"/>
    <w:rsid w:val="007A6933"/>
    <w:rsid w:val="007A7BE7"/>
    <w:rsid w:val="007B10A9"/>
    <w:rsid w:val="007B10B7"/>
    <w:rsid w:val="007C0A74"/>
    <w:rsid w:val="007C4940"/>
    <w:rsid w:val="007C4953"/>
    <w:rsid w:val="007E6BA9"/>
    <w:rsid w:val="0081257E"/>
    <w:rsid w:val="00813571"/>
    <w:rsid w:val="00815A91"/>
    <w:rsid w:val="008273AD"/>
    <w:rsid w:val="00835D55"/>
    <w:rsid w:val="00840968"/>
    <w:rsid w:val="00847BCE"/>
    <w:rsid w:val="00854761"/>
    <w:rsid w:val="00854C5B"/>
    <w:rsid w:val="0088545A"/>
    <w:rsid w:val="008C1B87"/>
    <w:rsid w:val="008F61BF"/>
    <w:rsid w:val="00912469"/>
    <w:rsid w:val="009210E9"/>
    <w:rsid w:val="009241CF"/>
    <w:rsid w:val="0093368C"/>
    <w:rsid w:val="00933CF8"/>
    <w:rsid w:val="00942D0E"/>
    <w:rsid w:val="00954EBA"/>
    <w:rsid w:val="00957446"/>
    <w:rsid w:val="009917D6"/>
    <w:rsid w:val="009B7034"/>
    <w:rsid w:val="009C708F"/>
    <w:rsid w:val="009E2F13"/>
    <w:rsid w:val="009E7A98"/>
    <w:rsid w:val="00A0249F"/>
    <w:rsid w:val="00A073D7"/>
    <w:rsid w:val="00A33CEF"/>
    <w:rsid w:val="00A3424F"/>
    <w:rsid w:val="00A36142"/>
    <w:rsid w:val="00A530F1"/>
    <w:rsid w:val="00A729F1"/>
    <w:rsid w:val="00A77D58"/>
    <w:rsid w:val="00A77FD9"/>
    <w:rsid w:val="00A84AD2"/>
    <w:rsid w:val="00A85D6B"/>
    <w:rsid w:val="00A90CAF"/>
    <w:rsid w:val="00A96E54"/>
    <w:rsid w:val="00AB1AE0"/>
    <w:rsid w:val="00AC1E58"/>
    <w:rsid w:val="00AC7CEE"/>
    <w:rsid w:val="00AD5DB0"/>
    <w:rsid w:val="00AD7EA0"/>
    <w:rsid w:val="00AE5772"/>
    <w:rsid w:val="00B06CF8"/>
    <w:rsid w:val="00B11A7E"/>
    <w:rsid w:val="00B21AF3"/>
    <w:rsid w:val="00B24B58"/>
    <w:rsid w:val="00B34C6D"/>
    <w:rsid w:val="00B44F24"/>
    <w:rsid w:val="00B700E0"/>
    <w:rsid w:val="00B728A7"/>
    <w:rsid w:val="00B90138"/>
    <w:rsid w:val="00BA5ED2"/>
    <w:rsid w:val="00BC0CA8"/>
    <w:rsid w:val="00BD08CA"/>
    <w:rsid w:val="00BD5DFA"/>
    <w:rsid w:val="00BD5E67"/>
    <w:rsid w:val="00BF5356"/>
    <w:rsid w:val="00BF6BB8"/>
    <w:rsid w:val="00C00059"/>
    <w:rsid w:val="00C10CA5"/>
    <w:rsid w:val="00C31654"/>
    <w:rsid w:val="00C34636"/>
    <w:rsid w:val="00C409F5"/>
    <w:rsid w:val="00C56334"/>
    <w:rsid w:val="00C819E7"/>
    <w:rsid w:val="00C83E84"/>
    <w:rsid w:val="00C977FD"/>
    <w:rsid w:val="00CA35C1"/>
    <w:rsid w:val="00CA5268"/>
    <w:rsid w:val="00CA5347"/>
    <w:rsid w:val="00CB76D6"/>
    <w:rsid w:val="00CC0874"/>
    <w:rsid w:val="00CC2533"/>
    <w:rsid w:val="00CC7EFA"/>
    <w:rsid w:val="00CD6AD7"/>
    <w:rsid w:val="00CD7540"/>
    <w:rsid w:val="00CE02A6"/>
    <w:rsid w:val="00CE1F62"/>
    <w:rsid w:val="00D16A65"/>
    <w:rsid w:val="00D17F6F"/>
    <w:rsid w:val="00D37C8D"/>
    <w:rsid w:val="00D4156D"/>
    <w:rsid w:val="00D45066"/>
    <w:rsid w:val="00D62FA3"/>
    <w:rsid w:val="00D631BA"/>
    <w:rsid w:val="00D6524F"/>
    <w:rsid w:val="00D65817"/>
    <w:rsid w:val="00D658C1"/>
    <w:rsid w:val="00D75DB5"/>
    <w:rsid w:val="00D94066"/>
    <w:rsid w:val="00DB5E8C"/>
    <w:rsid w:val="00DC7790"/>
    <w:rsid w:val="00DD133D"/>
    <w:rsid w:val="00DD6AC7"/>
    <w:rsid w:val="00DE0EC9"/>
    <w:rsid w:val="00E10066"/>
    <w:rsid w:val="00E16883"/>
    <w:rsid w:val="00E24ABE"/>
    <w:rsid w:val="00E30FAC"/>
    <w:rsid w:val="00E3667F"/>
    <w:rsid w:val="00E37A0D"/>
    <w:rsid w:val="00E55FF4"/>
    <w:rsid w:val="00E84264"/>
    <w:rsid w:val="00EA2FBB"/>
    <w:rsid w:val="00EA7032"/>
    <w:rsid w:val="00EB67A8"/>
    <w:rsid w:val="00EC1D23"/>
    <w:rsid w:val="00ED174A"/>
    <w:rsid w:val="00EE00A3"/>
    <w:rsid w:val="00EE71AF"/>
    <w:rsid w:val="00EF62FA"/>
    <w:rsid w:val="00F038C6"/>
    <w:rsid w:val="00F130E4"/>
    <w:rsid w:val="00F17035"/>
    <w:rsid w:val="00F1774D"/>
    <w:rsid w:val="00F20FF1"/>
    <w:rsid w:val="00F33764"/>
    <w:rsid w:val="00F41733"/>
    <w:rsid w:val="00F4255C"/>
    <w:rsid w:val="00F47B4E"/>
    <w:rsid w:val="00F52944"/>
    <w:rsid w:val="00F72CF4"/>
    <w:rsid w:val="00F7382F"/>
    <w:rsid w:val="00F95C14"/>
    <w:rsid w:val="00FA1BA3"/>
    <w:rsid w:val="00FA3A2B"/>
    <w:rsid w:val="00FD14A6"/>
    <w:rsid w:val="00FE4EB5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7379169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E06874" w:rsidP="00E06874">
          <w:pPr>
            <w:pStyle w:val="A53CF9E5941B4A139B707AC095ACE2AB43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A0456E09BFD42A2A689CCAA0868F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65A155-525B-442E-81B3-37377309F733}"/>
      </w:docPartPr>
      <w:docPartBody>
        <w:p w:rsidR="00155FE5" w:rsidRDefault="009558B8">
          <w:pPr>
            <w:pStyle w:val="DA0456E09BFD42A2A689CCAA0868FB0D"/>
          </w:pPr>
          <w:r w:rsidRPr="00A1469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41AD29C8F7F4CB3A275E6303D59B7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D53611-021C-470C-8202-3F34FC3A650D}"/>
      </w:docPartPr>
      <w:docPartBody>
        <w:p w:rsidR="00155FE5" w:rsidRDefault="00E06874" w:rsidP="00E06874">
          <w:pPr>
            <w:pStyle w:val="841AD29C8F7F4CB3A275E6303D59B77943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D03FEEC29A6049819AF08EE4A8668C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1B59D-9223-4DC4-ACC6-C603B4469853}"/>
      </w:docPartPr>
      <w:docPartBody>
        <w:p w:rsidR="00155FE5" w:rsidRDefault="00E06874" w:rsidP="00E06874">
          <w:pPr>
            <w:pStyle w:val="D03FEEC29A6049819AF08EE4A8668C6943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1DD5F37BA8BF4105BBB71F54F414B1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BF2A5C-CC0E-4103-9E25-F4949FC469AF}"/>
      </w:docPartPr>
      <w:docPartBody>
        <w:p w:rsidR="00155FE5" w:rsidRDefault="00362A21" w:rsidP="00362A21">
          <w:pPr>
            <w:pStyle w:val="1DD5F37BA8BF4105BBB71F54F414B10D33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D463857EFC7C48CF940851B0A0DD4D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BF7C80-7065-49B1-AB52-F8E02BB11AAF}"/>
      </w:docPartPr>
      <w:docPartBody>
        <w:p w:rsidR="00FA04D7" w:rsidRDefault="008E280D" w:rsidP="008E280D">
          <w:pPr>
            <w:pStyle w:val="D463857EFC7C48CF940851B0A0DD4DFA"/>
          </w:pPr>
          <w:r w:rsidRPr="00A1469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39D17FA77CE42129D2C1205BCFF2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8416B-1CDD-44FA-95A8-32C0F5DFB3F7}"/>
      </w:docPartPr>
      <w:docPartBody>
        <w:p w:rsidR="00384737" w:rsidRDefault="00E06874" w:rsidP="00E06874">
          <w:pPr>
            <w:pStyle w:val="439D17FA77CE42129D2C1205BCFF22D39"/>
          </w:pPr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DF93E745B95944218053585D42F40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F6475-C918-4C33-AA1D-727785508C2B}"/>
      </w:docPartPr>
      <w:docPartBody>
        <w:p w:rsidR="00384737" w:rsidRDefault="00362A21" w:rsidP="00362A21">
          <w:pPr>
            <w:pStyle w:val="DF93E745B95944218053585D42F40329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4FCAB5AF749599E99154252FBC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A4274-E3AF-4CF5-9F6F-7E232C22F093}"/>
      </w:docPartPr>
      <w:docPartBody>
        <w:p w:rsidR="00384737" w:rsidRDefault="00E06874" w:rsidP="00E06874">
          <w:pPr>
            <w:pStyle w:val="4FF4FCAB5AF749599E99154252FBCEBC9"/>
          </w:pPr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8CC9AE9F36014CA994F75342D1B03B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8D076-3E98-4107-94C7-109F05881465}"/>
      </w:docPartPr>
      <w:docPartBody>
        <w:p w:rsidR="00384737" w:rsidRDefault="00362A21" w:rsidP="00362A21">
          <w:pPr>
            <w:pStyle w:val="8CC9AE9F36014CA994F75342D1B03B4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8F1FFE6C294719888AA2C39800E1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53C544-71F2-4B07-A34F-41891D58F1D7}"/>
      </w:docPartPr>
      <w:docPartBody>
        <w:p w:rsidR="006C149F" w:rsidRDefault="00E06874" w:rsidP="00E06874">
          <w:pPr>
            <w:pStyle w:val="D48F1FFE6C294719888AA2C39800E1EC4"/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5FB92456CEDA4FB88515EFF3BE741D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7DBA20-C5AE-4FFC-BADF-FC07E01611D5}"/>
      </w:docPartPr>
      <w:docPartBody>
        <w:p w:rsidR="002B2C3E" w:rsidRDefault="00E06874" w:rsidP="00E06874">
          <w:pPr>
            <w:pStyle w:val="5FB92456CEDA4FB88515EFF3BE741D4E4"/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DA20965966CB49E98AF75220654E56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ADE682-B00D-42CC-9C59-D9A0F0257F8B}"/>
      </w:docPartPr>
      <w:docPartBody>
        <w:p w:rsidR="002B2C3E" w:rsidRDefault="00E06874" w:rsidP="00E06874">
          <w:pPr>
            <w:pStyle w:val="DA20965966CB49E98AF75220654E562D4"/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69552618CE3A48A2B5A0E4ED60AC33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3E31E2-55CD-4F6D-AA04-FB1D338C3867}"/>
      </w:docPartPr>
      <w:docPartBody>
        <w:p w:rsidR="002B2C3E" w:rsidRDefault="00E06874" w:rsidP="00E06874">
          <w:pPr>
            <w:pStyle w:val="69552618CE3A48A2B5A0E4ED60AC33F84"/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51772D37646443A39D7AB2BABDFD19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37F585-DA76-4F2D-874D-750774C132FB}"/>
      </w:docPartPr>
      <w:docPartBody>
        <w:p w:rsidR="002B2C3E" w:rsidRDefault="00E06874" w:rsidP="00E06874">
          <w:pPr>
            <w:pStyle w:val="51772D37646443A39D7AB2BABDFD195D4"/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C41A56498102418591090763BAE0DB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4CF670-B359-4513-BD7D-6A47FD4961E0}"/>
      </w:docPartPr>
      <w:docPartBody>
        <w:p w:rsidR="002B2C3E" w:rsidRDefault="00E06874" w:rsidP="00E06874">
          <w:pPr>
            <w:pStyle w:val="C41A56498102418591090763BAE0DB4C3"/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63A89C02B3DF41ABB9CD5ED8B051EA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F93500-F418-480C-848B-8EE187AAF80A}"/>
      </w:docPartPr>
      <w:docPartBody>
        <w:p w:rsidR="002B2C3E" w:rsidRDefault="00E06874" w:rsidP="00E06874">
          <w:pPr>
            <w:pStyle w:val="63A89C02B3DF41ABB9CD5ED8B051EAE63"/>
          </w:pPr>
          <w:r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55FE5"/>
    <w:rsid w:val="002162C5"/>
    <w:rsid w:val="002B2C3E"/>
    <w:rsid w:val="0034005E"/>
    <w:rsid w:val="003421FF"/>
    <w:rsid w:val="00362A21"/>
    <w:rsid w:val="00384737"/>
    <w:rsid w:val="003B161F"/>
    <w:rsid w:val="004627D0"/>
    <w:rsid w:val="00484F98"/>
    <w:rsid w:val="00577109"/>
    <w:rsid w:val="00586DD0"/>
    <w:rsid w:val="006C149F"/>
    <w:rsid w:val="00726C6F"/>
    <w:rsid w:val="008D0BEC"/>
    <w:rsid w:val="008E280D"/>
    <w:rsid w:val="00900FCC"/>
    <w:rsid w:val="009468F7"/>
    <w:rsid w:val="009558B8"/>
    <w:rsid w:val="00A1476C"/>
    <w:rsid w:val="00A969B4"/>
    <w:rsid w:val="00AA373E"/>
    <w:rsid w:val="00B1116B"/>
    <w:rsid w:val="00B72A90"/>
    <w:rsid w:val="00BA28E3"/>
    <w:rsid w:val="00C10FDE"/>
    <w:rsid w:val="00C72970"/>
    <w:rsid w:val="00C74B42"/>
    <w:rsid w:val="00D467F0"/>
    <w:rsid w:val="00E06874"/>
    <w:rsid w:val="00E35253"/>
    <w:rsid w:val="00E64ABA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E06874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E0687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E0687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4">
    <w:name w:val="D48F1FFE6C294719888AA2C39800E1EC4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3">
    <w:name w:val="C41A56498102418591090763BAE0DB4C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3">
    <w:name w:val="63A89C02B3DF41ABB9CD5ED8B051EAE6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4">
    <w:name w:val="5FB92456CEDA4FB88515EFF3BE741D4E4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4">
    <w:name w:val="DA20965966CB49E98AF75220654E562D4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4">
    <w:name w:val="69552618CE3A48A2B5A0E4ED60AC33F84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4">
    <w:name w:val="51772D37646443A39D7AB2BABDFD195D4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E0687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E0687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E0687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 xsi:nil="true"/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1</Statut>
    <Datedapprobation xmlns="821ca118-854d-4774-85de-cb461bc3e543">2021-11-01T04:00:00+00:00</Datedapprobation>
    <Vers_x00e9_DM_x00c9_ xmlns="821ca118-854d-4774-85de-cb461bc3e543">false</Vers_x00e9_DM_x00c9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02C59-C06A-4E75-8057-036093815B20}">
  <ds:schemaRefs>
    <ds:schemaRef ds:uri="http://schemas.microsoft.com/office/2006/metadata/properties"/>
    <ds:schemaRef ds:uri="821ca118-854d-4774-85de-cb461bc3e543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013660ce-6d07-47ad-b726-5178166c5d3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C1B6A7-EA2D-4901-A651-E971BD692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566D9D-9EF0-49FE-A641-4BD1B1106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E3805D-4FC9-452D-93D4-4A95330F9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66</TotalTime>
  <Pages>3</Pages>
  <Words>598</Words>
  <Characters>3289</Characters>
  <Application>Microsoft Office Word</Application>
  <DocSecurity>8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CLI-60431</vt:lpstr>
    </vt:vector>
  </TitlesOfParts>
  <Company>CISSS de la Montérégie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CLI-60431</dc:title>
  <dc:subject/>
  <dc:creator>Dos Santos , Murielle</dc:creator>
  <cp:keywords/>
  <dc:description/>
  <cp:lastModifiedBy>Karine Parenteau</cp:lastModifiedBy>
  <cp:revision>17</cp:revision>
  <cp:lastPrinted>2020-03-02T14:51:00Z</cp:lastPrinted>
  <dcterms:created xsi:type="dcterms:W3CDTF">2025-10-29T18:31:00Z</dcterms:created>
  <dcterms:modified xsi:type="dcterms:W3CDTF">2026-01-27T19:52:00Z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</Properties>
</file>