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B4B1B" w14:textId="7777777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6D72DF78" w14:textId="77777777" w:rsidTr="30C2C8C9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59D0F38" w14:textId="77777777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6F720FD" wp14:editId="71B94BD8">
                  <wp:simplePos x="0" y="0"/>
                  <wp:positionH relativeFrom="column">
                    <wp:posOffset>2066</wp:posOffset>
                  </wp:positionH>
                  <wp:positionV relativeFrom="paragraph">
                    <wp:posOffset>52070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247108DA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155DAAF7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4574947B" w14:textId="76E5B3E1" w:rsidR="00062CCC" w:rsidRPr="00173F3A" w:rsidRDefault="00D06B11" w:rsidP="00584540">
                  <w:pPr>
                    <w:spacing w:before="12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>
                          <w:default w:val="Inscrire le nom de l'installation"/>
                        </w:textInput>
                      </w:ffData>
                    </w:fldChar>
                  </w:r>
                  <w:bookmarkStart w:id="0" w:name="Texte2"/>
                  <w:r>
                    <w:rPr>
                      <w:rFonts w:ascii="Arial" w:hAnsi="Arial" w:cs="Arial"/>
                      <w:sz w:val="18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fldChar w:fldCharType="separate"/>
                  </w:r>
                  <w:r w:rsidR="00584540">
                    <w:rPr>
                      <w:rFonts w:ascii="Arial" w:hAnsi="Arial" w:cs="Arial"/>
                      <w:sz w:val="18"/>
                      <w:szCs w:val="20"/>
                    </w:rPr>
                    <w:t> </w:t>
                  </w:r>
                  <w:r w:rsidR="00584540">
                    <w:rPr>
                      <w:rFonts w:ascii="Arial" w:hAnsi="Arial" w:cs="Arial"/>
                      <w:sz w:val="18"/>
                      <w:szCs w:val="20"/>
                    </w:rPr>
                    <w:t> </w:t>
                  </w:r>
                  <w:r w:rsidR="00584540">
                    <w:rPr>
                      <w:rFonts w:ascii="Arial" w:hAnsi="Arial" w:cs="Arial"/>
                      <w:sz w:val="18"/>
                      <w:szCs w:val="20"/>
                    </w:rPr>
                    <w:t> </w:t>
                  </w:r>
                  <w:r w:rsidR="00584540">
                    <w:rPr>
                      <w:rFonts w:ascii="Arial" w:hAnsi="Arial" w:cs="Arial"/>
                      <w:sz w:val="18"/>
                      <w:szCs w:val="20"/>
                    </w:rPr>
                    <w:t> </w:t>
                  </w:r>
                  <w:r w:rsidR="00584540">
                    <w:rPr>
                      <w:rFonts w:ascii="Arial" w:hAnsi="Arial" w:cs="Arial"/>
                      <w:sz w:val="18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1F6D68B1" w14:textId="77777777" w:rsidR="00062CCC" w:rsidRDefault="00062CCC" w:rsidP="00062CCC"/>
          <w:p w14:paraId="43560B71" w14:textId="77777777" w:rsidR="00062CCC" w:rsidRDefault="00062CCC" w:rsidP="00062CCC"/>
          <w:p w14:paraId="5701D048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1516550A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A03903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CB826A5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AF59D6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5D416DDD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C9227F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33D2F04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472AC0" w14:paraId="6459D911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220A715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9B69B69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74C942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43C2A980" w14:textId="77777777" w:rsidTr="00C423F7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E95730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3F1B45B6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ED5DE8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384EEB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386BB5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488CC87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472AC0" w14:paraId="02B7AD98" w14:textId="77777777" w:rsidTr="00C423F7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4E3BE6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185CA5CC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514246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096855FE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5B8B5C29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4520CD49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0C5B76BA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BE68248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14:paraId="16704E27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RPr="003F3245" w14:paraId="6118CD77" w14:textId="77777777" w:rsidTr="30C2C8C9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2ABF89AC" w14:textId="33274324" w:rsidR="00062CCC" w:rsidRPr="003F3245" w:rsidRDefault="00CC2C55" w:rsidP="008237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ÉCHELLE DE FATIGUE DE CHALDER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111155E4" w14:textId="77777777" w:rsidR="00062CCC" w:rsidRPr="003F3245" w:rsidRDefault="00062CCC" w:rsidP="00062CCC">
            <w:pPr>
              <w:rPr>
                <w:rFonts w:ascii="Arial" w:hAnsi="Arial" w:cs="Arial"/>
              </w:rPr>
            </w:pPr>
          </w:p>
        </w:tc>
      </w:tr>
    </w:tbl>
    <w:p w14:paraId="07465F6C" w14:textId="77777777" w:rsidR="00491CE3" w:rsidRPr="003F3245" w:rsidRDefault="00491CE3" w:rsidP="30C2C8C9">
      <w:pPr>
        <w:rPr>
          <w:rFonts w:ascii="Arial" w:hAnsi="Arial" w:cs="Arial"/>
          <w:b/>
          <w:bCs/>
          <w:sz w:val="20"/>
          <w:szCs w:val="20"/>
        </w:rPr>
      </w:pPr>
    </w:p>
    <w:p w14:paraId="35D42A19" w14:textId="77777777" w:rsidR="00CF5852" w:rsidRPr="007734BC" w:rsidRDefault="00CF5852" w:rsidP="00B700E0">
      <w:pPr>
        <w:rPr>
          <w:rFonts w:ascii="Arial" w:hAnsi="Arial" w:cs="Arial"/>
          <w:sz w:val="16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E0" w:firstRow="1" w:lastRow="1" w:firstColumn="1" w:lastColumn="0" w:noHBand="0" w:noVBand="1"/>
      </w:tblPr>
      <w:tblGrid>
        <w:gridCol w:w="2658"/>
        <w:gridCol w:w="2304"/>
        <w:gridCol w:w="3017"/>
        <w:gridCol w:w="2658"/>
      </w:tblGrid>
      <w:tr w:rsidR="00895CBD" w:rsidRPr="003F3245" w14:paraId="683974A2" w14:textId="77777777" w:rsidTr="00224EBA">
        <w:tc>
          <w:tcPr>
            <w:tcW w:w="2658" w:type="dxa"/>
            <w:shd w:val="clear" w:color="auto" w:fill="FFFFFF" w:themeFill="background1"/>
            <w:vAlign w:val="bottom"/>
          </w:tcPr>
          <w:p w14:paraId="13FF1C02" w14:textId="7FE8EB80" w:rsidR="00895CBD" w:rsidRPr="00CC2C55" w:rsidRDefault="00895CBD" w:rsidP="00895CBD">
            <w:pPr>
              <w:spacing w:before="120"/>
              <w:ind w:left="-52" w:right="-34"/>
              <w:rPr>
                <w:rFonts w:ascii="Arial" w:hAnsi="Arial" w:cs="Arial"/>
                <w:b/>
                <w:sz w:val="18"/>
                <w:szCs w:val="20"/>
              </w:rPr>
            </w:pPr>
            <w:r w:rsidRPr="00CC2C55">
              <w:rPr>
                <w:rFonts w:ascii="Arial" w:hAnsi="Arial" w:cs="Arial"/>
                <w:b/>
                <w:sz w:val="18"/>
                <w:szCs w:val="20"/>
              </w:rPr>
              <w:t>Questionnaire complété le :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E24262" w14:textId="4F336B84" w:rsidR="00895CBD" w:rsidRPr="003F3245" w:rsidRDefault="00895CBD" w:rsidP="00895CB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        </w:t>
            </w:r>
            <w:r>
              <w:rPr>
                <w:rFonts w:asciiTheme="minorHAnsi" w:hAnsiTheme="minorHAnsi"/>
                <w:color w:val="BFBFBF" w:themeColor="background1" w:themeShade="BF"/>
                <w:sz w:val="16"/>
                <w:szCs w:val="16"/>
              </w:rPr>
              <w:t>aaaa/mm/jj</w:t>
            </w:r>
          </w:p>
        </w:tc>
        <w:tc>
          <w:tcPr>
            <w:tcW w:w="3017" w:type="dxa"/>
            <w:shd w:val="clear" w:color="auto" w:fill="FFFFFF" w:themeFill="background1"/>
            <w:vAlign w:val="bottom"/>
          </w:tcPr>
          <w:p w14:paraId="4F197248" w14:textId="2A5BAC82" w:rsidR="00895CBD" w:rsidRPr="003F3245" w:rsidRDefault="00BC6569" w:rsidP="00895CBD">
            <w:pPr>
              <w:spacing w:before="120"/>
              <w:ind w:right="-34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Nombre de jour(s)</w:t>
            </w:r>
            <w:r w:rsidR="00895CBD">
              <w:rPr>
                <w:rFonts w:ascii="Arial" w:hAnsi="Arial" w:cs="Arial"/>
                <w:b/>
                <w:sz w:val="18"/>
                <w:szCs w:val="20"/>
              </w:rPr>
              <w:t xml:space="preserve"> post-Covid </w:t>
            </w:r>
            <w:r w:rsidR="00895CBD" w:rsidRPr="003F3245">
              <w:rPr>
                <w:rFonts w:ascii="Arial" w:hAnsi="Arial" w:cs="Arial"/>
                <w:b/>
                <w:sz w:val="18"/>
                <w:szCs w:val="20"/>
              </w:rPr>
              <w:t xml:space="preserve">: 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bottom"/>
          </w:tcPr>
          <w:p w14:paraId="1E421557" w14:textId="5459F8F6" w:rsidR="00895CBD" w:rsidRPr="003F3245" w:rsidRDefault="00895CBD" w:rsidP="00BC65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           </w:t>
            </w:r>
          </w:p>
        </w:tc>
      </w:tr>
    </w:tbl>
    <w:p w14:paraId="430649AD" w14:textId="11E57EF4" w:rsidR="00B566E2" w:rsidRPr="00EC5C1E" w:rsidRDefault="00B566E2" w:rsidP="003D1E79">
      <w:pPr>
        <w:keepNext/>
        <w:rPr>
          <w:rFonts w:ascii="Arial" w:hAnsi="Arial" w:cs="Arial"/>
          <w:sz w:val="18"/>
        </w:rPr>
      </w:pPr>
    </w:p>
    <w:p w14:paraId="44364377" w14:textId="77777777" w:rsidR="005A4A8A" w:rsidRDefault="00895CBD" w:rsidP="00895CBD">
      <w:pPr>
        <w:autoSpaceDE w:val="0"/>
        <w:autoSpaceDN w:val="0"/>
        <w:adjustRightInd w:val="0"/>
        <w:jc w:val="both"/>
        <w:rPr>
          <w:rFonts w:ascii="DejaVuSansCondensed" w:eastAsiaTheme="minorHAnsi" w:hAnsi="DejaVuSansCondensed" w:cs="DejaVuSansCondensed"/>
          <w:i/>
          <w:sz w:val="20"/>
          <w:szCs w:val="20"/>
          <w:lang w:eastAsia="en-US"/>
        </w:rPr>
      </w:pPr>
      <w:r w:rsidRPr="00895CBD">
        <w:rPr>
          <w:rFonts w:ascii="DejaVuSansCondensed" w:eastAsiaTheme="minorHAnsi" w:hAnsi="DejaVuSansCondensed" w:cs="DejaVuSansCondensed"/>
          <w:i/>
          <w:sz w:val="20"/>
          <w:szCs w:val="20"/>
          <w:lang w:eastAsia="en-US"/>
        </w:rPr>
        <w:t xml:space="preserve">Nous aimerions en savoir plus sur les problèmes que vous avez rencontrés avec la fatigue, la faiblesse ou le manque d'énergie au cours du dernier mois. Veuillez répondre à toutes les questions en cochant la réponse qui vous concerne le plus. Si vous vous sentez fatigué depuis longtemps, comparez-vous à ce que vous avez ressenti lorsque vous étiez bien. </w:t>
      </w:r>
    </w:p>
    <w:p w14:paraId="304EB3ED" w14:textId="713EF86B" w:rsidR="00CC2C55" w:rsidRPr="007734BC" w:rsidRDefault="00895CBD" w:rsidP="00895CBD">
      <w:pPr>
        <w:autoSpaceDE w:val="0"/>
        <w:autoSpaceDN w:val="0"/>
        <w:adjustRightInd w:val="0"/>
        <w:jc w:val="both"/>
        <w:rPr>
          <w:rFonts w:ascii="DejaVuSansCondensed" w:eastAsiaTheme="minorHAnsi" w:hAnsi="DejaVuSansCondensed" w:cs="DejaVuSansCondensed"/>
          <w:b/>
          <w:i/>
          <w:sz w:val="20"/>
          <w:szCs w:val="20"/>
          <w:lang w:eastAsia="en-US"/>
        </w:rPr>
      </w:pPr>
      <w:r w:rsidRPr="007734BC">
        <w:rPr>
          <w:rFonts w:ascii="DejaVuSansCondensed" w:eastAsiaTheme="minorHAnsi" w:hAnsi="DejaVuSansCondensed" w:cs="DejaVuSansCondensed"/>
          <w:b/>
          <w:i/>
          <w:sz w:val="20"/>
          <w:szCs w:val="20"/>
          <w:lang w:eastAsia="en-US"/>
        </w:rPr>
        <w:t>Veuillez cocher une seule case par ligne.</w:t>
      </w:r>
    </w:p>
    <w:p w14:paraId="5AD82285" w14:textId="77777777" w:rsidR="00895CBD" w:rsidRPr="00EC5C1E" w:rsidRDefault="00895CBD" w:rsidP="00895CBD">
      <w:pPr>
        <w:keepNext/>
        <w:rPr>
          <w:rFonts w:ascii="Arial" w:hAnsi="Arial" w:cs="Arial"/>
          <w:sz w:val="18"/>
        </w:rPr>
      </w:pPr>
    </w:p>
    <w:tbl>
      <w:tblPr>
        <w:tblStyle w:val="Grilledutableau"/>
        <w:tblpPr w:leftFromText="141" w:rightFromText="141" w:vertAnchor="text" w:tblpX="-15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0"/>
        <w:gridCol w:w="1173"/>
        <w:gridCol w:w="1175"/>
        <w:gridCol w:w="1175"/>
        <w:gridCol w:w="1173"/>
      </w:tblGrid>
      <w:tr w:rsidR="00B261C7" w:rsidRPr="00B261C7" w14:paraId="581AD098" w14:textId="77777777" w:rsidTr="007734BC">
        <w:trPr>
          <w:trHeight w:val="283"/>
          <w:tblHeader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CB3E74A" w14:textId="4E2363BB" w:rsidR="00AE3701" w:rsidRPr="00B261C7" w:rsidRDefault="004F5E6E" w:rsidP="007734BC">
            <w:pPr>
              <w:spacing w:before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AE3701"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=</w:t>
            </w:r>
            <w:r w:rsidR="006D06E7"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75271" w:rsidRPr="00C124B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Moins</w:t>
            </w:r>
            <w:r w:rsidR="0097527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d’habitude</w:t>
            </w:r>
          </w:p>
          <w:p w14:paraId="366CF5B8" w14:textId="71200063" w:rsidR="00AE3701" w:rsidRPr="00B261C7" w:rsidRDefault="004F5E6E" w:rsidP="007734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8A4AC7"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= </w:t>
            </w:r>
            <w:r w:rsidR="00975271">
              <w:rPr>
                <w:rFonts w:ascii="Arial" w:hAnsi="Arial" w:cs="Arial"/>
                <w:color w:val="000000" w:themeColor="text1"/>
                <w:sz w:val="20"/>
                <w:szCs w:val="20"/>
              </w:rPr>
              <w:t>Pas plus que d’habitude</w:t>
            </w:r>
            <w:r w:rsidR="00CF5852"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33B4A83" w14:textId="79EAE8C2" w:rsidR="00AE3701" w:rsidRPr="00B261C7" w:rsidRDefault="004F5E6E" w:rsidP="007734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8A4AC7"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= </w:t>
            </w:r>
            <w:r w:rsidR="00975271">
              <w:rPr>
                <w:rFonts w:ascii="Arial" w:hAnsi="Arial" w:cs="Arial"/>
                <w:color w:val="000000" w:themeColor="text1"/>
                <w:sz w:val="20"/>
                <w:szCs w:val="20"/>
              </w:rPr>
              <w:t>Plus que d’habitude</w:t>
            </w:r>
          </w:p>
          <w:p w14:paraId="715B56B8" w14:textId="0D0874CE" w:rsidR="00D925C4" w:rsidRPr="00B261C7" w:rsidRDefault="004F5E6E" w:rsidP="007734BC">
            <w:pPr>
              <w:spacing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8A4AC7"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= </w:t>
            </w:r>
            <w:r w:rsidR="00975271" w:rsidRPr="00C124B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Bien plus</w:t>
            </w:r>
            <w:r w:rsidR="0097527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d’habitude</w:t>
            </w:r>
          </w:p>
        </w:tc>
      </w:tr>
      <w:tr w:rsidR="00975271" w:rsidRPr="00B261C7" w14:paraId="41CC657D" w14:textId="1328E2CD" w:rsidTr="00D23B8C">
        <w:trPr>
          <w:trHeight w:val="283"/>
          <w:tblHeader/>
        </w:trPr>
        <w:tc>
          <w:tcPr>
            <w:tcW w:w="2794" w:type="pct"/>
            <w:shd w:val="clear" w:color="auto" w:fill="F2F2F2" w:themeFill="background1" w:themeFillShade="F2"/>
            <w:vAlign w:val="center"/>
          </w:tcPr>
          <w:p w14:paraId="18D47549" w14:textId="231CF9B5" w:rsidR="00975271" w:rsidRPr="00B261C7" w:rsidRDefault="00975271" w:rsidP="007734B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261C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Symptômes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29A42C6A" w14:textId="093EE011" w:rsidR="00975271" w:rsidRPr="004F5E6E" w:rsidRDefault="004F5E6E" w:rsidP="00D23B8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5E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14:paraId="1A48AF82" w14:textId="613DEC2D" w:rsidR="00975271" w:rsidRPr="004F5E6E" w:rsidRDefault="004F5E6E" w:rsidP="00D23B8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5E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14:paraId="1BF930A8" w14:textId="321B8965" w:rsidR="00975271" w:rsidRPr="004F5E6E" w:rsidRDefault="004F5E6E" w:rsidP="00D23B8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5E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22917FA8" w14:textId="48CEC763" w:rsidR="00975271" w:rsidRPr="004F5E6E" w:rsidRDefault="004F5E6E" w:rsidP="00D23B8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5E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7734BC" w:rsidRPr="00B261C7" w14:paraId="56530BA5" w14:textId="5B9169CC" w:rsidTr="007734BC">
        <w:trPr>
          <w:trHeight w:val="340"/>
        </w:trPr>
        <w:tc>
          <w:tcPr>
            <w:tcW w:w="2794" w:type="pct"/>
            <w:vAlign w:val="center"/>
          </w:tcPr>
          <w:p w14:paraId="15D9C16D" w14:textId="69DB65BC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950">
              <w:rPr>
                <w:rFonts w:ascii="Arial" w:hAnsi="Arial" w:cs="Arial"/>
                <w:sz w:val="20"/>
                <w:szCs w:val="20"/>
              </w:rPr>
              <w:t>Avez-vous des problèmes de fatigue ?</w:t>
            </w:r>
          </w:p>
        </w:tc>
        <w:tc>
          <w:tcPr>
            <w:tcW w:w="551" w:type="pct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2066138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DE2207" w14:textId="68667CA2" w:rsidR="007734BC" w:rsidRPr="007734BC" w:rsidRDefault="00AC66B4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1568852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CC3F8F" w14:textId="1AB6C371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521632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D2E705" w14:textId="4FBCE8C7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9808097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94A33A" w14:textId="49A8F4F0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  <w:tr w:rsidR="007734BC" w:rsidRPr="00B261C7" w14:paraId="3FD7D6DD" w14:textId="77777777" w:rsidTr="007734BC">
        <w:trPr>
          <w:trHeight w:val="340"/>
        </w:trPr>
        <w:tc>
          <w:tcPr>
            <w:tcW w:w="2794" w:type="pct"/>
            <w:vAlign w:val="center"/>
          </w:tcPr>
          <w:p w14:paraId="5C9BBE75" w14:textId="297D1882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950">
              <w:rPr>
                <w:rFonts w:ascii="Arial" w:hAnsi="Arial" w:cs="Arial"/>
                <w:sz w:val="20"/>
                <w:szCs w:val="20"/>
              </w:rPr>
              <w:t>Avez-vous besoin de vous reposer plus souvent ?</w:t>
            </w:r>
          </w:p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154498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E66C16" w14:textId="4517E101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6618399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CD832C" w14:textId="745815FA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2010718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2E2080" w14:textId="2F679196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004287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A1AF88" w14:textId="42C43F15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  <w:tr w:rsidR="007734BC" w:rsidRPr="00B261C7" w14:paraId="3C1585CB" w14:textId="77777777" w:rsidTr="007734BC">
        <w:trPr>
          <w:trHeight w:val="340"/>
        </w:trPr>
        <w:tc>
          <w:tcPr>
            <w:tcW w:w="2794" w:type="pct"/>
            <w:vAlign w:val="center"/>
          </w:tcPr>
          <w:p w14:paraId="59AFF573" w14:textId="55D0F8EB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F20950">
              <w:rPr>
                <w:rFonts w:ascii="Arial" w:hAnsi="Arial" w:cs="Arial"/>
                <w:sz w:val="20"/>
                <w:szCs w:val="20"/>
              </w:rPr>
              <w:t>Vous sentez-vous endormi ou somnolent ?</w:t>
            </w:r>
          </w:p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2143339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683171" w14:textId="11B48514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4593402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3D8EC6" w14:textId="04609DFE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1720788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9B09C9" w14:textId="3B4CF0E5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770539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D34546" w14:textId="2E731BBF" w:rsidR="007734BC" w:rsidRPr="007734BC" w:rsidRDefault="00D717CF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  <w:tr w:rsidR="007734BC" w:rsidRPr="00B261C7" w14:paraId="1767A526" w14:textId="77777777" w:rsidTr="007734BC">
        <w:trPr>
          <w:trHeight w:val="340"/>
        </w:trPr>
        <w:tc>
          <w:tcPr>
            <w:tcW w:w="2794" w:type="pct"/>
            <w:vAlign w:val="center"/>
          </w:tcPr>
          <w:p w14:paraId="77AF380E" w14:textId="1CCBA244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F20950">
              <w:rPr>
                <w:rFonts w:ascii="Arial" w:hAnsi="Arial" w:cs="Arial"/>
                <w:sz w:val="20"/>
                <w:szCs w:val="20"/>
              </w:rPr>
              <w:t>Avez-vous de la difficulté à débuter les choses ?</w:t>
            </w:r>
          </w:p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4300380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06574A" w14:textId="411C8B2E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322166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4F826E" w14:textId="79EE9F15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595904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4B99EA" w14:textId="75B6C580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428091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5C8BB0" w14:textId="695D6287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  <w:tr w:rsidR="007734BC" w:rsidRPr="00B261C7" w14:paraId="0DDA610D" w14:textId="77777777" w:rsidTr="007734BC">
        <w:trPr>
          <w:trHeight w:val="340"/>
        </w:trPr>
        <w:tc>
          <w:tcPr>
            <w:tcW w:w="2794" w:type="pct"/>
            <w:vAlign w:val="center"/>
          </w:tcPr>
          <w:p w14:paraId="38036B81" w14:textId="6A356BBA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F20950">
              <w:rPr>
                <w:rFonts w:ascii="Arial" w:hAnsi="Arial" w:cs="Arial"/>
                <w:sz w:val="20"/>
                <w:szCs w:val="20"/>
              </w:rPr>
              <w:t>Manquez-vous d’énergie ?</w:t>
            </w:r>
          </w:p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30961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401857" w14:textId="09BFC53F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531724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F2B1B4" w14:textId="58F1FAAB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79861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97EFAD" w14:textId="2EC144E5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2100516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D29CE9" w14:textId="3530F9BD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  <w:tr w:rsidR="007734BC" w:rsidRPr="00B261C7" w14:paraId="0E6AB789" w14:textId="77777777" w:rsidTr="007734BC">
        <w:trPr>
          <w:trHeight w:val="340"/>
        </w:trPr>
        <w:tc>
          <w:tcPr>
            <w:tcW w:w="2794" w:type="pct"/>
            <w:vAlign w:val="center"/>
          </w:tcPr>
          <w:p w14:paraId="19C3A9F9" w14:textId="74563485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9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Avez-vous moins de force dans vos muscles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?</w:t>
            </w:r>
          </w:p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972940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5C686A" w14:textId="00526091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403821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1E4B67" w14:textId="49362E6E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8963369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3F7E4B" w14:textId="371C23B1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1708297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DCE5DA" w14:textId="34B6B65A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  <w:tr w:rsidR="007734BC" w:rsidRPr="00B261C7" w14:paraId="2472225E" w14:textId="77777777" w:rsidTr="007734BC">
        <w:trPr>
          <w:trHeight w:val="340"/>
        </w:trPr>
        <w:tc>
          <w:tcPr>
            <w:tcW w:w="2794" w:type="pct"/>
            <w:vAlign w:val="center"/>
          </w:tcPr>
          <w:p w14:paraId="2F0FC65B" w14:textId="6A40E745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9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Vous sentez-vous faible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?</w:t>
            </w:r>
          </w:p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425883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3964C2" w14:textId="64324532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21012959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DB15D5" w14:textId="2A47E9D2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6921447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E15E6C" w14:textId="755D5ED1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0571710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F05177" w14:textId="7EF5F04E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  <w:tr w:rsidR="007734BC" w:rsidRPr="00B261C7" w14:paraId="6AA7BDBD" w14:textId="77777777" w:rsidTr="007734BC">
        <w:trPr>
          <w:trHeight w:val="340"/>
        </w:trPr>
        <w:tc>
          <w:tcPr>
            <w:tcW w:w="2794" w:type="pct"/>
            <w:vAlign w:val="center"/>
          </w:tcPr>
          <w:p w14:paraId="7829B70B" w14:textId="11B3B1B1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9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Avez-vous de la difficulté à vous concentrer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?</w:t>
            </w:r>
          </w:p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282495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6014B8" w14:textId="0EAFB141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12039835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07D8D8" w14:textId="007FCDA6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873890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16B600" w14:textId="41E355EC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2015486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510E8B" w14:textId="06163253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  <w:tr w:rsidR="007734BC" w:rsidRPr="00B261C7" w14:paraId="41EF72FA" w14:textId="77777777" w:rsidTr="007734BC">
        <w:trPr>
          <w:trHeight w:val="340"/>
        </w:trPr>
        <w:tc>
          <w:tcPr>
            <w:tcW w:w="2794" w:type="pct"/>
            <w:vAlign w:val="center"/>
          </w:tcPr>
          <w:p w14:paraId="499D2559" w14:textId="71A7C76E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9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Faites-vous des erreurs en parlant ? (slip tongue)</w:t>
            </w:r>
          </w:p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1740089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AE9FD3" w14:textId="0725EE4D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2080278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3628FC" w14:textId="03E192B3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8324351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CF2264" w14:textId="7871C5AB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9590750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671DCF" w14:textId="4833AC5B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  <w:tr w:rsidR="007734BC" w:rsidRPr="00B261C7" w14:paraId="57C3E7C6" w14:textId="77777777" w:rsidTr="007734BC">
        <w:trPr>
          <w:trHeight w:val="340"/>
        </w:trPr>
        <w:tc>
          <w:tcPr>
            <w:tcW w:w="2794" w:type="pct"/>
            <w:vAlign w:val="center"/>
          </w:tcPr>
          <w:p w14:paraId="1A1AC66D" w14:textId="4C46A795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9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Trouvez-vous plus difficile de trouver les bon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</w:t>
            </w:r>
            <w:r w:rsidRPr="00F209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mots ?</w:t>
            </w:r>
          </w:p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1436125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3B02C4" w14:textId="1C66F57C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76880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E5D166" w14:textId="3B801687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2138142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9F18BD" w14:textId="3B23A8DD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47126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84C69A" w14:textId="1818A5BA" w:rsidR="007734BC" w:rsidRPr="007734BC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</w:tbl>
    <w:p w14:paraId="69C83BC8" w14:textId="645DEB3B" w:rsidR="00D35ED3" w:rsidRPr="00BC6569" w:rsidRDefault="00D35ED3" w:rsidP="00DD133D">
      <w:pPr>
        <w:tabs>
          <w:tab w:val="left" w:pos="5245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pPr w:leftFromText="141" w:rightFromText="141" w:vertAnchor="text" w:tblpX="-15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0"/>
        <w:gridCol w:w="1175"/>
        <w:gridCol w:w="1175"/>
        <w:gridCol w:w="1175"/>
        <w:gridCol w:w="1171"/>
      </w:tblGrid>
      <w:tr w:rsidR="004F5E6E" w:rsidRPr="00B261C7" w14:paraId="459EB57F" w14:textId="77777777" w:rsidTr="004378FF">
        <w:trPr>
          <w:trHeight w:val="283"/>
          <w:tblHeader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F5DAE4F" w14:textId="37268E07" w:rsidR="004F5E6E" w:rsidRPr="00B261C7" w:rsidRDefault="004F5E6E" w:rsidP="007734BC">
            <w:pPr>
              <w:spacing w:before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= </w:t>
            </w:r>
            <w:r w:rsidRPr="00C124B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Mieux </w:t>
            </w:r>
            <w:r w:rsidRPr="00C124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d’habitude</w:t>
            </w:r>
          </w:p>
          <w:p w14:paraId="77F5003C" w14:textId="77777777" w:rsidR="004F5E6E" w:rsidRPr="00B261C7" w:rsidRDefault="004F5E6E" w:rsidP="004378F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Pas plus que d’habitude</w:t>
            </w:r>
            <w:r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D170199" w14:textId="77777777" w:rsidR="004F5E6E" w:rsidRPr="00B261C7" w:rsidRDefault="004F5E6E" w:rsidP="004378F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Plus que d’habitude</w:t>
            </w:r>
          </w:p>
          <w:p w14:paraId="46A5118A" w14:textId="546A92C9" w:rsidR="004F5E6E" w:rsidRPr="00B261C7" w:rsidRDefault="004F5E6E" w:rsidP="007734BC">
            <w:pPr>
              <w:spacing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B261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= </w:t>
            </w:r>
            <w:r w:rsidRPr="00C124B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Bien pire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que d’habitude</w:t>
            </w:r>
          </w:p>
        </w:tc>
      </w:tr>
      <w:tr w:rsidR="004F5E6E" w:rsidRPr="00B261C7" w14:paraId="3A4B45B8" w14:textId="77777777" w:rsidTr="00D23B8C">
        <w:trPr>
          <w:trHeight w:val="283"/>
          <w:tblHeader/>
        </w:trPr>
        <w:tc>
          <w:tcPr>
            <w:tcW w:w="2794" w:type="pct"/>
            <w:shd w:val="clear" w:color="auto" w:fill="F2F2F2" w:themeFill="background1" w:themeFillShade="F2"/>
            <w:vAlign w:val="center"/>
          </w:tcPr>
          <w:p w14:paraId="74A5A538" w14:textId="77777777" w:rsidR="004F5E6E" w:rsidRPr="00B261C7" w:rsidRDefault="004F5E6E" w:rsidP="004378F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261C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Symptômes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14:paraId="11C05E9E" w14:textId="77777777" w:rsidR="004F5E6E" w:rsidRPr="004F5E6E" w:rsidRDefault="004F5E6E" w:rsidP="00D23B8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5E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14:paraId="1BFA7DE3" w14:textId="77777777" w:rsidR="004F5E6E" w:rsidRPr="004F5E6E" w:rsidRDefault="004F5E6E" w:rsidP="00D23B8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5E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14:paraId="73BC2090" w14:textId="77777777" w:rsidR="004F5E6E" w:rsidRPr="004F5E6E" w:rsidRDefault="004F5E6E" w:rsidP="00D23B8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5E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14:paraId="133A2FDF" w14:textId="77777777" w:rsidR="004F5E6E" w:rsidRPr="004F5E6E" w:rsidRDefault="004F5E6E" w:rsidP="00D23B8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5E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7734BC" w:rsidRPr="00B261C7" w14:paraId="1A80675D" w14:textId="77777777" w:rsidTr="00BC6569">
        <w:trPr>
          <w:trHeight w:val="20"/>
        </w:trPr>
        <w:tc>
          <w:tcPr>
            <w:tcW w:w="2794" w:type="pct"/>
            <w:vAlign w:val="center"/>
          </w:tcPr>
          <w:p w14:paraId="74BE7729" w14:textId="7C4A5F88" w:rsidR="007734BC" w:rsidRPr="00F20950" w:rsidRDefault="007734BC" w:rsidP="007734BC">
            <w:pPr>
              <w:pStyle w:val="Paragraphedeliste"/>
              <w:numPr>
                <w:ilvl w:val="0"/>
                <w:numId w:val="9"/>
              </w:numPr>
              <w:spacing w:before="40" w:after="40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F209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Comment est votre mémoire ?</w:t>
            </w:r>
          </w:p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1365941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EE5F7F" w14:textId="4225BBE9" w:rsidR="007734BC" w:rsidRPr="00B261C7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157349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D271DD" w14:textId="214680F7" w:rsidR="007734BC" w:rsidRPr="00B261C7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2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916087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670640" w14:textId="2D9998A6" w:rsidR="007734BC" w:rsidRPr="00B261C7" w:rsidRDefault="007734BC" w:rsidP="007734BC">
                <w:pPr>
                  <w:spacing w:before="40" w:after="40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  <w:tc>
          <w:tcPr>
            <w:tcW w:w="550" w:type="pct"/>
          </w:tcPr>
          <w:sdt>
            <w:sdtPr>
              <w:rPr>
                <w:rFonts w:ascii="Arial" w:hAnsi="Arial" w:cs="Arial"/>
                <w:color w:val="000000" w:themeColor="text1"/>
                <w:szCs w:val="20"/>
              </w:rPr>
              <w:id w:val="-598028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678C5C" w14:textId="7881DAD6" w:rsidR="007734BC" w:rsidRPr="00B261C7" w:rsidRDefault="007734BC" w:rsidP="007734BC">
                <w:pPr>
                  <w:spacing w:before="40" w:after="40"/>
                  <w:jc w:val="center"/>
                  <w:rPr>
                    <w:rFonts w:ascii="Arial" w:eastAsia="MS Gothic" w:hAnsi="Arial" w:cs="Arial"/>
                    <w:color w:val="000000" w:themeColor="text1"/>
                    <w:sz w:val="22"/>
                    <w:szCs w:val="22"/>
                  </w:rPr>
                </w:pPr>
                <w:r w:rsidRPr="007734BC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p>
            </w:sdtContent>
          </w:sdt>
        </w:tc>
      </w:tr>
    </w:tbl>
    <w:p w14:paraId="66D7B96F" w14:textId="77777777" w:rsidR="007734BC" w:rsidRPr="007E38B1" w:rsidRDefault="007734BC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pPr w:leftFromText="141" w:rightFromText="141" w:vertAnchor="text" w:tblpX="-15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7"/>
        <w:gridCol w:w="4699"/>
      </w:tblGrid>
      <w:tr w:rsidR="004F5E6E" w:rsidRPr="00B261C7" w14:paraId="08E1BB01" w14:textId="77777777" w:rsidTr="00F20950">
        <w:trPr>
          <w:trHeight w:val="20"/>
        </w:trPr>
        <w:tc>
          <w:tcPr>
            <w:tcW w:w="2793" w:type="pct"/>
            <w:tcBorders>
              <w:top w:val="single" w:sz="4" w:space="0" w:color="auto"/>
            </w:tcBorders>
            <w:vAlign w:val="center"/>
          </w:tcPr>
          <w:p w14:paraId="2D1C7463" w14:textId="77777777" w:rsidR="004F5E6E" w:rsidRPr="007E38B1" w:rsidRDefault="004F5E6E" w:rsidP="004378F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E38B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Sommation échelle de fatigue de Chalder</w:t>
            </w:r>
          </w:p>
        </w:tc>
        <w:tc>
          <w:tcPr>
            <w:tcW w:w="2207" w:type="pct"/>
            <w:vAlign w:val="center"/>
          </w:tcPr>
          <w:p w14:paraId="37A9D1C8" w14:textId="77777777" w:rsidR="004F5E6E" w:rsidRPr="00B261C7" w:rsidRDefault="004F5E6E" w:rsidP="004378FF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18BA776" w14:textId="7957EF2B" w:rsidR="004F5E6E" w:rsidRPr="003F3245" w:rsidRDefault="004F5E6E" w:rsidP="00DD133D">
      <w:pPr>
        <w:tabs>
          <w:tab w:val="left" w:pos="5245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31" w:type="dxa"/>
        <w:tblInd w:w="-5" w:type="dxa"/>
        <w:tblLook w:val="04A0" w:firstRow="1" w:lastRow="0" w:firstColumn="1" w:lastColumn="0" w:noHBand="0" w:noVBand="1"/>
      </w:tblPr>
      <w:tblGrid>
        <w:gridCol w:w="10631"/>
      </w:tblGrid>
      <w:tr w:rsidR="00224C14" w:rsidRPr="003F3245" w14:paraId="681BB9F6" w14:textId="77777777" w:rsidTr="00275D4B">
        <w:trPr>
          <w:trHeight w:val="283"/>
          <w:tblHeader/>
        </w:trPr>
        <w:tc>
          <w:tcPr>
            <w:tcW w:w="1063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4BE6B01" w14:textId="63B99DD6" w:rsidR="00224C14" w:rsidRPr="003F3245" w:rsidRDefault="00893A0A" w:rsidP="00275D4B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F5E6E">
              <w:rPr>
                <w:rFonts w:ascii="Arial" w:hAnsi="Arial" w:cs="Arial"/>
                <w:b/>
                <w:sz w:val="22"/>
                <w:szCs w:val="22"/>
              </w:rPr>
              <w:lastRenderedPageBreak/>
              <w:t>Interprétation ou commentaires</w:t>
            </w:r>
          </w:p>
        </w:tc>
      </w:tr>
      <w:tr w:rsidR="00224C14" w:rsidRPr="003F3245" w14:paraId="582155C2" w14:textId="77777777" w:rsidTr="00895CBD">
        <w:trPr>
          <w:trHeight w:val="965"/>
        </w:trPr>
        <w:tc>
          <w:tcPr>
            <w:tcW w:w="10631" w:type="dxa"/>
          </w:tcPr>
          <w:p w14:paraId="25CD82D8" w14:textId="6EEBFB91" w:rsidR="00224C14" w:rsidRPr="003F3245" w:rsidRDefault="00275D4B" w:rsidP="007734B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34BC">
              <w:rPr>
                <w:rFonts w:ascii="Arial" w:hAnsi="Arial" w:cs="Arial"/>
                <w:sz w:val="20"/>
                <w:szCs w:val="20"/>
              </w:rPr>
              <w:t> </w:t>
            </w:r>
            <w:r w:rsidR="007734BC">
              <w:rPr>
                <w:rFonts w:ascii="Arial" w:hAnsi="Arial" w:cs="Arial"/>
                <w:sz w:val="20"/>
                <w:szCs w:val="20"/>
              </w:rPr>
              <w:t> </w:t>
            </w:r>
            <w:r w:rsidR="007734BC">
              <w:rPr>
                <w:rFonts w:ascii="Arial" w:hAnsi="Arial" w:cs="Arial"/>
                <w:sz w:val="20"/>
                <w:szCs w:val="20"/>
              </w:rPr>
              <w:t> </w:t>
            </w:r>
            <w:r w:rsidR="007734BC">
              <w:rPr>
                <w:rFonts w:ascii="Arial" w:hAnsi="Arial" w:cs="Arial"/>
                <w:sz w:val="20"/>
                <w:szCs w:val="20"/>
              </w:rPr>
              <w:t> </w:t>
            </w:r>
            <w:r w:rsidR="007734BC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41A62A4E" w14:textId="1740453A" w:rsidR="00F90AA3" w:rsidRDefault="004F5E6E" w:rsidP="00DD133D">
      <w:pPr>
        <w:tabs>
          <w:tab w:val="left" w:pos="5245"/>
        </w:tabs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 w:rsidRPr="004F5E6E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Score moyen pour les personnes avec syndrome de fatigue chronique: 24.4 (écart-type 5.8)</w:t>
      </w:r>
      <w:r w:rsidRPr="004F5E6E">
        <w:rPr>
          <w:rFonts w:ascii="Arial" w:hAnsi="Arial" w:cs="Arial"/>
          <w:i/>
          <w:color w:val="000000"/>
          <w:sz w:val="20"/>
          <w:szCs w:val="20"/>
        </w:rPr>
        <w:br/>
      </w:r>
      <w:r w:rsidRPr="004F5E6E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Score moyen pour la population: 14.2 (écart-type 4.6)</w:t>
      </w:r>
    </w:p>
    <w:p w14:paraId="6357AAB3" w14:textId="3CED4C94" w:rsidR="004F5E6E" w:rsidRDefault="004F5E6E" w:rsidP="00DD133D">
      <w:pPr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769F931E" w14:textId="77777777" w:rsidR="004F5E6E" w:rsidRPr="003F3245" w:rsidRDefault="004F5E6E" w:rsidP="00DD133D">
      <w:pPr>
        <w:tabs>
          <w:tab w:val="left" w:pos="5245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244"/>
        <w:gridCol w:w="1134"/>
        <w:gridCol w:w="2553"/>
      </w:tblGrid>
      <w:tr w:rsidR="00275D4B" w:rsidRPr="003F3245" w14:paraId="7DA9532A" w14:textId="77777777" w:rsidTr="00EF5BDA">
        <w:trPr>
          <w:trHeight w:val="516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55600906" w14:textId="77777777" w:rsidR="00275D4B" w:rsidRPr="00550E1A" w:rsidRDefault="00275D4B" w:rsidP="00275D4B">
            <w:pPr>
              <w:keepNext/>
              <w:ind w:right="-10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124BA">
              <w:rPr>
                <w:rFonts w:ascii="Arial" w:hAnsi="Arial" w:cs="Arial"/>
                <w:b/>
                <w:sz w:val="20"/>
                <w:szCs w:val="20"/>
              </w:rPr>
              <w:t>Complété par :</w:t>
            </w: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bottom"/>
          </w:tcPr>
          <w:p w14:paraId="60471248" w14:textId="77777777" w:rsidR="00275D4B" w:rsidRPr="003F3245" w:rsidRDefault="00ED6C03" w:rsidP="00275D4B">
            <w:pPr>
              <w:keepNext/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166322492"/>
                <w:showingPlcHdr/>
                <w:picture/>
              </w:sdtPr>
              <w:sdtEndPr/>
              <w:sdtContent>
                <w:r w:rsidR="00275D4B" w:rsidRPr="003F3245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2A47862E" wp14:editId="71946B7B">
                      <wp:extent cx="508000" cy="253908"/>
                      <wp:effectExtent l="0" t="0" r="635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8000" cy="253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21952B9A" w14:textId="77777777" w:rsidR="00275D4B" w:rsidRPr="003F3245" w:rsidRDefault="00ED6C03" w:rsidP="00275D4B">
            <w:pPr>
              <w:keepNext/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Apposez la signature manuscrite"/>
                <w:tag w:val="Apposez la signature manuscrite"/>
                <w:id w:val="-1868129281"/>
                <w:placeholder>
                  <w:docPart w:val="D1E86EDFE0E1491AAB54C3B1DE6DE9AC"/>
                </w:placeholder>
                <w:showingPlcHdr/>
              </w:sdtPr>
              <w:sdtEndPr/>
              <w:sdtContent>
                <w:r w:rsidR="00275D4B" w:rsidRPr="003F3245">
                  <w:rPr>
                    <w:rStyle w:val="Textedelespacerserv"/>
                    <w:rFonts w:ascii="Arial" w:hAnsi="Arial" w:cs="Arial"/>
                  </w:rPr>
                  <w:t xml:space="preserve">   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2B66572" w14:textId="77777777" w:rsidR="00275D4B" w:rsidRPr="003F3245" w:rsidRDefault="00275D4B" w:rsidP="00275D4B">
            <w:pPr>
              <w:keepNext/>
              <w:ind w:right="39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F3245">
              <w:rPr>
                <w:rFonts w:ascii="Arial" w:hAnsi="Arial" w:cs="Arial"/>
                <w:b/>
                <w:sz w:val="20"/>
                <w:szCs w:val="20"/>
              </w:rPr>
              <w:t>Date :</w:t>
            </w:r>
          </w:p>
        </w:tc>
        <w:tc>
          <w:tcPr>
            <w:tcW w:w="2553" w:type="dxa"/>
            <w:tcBorders>
              <w:top w:val="nil"/>
              <w:bottom w:val="single" w:sz="4" w:space="0" w:color="auto"/>
            </w:tcBorders>
            <w:vAlign w:val="bottom"/>
          </w:tcPr>
          <w:p w14:paraId="5A5EB096" w14:textId="4DA30F3D" w:rsidR="00275D4B" w:rsidRPr="003F3245" w:rsidRDefault="00275D4B" w:rsidP="00275D4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75D4B" w:rsidRPr="003F3245" w14:paraId="071C632D" w14:textId="77777777" w:rsidTr="00EF5BDA">
        <w:trPr>
          <w:trHeight w:val="182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63E868F1" w14:textId="77777777" w:rsidR="00275D4B" w:rsidRPr="003F3245" w:rsidRDefault="00275D4B" w:rsidP="00275D4B">
            <w:pPr>
              <w:keepNext/>
              <w:ind w:right="-10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</w:tcPr>
          <w:p w14:paraId="660EDAF6" w14:textId="77777777" w:rsidR="00275D4B" w:rsidRPr="003F3245" w:rsidRDefault="00275D4B" w:rsidP="00EF5BDA">
            <w:pPr>
              <w:keepNext/>
              <w:tabs>
                <w:tab w:val="left" w:pos="252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3F3245">
              <w:rPr>
                <w:rFonts w:ascii="Arial" w:hAnsi="Arial" w:cs="Arial"/>
                <w:i/>
                <w:sz w:val="18"/>
                <w:szCs w:val="18"/>
              </w:rPr>
              <w:t>Signature et titre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2F30168" w14:textId="77777777" w:rsidR="00275D4B" w:rsidRPr="003F3245" w:rsidRDefault="00275D4B" w:rsidP="00275D4B">
            <w:pPr>
              <w:keepNext/>
              <w:ind w:right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nil"/>
            </w:tcBorders>
            <w:vAlign w:val="bottom"/>
          </w:tcPr>
          <w:p w14:paraId="6CBF74B8" w14:textId="5C6ABE03" w:rsidR="00EF5BDA" w:rsidRPr="001C7A4C" w:rsidRDefault="00EF5BDA" w:rsidP="00EF5BDA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/>
                <w:color w:val="BFBFBF" w:themeColor="background1" w:themeShade="BF"/>
                <w:sz w:val="16"/>
                <w:szCs w:val="16"/>
              </w:rPr>
              <w:t>aaaa</w:t>
            </w:r>
            <w:proofErr w:type="gramEnd"/>
            <w:r>
              <w:rPr>
                <w:rFonts w:asciiTheme="minorHAnsi" w:hAnsiTheme="minorHAnsi"/>
                <w:color w:val="BFBFBF" w:themeColor="background1" w:themeShade="BF"/>
                <w:sz w:val="16"/>
                <w:szCs w:val="16"/>
              </w:rPr>
              <w:t>/mm/jj</w:t>
            </w:r>
          </w:p>
          <w:p w14:paraId="1F89DE28" w14:textId="77777777" w:rsidR="00275D4B" w:rsidRPr="003F3245" w:rsidRDefault="00275D4B" w:rsidP="00275D4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F9637E" w14:textId="77777777" w:rsidR="00893A0A" w:rsidRPr="003F3245" w:rsidRDefault="00893A0A" w:rsidP="0079796A">
      <w:pPr>
        <w:keepNext/>
        <w:tabs>
          <w:tab w:val="left" w:pos="770"/>
        </w:tabs>
        <w:spacing w:line="276" w:lineRule="auto"/>
        <w:ind w:left="426" w:hanging="1"/>
        <w:rPr>
          <w:rFonts w:ascii="Arial" w:hAnsi="Arial" w:cs="Arial"/>
          <w:sz w:val="20"/>
        </w:rPr>
      </w:pPr>
    </w:p>
    <w:p w14:paraId="6FC717BE" w14:textId="27DF2947" w:rsidR="000D0F22" w:rsidRDefault="00BA210B" w:rsidP="30C2C8C9">
      <w:pPr>
        <w:keepNext/>
        <w:tabs>
          <w:tab w:val="left" w:pos="770"/>
        </w:tabs>
        <w:spacing w:line="276" w:lineRule="auto"/>
        <w:ind w:left="1" w:hanging="1"/>
        <w:rPr>
          <w:rFonts w:ascii="Arial" w:hAnsi="Arial" w:cs="Arial"/>
          <w:i/>
          <w:sz w:val="20"/>
          <w:szCs w:val="20"/>
          <w:lang w:val="en-CA"/>
        </w:rPr>
      </w:pPr>
      <w:proofErr w:type="gramStart"/>
      <w:r w:rsidRPr="007E38B1">
        <w:rPr>
          <w:rFonts w:ascii="Arial" w:hAnsi="Arial" w:cs="Arial"/>
          <w:i/>
          <w:sz w:val="20"/>
          <w:szCs w:val="20"/>
          <w:lang w:val="en-CA"/>
        </w:rPr>
        <w:t>Source</w:t>
      </w:r>
      <w:r w:rsidR="00F20950">
        <w:rPr>
          <w:rFonts w:ascii="Arial" w:hAnsi="Arial" w:cs="Arial"/>
          <w:i/>
          <w:sz w:val="20"/>
          <w:szCs w:val="20"/>
          <w:lang w:val="en-CA"/>
        </w:rPr>
        <w:t xml:space="preserve"> </w:t>
      </w:r>
      <w:r w:rsidRPr="007E38B1">
        <w:rPr>
          <w:rFonts w:ascii="Arial" w:hAnsi="Arial" w:cs="Arial"/>
          <w:i/>
          <w:sz w:val="20"/>
          <w:szCs w:val="20"/>
          <w:lang w:val="en-CA"/>
        </w:rPr>
        <w:t>:</w:t>
      </w:r>
      <w:proofErr w:type="gramEnd"/>
      <w:r w:rsidRPr="007E38B1">
        <w:rPr>
          <w:rFonts w:ascii="Arial" w:hAnsi="Arial" w:cs="Arial"/>
          <w:i/>
          <w:sz w:val="20"/>
          <w:szCs w:val="20"/>
          <w:lang w:val="en-CA"/>
        </w:rPr>
        <w:t xml:space="preserve"> </w:t>
      </w:r>
      <w:r w:rsidR="00C124BA" w:rsidRPr="007E38B1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CA"/>
        </w:rPr>
        <w:t>Cella, M. and T. Chalder (2010). "Measuring fatigue in clinical and community settings." J Psychosom Res 69(1): 17-22.</w:t>
      </w:r>
      <w:r w:rsidR="00C124BA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CA"/>
        </w:rPr>
        <w:t xml:space="preserve"> </w:t>
      </w:r>
      <w:r w:rsidR="007E38B1" w:rsidRPr="007E38B1">
        <w:rPr>
          <w:rFonts w:ascii="Arial" w:hAnsi="Arial" w:cs="Arial"/>
          <w:i/>
          <w:color w:val="212121"/>
          <w:sz w:val="20"/>
          <w:szCs w:val="20"/>
          <w:shd w:val="clear" w:color="auto" w:fill="FFFFFF"/>
          <w:lang w:val="en-CA"/>
        </w:rPr>
        <w:t xml:space="preserve">Chalder T, Berelowitz G, Pawlikowska T, Watts L, Wessely S, Wright D, Wallace EP. </w:t>
      </w:r>
      <w:r w:rsidR="007E38B1" w:rsidRPr="00C124BA">
        <w:rPr>
          <w:rFonts w:ascii="Arial" w:hAnsi="Arial" w:cs="Arial"/>
          <w:i/>
          <w:color w:val="212121"/>
          <w:sz w:val="20"/>
          <w:szCs w:val="20"/>
          <w:shd w:val="clear" w:color="auto" w:fill="FFFFFF"/>
          <w:lang w:val="en-CA"/>
        </w:rPr>
        <w:t>Development of a fatigue scale. J Psychosom Res. 1993</w:t>
      </w:r>
      <w:proofErr w:type="gramStart"/>
      <w:r w:rsidR="007E38B1" w:rsidRPr="00C124BA">
        <w:rPr>
          <w:rFonts w:ascii="Arial" w:hAnsi="Arial" w:cs="Arial"/>
          <w:i/>
          <w:color w:val="212121"/>
          <w:sz w:val="20"/>
          <w:szCs w:val="20"/>
          <w:shd w:val="clear" w:color="auto" w:fill="FFFFFF"/>
          <w:lang w:val="en-CA"/>
        </w:rPr>
        <w:t>;37</w:t>
      </w:r>
      <w:proofErr w:type="gramEnd"/>
      <w:r w:rsidR="007E38B1" w:rsidRPr="00C124BA">
        <w:rPr>
          <w:rFonts w:ascii="Arial" w:hAnsi="Arial" w:cs="Arial"/>
          <w:i/>
          <w:color w:val="212121"/>
          <w:sz w:val="20"/>
          <w:szCs w:val="20"/>
          <w:shd w:val="clear" w:color="auto" w:fill="FFFFFF"/>
          <w:lang w:val="en-CA"/>
        </w:rPr>
        <w:t>(2):147-53.</w:t>
      </w:r>
    </w:p>
    <w:p w14:paraId="2C0A0523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53C58A6A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4BEC4850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6A26E442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00C3A949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1B4E5A11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26AC2F8B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7F08C036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03AE09C5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534AF301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6926985B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5C39797F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4FBEC533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6AFBE082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5AAB2F97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5D6A2109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5CC170BD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4B899103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78D554AE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4BF4B9AC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0CEEA80F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57871831" w14:textId="77777777" w:rsidR="000D0F22" w:rsidRP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373F494F" w14:textId="4C3863BA" w:rsid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2A56C29E" w14:textId="712AA315" w:rsidR="000D0F22" w:rsidRDefault="000D0F22" w:rsidP="000D0F22">
      <w:pPr>
        <w:rPr>
          <w:rFonts w:ascii="Arial" w:hAnsi="Arial" w:cs="Arial"/>
          <w:sz w:val="20"/>
          <w:szCs w:val="20"/>
          <w:lang w:val="en-CA"/>
        </w:rPr>
      </w:pPr>
    </w:p>
    <w:p w14:paraId="0BBF6201" w14:textId="77777777" w:rsidR="00912266" w:rsidRPr="000D0F22" w:rsidRDefault="00912266" w:rsidP="000D0F22">
      <w:pPr>
        <w:jc w:val="center"/>
        <w:rPr>
          <w:rFonts w:ascii="Arial" w:hAnsi="Arial" w:cs="Arial"/>
          <w:sz w:val="20"/>
          <w:szCs w:val="20"/>
          <w:lang w:val="en-CA"/>
        </w:rPr>
      </w:pPr>
    </w:p>
    <w:sectPr w:rsidR="00912266" w:rsidRPr="000D0F22" w:rsidSect="00917C05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2" w:right="567" w:bottom="99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EE2F8" w14:textId="77777777" w:rsidR="00ED6C03" w:rsidRDefault="00ED6C03" w:rsidP="0081257E">
      <w:r>
        <w:separator/>
      </w:r>
    </w:p>
  </w:endnote>
  <w:endnote w:type="continuationSeparator" w:id="0">
    <w:p w14:paraId="37396DE2" w14:textId="77777777" w:rsidR="00ED6C03" w:rsidRDefault="00ED6C03" w:rsidP="0081257E">
      <w:r>
        <w:continuationSeparator/>
      </w:r>
    </w:p>
  </w:endnote>
  <w:endnote w:type="continuationNotice" w:id="1">
    <w:p w14:paraId="7B5F47B3" w14:textId="77777777" w:rsidR="00ED6C03" w:rsidRDefault="00ED6C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F14A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FEA88BD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238C810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9D48C7" w:rsidRPr="009D48C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419CD" w14:textId="77777777" w:rsidR="00EE71AF" w:rsidRPr="002C0510" w:rsidRDefault="003D1E7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0CE174" wp14:editId="6F2EEDBE">
              <wp:simplePos x="0" y="0"/>
              <wp:positionH relativeFrom="column">
                <wp:posOffset>1764665</wp:posOffset>
              </wp:positionH>
              <wp:positionV relativeFrom="page">
                <wp:posOffset>9474200</wp:posOffset>
              </wp:positionV>
              <wp:extent cx="3239770" cy="3155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A26097" w14:textId="7BB82CD7" w:rsidR="003D1E79" w:rsidRPr="009557CB" w:rsidRDefault="00895CBD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>ÉCHELLE DE FATIGUE DE CHALDER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CE17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95pt;margin-top:746pt;width:255.1pt;height:24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IU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NJst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" filled="f" stroked="f" strokeweight=".5pt">
              <v:textbox>
                <w:txbxContent>
                  <w:p w14:paraId="02A26097" w14:textId="7BB82CD7" w:rsidR="003D1E79" w:rsidRPr="009557CB" w:rsidRDefault="00895CBD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>ÉCHELLE DE FATIGUE DE CHALDER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2A603BE7" w14:textId="0E250EA2" w:rsidR="00EE71AF" w:rsidRPr="003D1E79" w:rsidRDefault="003D1E79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0D0F22">
      <w:rPr>
        <w:rFonts w:asciiTheme="minorHAnsi" w:hAnsiTheme="minorHAnsi" w:cstheme="minorHAnsi"/>
        <w:sz w:val="20"/>
        <w:szCs w:val="20"/>
      </w:rPr>
      <w:t>6</w:t>
    </w:r>
    <w:r w:rsidR="00B06414">
      <w:rPr>
        <w:rFonts w:asciiTheme="minorHAnsi" w:hAnsiTheme="minorHAnsi" w:cstheme="minorHAnsi"/>
        <w:sz w:val="20"/>
        <w:szCs w:val="20"/>
      </w:rPr>
      <w:t>043</w:t>
    </w:r>
    <w:r w:rsidR="000D0F22">
      <w:rPr>
        <w:rFonts w:asciiTheme="minorHAnsi" w:hAnsiTheme="minorHAnsi" w:cstheme="minorHAnsi"/>
        <w:sz w:val="20"/>
        <w:szCs w:val="20"/>
      </w:rPr>
      <w:t xml:space="preserve">0 </w:t>
    </w:r>
    <w:r w:rsidR="000D0F22">
      <w:rPr>
        <w:rFonts w:asciiTheme="minorHAnsi" w:hAnsiTheme="minorHAnsi" w:cstheme="minorHAnsi"/>
        <w:sz w:val="15"/>
        <w:szCs w:val="15"/>
      </w:rPr>
      <w:t>(</w:t>
    </w:r>
    <w:r w:rsidR="000D0F22" w:rsidRPr="000D0F22">
      <w:rPr>
        <w:rFonts w:asciiTheme="minorHAnsi" w:hAnsiTheme="minorHAnsi" w:cstheme="minorHAnsi"/>
        <w:sz w:val="15"/>
        <w:szCs w:val="15"/>
      </w:rPr>
      <w:t>2021-05)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D717CF" w:rsidRPr="00D717CF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D717CF" w:rsidRPr="00D717CF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84A93" w14:textId="77777777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E9B8D0" wp14:editId="604E7940">
              <wp:simplePos x="0" y="0"/>
              <wp:positionH relativeFrom="column">
                <wp:posOffset>1764665</wp:posOffset>
              </wp:positionH>
              <wp:positionV relativeFrom="paragraph">
                <wp:posOffset>21590</wp:posOffset>
              </wp:positionV>
              <wp:extent cx="3240000" cy="340995"/>
              <wp:effectExtent l="0" t="0" r="0" b="1905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40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AE05FF" w14:textId="1E7C660A" w:rsidR="00783D34" w:rsidRPr="00DF12AB" w:rsidRDefault="00895CBD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>ÉCHELLE DE FATIGUE DE CHALDER</w:t>
                          </w:r>
                          <w:r w:rsidR="00DF12AB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E9B8D0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95pt;margin-top:1.7pt;width:255.1pt;height:2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" filled="f" stroked="f" strokeweight=".5pt">
              <v:textbox>
                <w:txbxContent>
                  <w:p w14:paraId="1AAE05FF" w14:textId="1E7C660A" w:rsidR="00783D34" w:rsidRPr="00DF12AB" w:rsidRDefault="00895CBD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>ÉCHELLE DE FATIGUE DE CHALDER</w:t>
                    </w:r>
                    <w:r w:rsidR="00DF12AB"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2128D0FE" w14:textId="08D1BA84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B06414">
      <w:rPr>
        <w:rFonts w:asciiTheme="minorHAnsi" w:hAnsiTheme="minorHAnsi" w:cstheme="minorHAnsi"/>
        <w:sz w:val="20"/>
        <w:szCs w:val="20"/>
      </w:rPr>
      <w:t xml:space="preserve">60430 </w:t>
    </w:r>
    <w:r w:rsidR="00B06414">
      <w:rPr>
        <w:rFonts w:asciiTheme="minorHAnsi" w:hAnsiTheme="minorHAnsi" w:cstheme="minorHAnsi"/>
        <w:sz w:val="15"/>
        <w:szCs w:val="15"/>
      </w:rPr>
      <w:t>(2021-05)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D717CF" w:rsidRPr="00D717CF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D717CF" w:rsidRPr="00D717CF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DFCDE" w14:textId="77777777" w:rsidR="00ED6C03" w:rsidRDefault="00ED6C03" w:rsidP="0081257E">
      <w:r>
        <w:separator/>
      </w:r>
    </w:p>
  </w:footnote>
  <w:footnote w:type="continuationSeparator" w:id="0">
    <w:p w14:paraId="6BE6F3EC" w14:textId="77777777" w:rsidR="00ED6C03" w:rsidRDefault="00ED6C03" w:rsidP="0081257E">
      <w:r>
        <w:continuationSeparator/>
      </w:r>
    </w:p>
  </w:footnote>
  <w:footnote w:type="continuationNotice" w:id="1">
    <w:p w14:paraId="2D0502B3" w14:textId="77777777" w:rsidR="00ED6C03" w:rsidRDefault="00ED6C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A9DDE" w14:textId="69CDB52C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30C8D" w14:textId="13AC384C" w:rsidR="00062CCC" w:rsidRPr="00F130E4" w:rsidRDefault="00062CCC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="009F6529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085C"/>
    <w:multiLevelType w:val="hybridMultilevel"/>
    <w:tmpl w:val="E5F6CEE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A063C"/>
    <w:multiLevelType w:val="hybridMultilevel"/>
    <w:tmpl w:val="59CE99C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1570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E600D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FA3E5A"/>
    <w:multiLevelType w:val="hybridMultilevel"/>
    <w:tmpl w:val="59CE99C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oLvRYj2is+5LMzrdi5fvhjf7lNmTbeQuS/C4+vQQzFBO90vEwhADmaVBWOk8ub+bJw9we81jQ+lsoXYRvMVPQ==" w:salt="+zKX7lVpmE6sj62HP81Y4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0887"/>
    <w:rsid w:val="0001540E"/>
    <w:rsid w:val="00021CC6"/>
    <w:rsid w:val="00022F7B"/>
    <w:rsid w:val="000235F9"/>
    <w:rsid w:val="0003089E"/>
    <w:rsid w:val="00036644"/>
    <w:rsid w:val="00037412"/>
    <w:rsid w:val="00042924"/>
    <w:rsid w:val="00044260"/>
    <w:rsid w:val="00051039"/>
    <w:rsid w:val="00051BCE"/>
    <w:rsid w:val="000520D3"/>
    <w:rsid w:val="00055CE1"/>
    <w:rsid w:val="00056477"/>
    <w:rsid w:val="00060191"/>
    <w:rsid w:val="00060348"/>
    <w:rsid w:val="00061115"/>
    <w:rsid w:val="00062CCC"/>
    <w:rsid w:val="000653C6"/>
    <w:rsid w:val="00065CB5"/>
    <w:rsid w:val="00065E29"/>
    <w:rsid w:val="0007218B"/>
    <w:rsid w:val="00076B9A"/>
    <w:rsid w:val="00081719"/>
    <w:rsid w:val="00081E4F"/>
    <w:rsid w:val="00085616"/>
    <w:rsid w:val="00094D01"/>
    <w:rsid w:val="00097807"/>
    <w:rsid w:val="000A1BAF"/>
    <w:rsid w:val="000A5A8D"/>
    <w:rsid w:val="000A5E86"/>
    <w:rsid w:val="000B34AA"/>
    <w:rsid w:val="000B52F3"/>
    <w:rsid w:val="000B7F78"/>
    <w:rsid w:val="000C2575"/>
    <w:rsid w:val="000C5254"/>
    <w:rsid w:val="000C575E"/>
    <w:rsid w:val="000D0F22"/>
    <w:rsid w:val="000D30CC"/>
    <w:rsid w:val="000D5ADB"/>
    <w:rsid w:val="000D7506"/>
    <w:rsid w:val="000E232D"/>
    <w:rsid w:val="000E53E1"/>
    <w:rsid w:val="000F0ECA"/>
    <w:rsid w:val="000F1FB9"/>
    <w:rsid w:val="0010383C"/>
    <w:rsid w:val="00103AEA"/>
    <w:rsid w:val="00105C4D"/>
    <w:rsid w:val="00106182"/>
    <w:rsid w:val="001100C5"/>
    <w:rsid w:val="00117C72"/>
    <w:rsid w:val="00121C81"/>
    <w:rsid w:val="00123B3D"/>
    <w:rsid w:val="00132BB4"/>
    <w:rsid w:val="0013413E"/>
    <w:rsid w:val="001343CD"/>
    <w:rsid w:val="0013480E"/>
    <w:rsid w:val="00134CC1"/>
    <w:rsid w:val="0014043F"/>
    <w:rsid w:val="0014236D"/>
    <w:rsid w:val="00142397"/>
    <w:rsid w:val="00142526"/>
    <w:rsid w:val="0014311E"/>
    <w:rsid w:val="001454FB"/>
    <w:rsid w:val="00147975"/>
    <w:rsid w:val="00150E61"/>
    <w:rsid w:val="00153E63"/>
    <w:rsid w:val="00156F9B"/>
    <w:rsid w:val="00162FFB"/>
    <w:rsid w:val="00163926"/>
    <w:rsid w:val="00164973"/>
    <w:rsid w:val="00165615"/>
    <w:rsid w:val="00185CFC"/>
    <w:rsid w:val="0019187A"/>
    <w:rsid w:val="00193617"/>
    <w:rsid w:val="0019437F"/>
    <w:rsid w:val="00194790"/>
    <w:rsid w:val="001B136A"/>
    <w:rsid w:val="001B672E"/>
    <w:rsid w:val="001B6ADB"/>
    <w:rsid w:val="001C13EB"/>
    <w:rsid w:val="001C1FDB"/>
    <w:rsid w:val="001C2BBF"/>
    <w:rsid w:val="001C4444"/>
    <w:rsid w:val="001D567F"/>
    <w:rsid w:val="001D629F"/>
    <w:rsid w:val="001E4106"/>
    <w:rsid w:val="001E567C"/>
    <w:rsid w:val="001F086F"/>
    <w:rsid w:val="001F0DC9"/>
    <w:rsid w:val="001F1B4F"/>
    <w:rsid w:val="001F1ED6"/>
    <w:rsid w:val="001F26C1"/>
    <w:rsid w:val="001F3C79"/>
    <w:rsid w:val="00204046"/>
    <w:rsid w:val="0020412E"/>
    <w:rsid w:val="00212E64"/>
    <w:rsid w:val="0021428D"/>
    <w:rsid w:val="00217A92"/>
    <w:rsid w:val="00224C14"/>
    <w:rsid w:val="00224EBA"/>
    <w:rsid w:val="00230283"/>
    <w:rsid w:val="00233C49"/>
    <w:rsid w:val="00240B84"/>
    <w:rsid w:val="002454D8"/>
    <w:rsid w:val="002625E3"/>
    <w:rsid w:val="00263F52"/>
    <w:rsid w:val="00264F12"/>
    <w:rsid w:val="00265824"/>
    <w:rsid w:val="002714A2"/>
    <w:rsid w:val="00275D4B"/>
    <w:rsid w:val="00287242"/>
    <w:rsid w:val="00292BC9"/>
    <w:rsid w:val="00293EC9"/>
    <w:rsid w:val="00295818"/>
    <w:rsid w:val="00295F2F"/>
    <w:rsid w:val="002A3185"/>
    <w:rsid w:val="002A6365"/>
    <w:rsid w:val="002A77CE"/>
    <w:rsid w:val="002C0510"/>
    <w:rsid w:val="002C5CEB"/>
    <w:rsid w:val="002D0471"/>
    <w:rsid w:val="002D207C"/>
    <w:rsid w:val="002D30C1"/>
    <w:rsid w:val="002D4BDA"/>
    <w:rsid w:val="002E3D54"/>
    <w:rsid w:val="002E50B5"/>
    <w:rsid w:val="002E618C"/>
    <w:rsid w:val="002F1A67"/>
    <w:rsid w:val="002F42ED"/>
    <w:rsid w:val="002F5DA9"/>
    <w:rsid w:val="00301BAB"/>
    <w:rsid w:val="00302C33"/>
    <w:rsid w:val="00302C45"/>
    <w:rsid w:val="00306629"/>
    <w:rsid w:val="00306F42"/>
    <w:rsid w:val="00307CD0"/>
    <w:rsid w:val="00322B6E"/>
    <w:rsid w:val="0032732A"/>
    <w:rsid w:val="00333F73"/>
    <w:rsid w:val="00335943"/>
    <w:rsid w:val="00336BCB"/>
    <w:rsid w:val="00343FD9"/>
    <w:rsid w:val="00345C8B"/>
    <w:rsid w:val="0035045E"/>
    <w:rsid w:val="0035331F"/>
    <w:rsid w:val="00355901"/>
    <w:rsid w:val="00356971"/>
    <w:rsid w:val="003664BF"/>
    <w:rsid w:val="00366A5E"/>
    <w:rsid w:val="00367527"/>
    <w:rsid w:val="00367C4C"/>
    <w:rsid w:val="003724A3"/>
    <w:rsid w:val="00375939"/>
    <w:rsid w:val="00382A0C"/>
    <w:rsid w:val="00386D58"/>
    <w:rsid w:val="00386F63"/>
    <w:rsid w:val="0039373B"/>
    <w:rsid w:val="00397091"/>
    <w:rsid w:val="00397309"/>
    <w:rsid w:val="003A3F6A"/>
    <w:rsid w:val="003A6F43"/>
    <w:rsid w:val="003A748C"/>
    <w:rsid w:val="003B143C"/>
    <w:rsid w:val="003B414D"/>
    <w:rsid w:val="003C32DB"/>
    <w:rsid w:val="003C5D58"/>
    <w:rsid w:val="003C5E32"/>
    <w:rsid w:val="003C6AA7"/>
    <w:rsid w:val="003D1E79"/>
    <w:rsid w:val="003D4198"/>
    <w:rsid w:val="003D4CD7"/>
    <w:rsid w:val="003E3B4A"/>
    <w:rsid w:val="003E4DCF"/>
    <w:rsid w:val="003E59FC"/>
    <w:rsid w:val="003F1844"/>
    <w:rsid w:val="003F3245"/>
    <w:rsid w:val="003F3BBB"/>
    <w:rsid w:val="0040693B"/>
    <w:rsid w:val="0041581D"/>
    <w:rsid w:val="004246FA"/>
    <w:rsid w:val="004345BE"/>
    <w:rsid w:val="00444C4B"/>
    <w:rsid w:val="00447D3C"/>
    <w:rsid w:val="0045258B"/>
    <w:rsid w:val="00452AA6"/>
    <w:rsid w:val="00454637"/>
    <w:rsid w:val="00460096"/>
    <w:rsid w:val="00460659"/>
    <w:rsid w:val="00465EBD"/>
    <w:rsid w:val="00466CA4"/>
    <w:rsid w:val="0047368D"/>
    <w:rsid w:val="00473AAB"/>
    <w:rsid w:val="0047457D"/>
    <w:rsid w:val="00475947"/>
    <w:rsid w:val="004771E1"/>
    <w:rsid w:val="00483F21"/>
    <w:rsid w:val="00486DB0"/>
    <w:rsid w:val="00487374"/>
    <w:rsid w:val="00491CE3"/>
    <w:rsid w:val="004924EE"/>
    <w:rsid w:val="004A5FB1"/>
    <w:rsid w:val="004A634E"/>
    <w:rsid w:val="004A7727"/>
    <w:rsid w:val="004B2D7F"/>
    <w:rsid w:val="004B4249"/>
    <w:rsid w:val="004B6BF4"/>
    <w:rsid w:val="004C4678"/>
    <w:rsid w:val="004C681F"/>
    <w:rsid w:val="004D0A0F"/>
    <w:rsid w:val="004D0BAF"/>
    <w:rsid w:val="004D4AE3"/>
    <w:rsid w:val="004D5466"/>
    <w:rsid w:val="004D5723"/>
    <w:rsid w:val="004E2260"/>
    <w:rsid w:val="004F08EB"/>
    <w:rsid w:val="004F5E6E"/>
    <w:rsid w:val="004F7C20"/>
    <w:rsid w:val="00516F7E"/>
    <w:rsid w:val="005210A1"/>
    <w:rsid w:val="005222EB"/>
    <w:rsid w:val="00523D7F"/>
    <w:rsid w:val="005415F9"/>
    <w:rsid w:val="00542254"/>
    <w:rsid w:val="00550E1A"/>
    <w:rsid w:val="0055248C"/>
    <w:rsid w:val="00552F2E"/>
    <w:rsid w:val="00556819"/>
    <w:rsid w:val="00562218"/>
    <w:rsid w:val="00562D85"/>
    <w:rsid w:val="005664CB"/>
    <w:rsid w:val="0057158C"/>
    <w:rsid w:val="005801F0"/>
    <w:rsid w:val="00584540"/>
    <w:rsid w:val="005846D0"/>
    <w:rsid w:val="005876E5"/>
    <w:rsid w:val="00595D64"/>
    <w:rsid w:val="005962BF"/>
    <w:rsid w:val="00597F28"/>
    <w:rsid w:val="005A0C13"/>
    <w:rsid w:val="005A31E9"/>
    <w:rsid w:val="005A4A8A"/>
    <w:rsid w:val="005B7DDC"/>
    <w:rsid w:val="005C26C6"/>
    <w:rsid w:val="005C794E"/>
    <w:rsid w:val="005D451F"/>
    <w:rsid w:val="005D5BD1"/>
    <w:rsid w:val="005D6700"/>
    <w:rsid w:val="005E6FC0"/>
    <w:rsid w:val="005F1A0F"/>
    <w:rsid w:val="005F2AE0"/>
    <w:rsid w:val="005F2E39"/>
    <w:rsid w:val="005F3FF8"/>
    <w:rsid w:val="005F5E7B"/>
    <w:rsid w:val="00604E56"/>
    <w:rsid w:val="00605F48"/>
    <w:rsid w:val="006203E9"/>
    <w:rsid w:val="00621FCD"/>
    <w:rsid w:val="00623512"/>
    <w:rsid w:val="006348ED"/>
    <w:rsid w:val="006375D3"/>
    <w:rsid w:val="00637768"/>
    <w:rsid w:val="00640AFE"/>
    <w:rsid w:val="00644EF4"/>
    <w:rsid w:val="006461CE"/>
    <w:rsid w:val="006474AC"/>
    <w:rsid w:val="006505B5"/>
    <w:rsid w:val="00650EC6"/>
    <w:rsid w:val="00652381"/>
    <w:rsid w:val="00652BD9"/>
    <w:rsid w:val="00652EA1"/>
    <w:rsid w:val="0065616C"/>
    <w:rsid w:val="006577F8"/>
    <w:rsid w:val="006637CE"/>
    <w:rsid w:val="006644D5"/>
    <w:rsid w:val="00670347"/>
    <w:rsid w:val="00672AD8"/>
    <w:rsid w:val="0068277B"/>
    <w:rsid w:val="006828AA"/>
    <w:rsid w:val="00685696"/>
    <w:rsid w:val="006859C3"/>
    <w:rsid w:val="00686559"/>
    <w:rsid w:val="006902A7"/>
    <w:rsid w:val="006A118A"/>
    <w:rsid w:val="006B00A8"/>
    <w:rsid w:val="006B0B10"/>
    <w:rsid w:val="006B68DF"/>
    <w:rsid w:val="006C0D01"/>
    <w:rsid w:val="006C1432"/>
    <w:rsid w:val="006C1EF6"/>
    <w:rsid w:val="006C3A24"/>
    <w:rsid w:val="006C647A"/>
    <w:rsid w:val="006D06E7"/>
    <w:rsid w:val="006D0EB3"/>
    <w:rsid w:val="006D4D5E"/>
    <w:rsid w:val="006E19EE"/>
    <w:rsid w:val="006F0F5F"/>
    <w:rsid w:val="006F1A47"/>
    <w:rsid w:val="006F32AA"/>
    <w:rsid w:val="006F431D"/>
    <w:rsid w:val="006F6621"/>
    <w:rsid w:val="007024ED"/>
    <w:rsid w:val="00702D17"/>
    <w:rsid w:val="00702DCC"/>
    <w:rsid w:val="0070575F"/>
    <w:rsid w:val="00705B3D"/>
    <w:rsid w:val="00711015"/>
    <w:rsid w:val="00716720"/>
    <w:rsid w:val="00720D05"/>
    <w:rsid w:val="0073022E"/>
    <w:rsid w:val="0073182D"/>
    <w:rsid w:val="00732BA2"/>
    <w:rsid w:val="00736508"/>
    <w:rsid w:val="00737CD2"/>
    <w:rsid w:val="00742375"/>
    <w:rsid w:val="0074262D"/>
    <w:rsid w:val="0074425A"/>
    <w:rsid w:val="00751AE4"/>
    <w:rsid w:val="00760CD1"/>
    <w:rsid w:val="007734BC"/>
    <w:rsid w:val="00775EF5"/>
    <w:rsid w:val="00776B84"/>
    <w:rsid w:val="007824FE"/>
    <w:rsid w:val="00783C71"/>
    <w:rsid w:val="00783D34"/>
    <w:rsid w:val="00786FF5"/>
    <w:rsid w:val="00794F54"/>
    <w:rsid w:val="00795516"/>
    <w:rsid w:val="00796F7D"/>
    <w:rsid w:val="0079796A"/>
    <w:rsid w:val="007A1ADC"/>
    <w:rsid w:val="007B052A"/>
    <w:rsid w:val="007B3024"/>
    <w:rsid w:val="007B34DF"/>
    <w:rsid w:val="007C0A74"/>
    <w:rsid w:val="007C0BAE"/>
    <w:rsid w:val="007C4940"/>
    <w:rsid w:val="007D5D25"/>
    <w:rsid w:val="007E38B1"/>
    <w:rsid w:val="007E3B59"/>
    <w:rsid w:val="007E5242"/>
    <w:rsid w:val="007E7941"/>
    <w:rsid w:val="008035AC"/>
    <w:rsid w:val="0081257E"/>
    <w:rsid w:val="00813D50"/>
    <w:rsid w:val="00815935"/>
    <w:rsid w:val="00815A91"/>
    <w:rsid w:val="008237D2"/>
    <w:rsid w:val="0082644D"/>
    <w:rsid w:val="008273AD"/>
    <w:rsid w:val="008274C0"/>
    <w:rsid w:val="008302AE"/>
    <w:rsid w:val="00835D55"/>
    <w:rsid w:val="00840968"/>
    <w:rsid w:val="008412DD"/>
    <w:rsid w:val="0084540F"/>
    <w:rsid w:val="00845DC9"/>
    <w:rsid w:val="008534DE"/>
    <w:rsid w:val="00853A0E"/>
    <w:rsid w:val="00854761"/>
    <w:rsid w:val="00854C5B"/>
    <w:rsid w:val="00855B23"/>
    <w:rsid w:val="008613C0"/>
    <w:rsid w:val="00861A99"/>
    <w:rsid w:val="00863AA2"/>
    <w:rsid w:val="00863E67"/>
    <w:rsid w:val="008663C2"/>
    <w:rsid w:val="00870797"/>
    <w:rsid w:val="00874DE4"/>
    <w:rsid w:val="0088001D"/>
    <w:rsid w:val="0088452B"/>
    <w:rsid w:val="0088545A"/>
    <w:rsid w:val="00886798"/>
    <w:rsid w:val="008918B9"/>
    <w:rsid w:val="00893A0A"/>
    <w:rsid w:val="00895CBD"/>
    <w:rsid w:val="008A1A80"/>
    <w:rsid w:val="008A4AC7"/>
    <w:rsid w:val="008A7CD1"/>
    <w:rsid w:val="008B0B11"/>
    <w:rsid w:val="008B1FEE"/>
    <w:rsid w:val="008C4662"/>
    <w:rsid w:val="008E7BC4"/>
    <w:rsid w:val="008F085B"/>
    <w:rsid w:val="008F6360"/>
    <w:rsid w:val="00901D24"/>
    <w:rsid w:val="00901E58"/>
    <w:rsid w:val="00902D12"/>
    <w:rsid w:val="00912266"/>
    <w:rsid w:val="00912469"/>
    <w:rsid w:val="00916A54"/>
    <w:rsid w:val="00917C05"/>
    <w:rsid w:val="009210E9"/>
    <w:rsid w:val="00922C0E"/>
    <w:rsid w:val="00923894"/>
    <w:rsid w:val="009241CF"/>
    <w:rsid w:val="00924670"/>
    <w:rsid w:val="0092520D"/>
    <w:rsid w:val="0093368C"/>
    <w:rsid w:val="00933ADE"/>
    <w:rsid w:val="00933CF8"/>
    <w:rsid w:val="00942C62"/>
    <w:rsid w:val="00942D0E"/>
    <w:rsid w:val="009440B8"/>
    <w:rsid w:val="009449CE"/>
    <w:rsid w:val="00946D4A"/>
    <w:rsid w:val="009503CE"/>
    <w:rsid w:val="009540AD"/>
    <w:rsid w:val="009557CB"/>
    <w:rsid w:val="00957446"/>
    <w:rsid w:val="00960B01"/>
    <w:rsid w:val="0096597A"/>
    <w:rsid w:val="00966364"/>
    <w:rsid w:val="009703B8"/>
    <w:rsid w:val="00974EE4"/>
    <w:rsid w:val="00975211"/>
    <w:rsid w:val="00975271"/>
    <w:rsid w:val="00981C87"/>
    <w:rsid w:val="009860FD"/>
    <w:rsid w:val="009917D6"/>
    <w:rsid w:val="00992E31"/>
    <w:rsid w:val="009A1B01"/>
    <w:rsid w:val="009A2928"/>
    <w:rsid w:val="009A29F6"/>
    <w:rsid w:val="009A61EC"/>
    <w:rsid w:val="009A7EBD"/>
    <w:rsid w:val="009B7034"/>
    <w:rsid w:val="009D48C7"/>
    <w:rsid w:val="009D6912"/>
    <w:rsid w:val="009E15D5"/>
    <w:rsid w:val="009E4865"/>
    <w:rsid w:val="009E58DF"/>
    <w:rsid w:val="009F1CB4"/>
    <w:rsid w:val="009F6529"/>
    <w:rsid w:val="009F75C4"/>
    <w:rsid w:val="00A020C2"/>
    <w:rsid w:val="00A05A37"/>
    <w:rsid w:val="00A073D7"/>
    <w:rsid w:val="00A110BF"/>
    <w:rsid w:val="00A203C4"/>
    <w:rsid w:val="00A2299E"/>
    <w:rsid w:val="00A24AFD"/>
    <w:rsid w:val="00A25622"/>
    <w:rsid w:val="00A266BF"/>
    <w:rsid w:val="00A314B0"/>
    <w:rsid w:val="00A33CEF"/>
    <w:rsid w:val="00A36142"/>
    <w:rsid w:val="00A36F00"/>
    <w:rsid w:val="00A37B55"/>
    <w:rsid w:val="00A4273F"/>
    <w:rsid w:val="00A50241"/>
    <w:rsid w:val="00A530F1"/>
    <w:rsid w:val="00A56A7B"/>
    <w:rsid w:val="00A60BE0"/>
    <w:rsid w:val="00A63A34"/>
    <w:rsid w:val="00A729F1"/>
    <w:rsid w:val="00A77D58"/>
    <w:rsid w:val="00A77FD9"/>
    <w:rsid w:val="00A80A76"/>
    <w:rsid w:val="00A81382"/>
    <w:rsid w:val="00A8159F"/>
    <w:rsid w:val="00A90CAF"/>
    <w:rsid w:val="00A94F33"/>
    <w:rsid w:val="00A96E54"/>
    <w:rsid w:val="00AA09CD"/>
    <w:rsid w:val="00AA48FB"/>
    <w:rsid w:val="00AA4EE1"/>
    <w:rsid w:val="00AA56EA"/>
    <w:rsid w:val="00AB1AE0"/>
    <w:rsid w:val="00AC1E58"/>
    <w:rsid w:val="00AC1F84"/>
    <w:rsid w:val="00AC66B4"/>
    <w:rsid w:val="00AC7CEE"/>
    <w:rsid w:val="00AD43E6"/>
    <w:rsid w:val="00AD5DB0"/>
    <w:rsid w:val="00AD6E69"/>
    <w:rsid w:val="00AD7EA0"/>
    <w:rsid w:val="00AE2683"/>
    <w:rsid w:val="00AE3701"/>
    <w:rsid w:val="00AE5772"/>
    <w:rsid w:val="00AF0EFF"/>
    <w:rsid w:val="00AF7FA9"/>
    <w:rsid w:val="00B01E3A"/>
    <w:rsid w:val="00B04317"/>
    <w:rsid w:val="00B05342"/>
    <w:rsid w:val="00B0620D"/>
    <w:rsid w:val="00B06414"/>
    <w:rsid w:val="00B06CF8"/>
    <w:rsid w:val="00B14297"/>
    <w:rsid w:val="00B170A6"/>
    <w:rsid w:val="00B21AF3"/>
    <w:rsid w:val="00B22E61"/>
    <w:rsid w:val="00B261C7"/>
    <w:rsid w:val="00B314C0"/>
    <w:rsid w:val="00B37B9C"/>
    <w:rsid w:val="00B40329"/>
    <w:rsid w:val="00B41A72"/>
    <w:rsid w:val="00B44F24"/>
    <w:rsid w:val="00B45DAF"/>
    <w:rsid w:val="00B528C4"/>
    <w:rsid w:val="00B566E2"/>
    <w:rsid w:val="00B6660B"/>
    <w:rsid w:val="00B67AE7"/>
    <w:rsid w:val="00B700E0"/>
    <w:rsid w:val="00B728A7"/>
    <w:rsid w:val="00B72EBB"/>
    <w:rsid w:val="00B77F7F"/>
    <w:rsid w:val="00B83894"/>
    <w:rsid w:val="00B83934"/>
    <w:rsid w:val="00B90138"/>
    <w:rsid w:val="00BA210B"/>
    <w:rsid w:val="00BA3051"/>
    <w:rsid w:val="00BA5ED2"/>
    <w:rsid w:val="00BB20FD"/>
    <w:rsid w:val="00BC6569"/>
    <w:rsid w:val="00BD08CA"/>
    <w:rsid w:val="00BD097D"/>
    <w:rsid w:val="00BD2C01"/>
    <w:rsid w:val="00BD5E67"/>
    <w:rsid w:val="00BE2B15"/>
    <w:rsid w:val="00BE5112"/>
    <w:rsid w:val="00BF6BB8"/>
    <w:rsid w:val="00C00059"/>
    <w:rsid w:val="00C01269"/>
    <w:rsid w:val="00C036E9"/>
    <w:rsid w:val="00C11BA5"/>
    <w:rsid w:val="00C124BA"/>
    <w:rsid w:val="00C22C5F"/>
    <w:rsid w:val="00C2444F"/>
    <w:rsid w:val="00C33713"/>
    <w:rsid w:val="00C33FB6"/>
    <w:rsid w:val="00C34636"/>
    <w:rsid w:val="00C409F5"/>
    <w:rsid w:val="00C423F7"/>
    <w:rsid w:val="00C4574E"/>
    <w:rsid w:val="00C4673C"/>
    <w:rsid w:val="00C509E3"/>
    <w:rsid w:val="00C51A36"/>
    <w:rsid w:val="00C562B2"/>
    <w:rsid w:val="00C60121"/>
    <w:rsid w:val="00C6028C"/>
    <w:rsid w:val="00C7429B"/>
    <w:rsid w:val="00C80D1A"/>
    <w:rsid w:val="00C83E84"/>
    <w:rsid w:val="00C844CD"/>
    <w:rsid w:val="00C845D1"/>
    <w:rsid w:val="00C867E2"/>
    <w:rsid w:val="00C977FD"/>
    <w:rsid w:val="00CA35C1"/>
    <w:rsid w:val="00CA5268"/>
    <w:rsid w:val="00CA6890"/>
    <w:rsid w:val="00CB09C3"/>
    <w:rsid w:val="00CB1B59"/>
    <w:rsid w:val="00CB4707"/>
    <w:rsid w:val="00CB673F"/>
    <w:rsid w:val="00CB76D6"/>
    <w:rsid w:val="00CC0874"/>
    <w:rsid w:val="00CC2533"/>
    <w:rsid w:val="00CC2C55"/>
    <w:rsid w:val="00CC5F5D"/>
    <w:rsid w:val="00CC7EFA"/>
    <w:rsid w:val="00CD7540"/>
    <w:rsid w:val="00CE02A6"/>
    <w:rsid w:val="00CE31CF"/>
    <w:rsid w:val="00CF0D26"/>
    <w:rsid w:val="00CF341B"/>
    <w:rsid w:val="00CF5852"/>
    <w:rsid w:val="00CF6380"/>
    <w:rsid w:val="00D05763"/>
    <w:rsid w:val="00D06923"/>
    <w:rsid w:val="00D06B11"/>
    <w:rsid w:val="00D126AB"/>
    <w:rsid w:val="00D16A65"/>
    <w:rsid w:val="00D17D51"/>
    <w:rsid w:val="00D17FCE"/>
    <w:rsid w:val="00D2162B"/>
    <w:rsid w:val="00D22AB8"/>
    <w:rsid w:val="00D23B8C"/>
    <w:rsid w:val="00D24CDF"/>
    <w:rsid w:val="00D2524C"/>
    <w:rsid w:val="00D30664"/>
    <w:rsid w:val="00D35ED3"/>
    <w:rsid w:val="00D41D1C"/>
    <w:rsid w:val="00D45066"/>
    <w:rsid w:val="00D45AA3"/>
    <w:rsid w:val="00D57188"/>
    <w:rsid w:val="00D619A5"/>
    <w:rsid w:val="00D62FA3"/>
    <w:rsid w:val="00D631BA"/>
    <w:rsid w:val="00D6524F"/>
    <w:rsid w:val="00D65817"/>
    <w:rsid w:val="00D658C1"/>
    <w:rsid w:val="00D712B3"/>
    <w:rsid w:val="00D717CF"/>
    <w:rsid w:val="00D74F3A"/>
    <w:rsid w:val="00D8728F"/>
    <w:rsid w:val="00D925C4"/>
    <w:rsid w:val="00D9278B"/>
    <w:rsid w:val="00D94066"/>
    <w:rsid w:val="00D96459"/>
    <w:rsid w:val="00DB2CED"/>
    <w:rsid w:val="00DB5E8C"/>
    <w:rsid w:val="00DB726F"/>
    <w:rsid w:val="00DC40B8"/>
    <w:rsid w:val="00DD133D"/>
    <w:rsid w:val="00DD32AB"/>
    <w:rsid w:val="00DD56F9"/>
    <w:rsid w:val="00DD70DA"/>
    <w:rsid w:val="00DE0EC9"/>
    <w:rsid w:val="00DF095A"/>
    <w:rsid w:val="00DF12AB"/>
    <w:rsid w:val="00DF3F43"/>
    <w:rsid w:val="00E10066"/>
    <w:rsid w:val="00E14B39"/>
    <w:rsid w:val="00E15926"/>
    <w:rsid w:val="00E16883"/>
    <w:rsid w:val="00E31171"/>
    <w:rsid w:val="00E317A0"/>
    <w:rsid w:val="00E334BF"/>
    <w:rsid w:val="00E34D72"/>
    <w:rsid w:val="00E3667F"/>
    <w:rsid w:val="00E37A0D"/>
    <w:rsid w:val="00E428E0"/>
    <w:rsid w:val="00E4431F"/>
    <w:rsid w:val="00E46C35"/>
    <w:rsid w:val="00E53834"/>
    <w:rsid w:val="00E610B4"/>
    <w:rsid w:val="00E62292"/>
    <w:rsid w:val="00E70EB7"/>
    <w:rsid w:val="00E76B69"/>
    <w:rsid w:val="00E77021"/>
    <w:rsid w:val="00E84264"/>
    <w:rsid w:val="00E850FB"/>
    <w:rsid w:val="00E85902"/>
    <w:rsid w:val="00E8594A"/>
    <w:rsid w:val="00E90BA5"/>
    <w:rsid w:val="00E92CD1"/>
    <w:rsid w:val="00E92FCC"/>
    <w:rsid w:val="00EA2FBB"/>
    <w:rsid w:val="00EA7032"/>
    <w:rsid w:val="00EB28C0"/>
    <w:rsid w:val="00EB5928"/>
    <w:rsid w:val="00EB67A8"/>
    <w:rsid w:val="00EC1D23"/>
    <w:rsid w:val="00EC3535"/>
    <w:rsid w:val="00EC5C1E"/>
    <w:rsid w:val="00EC6BE2"/>
    <w:rsid w:val="00EC79FE"/>
    <w:rsid w:val="00ED1325"/>
    <w:rsid w:val="00ED2CCD"/>
    <w:rsid w:val="00ED58DD"/>
    <w:rsid w:val="00ED6C03"/>
    <w:rsid w:val="00EE0975"/>
    <w:rsid w:val="00EE71AF"/>
    <w:rsid w:val="00EF1D3E"/>
    <w:rsid w:val="00EF5BDA"/>
    <w:rsid w:val="00EF62FA"/>
    <w:rsid w:val="00F038C6"/>
    <w:rsid w:val="00F130E4"/>
    <w:rsid w:val="00F13E32"/>
    <w:rsid w:val="00F1774D"/>
    <w:rsid w:val="00F20950"/>
    <w:rsid w:val="00F20FF1"/>
    <w:rsid w:val="00F30847"/>
    <w:rsid w:val="00F33764"/>
    <w:rsid w:val="00F36AEB"/>
    <w:rsid w:val="00F41733"/>
    <w:rsid w:val="00F44AE9"/>
    <w:rsid w:val="00F45D09"/>
    <w:rsid w:val="00F46C66"/>
    <w:rsid w:val="00F47B4E"/>
    <w:rsid w:val="00F51BF8"/>
    <w:rsid w:val="00F52944"/>
    <w:rsid w:val="00F5761F"/>
    <w:rsid w:val="00F61A37"/>
    <w:rsid w:val="00F6204A"/>
    <w:rsid w:val="00F631F4"/>
    <w:rsid w:val="00F66FFD"/>
    <w:rsid w:val="00F72CF4"/>
    <w:rsid w:val="00F7382F"/>
    <w:rsid w:val="00F74BEC"/>
    <w:rsid w:val="00F8361D"/>
    <w:rsid w:val="00F90AA3"/>
    <w:rsid w:val="00F924BE"/>
    <w:rsid w:val="00F92EAE"/>
    <w:rsid w:val="00FA1BA3"/>
    <w:rsid w:val="00FA6DF9"/>
    <w:rsid w:val="00FB0BA9"/>
    <w:rsid w:val="00FB5425"/>
    <w:rsid w:val="00FB6384"/>
    <w:rsid w:val="00FB6B0D"/>
    <w:rsid w:val="00FC15C2"/>
    <w:rsid w:val="00FE07F5"/>
    <w:rsid w:val="00FE5D19"/>
    <w:rsid w:val="00FE7523"/>
    <w:rsid w:val="00FF15D3"/>
    <w:rsid w:val="00FF1654"/>
    <w:rsid w:val="00FF2D28"/>
    <w:rsid w:val="00FF30C3"/>
    <w:rsid w:val="00FF4922"/>
    <w:rsid w:val="00FF7EDA"/>
    <w:rsid w:val="01B56FCF"/>
    <w:rsid w:val="047413AC"/>
    <w:rsid w:val="0C93245F"/>
    <w:rsid w:val="13707B38"/>
    <w:rsid w:val="1CF42C98"/>
    <w:rsid w:val="1FAC2AE2"/>
    <w:rsid w:val="2262FD36"/>
    <w:rsid w:val="278380AF"/>
    <w:rsid w:val="2A0602F4"/>
    <w:rsid w:val="309DF781"/>
    <w:rsid w:val="30C2C8C9"/>
    <w:rsid w:val="30ED99F5"/>
    <w:rsid w:val="312D1450"/>
    <w:rsid w:val="32DDD6FB"/>
    <w:rsid w:val="3496CA5E"/>
    <w:rsid w:val="35005E32"/>
    <w:rsid w:val="357466FF"/>
    <w:rsid w:val="3847418D"/>
    <w:rsid w:val="3A3488EF"/>
    <w:rsid w:val="482B5094"/>
    <w:rsid w:val="4F68A6E4"/>
    <w:rsid w:val="4F75F2CA"/>
    <w:rsid w:val="5717F4EA"/>
    <w:rsid w:val="5D5CCB92"/>
    <w:rsid w:val="5EBB9265"/>
    <w:rsid w:val="62554C48"/>
    <w:rsid w:val="62FCF383"/>
    <w:rsid w:val="6498C3E4"/>
    <w:rsid w:val="662BB410"/>
    <w:rsid w:val="6B766D09"/>
    <w:rsid w:val="719E2299"/>
    <w:rsid w:val="72EE7595"/>
    <w:rsid w:val="7855ECD8"/>
    <w:rsid w:val="7C06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CB29"/>
  <w15:chartTrackingRefBased/>
  <w15:docId w15:val="{9CAC082F-A44B-4EB4-A5A0-75D1534F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341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13413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3413E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1341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413E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E01546" w:rsidP="00E01546">
          <w:pPr>
            <w:pStyle w:val="ED8A77C8848E42DC82581E55789A7D7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907565" w:rsidRDefault="00E01546" w:rsidP="00E01546">
          <w:pPr>
            <w:pStyle w:val="42AF32D33C454B4ABDFEF4E4D5D12024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907565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907565" w:rsidRDefault="00E01546" w:rsidP="00E01546">
          <w:pPr>
            <w:pStyle w:val="5873D9945EAE49029B9B8A5295FD90EC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907565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E86EDFE0E1491AAB54C3B1DE6DE9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2EC20-5BEF-40F2-A42A-C71735002FAF}"/>
      </w:docPartPr>
      <w:docPartBody>
        <w:p w:rsidR="00B91FF6" w:rsidRDefault="00E01546" w:rsidP="00E01546">
          <w:pPr>
            <w:pStyle w:val="D1E86EDFE0E1491AAB54C3B1DE6DE9AC1"/>
          </w:pPr>
          <w:r w:rsidRPr="003F3245">
            <w:rPr>
              <w:rStyle w:val="Textedelespacerserv"/>
              <w:rFonts w:ascii="Arial" w:hAnsi="Arial" w:cs="Arial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37DB8"/>
    <w:rsid w:val="00043F2B"/>
    <w:rsid w:val="00066165"/>
    <w:rsid w:val="001046B1"/>
    <w:rsid w:val="00124F2D"/>
    <w:rsid w:val="00125FCD"/>
    <w:rsid w:val="001267FD"/>
    <w:rsid w:val="00151790"/>
    <w:rsid w:val="00155FE5"/>
    <w:rsid w:val="00163EC1"/>
    <w:rsid w:val="0017575D"/>
    <w:rsid w:val="00180C64"/>
    <w:rsid w:val="001A1EA5"/>
    <w:rsid w:val="002059DB"/>
    <w:rsid w:val="00231257"/>
    <w:rsid w:val="0032380C"/>
    <w:rsid w:val="00331F5D"/>
    <w:rsid w:val="0034005E"/>
    <w:rsid w:val="003421FF"/>
    <w:rsid w:val="00347B93"/>
    <w:rsid w:val="0035754F"/>
    <w:rsid w:val="00386D58"/>
    <w:rsid w:val="00390341"/>
    <w:rsid w:val="003B143C"/>
    <w:rsid w:val="003B161F"/>
    <w:rsid w:val="003C2904"/>
    <w:rsid w:val="004627D0"/>
    <w:rsid w:val="00484F98"/>
    <w:rsid w:val="004C112E"/>
    <w:rsid w:val="004D760B"/>
    <w:rsid w:val="00552C63"/>
    <w:rsid w:val="005805B5"/>
    <w:rsid w:val="005B3DD5"/>
    <w:rsid w:val="005E668E"/>
    <w:rsid w:val="0061202C"/>
    <w:rsid w:val="00652381"/>
    <w:rsid w:val="006979E7"/>
    <w:rsid w:val="006A0B0F"/>
    <w:rsid w:val="006C0C0E"/>
    <w:rsid w:val="007246C7"/>
    <w:rsid w:val="00772253"/>
    <w:rsid w:val="007753C0"/>
    <w:rsid w:val="007C0843"/>
    <w:rsid w:val="007E7250"/>
    <w:rsid w:val="008243CE"/>
    <w:rsid w:val="00863AA2"/>
    <w:rsid w:val="00882EC9"/>
    <w:rsid w:val="00885A72"/>
    <w:rsid w:val="00894261"/>
    <w:rsid w:val="008D7DB0"/>
    <w:rsid w:val="008E1391"/>
    <w:rsid w:val="008E280D"/>
    <w:rsid w:val="00907565"/>
    <w:rsid w:val="009468F7"/>
    <w:rsid w:val="009558B8"/>
    <w:rsid w:val="00974ED7"/>
    <w:rsid w:val="00A629A2"/>
    <w:rsid w:val="00AF5B15"/>
    <w:rsid w:val="00B054DE"/>
    <w:rsid w:val="00B91FF6"/>
    <w:rsid w:val="00BA28E3"/>
    <w:rsid w:val="00D02EDA"/>
    <w:rsid w:val="00D66051"/>
    <w:rsid w:val="00DC1FB0"/>
    <w:rsid w:val="00DC73A8"/>
    <w:rsid w:val="00E01546"/>
    <w:rsid w:val="00E07A45"/>
    <w:rsid w:val="00E27B23"/>
    <w:rsid w:val="00E37F83"/>
    <w:rsid w:val="00E64ABA"/>
    <w:rsid w:val="00E8237A"/>
    <w:rsid w:val="00F75F2D"/>
    <w:rsid w:val="00FD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01546"/>
    <w:rPr>
      <w:color w:val="808080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AD54B44A7933444C808BD37425AF2800">
    <w:name w:val="AD54B44A7933444C808BD37425AF2800"/>
    <w:rsid w:val="003B143C"/>
  </w:style>
  <w:style w:type="paragraph" w:customStyle="1" w:styleId="C2734C223905499493748F04D5B16225">
    <w:name w:val="C2734C223905499493748F04D5B16225"/>
    <w:rsid w:val="003B143C"/>
  </w:style>
  <w:style w:type="paragraph" w:customStyle="1" w:styleId="5A02F5614BF64938B42B194B9F1F9BD9">
    <w:name w:val="5A02F5614BF64938B42B194B9F1F9BD9"/>
    <w:rsid w:val="003B143C"/>
  </w:style>
  <w:style w:type="paragraph" w:customStyle="1" w:styleId="4179278F8139436FA15FFE442B16997D">
    <w:name w:val="4179278F8139436FA15FFE442B16997D"/>
    <w:rPr>
      <w:lang w:val="en-CA" w:eastAsia="en-CA"/>
    </w:rPr>
  </w:style>
  <w:style w:type="paragraph" w:customStyle="1" w:styleId="D1E86EDFE0E1491AAB54C3B1DE6DE9AC">
    <w:name w:val="D1E86EDFE0E1491AAB54C3B1DE6DE9AC"/>
    <w:rsid w:val="00E27B23"/>
  </w:style>
  <w:style w:type="paragraph" w:customStyle="1" w:styleId="ED8A77C8848E42DC82581E55789A7D72">
    <w:name w:val="ED8A77C8848E42DC82581E55789A7D72"/>
    <w:rsid w:val="00E0154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5C7F9B620B4F7CB1DA531F082EE4FB">
    <w:name w:val="C15C7F9B620B4F7CB1DA531F082EE4FB"/>
    <w:rsid w:val="00E0154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E86EDFE0E1491AAB54C3B1DE6DE9AC1">
    <w:name w:val="D1E86EDFE0E1491AAB54C3B1DE6DE9AC1"/>
    <w:rsid w:val="00E0154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">
    <w:name w:val="42AF32D33C454B4ABDFEF4E4D5D120241"/>
    <w:rsid w:val="00E0154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">
    <w:name w:val="5873D9945EAE49029B9B8A5295FD90EC1"/>
    <w:rsid w:val="00E0154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7A01CCEABE64DA9D94A2111EE1AAF" ma:contentTypeVersion="7" ma:contentTypeDescription="Create a new document." ma:contentTypeScope="" ma:versionID="07f15c1b320ce25b8fd79c815480e3f8">
  <xsd:schema xmlns:xsd="http://www.w3.org/2001/XMLSchema" xmlns:xs="http://www.w3.org/2001/XMLSchema" xmlns:p="http://schemas.microsoft.com/office/2006/metadata/properties" xmlns:ns2="0980ed00-c077-4b03-acbb-26c79b3c13b9" xmlns:ns3="c28dc93f-c64c-4693-ae4e-5c2e322b9529" targetNamespace="http://schemas.microsoft.com/office/2006/metadata/properties" ma:root="true" ma:fieldsID="5f0cb8330791cd83a35571a78950c712" ns2:_="" ns3:_="">
    <xsd:import namespace="0980ed00-c077-4b03-acbb-26c79b3c13b9"/>
    <xsd:import namespace="c28dc93f-c64c-4693-ae4e-5c2e322b9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aire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0ed00-c077-4b03-acbb-26c79b3c1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aires" ma:index="12" nillable="true" ma:displayName="Commentaires" ma:format="Dropdown" ma:internalName="Commentaire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dc93f-c64c-4693-ae4e-5c2e322b95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0980ed00-c077-4b03-acbb-26c79b3c13b9" xsi:nil="true"/>
    <SharedWithUsers xmlns="c28dc93f-c64c-4693-ae4e-5c2e322b9529">
      <UserInfo>
        <DisplayName>Céleste Côté  (CISSSMO16)</DisplayName>
        <AccountId>48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ED85D-9964-4042-9481-BF34842B4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0ed00-c077-4b03-acbb-26c79b3c13b9"/>
    <ds:schemaRef ds:uri="c28dc93f-c64c-4693-ae4e-5c2e322b9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87BDE-FCE8-4AA4-BF10-EB7E30329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3EE4D-32E9-4E61-B091-4D3031777E67}">
  <ds:schemaRefs>
    <ds:schemaRef ds:uri="http://schemas.microsoft.com/office/2006/metadata/properties"/>
    <ds:schemaRef ds:uri="http://schemas.microsoft.com/office/infopath/2007/PartnerControls"/>
    <ds:schemaRef ds:uri="0980ed00-c077-4b03-acbb-26c79b3c13b9"/>
    <ds:schemaRef ds:uri="c28dc93f-c64c-4693-ae4e-5c2e322b9529"/>
  </ds:schemaRefs>
</ds:datastoreItem>
</file>

<file path=customXml/itemProps4.xml><?xml version="1.0" encoding="utf-8"?>
<ds:datastoreItem xmlns:ds="http://schemas.openxmlformats.org/officeDocument/2006/customXml" ds:itemID="{2F5AF9DD-EF77-46FD-8F45-05A7F924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13</TotalTime>
  <Pages>2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Mélissa Coutu</cp:lastModifiedBy>
  <cp:revision>4</cp:revision>
  <cp:lastPrinted>2020-10-13T16:11:00Z</cp:lastPrinted>
  <dcterms:created xsi:type="dcterms:W3CDTF">2021-05-28T18:18:00Z</dcterms:created>
  <dcterms:modified xsi:type="dcterms:W3CDTF">2021-06-04T13:09:00Z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0x010100D277A01CCEABE64DA9D94A2111EE1AAF</vt:lpwstr>
  </property>
</Properties>
</file>