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:rsidR="00062CCC" w:rsidRDefault="00062CCC" w:rsidP="00062CCC">
            <w:r w:rsidRPr="00472AC0">
              <w:rPr>
                <w:rFonts w:ascii="Chaloult_Cond" w:hAnsi="Chaloult_Cond" w:cs="Arial"/>
                <w:noProof/>
                <w:sz w:val="16"/>
                <w:szCs w:val="16"/>
              </w:rPr>
              <w:drawing>
                <wp:anchor distT="0" distB="0" distL="114300" distR="114300" simplePos="0" relativeHeight="251672576" behindDoc="0" locked="0" layoutInCell="1" allowOverlap="1" wp14:anchorId="26F720FD" wp14:editId="71B94BD8">
                  <wp:simplePos x="0" y="0"/>
                  <wp:positionH relativeFrom="column">
                    <wp:posOffset>-32461</wp:posOffset>
                  </wp:positionH>
                  <wp:positionV relativeFrom="paragraph">
                    <wp:posOffset>27026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/>
            </w:r>
          </w:p>
          <w:tbl>
            <w:tblPr>
              <w:tblStyle w:val="Grilledutableau"/>
              <w:tblpPr w:leftFromText="142" w:rightFromText="142" w:vertAnchor="text" w:horzAnchor="margin" w:tblpY="51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32"/>
            </w:tblGrid>
            <w:tr w:rsidR="00062CCC" w:rsidRPr="00472AC0" w:rsidTr="00D83339">
              <w:trPr>
                <w:cantSplit/>
                <w:trHeight w:hRule="exact" w:val="567"/>
              </w:trPr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062CCC" w:rsidRPr="00222808" w:rsidRDefault="00062CCC" w:rsidP="00D83339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22808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18"/>
                    <w:szCs w:val="20"/>
                  </w:rPr>
                  <w:alias w:val="Nom de votre installation"/>
                  <w:tag w:val="Nom de votre installation"/>
                  <w:id w:val="-1960481313"/>
                  <w:placeholder>
                    <w:docPart w:val="25205ABEDF2F44C3B0EF1E2F95BECEAE"/>
                  </w:placeholder>
                  <w:showingPlcHdr/>
                </w:sdtPr>
                <w:sdtEndPr/>
                <w:sdtContent>
                  <w:tc>
                    <w:tcPr>
                      <w:tcW w:w="3832" w:type="dxa"/>
                      <w:tcBorders>
                        <w:top w:val="nil"/>
                        <w:left w:val="nil"/>
                        <w:right w:val="nil"/>
                      </w:tcBorders>
                      <w:vAlign w:val="bottom"/>
                    </w:tcPr>
                    <w:p w:rsidR="00062CCC" w:rsidRPr="00173F3A" w:rsidRDefault="00542331" w:rsidP="00542331">
                      <w:pPr>
                        <w:spacing w:before="12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9389E">
                        <w:rPr>
                          <w:rStyle w:val="Textedelespacerserv"/>
                          <w:rFonts w:eastAsiaTheme="minorHAnsi"/>
                          <w:sz w:val="22"/>
                        </w:rPr>
                        <w:t xml:space="preserve">  </w:t>
                      </w:r>
                    </w:p>
                  </w:tc>
                </w:sdtContent>
              </w:sdt>
            </w:tr>
          </w:tbl>
          <w:p w:rsidR="00062CCC" w:rsidRDefault="00062CCC" w:rsidP="00062CCC"/>
          <w:p w:rsidR="00062CCC" w:rsidRDefault="00062CCC" w:rsidP="00062CCC"/>
          <w:p w:rsidR="00062CCC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403"/>
              <w:gridCol w:w="14"/>
              <w:gridCol w:w="167"/>
              <w:gridCol w:w="400"/>
              <w:gridCol w:w="67"/>
              <w:gridCol w:w="1015"/>
            </w:tblGrid>
            <w:tr w:rsidR="00635CE6" w:rsidRPr="00472AC0" w:rsidTr="00635CE6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635CE6" w:rsidRPr="00222808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bookmarkStart w:id="0" w:name="NoDossier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E4563C84E3E446BA80CF6D33B450BFAF"/>
                  </w:placeholder>
                </w:sdtPr>
                <w:sdtEndPr/>
                <w:sdtContent>
                  <w:tc>
                    <w:tcPr>
                      <w:tcW w:w="1984" w:type="dxa"/>
                      <w:gridSpan w:val="3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635CE6" w:rsidRPr="00222808" w:rsidRDefault="00635CE6" w:rsidP="001D31CD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c>
                </w:sdtContent>
              </w:sdt>
              <w:bookmarkEnd w:id="0" w:displacedByCustomXml="prev"/>
              <w:tc>
                <w:tcPr>
                  <w:tcW w:w="16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35CE6" w:rsidRPr="00222808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472AC0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1" w:name="Nom_Prenom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3633" w:type="dxa"/>
                      <w:gridSpan w:val="7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062CCC" w:rsidRPr="00222808" w:rsidRDefault="001D31CD" w:rsidP="001D31CD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1" w:displacedByCustomXml="prev"/>
            </w:tr>
            <w:tr w:rsidR="00062CCC" w:rsidRPr="00472AC0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2" w:name="DDNais"/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2"/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FE60CB" w:rsidP="00C73F37">
                  <w:pPr>
                    <w:tabs>
                      <w:tab w:val="left" w:pos="1730"/>
                      <w:tab w:val="left" w:pos="3828"/>
                    </w:tabs>
                    <w:ind w:left="-68"/>
                    <w:jc w:val="right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Fonts w:asciiTheme="minorHAnsi" w:eastAsia="MS Gothic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222808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222808">
                    <w:rPr>
                      <w:rFonts w:asciiTheme="minorHAnsi" w:eastAsia="MS Gothic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="00062CCC"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222808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M</w:t>
                  </w:r>
                </w:p>
              </w:tc>
            </w:tr>
            <w:tr w:rsidR="00062CCC" w:rsidRPr="00472AC0" w:rsidTr="00222808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222808">
                  <w:pPr>
                    <w:tabs>
                      <w:tab w:val="left" w:pos="1730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472AC0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3" w:name="NAM_No" w:displacedByCustomXml="next"/>
              <w:sdt>
                <w:sdtP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151" w:type="dxa"/>
                      <w:gridSpan w:val="4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062CCC" w:rsidRPr="00222808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3" w:displacedByCustomXml="prev"/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</w:t>
                  </w:r>
                  <w:r w:rsidRPr="00C73F37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xp</w:t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.</w:t>
                  </w:r>
                </w:p>
              </w:tc>
              <w:bookmarkStart w:id="4" w:name="NAM_Exp" w:displacedByCustomXml="next"/>
              <w:sdt>
                <w:sdtP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:rsidR="00062CCC" w:rsidRPr="00222808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</w:tr>
            <w:tr w:rsidR="00062CCC" w:rsidRPr="00472AC0" w:rsidTr="00E31139">
              <w:trPr>
                <w:trHeight w:val="218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5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C73F3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222808" w:rsidP="00E31139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</w:t>
                  </w:r>
                </w:p>
              </w:tc>
            </w:tr>
            <w:tr w:rsidR="00062CCC" w:rsidRPr="00472AC0" w:rsidTr="00E31139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bookmarkStart w:id="5" w:name="Nom_Mere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gridSpan w:val="6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062CCC" w:rsidRPr="00222808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</w:tbl>
          <w:p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:rsidTr="00AD1294">
        <w:trPr>
          <w:trHeight w:val="555"/>
        </w:trPr>
        <w:tc>
          <w:tcPr>
            <w:tcW w:w="5524" w:type="dxa"/>
            <w:shd w:val="clear" w:color="auto" w:fill="FFFFFF" w:themeFill="background1"/>
            <w:vAlign w:val="center"/>
          </w:tcPr>
          <w:p w:rsidR="007E3D64" w:rsidRPr="00421683" w:rsidRDefault="00421683" w:rsidP="0056003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QUESTIONNAIRE SUR L’</w:t>
            </w:r>
            <w:r w:rsidR="00560036">
              <w:rPr>
                <w:rFonts w:asciiTheme="minorHAnsi" w:hAnsiTheme="minorHAnsi" w:cstheme="minorHAnsi"/>
                <w:b/>
              </w:rPr>
              <w:t xml:space="preserve">AUTONOMIE DE L’ENFANT </w:t>
            </w:r>
            <w:r>
              <w:rPr>
                <w:rFonts w:asciiTheme="minorHAnsi" w:hAnsiTheme="minorHAnsi" w:cstheme="minorHAnsi"/>
                <w:b/>
              </w:rPr>
              <w:t xml:space="preserve">SUIVI PONCTUEL LONG TERME </w:t>
            </w:r>
            <w:r w:rsidR="00560036">
              <w:rPr>
                <w:rFonts w:asciiTheme="minorHAnsi" w:hAnsiTheme="minorHAnsi" w:cstheme="minorHAnsi"/>
                <w:b/>
              </w:rPr>
              <w:t xml:space="preserve">(SPLT)  </w:t>
            </w:r>
            <w:r w:rsidR="0012055F">
              <w:rPr>
                <w:rFonts w:asciiTheme="minorHAnsi" w:hAnsiTheme="minorHAnsi" w:cstheme="minorHAnsi"/>
                <w:b/>
              </w:rPr>
              <w:t>(</w:t>
            </w:r>
            <w:r w:rsidR="00CE2D9E">
              <w:rPr>
                <w:rFonts w:asciiTheme="minorHAnsi" w:hAnsiTheme="minorHAnsi" w:cstheme="minorHAnsi"/>
                <w:b/>
              </w:rPr>
              <w:t>1</w:t>
            </w:r>
            <w:r w:rsidR="00512BF8">
              <w:rPr>
                <w:rFonts w:asciiTheme="minorHAnsi" w:hAnsiTheme="minorHAnsi" w:cstheme="minorHAnsi"/>
                <w:b/>
              </w:rPr>
              <w:t>6-18 ans</w:t>
            </w:r>
            <w:r w:rsidR="0012055F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:rsidR="00062CCC" w:rsidRDefault="00062CCC" w:rsidP="00062CCC"/>
        </w:tc>
      </w:tr>
    </w:tbl>
    <w:p w:rsidR="00F67939" w:rsidRPr="00F67939" w:rsidRDefault="00F67939">
      <w:pPr>
        <w:rPr>
          <w:rFonts w:asciiTheme="minorHAnsi" w:hAnsiTheme="minorHAnsi" w:cstheme="minorHAnsi"/>
          <w:sz w:val="4"/>
          <w:szCs w:val="20"/>
        </w:rPr>
      </w:pPr>
    </w:p>
    <w:p w:rsidR="001F7899" w:rsidRDefault="001F7899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5"/>
        <w:gridCol w:w="3381"/>
        <w:gridCol w:w="1048"/>
      </w:tblGrid>
      <w:tr w:rsidR="00FE60CB" w:rsidRPr="00472AC0" w:rsidTr="00E72C6E">
        <w:trPr>
          <w:trHeight w:val="367"/>
        </w:trPr>
        <w:tc>
          <w:tcPr>
            <w:tcW w:w="2715" w:type="dxa"/>
            <w:vAlign w:val="bottom"/>
          </w:tcPr>
          <w:p w:rsidR="00FE60CB" w:rsidRPr="00472AC0" w:rsidRDefault="00FE60CB" w:rsidP="00E72C6E">
            <w:pPr>
              <w:spacing w:before="120"/>
              <w:ind w:left="-52" w:right="-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Questionnaire complété le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32572252"/>
            <w:placeholder>
              <w:docPart w:val="C0CABAF41E66429BA23C95C2821D3E3F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Content>
            <w:tc>
              <w:tcPr>
                <w:tcW w:w="3381" w:type="dxa"/>
                <w:tcBorders>
                  <w:bottom w:val="single" w:sz="4" w:space="0" w:color="auto"/>
                </w:tcBorders>
                <w:vAlign w:val="bottom"/>
              </w:tcPr>
              <w:p w:rsidR="00FE60CB" w:rsidRPr="00472AC0" w:rsidRDefault="00FE60CB" w:rsidP="00E72C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048" w:type="dxa"/>
            <w:vAlign w:val="bottom"/>
          </w:tcPr>
          <w:p w:rsidR="00FE60CB" w:rsidRPr="00A1501D" w:rsidRDefault="00FE60CB" w:rsidP="00E72C6E">
            <w:pPr>
              <w:spacing w:before="120"/>
              <w:ind w:right="-34"/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  <w:t>aaaa</w:t>
            </w:r>
            <w:proofErr w:type="spellEnd"/>
            <w:r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  <w:t>/mm/</w:t>
            </w:r>
            <w:proofErr w:type="spellStart"/>
            <w:r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  <w:t>jj</w:t>
            </w:r>
            <w:proofErr w:type="spellEnd"/>
          </w:p>
        </w:tc>
      </w:tr>
      <w:tr w:rsidR="00FE60CB" w:rsidRPr="00472AC0" w:rsidTr="00E72C6E">
        <w:trPr>
          <w:trHeight w:val="413"/>
        </w:trPr>
        <w:tc>
          <w:tcPr>
            <w:tcW w:w="2715" w:type="dxa"/>
            <w:vAlign w:val="bottom"/>
          </w:tcPr>
          <w:p w:rsidR="00FE60CB" w:rsidRDefault="00FE60CB" w:rsidP="00E72C6E">
            <w:pPr>
              <w:spacing w:before="120"/>
              <w:ind w:left="-52" w:right="-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Questionnaire complété avec : 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19317087"/>
            <w:placeholder>
              <w:docPart w:val="7D35C36194B04483B9CF6856476F3AD5"/>
            </w:placeholder>
          </w:sdtPr>
          <w:sdtContent>
            <w:tc>
              <w:tcPr>
                <w:tcW w:w="4429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FE60CB" w:rsidRDefault="00FE60CB" w:rsidP="00E72C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</w:tbl>
    <w:p w:rsidR="00165615" w:rsidRDefault="001F5859" w:rsidP="001436A8">
      <w:pPr>
        <w:keepNext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 xml:space="preserve">                                                                             </w:t>
      </w:r>
      <w:r w:rsidRPr="00DA6D36">
        <w:rPr>
          <w:rFonts w:asciiTheme="minorHAnsi" w:hAnsiTheme="minorHAnsi" w:cstheme="minorHAnsi"/>
          <w:i/>
          <w:sz w:val="16"/>
          <w:szCs w:val="16"/>
        </w:rPr>
        <w:t>(</w:t>
      </w:r>
      <w:r>
        <w:rPr>
          <w:rFonts w:asciiTheme="minorHAnsi" w:hAnsiTheme="minorHAnsi" w:cstheme="minorHAnsi"/>
          <w:i/>
          <w:sz w:val="16"/>
          <w:szCs w:val="16"/>
        </w:rPr>
        <w:t xml:space="preserve">Usager, </w:t>
      </w:r>
      <w:r w:rsidRPr="00DA6D36">
        <w:rPr>
          <w:rFonts w:asciiTheme="minorHAnsi" w:hAnsiTheme="minorHAnsi" w:cstheme="minorHAnsi"/>
          <w:i/>
          <w:sz w:val="16"/>
          <w:szCs w:val="16"/>
        </w:rPr>
        <w:t>père, mère, autre)</w:t>
      </w:r>
    </w:p>
    <w:p w:rsidR="001F5859" w:rsidRDefault="001F5859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F604A7" w:rsidRPr="00A46D86" w:rsidTr="009755FF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F604A7" w:rsidRPr="0055248C" w:rsidRDefault="00751882" w:rsidP="009755F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1882">
              <w:rPr>
                <w:rFonts w:asciiTheme="minorHAnsi" w:hAnsiTheme="minorHAnsi" w:cstheme="minorHAnsi"/>
                <w:b/>
                <w:sz w:val="22"/>
                <w:szCs w:val="22"/>
              </w:rPr>
              <w:t>Nutrition (régime alimentaire, préparation des repas, prise des repas)</w:t>
            </w:r>
          </w:p>
        </w:tc>
      </w:tr>
      <w:tr w:rsidR="00B53452" w:rsidRPr="00A46D86" w:rsidTr="009755FF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F604A7" w:rsidRPr="00472AC0" w:rsidRDefault="00F604A7" w:rsidP="009755FF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F604A7" w:rsidRPr="00472AC0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B53452" w:rsidRPr="00472AC0" w:rsidTr="009755FF">
        <w:trPr>
          <w:trHeight w:val="454"/>
        </w:trPr>
        <w:tc>
          <w:tcPr>
            <w:tcW w:w="2263" w:type="dxa"/>
          </w:tcPr>
          <w:p w:rsidR="00F604A7" w:rsidRPr="00472AC0" w:rsidRDefault="00751882" w:rsidP="009755FF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1882">
              <w:rPr>
                <w:rFonts w:asciiTheme="minorHAnsi" w:hAnsiTheme="minorHAnsi" w:cstheme="minorHAnsi"/>
                <w:sz w:val="20"/>
                <w:szCs w:val="20"/>
              </w:rPr>
              <w:t>Prépare un repas complexe</w:t>
            </w:r>
          </w:p>
        </w:tc>
        <w:tc>
          <w:tcPr>
            <w:tcW w:w="1276" w:type="dxa"/>
            <w:vAlign w:val="center"/>
          </w:tcPr>
          <w:p w:rsidR="00F604A7" w:rsidRDefault="00FE60CB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5808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F604A7" w:rsidRDefault="00FE60CB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4722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F604A7" w:rsidRDefault="00FE60CB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5019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F604A7" w:rsidRDefault="00FE60CB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3073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F604A7" w:rsidRDefault="00FE60CB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9689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383175085"/>
            <w:placeholder>
              <w:docPart w:val="8D6C2A9B6799489CBA4D9CE7966BB483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F604A7" w:rsidRDefault="000A6DD9" w:rsidP="009755FF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B53452" w:rsidRPr="00472AC0" w:rsidTr="009755FF">
        <w:trPr>
          <w:trHeight w:val="454"/>
        </w:trPr>
        <w:tc>
          <w:tcPr>
            <w:tcW w:w="2263" w:type="dxa"/>
          </w:tcPr>
          <w:p w:rsidR="00F604A7" w:rsidRPr="00472AC0" w:rsidRDefault="00751882" w:rsidP="009755FF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1882">
              <w:rPr>
                <w:rFonts w:asciiTheme="minorHAnsi" w:hAnsiTheme="minorHAnsi" w:cstheme="minorHAnsi"/>
                <w:sz w:val="20"/>
                <w:szCs w:val="20"/>
              </w:rPr>
              <w:t>Utilise les appareils électroménagers (cafetière, robot culinaire, etc.)</w:t>
            </w:r>
          </w:p>
        </w:tc>
        <w:tc>
          <w:tcPr>
            <w:tcW w:w="1276" w:type="dxa"/>
            <w:vAlign w:val="center"/>
          </w:tcPr>
          <w:p w:rsidR="00F604A7" w:rsidRDefault="00FE60CB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0927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F604A7" w:rsidRDefault="00FE60CB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27111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F604A7" w:rsidRDefault="00FE60CB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7834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F604A7" w:rsidRDefault="00FE60CB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6517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F604A7" w:rsidRDefault="00FE60CB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1887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4A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074790593"/>
            <w:placeholder>
              <w:docPart w:val="19F0041891D6445898A936FACF3438CB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F604A7" w:rsidRDefault="000A6DD9" w:rsidP="009755FF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21A47" w:rsidRPr="00472AC0" w:rsidTr="009755FF">
        <w:trPr>
          <w:trHeight w:val="454"/>
        </w:trPr>
        <w:tc>
          <w:tcPr>
            <w:tcW w:w="2263" w:type="dxa"/>
          </w:tcPr>
          <w:p w:rsidR="000A6DD9" w:rsidRPr="00472AC0" w:rsidRDefault="00751882" w:rsidP="009755FF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1882">
              <w:rPr>
                <w:rFonts w:asciiTheme="minorHAnsi" w:hAnsiTheme="minorHAnsi" w:cstheme="minorHAnsi"/>
                <w:sz w:val="20"/>
                <w:szCs w:val="20"/>
              </w:rPr>
              <w:t>Adopte un régime alimentaire équilibré</w:t>
            </w:r>
          </w:p>
        </w:tc>
        <w:tc>
          <w:tcPr>
            <w:tcW w:w="1276" w:type="dxa"/>
            <w:vAlign w:val="center"/>
          </w:tcPr>
          <w:p w:rsidR="000A6DD9" w:rsidRDefault="00FE60CB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1072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0A6DD9" w:rsidRDefault="00FE60CB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6548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0A6DD9" w:rsidRDefault="00FE60CB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0111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0A6DD9" w:rsidRDefault="00FE60CB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1215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0A6DD9" w:rsidRDefault="00FE60CB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340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346055283"/>
            <w:placeholder>
              <w:docPart w:val="275839C60BE24333BF680C0CA2A100D6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0A6DD9" w:rsidRDefault="000A6DD9" w:rsidP="009755FF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21A47" w:rsidRPr="00472AC0" w:rsidTr="009755FF">
        <w:trPr>
          <w:trHeight w:val="454"/>
        </w:trPr>
        <w:tc>
          <w:tcPr>
            <w:tcW w:w="2263" w:type="dxa"/>
          </w:tcPr>
          <w:p w:rsidR="000A6DD9" w:rsidRPr="00472AC0" w:rsidRDefault="00751882" w:rsidP="009755FF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1882">
              <w:rPr>
                <w:rFonts w:asciiTheme="minorHAnsi" w:hAnsiTheme="minorHAnsi" w:cstheme="minorHAnsi"/>
                <w:sz w:val="20"/>
                <w:szCs w:val="20"/>
              </w:rPr>
              <w:t>Fait des achats d’aliments</w:t>
            </w:r>
          </w:p>
        </w:tc>
        <w:tc>
          <w:tcPr>
            <w:tcW w:w="1276" w:type="dxa"/>
            <w:vAlign w:val="center"/>
          </w:tcPr>
          <w:p w:rsidR="000A6DD9" w:rsidRDefault="00FE60CB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6713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0A6DD9" w:rsidRDefault="00FE60CB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3784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0A6DD9" w:rsidRDefault="00FE60CB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7238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0A6DD9" w:rsidRDefault="00FE60CB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1272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0A6DD9" w:rsidRDefault="00FE60CB" w:rsidP="009755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08496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DD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50998579"/>
            <w:placeholder>
              <w:docPart w:val="37AB4EF91694402C8D87F46BDB460C4E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0A6DD9" w:rsidRDefault="000A6DD9" w:rsidP="009755FF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F604A7" w:rsidRDefault="00F604A7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CE39BB" w:rsidRPr="00A46D86" w:rsidTr="001436A8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CE39BB" w:rsidRPr="0055248C" w:rsidRDefault="00751882" w:rsidP="00DD3D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1882">
              <w:rPr>
                <w:rFonts w:asciiTheme="minorHAnsi" w:hAnsiTheme="minorHAnsi" w:cstheme="minorHAnsi"/>
                <w:b/>
                <w:sz w:val="22"/>
                <w:szCs w:val="22"/>
              </w:rPr>
              <w:t>Condition corporelle (sommeil, condition physique, condition mentale)</w:t>
            </w:r>
          </w:p>
        </w:tc>
      </w:tr>
      <w:tr w:rsidR="00CE39BB" w:rsidRPr="00A46D86" w:rsidTr="001436A8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CE39BB" w:rsidRPr="00472AC0" w:rsidRDefault="00CE39BB" w:rsidP="00DD3D17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E39BB" w:rsidRPr="00472AC0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621A47" w:rsidRPr="00472AC0" w:rsidTr="001436A8">
        <w:trPr>
          <w:trHeight w:val="454"/>
        </w:trPr>
        <w:tc>
          <w:tcPr>
            <w:tcW w:w="2263" w:type="dxa"/>
          </w:tcPr>
          <w:p w:rsidR="00CE39BB" w:rsidRPr="00472AC0" w:rsidRDefault="00751882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1882">
              <w:rPr>
                <w:rFonts w:asciiTheme="minorHAnsi" w:hAnsiTheme="minorHAnsi" w:cstheme="minorHAnsi"/>
                <w:sz w:val="20"/>
                <w:szCs w:val="20"/>
              </w:rPr>
              <w:t>Adopte une routine de sommeil adéquate</w:t>
            </w:r>
          </w:p>
        </w:tc>
        <w:tc>
          <w:tcPr>
            <w:tcW w:w="1276" w:type="dxa"/>
            <w:vAlign w:val="center"/>
          </w:tcPr>
          <w:p w:rsidR="00CE39BB" w:rsidRDefault="00FE60CB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83933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E39BB" w:rsidRDefault="00FE60CB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1690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E39BB" w:rsidRDefault="00FE60CB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00591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E39BB" w:rsidRDefault="00FE60CB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331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E39BB" w:rsidRDefault="00FE60CB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7614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3326711"/>
            <w:placeholder>
              <w:docPart w:val="E50161FBA7164F069DFDA20B67119DE0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E39BB" w:rsidRDefault="00CE39BB" w:rsidP="00DD3D1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21A47" w:rsidRPr="00472AC0" w:rsidTr="001436A8">
        <w:trPr>
          <w:trHeight w:val="454"/>
        </w:trPr>
        <w:tc>
          <w:tcPr>
            <w:tcW w:w="2263" w:type="dxa"/>
          </w:tcPr>
          <w:p w:rsidR="00CE39BB" w:rsidRPr="00472AC0" w:rsidRDefault="00751882" w:rsidP="00DD3D17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1882">
              <w:rPr>
                <w:rFonts w:asciiTheme="minorHAnsi" w:hAnsiTheme="minorHAnsi" w:cstheme="minorHAnsi"/>
                <w:sz w:val="20"/>
                <w:szCs w:val="20"/>
              </w:rPr>
              <w:t>Adopte des comportements de consommation responsable (jeux, alcool, drogue)</w:t>
            </w:r>
          </w:p>
        </w:tc>
        <w:tc>
          <w:tcPr>
            <w:tcW w:w="1276" w:type="dxa"/>
            <w:vAlign w:val="center"/>
          </w:tcPr>
          <w:p w:rsidR="00CE39BB" w:rsidRDefault="00FE60CB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84083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E39BB" w:rsidRDefault="00FE60CB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1560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E39BB" w:rsidRDefault="00FE60CB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15613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E39BB" w:rsidRDefault="00FE60CB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7207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E39BB" w:rsidRDefault="00FE60CB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2330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749576083"/>
            <w:placeholder>
              <w:docPart w:val="422861004A184F64850CABC85C12B97A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E39BB" w:rsidRDefault="00CE39BB" w:rsidP="00DD3D1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C93AC9" w:rsidRDefault="00C93AC9" w:rsidP="00B700E0">
      <w:pPr>
        <w:rPr>
          <w:rFonts w:asciiTheme="minorHAnsi" w:hAnsiTheme="minorHAnsi" w:cstheme="minorHAnsi"/>
          <w:sz w:val="20"/>
          <w:szCs w:val="20"/>
        </w:rPr>
      </w:pPr>
    </w:p>
    <w:p w:rsidR="009645F7" w:rsidRDefault="009645F7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D044B8" w:rsidRPr="00A46D86" w:rsidTr="00DD3D17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D044B8" w:rsidRPr="0055248C" w:rsidRDefault="00751882" w:rsidP="00DD3D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1882">
              <w:rPr>
                <w:rFonts w:asciiTheme="minorHAnsi" w:hAnsiTheme="minorHAnsi" w:cstheme="minorHAnsi"/>
                <w:b/>
                <w:sz w:val="22"/>
                <w:szCs w:val="22"/>
              </w:rPr>
              <w:t>Soins personnels (hygiène corporelle, hygiène excrétrice, habillement, soins de santé</w:t>
            </w:r>
          </w:p>
        </w:tc>
      </w:tr>
      <w:tr w:rsidR="00D044B8" w:rsidRPr="00A46D86" w:rsidTr="00DD3D17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D044B8" w:rsidRPr="00472AC0" w:rsidRDefault="00D044B8" w:rsidP="00DD3D17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044B8" w:rsidRPr="00472AC0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D044B8" w:rsidRPr="00472AC0" w:rsidTr="00FE60CB">
        <w:trPr>
          <w:trHeight w:val="397"/>
        </w:trPr>
        <w:tc>
          <w:tcPr>
            <w:tcW w:w="2263" w:type="dxa"/>
            <w:vAlign w:val="center"/>
          </w:tcPr>
          <w:p w:rsidR="00D044B8" w:rsidRPr="00472AC0" w:rsidRDefault="00751882" w:rsidP="00FE60CB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1882">
              <w:rPr>
                <w:rFonts w:asciiTheme="minorHAnsi" w:hAnsiTheme="minorHAnsi" w:cstheme="minorHAnsi"/>
                <w:sz w:val="20"/>
                <w:szCs w:val="20"/>
              </w:rPr>
              <w:t>Se rase ou se maquille</w:t>
            </w:r>
          </w:p>
        </w:tc>
        <w:tc>
          <w:tcPr>
            <w:tcW w:w="1276" w:type="dxa"/>
            <w:vAlign w:val="center"/>
          </w:tcPr>
          <w:p w:rsidR="00D044B8" w:rsidRDefault="00FE60CB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3354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FE60CB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187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D044B8" w:rsidRDefault="00FE60CB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3096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044B8" w:rsidRDefault="00FE60CB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3867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D044B8" w:rsidRDefault="00FE60CB" w:rsidP="00DD3D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6280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4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2035255053"/>
            <w:placeholder>
              <w:docPart w:val="ACB1D2CAFDE84E0CB3A109F05B045B2D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D044B8" w:rsidRDefault="00D044B8" w:rsidP="00DD3D1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51882" w:rsidRPr="00472AC0" w:rsidTr="00751882">
        <w:trPr>
          <w:trHeight w:val="397"/>
        </w:trPr>
        <w:tc>
          <w:tcPr>
            <w:tcW w:w="2263" w:type="dxa"/>
            <w:vAlign w:val="center"/>
          </w:tcPr>
          <w:p w:rsidR="00751882" w:rsidRPr="00751882" w:rsidRDefault="00751882" w:rsidP="0075188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1882">
              <w:rPr>
                <w:rFonts w:asciiTheme="minorHAnsi" w:hAnsiTheme="minorHAnsi" w:cstheme="minorHAnsi"/>
                <w:sz w:val="20"/>
                <w:szCs w:val="20"/>
              </w:rPr>
              <w:t>Reconnait ses problèmes de santé</w:t>
            </w:r>
          </w:p>
        </w:tc>
        <w:tc>
          <w:tcPr>
            <w:tcW w:w="1276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7303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54113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1539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179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9092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918133128"/>
            <w:placeholder>
              <w:docPart w:val="0303D354CC4E46EBB5AE1025CEE3654C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51882" w:rsidRDefault="00751882" w:rsidP="0075188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51882" w:rsidRPr="00472AC0" w:rsidTr="00751882">
        <w:trPr>
          <w:trHeight w:val="397"/>
        </w:trPr>
        <w:tc>
          <w:tcPr>
            <w:tcW w:w="2263" w:type="dxa"/>
            <w:vAlign w:val="center"/>
          </w:tcPr>
          <w:p w:rsidR="00751882" w:rsidRPr="00751882" w:rsidRDefault="00751882" w:rsidP="0075188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1882">
              <w:rPr>
                <w:rFonts w:asciiTheme="minorHAnsi" w:hAnsiTheme="minorHAnsi" w:cstheme="minorHAnsi"/>
                <w:sz w:val="20"/>
                <w:szCs w:val="20"/>
              </w:rPr>
              <w:t>Soigne ses malaises ou blessures</w:t>
            </w:r>
          </w:p>
        </w:tc>
        <w:tc>
          <w:tcPr>
            <w:tcW w:w="1276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1412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6424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37704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40536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0994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07444106"/>
            <w:placeholder>
              <w:docPart w:val="231EAA2C07EF4519ACE82B2F06F25C2C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51882" w:rsidRDefault="00751882" w:rsidP="0075188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C33FF0" w:rsidRDefault="00C33FF0">
      <w:r>
        <w:br w:type="page"/>
      </w: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C93AC9" w:rsidRPr="00472AC0" w:rsidTr="00C93AC9">
        <w:trPr>
          <w:trHeight w:val="397"/>
        </w:trPr>
        <w:tc>
          <w:tcPr>
            <w:tcW w:w="2263" w:type="dxa"/>
            <w:shd w:val="clear" w:color="auto" w:fill="E7E6E6" w:themeFill="background2"/>
            <w:vAlign w:val="center"/>
          </w:tcPr>
          <w:p w:rsidR="00C93AC9" w:rsidRPr="00472AC0" w:rsidRDefault="00C93AC9" w:rsidP="00C93AC9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93AC9" w:rsidRPr="00472AC0" w:rsidRDefault="00C93AC9" w:rsidP="00C93AC9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93AC9" w:rsidRPr="00A46D86" w:rsidRDefault="00C93AC9" w:rsidP="00C93AC9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93AC9" w:rsidRPr="00A46D86" w:rsidRDefault="00C93AC9" w:rsidP="00C93AC9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93AC9" w:rsidRPr="00A46D86" w:rsidRDefault="00C93AC9" w:rsidP="00C93AC9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C93AC9" w:rsidRPr="00A46D86" w:rsidRDefault="00C93AC9" w:rsidP="00C93AC9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C93AC9" w:rsidRPr="00A46D86" w:rsidRDefault="00C93AC9" w:rsidP="00C93AC9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C93AC9" w:rsidRPr="00472AC0" w:rsidTr="00751882">
        <w:trPr>
          <w:trHeight w:val="397"/>
        </w:trPr>
        <w:tc>
          <w:tcPr>
            <w:tcW w:w="2263" w:type="dxa"/>
            <w:vAlign w:val="center"/>
          </w:tcPr>
          <w:p w:rsidR="00C93AC9" w:rsidRPr="00751882" w:rsidRDefault="00C93AC9" w:rsidP="00C93AC9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1882">
              <w:rPr>
                <w:rFonts w:asciiTheme="minorHAnsi" w:hAnsiTheme="minorHAnsi" w:cstheme="minorHAnsi"/>
                <w:sz w:val="20"/>
                <w:szCs w:val="20"/>
              </w:rPr>
              <w:t>Prend des médicaments prescrits et les fait renouveler</w:t>
            </w:r>
          </w:p>
        </w:tc>
        <w:tc>
          <w:tcPr>
            <w:tcW w:w="1276" w:type="dxa"/>
            <w:vAlign w:val="center"/>
          </w:tcPr>
          <w:p w:rsidR="00C93AC9" w:rsidRDefault="00FE60CB" w:rsidP="00C93AC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3574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AC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93AC9" w:rsidRDefault="00FE60CB" w:rsidP="00C93AC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0699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AC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93AC9" w:rsidRDefault="00FE60CB" w:rsidP="00C93AC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209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AC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93AC9" w:rsidRDefault="00FE60CB" w:rsidP="00C93AC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0974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AC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93AC9" w:rsidRDefault="00FE60CB" w:rsidP="00C93AC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56375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AC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279534835"/>
            <w:placeholder>
              <w:docPart w:val="F3F0BD6378B54982B1454A7929176BB0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93AC9" w:rsidRDefault="00C93AC9" w:rsidP="00C93AC9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93AC9" w:rsidRPr="00472AC0" w:rsidTr="00751882">
        <w:trPr>
          <w:trHeight w:val="397"/>
        </w:trPr>
        <w:tc>
          <w:tcPr>
            <w:tcW w:w="2263" w:type="dxa"/>
            <w:vAlign w:val="center"/>
          </w:tcPr>
          <w:p w:rsidR="00C93AC9" w:rsidRPr="00751882" w:rsidRDefault="00C93AC9" w:rsidP="00C93AC9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1882">
              <w:rPr>
                <w:rFonts w:asciiTheme="minorHAnsi" w:hAnsiTheme="minorHAnsi" w:cstheme="minorHAnsi"/>
                <w:sz w:val="20"/>
                <w:szCs w:val="20"/>
              </w:rPr>
              <w:t>Suit les consignes thérapeutiques (diètes, exercices etc.)</w:t>
            </w:r>
          </w:p>
        </w:tc>
        <w:tc>
          <w:tcPr>
            <w:tcW w:w="1276" w:type="dxa"/>
            <w:vAlign w:val="center"/>
          </w:tcPr>
          <w:p w:rsidR="00C93AC9" w:rsidRDefault="00FE60CB" w:rsidP="00C93AC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9845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AC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93AC9" w:rsidRDefault="00FE60CB" w:rsidP="00C93AC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4944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AC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93AC9" w:rsidRDefault="00FE60CB" w:rsidP="00C93AC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6367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AC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93AC9" w:rsidRDefault="00FE60CB" w:rsidP="00C93AC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8138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AC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93AC9" w:rsidRDefault="00FE60CB" w:rsidP="00C93AC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45798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AC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999925642"/>
            <w:placeholder>
              <w:docPart w:val="9CE3032B58A14D189BF7D9AB6D1C25CE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93AC9" w:rsidRDefault="00C93AC9" w:rsidP="00C93AC9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751882" w:rsidRDefault="00751882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p w:rsidR="009645F7" w:rsidRDefault="009645F7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p w:rsidR="009645F7" w:rsidRDefault="009645F7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656BF7" w:rsidRPr="00A46D86" w:rsidTr="00904FB4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656BF7" w:rsidRPr="0055248C" w:rsidRDefault="00751882" w:rsidP="00DD3D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1882">
              <w:rPr>
                <w:rFonts w:asciiTheme="minorHAnsi" w:hAnsiTheme="minorHAnsi" w:cstheme="minorHAnsi"/>
                <w:b/>
                <w:sz w:val="22"/>
                <w:szCs w:val="22"/>
              </w:rPr>
              <w:t>Responsabilités (financières, civiles, familiales)</w:t>
            </w:r>
          </w:p>
        </w:tc>
      </w:tr>
      <w:tr w:rsidR="00656BF7" w:rsidRPr="00A46D86" w:rsidTr="00904FB4">
        <w:trPr>
          <w:trHeight w:val="397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656BF7" w:rsidRPr="00472AC0" w:rsidRDefault="00656BF7" w:rsidP="00DD3D17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56BF7" w:rsidRPr="00472AC0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751882" w:rsidRPr="00472AC0" w:rsidTr="00751882">
        <w:trPr>
          <w:trHeight w:val="454"/>
        </w:trPr>
        <w:tc>
          <w:tcPr>
            <w:tcW w:w="2263" w:type="dxa"/>
            <w:vAlign w:val="center"/>
          </w:tcPr>
          <w:p w:rsidR="00751882" w:rsidRPr="00751882" w:rsidRDefault="00751882" w:rsidP="0075188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1882">
              <w:rPr>
                <w:rFonts w:asciiTheme="minorHAnsi" w:hAnsiTheme="minorHAnsi" w:cstheme="minorHAnsi"/>
                <w:sz w:val="20"/>
                <w:szCs w:val="20"/>
              </w:rPr>
              <w:t>Planifie et respecte son budget</w:t>
            </w:r>
          </w:p>
        </w:tc>
        <w:tc>
          <w:tcPr>
            <w:tcW w:w="1276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7058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7584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5451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911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271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635767796"/>
            <w:placeholder>
              <w:docPart w:val="6F4CCF7AE0CF42E0927AC36380E7EDB7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51882" w:rsidRDefault="00751882" w:rsidP="0075188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51882" w:rsidRPr="00472AC0" w:rsidTr="00751882">
        <w:trPr>
          <w:trHeight w:val="454"/>
        </w:trPr>
        <w:tc>
          <w:tcPr>
            <w:tcW w:w="2263" w:type="dxa"/>
            <w:vAlign w:val="center"/>
          </w:tcPr>
          <w:p w:rsidR="00751882" w:rsidRPr="00751882" w:rsidRDefault="00751882" w:rsidP="0075188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1882">
              <w:rPr>
                <w:rFonts w:asciiTheme="minorHAnsi" w:hAnsiTheme="minorHAnsi" w:cstheme="minorHAnsi"/>
                <w:sz w:val="20"/>
                <w:szCs w:val="20"/>
              </w:rPr>
              <w:t>Réalise des transactions bancaires</w:t>
            </w:r>
          </w:p>
        </w:tc>
        <w:tc>
          <w:tcPr>
            <w:tcW w:w="1276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0351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27675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1860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3375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9703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235704743"/>
            <w:placeholder>
              <w:docPart w:val="A902CBF7443341C78882E80C6F1F203F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51882" w:rsidRDefault="00751882" w:rsidP="0075188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51882" w:rsidRPr="00472AC0" w:rsidTr="00751882">
        <w:trPr>
          <w:trHeight w:val="454"/>
        </w:trPr>
        <w:tc>
          <w:tcPr>
            <w:tcW w:w="2263" w:type="dxa"/>
            <w:vAlign w:val="center"/>
          </w:tcPr>
          <w:p w:rsidR="00751882" w:rsidRPr="00751882" w:rsidRDefault="00751882" w:rsidP="0075188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1882">
              <w:rPr>
                <w:rFonts w:asciiTheme="minorHAnsi" w:hAnsiTheme="minorHAnsi" w:cstheme="minorHAnsi"/>
                <w:sz w:val="20"/>
                <w:szCs w:val="20"/>
              </w:rPr>
              <w:t>Fait respecter ses droits</w:t>
            </w:r>
          </w:p>
        </w:tc>
        <w:tc>
          <w:tcPr>
            <w:tcW w:w="1276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2454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5626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8514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20258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1492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319563017"/>
            <w:placeholder>
              <w:docPart w:val="5359EC1DD88D43F7AACC571A3407CBDF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51882" w:rsidRDefault="00751882" w:rsidP="0075188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560036" w:rsidRPr="00472AC0" w:rsidTr="00560036">
        <w:trPr>
          <w:trHeight w:val="373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:rsidR="00560036" w:rsidRPr="00751882" w:rsidRDefault="00560036" w:rsidP="0075188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560036" w:rsidRDefault="00560036" w:rsidP="007518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560036" w:rsidRDefault="00560036" w:rsidP="007518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560036" w:rsidRDefault="00560036" w:rsidP="007518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560036" w:rsidRDefault="00560036" w:rsidP="007518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560036" w:rsidRDefault="00560036" w:rsidP="007518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nil"/>
              <w:right w:val="nil"/>
            </w:tcBorders>
          </w:tcPr>
          <w:p w:rsidR="00560036" w:rsidRDefault="00560036" w:rsidP="0075188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1882" w:rsidRPr="0055248C" w:rsidTr="00751882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751882" w:rsidRPr="0055248C" w:rsidRDefault="00751882" w:rsidP="00751882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1882">
              <w:rPr>
                <w:rFonts w:asciiTheme="minorHAnsi" w:hAnsiTheme="minorHAnsi" w:cstheme="minorHAnsi"/>
                <w:b/>
                <w:sz w:val="22"/>
                <w:szCs w:val="22"/>
              </w:rPr>
              <w:t>Relations interpersonnelles (relations sexuelles, relations affectives, relations sociales)</w:t>
            </w:r>
          </w:p>
        </w:tc>
      </w:tr>
      <w:tr w:rsidR="00751882" w:rsidRPr="00A46D86" w:rsidTr="00751882">
        <w:trPr>
          <w:trHeight w:val="397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751882" w:rsidRPr="00472AC0" w:rsidRDefault="00751882" w:rsidP="00751882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51882" w:rsidRPr="00472AC0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751882" w:rsidTr="00751882">
        <w:trPr>
          <w:trHeight w:val="454"/>
        </w:trPr>
        <w:tc>
          <w:tcPr>
            <w:tcW w:w="2263" w:type="dxa"/>
            <w:vAlign w:val="center"/>
          </w:tcPr>
          <w:p w:rsidR="00751882" w:rsidRPr="00751882" w:rsidRDefault="00751882" w:rsidP="0075188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1882">
              <w:rPr>
                <w:rFonts w:asciiTheme="minorHAnsi" w:hAnsiTheme="minorHAnsi" w:cstheme="minorHAnsi"/>
                <w:sz w:val="20"/>
                <w:szCs w:val="20"/>
              </w:rPr>
              <w:t>A des relations sexuelles</w:t>
            </w:r>
          </w:p>
        </w:tc>
        <w:tc>
          <w:tcPr>
            <w:tcW w:w="1276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5815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788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47726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8266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3544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250556653"/>
            <w:placeholder>
              <w:docPart w:val="95082811ABCE4C7182037CD8DED83E60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51882" w:rsidRDefault="00751882" w:rsidP="0075188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51882" w:rsidTr="00751882">
        <w:trPr>
          <w:trHeight w:val="454"/>
        </w:trPr>
        <w:tc>
          <w:tcPr>
            <w:tcW w:w="2263" w:type="dxa"/>
            <w:vAlign w:val="center"/>
          </w:tcPr>
          <w:p w:rsidR="00751882" w:rsidRPr="00751882" w:rsidRDefault="00751882" w:rsidP="0075188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1882">
              <w:rPr>
                <w:rFonts w:asciiTheme="minorHAnsi" w:hAnsiTheme="minorHAnsi" w:cstheme="minorHAnsi"/>
                <w:sz w:val="20"/>
                <w:szCs w:val="20"/>
              </w:rPr>
              <w:t>A des liens hiérarchiques à l’école ou au travail</w:t>
            </w:r>
          </w:p>
        </w:tc>
        <w:tc>
          <w:tcPr>
            <w:tcW w:w="1276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5915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34793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2456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18782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9449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677761663"/>
            <w:placeholder>
              <w:docPart w:val="30435DC5E9054DCAB674BF51D691E953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51882" w:rsidRDefault="00751882" w:rsidP="0075188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33FF0" w:rsidTr="00C33FF0">
        <w:trPr>
          <w:trHeight w:val="298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:rsidR="00C33FF0" w:rsidRPr="00751882" w:rsidRDefault="00C33FF0" w:rsidP="0075188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C33FF0" w:rsidRDefault="00C33FF0" w:rsidP="007518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C33FF0" w:rsidRDefault="00C33FF0" w:rsidP="007518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C33FF0" w:rsidRDefault="00C33FF0" w:rsidP="007518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C33FF0" w:rsidRDefault="00C33FF0" w:rsidP="007518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C33FF0" w:rsidRDefault="00C33FF0" w:rsidP="007518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nil"/>
              <w:right w:val="nil"/>
            </w:tcBorders>
          </w:tcPr>
          <w:p w:rsidR="00C33FF0" w:rsidRDefault="00C33FF0" w:rsidP="0075188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1882" w:rsidRPr="0055248C" w:rsidTr="00751882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751882" w:rsidRPr="0055248C" w:rsidRDefault="005A4671" w:rsidP="00751882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A4671">
              <w:rPr>
                <w:rFonts w:asciiTheme="minorHAnsi" w:hAnsiTheme="minorHAnsi" w:cstheme="minorHAnsi"/>
                <w:b/>
                <w:sz w:val="22"/>
                <w:szCs w:val="22"/>
              </w:rPr>
              <w:t>Communauté (vie associative, vie spirituelle)</w:t>
            </w:r>
          </w:p>
        </w:tc>
      </w:tr>
      <w:tr w:rsidR="00751882" w:rsidRPr="00A46D86" w:rsidTr="00751882">
        <w:trPr>
          <w:trHeight w:val="397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751882" w:rsidRPr="00472AC0" w:rsidRDefault="00751882" w:rsidP="00751882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51882" w:rsidRPr="00472AC0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5A4671" w:rsidTr="00751882">
        <w:trPr>
          <w:trHeight w:val="454"/>
        </w:trPr>
        <w:tc>
          <w:tcPr>
            <w:tcW w:w="2263" w:type="dxa"/>
            <w:vAlign w:val="center"/>
          </w:tcPr>
          <w:p w:rsidR="005A4671" w:rsidRPr="005A4671" w:rsidRDefault="005A4671" w:rsidP="005A4671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4671">
              <w:rPr>
                <w:rFonts w:asciiTheme="minorHAnsi" w:hAnsiTheme="minorHAnsi" w:cstheme="minorHAnsi"/>
                <w:sz w:val="20"/>
                <w:szCs w:val="20"/>
              </w:rPr>
              <w:t>Utilise différents services dispensés par une clinique médicale, un centre hospitalier, un centre de réadaptation</w:t>
            </w:r>
          </w:p>
        </w:tc>
        <w:tc>
          <w:tcPr>
            <w:tcW w:w="1276" w:type="dxa"/>
            <w:vAlign w:val="center"/>
          </w:tcPr>
          <w:p w:rsidR="005A4671" w:rsidRDefault="00FE60CB" w:rsidP="005A46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7711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67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5A4671" w:rsidRDefault="00FE60CB" w:rsidP="005A46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26276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67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5A4671" w:rsidRDefault="00FE60CB" w:rsidP="005A46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38936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67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5A4671" w:rsidRDefault="00FE60CB" w:rsidP="005A46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02288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67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5A4671" w:rsidRDefault="00FE60CB" w:rsidP="005A46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3095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67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500245645"/>
            <w:placeholder>
              <w:docPart w:val="A8CB711EB803477B910A1B493C5AB1A8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5A4671" w:rsidRDefault="005A4671" w:rsidP="005A46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5A4671" w:rsidTr="00751882">
        <w:trPr>
          <w:trHeight w:val="454"/>
        </w:trPr>
        <w:tc>
          <w:tcPr>
            <w:tcW w:w="2263" w:type="dxa"/>
            <w:vAlign w:val="center"/>
          </w:tcPr>
          <w:p w:rsidR="005A4671" w:rsidRPr="005A4671" w:rsidRDefault="00C54825" w:rsidP="005A4671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Participe à</w:t>
            </w:r>
            <w:r w:rsidR="005A4671" w:rsidRPr="005A4671">
              <w:rPr>
                <w:rFonts w:asciiTheme="minorHAnsi" w:hAnsiTheme="minorHAnsi" w:cstheme="minorHAnsi"/>
                <w:sz w:val="20"/>
                <w:szCs w:val="20"/>
              </w:rPr>
              <w:t xml:space="preserve"> des activités de différents organismes selon ses intérêts</w:t>
            </w:r>
          </w:p>
        </w:tc>
        <w:tc>
          <w:tcPr>
            <w:tcW w:w="1276" w:type="dxa"/>
            <w:vAlign w:val="center"/>
          </w:tcPr>
          <w:p w:rsidR="005A4671" w:rsidRDefault="00FE60CB" w:rsidP="005A46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03392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67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5A4671" w:rsidRDefault="00FE60CB" w:rsidP="005A46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74921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67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5A4671" w:rsidRDefault="00FE60CB" w:rsidP="005A46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4264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67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5A4671" w:rsidRDefault="00FE60CB" w:rsidP="005A46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8073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67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5A4671" w:rsidRDefault="00FE60CB" w:rsidP="005A46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96760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67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65524801"/>
            <w:placeholder>
              <w:docPart w:val="2272560E31844E85BFC5DE6A9E00BC82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5A4671" w:rsidRDefault="005A4671" w:rsidP="005A46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C33FF0" w:rsidRDefault="00C33FF0"/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751882" w:rsidRPr="0055248C" w:rsidTr="00751882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751882" w:rsidRPr="0055248C" w:rsidRDefault="00C54825" w:rsidP="00751882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4825">
              <w:rPr>
                <w:rFonts w:asciiTheme="minorHAnsi" w:hAnsiTheme="minorHAnsi" w:cstheme="minorHAnsi"/>
                <w:b/>
                <w:sz w:val="22"/>
                <w:szCs w:val="22"/>
              </w:rPr>
              <w:t>Éducation</w:t>
            </w:r>
          </w:p>
        </w:tc>
      </w:tr>
      <w:tr w:rsidR="00751882" w:rsidRPr="00A46D86" w:rsidTr="00751882">
        <w:trPr>
          <w:trHeight w:val="397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751882" w:rsidRPr="00472AC0" w:rsidRDefault="00751882" w:rsidP="00751882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51882" w:rsidRPr="00472AC0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751882" w:rsidTr="00751882">
        <w:trPr>
          <w:trHeight w:val="454"/>
        </w:trPr>
        <w:tc>
          <w:tcPr>
            <w:tcW w:w="2263" w:type="dxa"/>
            <w:vAlign w:val="center"/>
          </w:tcPr>
          <w:p w:rsidR="00751882" w:rsidRPr="00751882" w:rsidRDefault="00C54825" w:rsidP="0075188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E60CB">
              <w:rPr>
                <w:rFonts w:asciiTheme="minorHAnsi" w:hAnsiTheme="minorHAnsi" w:cstheme="minorHAnsi"/>
                <w:sz w:val="20"/>
                <w:szCs w:val="20"/>
              </w:rPr>
              <w:t>Intègre et fréquente le milieu scolaire post-secondaire</w:t>
            </w:r>
          </w:p>
        </w:tc>
        <w:tc>
          <w:tcPr>
            <w:tcW w:w="1276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1943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90948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940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44772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0594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548744113"/>
            <w:placeholder>
              <w:docPart w:val="DDDC65D30BF14A3486102EC05619D304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51882" w:rsidRDefault="00751882" w:rsidP="0075188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C33FF0" w:rsidRDefault="00C33FF0">
      <w:r>
        <w:br w:type="page"/>
      </w: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751882" w:rsidRPr="0055248C" w:rsidTr="00751882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751882" w:rsidRPr="0055248C" w:rsidRDefault="00C54825" w:rsidP="00751882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4825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Habitation</w:t>
            </w:r>
          </w:p>
        </w:tc>
      </w:tr>
      <w:tr w:rsidR="00751882" w:rsidRPr="00A46D86" w:rsidTr="00751882">
        <w:trPr>
          <w:trHeight w:val="397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751882" w:rsidRPr="00472AC0" w:rsidRDefault="00751882" w:rsidP="00751882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51882" w:rsidRPr="00472AC0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C54825" w:rsidTr="00751882">
        <w:trPr>
          <w:trHeight w:val="454"/>
        </w:trPr>
        <w:tc>
          <w:tcPr>
            <w:tcW w:w="2263" w:type="dxa"/>
            <w:vAlign w:val="center"/>
          </w:tcPr>
          <w:p w:rsidR="00C54825" w:rsidRDefault="00F67384" w:rsidP="00C54825">
            <w:pPr>
              <w:spacing w:before="20" w:after="20" w:line="216" w:lineRule="auto"/>
              <w:rPr>
                <w:rFonts w:cs="Arial"/>
                <w:sz w:val="18"/>
                <w:szCs w:val="18"/>
              </w:rPr>
            </w:pPr>
            <w:r w:rsidRPr="00C54825">
              <w:rPr>
                <w:rFonts w:asciiTheme="minorHAnsi" w:hAnsiTheme="minorHAnsi" w:cstheme="minorHAnsi"/>
                <w:sz w:val="20"/>
                <w:szCs w:val="20"/>
              </w:rPr>
              <w:t>Prend soin des animaux domestiques</w:t>
            </w:r>
          </w:p>
        </w:tc>
        <w:tc>
          <w:tcPr>
            <w:tcW w:w="1276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73630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8759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06421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2880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5309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503127767"/>
            <w:placeholder>
              <w:docPart w:val="8D1A7504F52B48FF892A3F4A29734FF2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54825" w:rsidRDefault="00C54825" w:rsidP="00C5482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54825" w:rsidTr="00751882">
        <w:trPr>
          <w:trHeight w:val="454"/>
        </w:trPr>
        <w:tc>
          <w:tcPr>
            <w:tcW w:w="2263" w:type="dxa"/>
            <w:vAlign w:val="center"/>
          </w:tcPr>
          <w:p w:rsidR="00C54825" w:rsidRPr="00C54825" w:rsidRDefault="00F67384" w:rsidP="00C54825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4825">
              <w:rPr>
                <w:rFonts w:asciiTheme="minorHAnsi" w:hAnsiTheme="minorHAnsi" w:cstheme="minorHAnsi"/>
                <w:sz w:val="20"/>
                <w:szCs w:val="20"/>
              </w:rPr>
              <w:t>Fait des réparations mineures</w:t>
            </w:r>
          </w:p>
        </w:tc>
        <w:tc>
          <w:tcPr>
            <w:tcW w:w="1276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8758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2717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150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92422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22007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43437104"/>
            <w:placeholder>
              <w:docPart w:val="560DD8511A6C438B85915115FDFDBDA5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54825" w:rsidRDefault="00C54825" w:rsidP="00C5482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54825" w:rsidTr="00C33FF0">
        <w:trPr>
          <w:trHeight w:val="454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:rsidR="00C54825" w:rsidRPr="00C54825" w:rsidRDefault="00F67384" w:rsidP="00C54825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4825">
              <w:rPr>
                <w:rFonts w:asciiTheme="minorHAnsi" w:hAnsiTheme="minorHAnsi" w:cstheme="minorHAnsi"/>
                <w:sz w:val="20"/>
                <w:szCs w:val="20"/>
              </w:rPr>
              <w:t>Fait l’ensemble des activités de nettoyage à l’intérieur de la résidence (passer le balai ou l’aspirateur, laver plancher ou meubles, faire son lit, sortir les poubelles, etc.)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0473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6455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7190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4292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49274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930488461"/>
            <w:placeholder>
              <w:docPart w:val="029725AB597F4D868BA1958831F1A437"/>
            </w:placeholder>
            <w:showingPlcHdr/>
            <w:text w:multiLine="1"/>
          </w:sdtPr>
          <w:sdtEndPr/>
          <w:sdtContent>
            <w:tc>
              <w:tcPr>
                <w:tcW w:w="3261" w:type="dxa"/>
                <w:tcBorders>
                  <w:bottom w:val="single" w:sz="4" w:space="0" w:color="auto"/>
                </w:tcBorders>
              </w:tcPr>
              <w:p w:rsidR="00C54825" w:rsidRDefault="00C54825" w:rsidP="00C5482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51882" w:rsidTr="00C33FF0">
        <w:trPr>
          <w:trHeight w:val="454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:rsidR="00751882" w:rsidRPr="00751882" w:rsidRDefault="00751882" w:rsidP="0075188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751882" w:rsidRDefault="00751882" w:rsidP="007518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751882" w:rsidRDefault="00751882" w:rsidP="007518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751882" w:rsidRDefault="00751882" w:rsidP="007518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751882" w:rsidRDefault="00751882" w:rsidP="007518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751882" w:rsidRDefault="00751882" w:rsidP="007518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nil"/>
              <w:right w:val="nil"/>
            </w:tcBorders>
          </w:tcPr>
          <w:p w:rsidR="00751882" w:rsidRDefault="00751882" w:rsidP="0075188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1882" w:rsidRPr="0055248C" w:rsidTr="00751882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751882" w:rsidRPr="0055248C" w:rsidRDefault="00C54825" w:rsidP="00751882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4825">
              <w:rPr>
                <w:rFonts w:asciiTheme="minorHAnsi" w:hAnsiTheme="minorHAnsi" w:cstheme="minorHAnsi"/>
                <w:b/>
                <w:sz w:val="22"/>
                <w:szCs w:val="22"/>
              </w:rPr>
              <w:t>Déplacements (transports)</w:t>
            </w:r>
          </w:p>
        </w:tc>
      </w:tr>
      <w:tr w:rsidR="00751882" w:rsidRPr="00A46D86" w:rsidTr="00751882">
        <w:trPr>
          <w:trHeight w:val="397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751882" w:rsidRPr="00472AC0" w:rsidRDefault="00751882" w:rsidP="00751882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51882" w:rsidRPr="00472AC0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751882" w:rsidTr="00751882">
        <w:trPr>
          <w:trHeight w:val="454"/>
        </w:trPr>
        <w:tc>
          <w:tcPr>
            <w:tcW w:w="2263" w:type="dxa"/>
            <w:vAlign w:val="center"/>
          </w:tcPr>
          <w:p w:rsidR="00751882" w:rsidRPr="00751882" w:rsidRDefault="00C54825" w:rsidP="0075188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4825">
              <w:rPr>
                <w:rFonts w:asciiTheme="minorHAnsi" w:hAnsiTheme="minorHAnsi" w:cstheme="minorHAnsi"/>
                <w:sz w:val="20"/>
                <w:szCs w:val="20"/>
              </w:rPr>
              <w:t>Entreprend des démarches pour la conduite auto</w:t>
            </w:r>
          </w:p>
        </w:tc>
        <w:tc>
          <w:tcPr>
            <w:tcW w:w="1276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56583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72132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1884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23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51882" w:rsidRDefault="00FE60CB" w:rsidP="007518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46392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88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942875051"/>
            <w:placeholder>
              <w:docPart w:val="A51390536A804719A80DB51DC40E4EBB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51882" w:rsidRDefault="00751882" w:rsidP="00751882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33FF0" w:rsidTr="00C33FF0">
        <w:trPr>
          <w:trHeight w:val="454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:rsidR="00C33FF0" w:rsidRPr="00751882" w:rsidRDefault="00C33FF0" w:rsidP="00751882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C33FF0" w:rsidRDefault="00C33FF0" w:rsidP="007518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C33FF0" w:rsidRDefault="00C33FF0" w:rsidP="007518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C33FF0" w:rsidRDefault="00C33FF0" w:rsidP="007518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C33FF0" w:rsidRDefault="00C33FF0" w:rsidP="007518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C33FF0" w:rsidRDefault="00C33FF0" w:rsidP="007518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nil"/>
              <w:right w:val="nil"/>
            </w:tcBorders>
          </w:tcPr>
          <w:p w:rsidR="00C33FF0" w:rsidRDefault="00C33FF0" w:rsidP="0075188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1882" w:rsidRPr="0055248C" w:rsidTr="00751882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751882" w:rsidRPr="0055248C" w:rsidRDefault="00C54825" w:rsidP="00751882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4825">
              <w:rPr>
                <w:rFonts w:asciiTheme="minorHAnsi" w:hAnsiTheme="minorHAnsi" w:cstheme="minorHAnsi"/>
                <w:b/>
                <w:sz w:val="22"/>
                <w:szCs w:val="22"/>
              </w:rPr>
              <w:t>Tâches parentales</w:t>
            </w:r>
          </w:p>
        </w:tc>
      </w:tr>
      <w:tr w:rsidR="00751882" w:rsidRPr="00A46D86" w:rsidTr="00751882">
        <w:trPr>
          <w:trHeight w:val="397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751882" w:rsidRPr="00472AC0" w:rsidRDefault="00751882" w:rsidP="00751882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51882" w:rsidRPr="00472AC0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751882" w:rsidRPr="00A46D86" w:rsidRDefault="00751882" w:rsidP="00751882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C54825" w:rsidTr="00751882">
        <w:trPr>
          <w:trHeight w:val="454"/>
        </w:trPr>
        <w:tc>
          <w:tcPr>
            <w:tcW w:w="2263" w:type="dxa"/>
            <w:vAlign w:val="center"/>
          </w:tcPr>
          <w:p w:rsidR="00C54825" w:rsidRPr="00C54825" w:rsidRDefault="00C54825" w:rsidP="00C54825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4825">
              <w:rPr>
                <w:rFonts w:asciiTheme="minorHAnsi" w:hAnsiTheme="minorHAnsi" w:cstheme="minorHAnsi"/>
                <w:sz w:val="20"/>
                <w:szCs w:val="20"/>
              </w:rPr>
              <w:t>Continue de donner des responsabilités à son enfant</w:t>
            </w:r>
          </w:p>
        </w:tc>
        <w:tc>
          <w:tcPr>
            <w:tcW w:w="1276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0332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53131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995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14171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88019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254584763"/>
            <w:placeholder>
              <w:docPart w:val="6BD4305FE1544F8B860924C282139DDF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54825" w:rsidRDefault="00C54825" w:rsidP="00C5482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54825" w:rsidTr="00751882">
        <w:trPr>
          <w:trHeight w:val="454"/>
        </w:trPr>
        <w:tc>
          <w:tcPr>
            <w:tcW w:w="2263" w:type="dxa"/>
            <w:vAlign w:val="center"/>
          </w:tcPr>
          <w:p w:rsidR="00C54825" w:rsidRPr="00C54825" w:rsidRDefault="00C54825" w:rsidP="00C54825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4825">
              <w:rPr>
                <w:rFonts w:asciiTheme="minorHAnsi" w:hAnsiTheme="minorHAnsi" w:cstheme="minorHAnsi"/>
                <w:sz w:val="20"/>
                <w:szCs w:val="20"/>
              </w:rPr>
              <w:t>Accompagne et soutient son enfant dans ses choix (scolaires, professionnels etc.)</w:t>
            </w:r>
          </w:p>
        </w:tc>
        <w:tc>
          <w:tcPr>
            <w:tcW w:w="1276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8248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46644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66083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61245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1548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65345152"/>
            <w:placeholder>
              <w:docPart w:val="A8113EC202504A8EAE5C25697CDC31B9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54825" w:rsidRDefault="00C54825" w:rsidP="00C5482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54825" w:rsidTr="00751882">
        <w:trPr>
          <w:trHeight w:val="454"/>
        </w:trPr>
        <w:tc>
          <w:tcPr>
            <w:tcW w:w="2263" w:type="dxa"/>
            <w:vAlign w:val="center"/>
          </w:tcPr>
          <w:p w:rsidR="00C54825" w:rsidRPr="00C54825" w:rsidRDefault="00C54825" w:rsidP="00C54825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4825">
              <w:rPr>
                <w:rFonts w:asciiTheme="minorHAnsi" w:hAnsiTheme="minorHAnsi" w:cstheme="minorHAnsi"/>
                <w:sz w:val="20"/>
                <w:szCs w:val="20"/>
              </w:rPr>
              <w:t>Est attentif aux signaux que son enfant envoie et y réagit</w:t>
            </w:r>
          </w:p>
        </w:tc>
        <w:tc>
          <w:tcPr>
            <w:tcW w:w="1276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3127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7346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550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21197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C54825" w:rsidRDefault="00FE60CB" w:rsidP="00C5482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6648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2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763771130"/>
            <w:placeholder>
              <w:docPart w:val="17285527DE9A491E94A0478D0D0EBE39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C54825" w:rsidRDefault="00C54825" w:rsidP="00C5482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A619A8" w:rsidTr="00751882">
        <w:trPr>
          <w:trHeight w:val="454"/>
        </w:trPr>
        <w:tc>
          <w:tcPr>
            <w:tcW w:w="2263" w:type="dxa"/>
            <w:vAlign w:val="center"/>
          </w:tcPr>
          <w:p w:rsidR="00A619A8" w:rsidRPr="00C54825" w:rsidRDefault="00A619A8" w:rsidP="00A619A8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4825">
              <w:rPr>
                <w:rFonts w:asciiTheme="minorHAnsi" w:hAnsiTheme="minorHAnsi" w:cstheme="minorHAnsi"/>
                <w:sz w:val="20"/>
                <w:szCs w:val="20"/>
              </w:rPr>
              <w:t>Continue de négocier avec son enfant les limites de ce qui lui est autorisé et voit à ce qu’il les respecte</w:t>
            </w:r>
          </w:p>
        </w:tc>
        <w:tc>
          <w:tcPr>
            <w:tcW w:w="1276" w:type="dxa"/>
            <w:vAlign w:val="center"/>
          </w:tcPr>
          <w:p w:rsidR="00A619A8" w:rsidRDefault="00FE60CB" w:rsidP="00A619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1383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9A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A619A8" w:rsidRDefault="00FE60CB" w:rsidP="00A619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4665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9A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A619A8" w:rsidRDefault="00FE60CB" w:rsidP="00A619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6096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9A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A619A8" w:rsidRDefault="00FE60CB" w:rsidP="00A619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5536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9A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A619A8" w:rsidRDefault="00FE60CB" w:rsidP="00A619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5488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9A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529304951"/>
            <w:placeholder>
              <w:docPart w:val="279F5F3C449E4867AF12ED968F942831"/>
            </w:placeholder>
            <w:showingPlcHdr/>
            <w:text w:multiLine="1"/>
          </w:sdtPr>
          <w:sdtContent>
            <w:tc>
              <w:tcPr>
                <w:tcW w:w="3261" w:type="dxa"/>
              </w:tcPr>
              <w:p w:rsidR="00A619A8" w:rsidRDefault="00FE60CB" w:rsidP="00A619A8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A619A8" w:rsidTr="00751882">
        <w:trPr>
          <w:trHeight w:val="454"/>
        </w:trPr>
        <w:tc>
          <w:tcPr>
            <w:tcW w:w="2263" w:type="dxa"/>
            <w:vAlign w:val="center"/>
          </w:tcPr>
          <w:p w:rsidR="00A619A8" w:rsidRPr="00C54825" w:rsidRDefault="00A619A8" w:rsidP="00A619A8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4825">
              <w:rPr>
                <w:rFonts w:asciiTheme="minorHAnsi" w:hAnsiTheme="minorHAnsi" w:cstheme="minorHAnsi"/>
                <w:sz w:val="20"/>
                <w:szCs w:val="20"/>
              </w:rPr>
              <w:t>Fait confiance à son enfant et lui rappelle qu’il peut toujours compter sur lui (le parent)</w:t>
            </w:r>
          </w:p>
        </w:tc>
        <w:tc>
          <w:tcPr>
            <w:tcW w:w="1276" w:type="dxa"/>
            <w:vAlign w:val="center"/>
          </w:tcPr>
          <w:p w:rsidR="00A619A8" w:rsidRDefault="00FE60CB" w:rsidP="00A619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3813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9A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A619A8" w:rsidRDefault="00FE60CB" w:rsidP="00A619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2684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9A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A619A8" w:rsidRDefault="00FE60CB" w:rsidP="00A619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6825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9A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A619A8" w:rsidRDefault="00FE60CB" w:rsidP="00A619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39052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9A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A619A8" w:rsidRDefault="00FE60CB" w:rsidP="00A619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9643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9A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806631993"/>
            <w:placeholder>
              <w:docPart w:val="87A3193177144DCDAB18F5B775E76A62"/>
            </w:placeholder>
            <w:showingPlcHdr/>
            <w:text w:multiLine="1"/>
          </w:sdtPr>
          <w:sdtContent>
            <w:tc>
              <w:tcPr>
                <w:tcW w:w="3261" w:type="dxa"/>
              </w:tcPr>
              <w:p w:rsidR="00A619A8" w:rsidRDefault="00FE60CB" w:rsidP="00A619A8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A619A8" w:rsidTr="00751882">
        <w:trPr>
          <w:trHeight w:val="454"/>
        </w:trPr>
        <w:tc>
          <w:tcPr>
            <w:tcW w:w="2263" w:type="dxa"/>
            <w:vAlign w:val="center"/>
          </w:tcPr>
          <w:p w:rsidR="00A619A8" w:rsidRPr="00C54825" w:rsidRDefault="00A619A8" w:rsidP="00A619A8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4825">
              <w:rPr>
                <w:rFonts w:asciiTheme="minorHAnsi" w:hAnsiTheme="minorHAnsi" w:cstheme="minorHAnsi"/>
                <w:sz w:val="20"/>
                <w:szCs w:val="20"/>
              </w:rPr>
              <w:t>Garde le lien affectif avec son enfant et l’invite à continuer de participer aux activités familiales</w:t>
            </w:r>
          </w:p>
        </w:tc>
        <w:tc>
          <w:tcPr>
            <w:tcW w:w="1276" w:type="dxa"/>
            <w:vAlign w:val="center"/>
          </w:tcPr>
          <w:p w:rsidR="00A619A8" w:rsidRDefault="00FE60CB" w:rsidP="00A619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9866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9A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A619A8" w:rsidRDefault="00FE60CB" w:rsidP="00A619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091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9A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A619A8" w:rsidRDefault="00FE60CB" w:rsidP="00A619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2877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9A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A619A8" w:rsidRDefault="00FE60CB" w:rsidP="00A619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78162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9A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A619A8" w:rsidRDefault="00FE60CB" w:rsidP="00A619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1547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9A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851412741"/>
            <w:placeholder>
              <w:docPart w:val="0DD1BFFF9A804C07A8ED89C4CE73C893"/>
            </w:placeholder>
            <w:showingPlcHdr/>
            <w:text w:multiLine="1"/>
          </w:sdtPr>
          <w:sdtContent>
            <w:tc>
              <w:tcPr>
                <w:tcW w:w="3261" w:type="dxa"/>
              </w:tcPr>
              <w:p w:rsidR="00A619A8" w:rsidRDefault="00FE60CB" w:rsidP="00A619A8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751882" w:rsidRDefault="00751882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p w:rsidR="00751882" w:rsidRDefault="00751882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C34636" w:rsidRPr="00472AC0" w:rsidTr="00BB1748">
        <w:trPr>
          <w:tblHeader/>
        </w:trPr>
        <w:tc>
          <w:tcPr>
            <w:tcW w:w="10627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C34636" w:rsidRPr="00165615" w:rsidRDefault="00B569F3" w:rsidP="0016561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Conduite à tenir</w:t>
            </w:r>
          </w:p>
        </w:tc>
      </w:tr>
      <w:tr w:rsidR="00C34636" w:rsidRPr="00472AC0" w:rsidTr="00BB1748">
        <w:trPr>
          <w:tblHeader/>
        </w:trPr>
        <w:tc>
          <w:tcPr>
            <w:tcW w:w="1062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C34636" w:rsidRPr="00B569F3" w:rsidRDefault="00B569F3" w:rsidP="0014043F">
            <w:pPr>
              <w:spacing w:before="20" w:after="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569F3">
              <w:rPr>
                <w:rFonts w:asciiTheme="minorHAnsi" w:hAnsiTheme="minorHAnsi" w:cstheme="minorHAnsi"/>
                <w:b/>
                <w:sz w:val="18"/>
                <w:szCs w:val="18"/>
              </w:rPr>
              <w:t>Problématiques nécessitant des interventions</w:t>
            </w:r>
          </w:p>
        </w:tc>
      </w:tr>
      <w:tr w:rsidR="00062CCC" w:rsidRPr="00472AC0" w:rsidTr="00BB1748">
        <w:trPr>
          <w:trHeight w:val="567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279074200"/>
            <w:placeholder>
              <w:docPart w:val="AF79FD9D06454BC9846849D432CF0EF9"/>
            </w:placeholder>
            <w:showingPlcHdr/>
            <w:text w:multiLine="1"/>
          </w:sdtPr>
          <w:sdtEndPr/>
          <w:sdtContent>
            <w:tc>
              <w:tcPr>
                <w:tcW w:w="10627" w:type="dxa"/>
              </w:tcPr>
              <w:p w:rsidR="00062CCC" w:rsidRPr="00472AC0" w:rsidRDefault="00062CCC" w:rsidP="00062CCC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165615" w:rsidRDefault="00165615" w:rsidP="001436A8">
      <w:pPr>
        <w:keepNext/>
        <w:rPr>
          <w:rFonts w:asciiTheme="minorHAnsi" w:hAnsiTheme="minorHAnsi" w:cstheme="minorHAnsi"/>
          <w:sz w:val="20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3094"/>
        <w:gridCol w:w="1276"/>
        <w:gridCol w:w="1400"/>
        <w:gridCol w:w="4857"/>
      </w:tblGrid>
      <w:tr w:rsidR="00B569F3" w:rsidRPr="00472AC0" w:rsidTr="00BB1748">
        <w:trPr>
          <w:tblHeader/>
        </w:trPr>
        <w:tc>
          <w:tcPr>
            <w:tcW w:w="10627" w:type="dxa"/>
            <w:gridSpan w:val="4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B569F3" w:rsidRPr="00165615" w:rsidRDefault="00B569F3" w:rsidP="009755F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Orientation de services</w:t>
            </w:r>
          </w:p>
        </w:tc>
      </w:tr>
      <w:tr w:rsidR="00AB1F4A" w:rsidRPr="00472AC0" w:rsidTr="00BB1748">
        <w:trPr>
          <w:trHeight w:val="367"/>
        </w:trPr>
        <w:tc>
          <w:tcPr>
            <w:tcW w:w="3094" w:type="dxa"/>
          </w:tcPr>
          <w:p w:rsidR="00AB1F4A" w:rsidRPr="00E02414" w:rsidRDefault="00FE60CB" w:rsidP="00E02414">
            <w:pPr>
              <w:tabs>
                <w:tab w:val="left" w:pos="310"/>
              </w:tabs>
              <w:spacing w:before="20" w:after="20"/>
              <w:ind w:left="310" w:hanging="31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635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Suivi recommandé</w:t>
            </w:r>
          </w:p>
        </w:tc>
        <w:tc>
          <w:tcPr>
            <w:tcW w:w="2676" w:type="dxa"/>
            <w:gridSpan w:val="2"/>
          </w:tcPr>
          <w:p w:rsidR="00AB1F4A" w:rsidRPr="00472AC0" w:rsidRDefault="00D95937" w:rsidP="00AB1F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Identifier</w:t>
            </w:r>
            <w:r w:rsidR="00AB1F4A" w:rsidRPr="00E9166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la/les disciplines</w:t>
            </w:r>
            <w:r w:rsidR="00AB1F4A" w:rsidRPr="00E0241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57" w:type="dxa"/>
          </w:tcPr>
          <w:p w:rsidR="00AB1F4A" w:rsidRPr="00472AC0" w:rsidRDefault="00FE60CB" w:rsidP="00E0241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44196294"/>
                <w:placeholder>
                  <w:docPart w:val="1D5B2DB69C434134ACD916D7ADD4E548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AB1F4A" w:rsidRPr="00472AC0" w:rsidTr="00BB1748">
        <w:trPr>
          <w:trHeight w:val="567"/>
        </w:trPr>
        <w:tc>
          <w:tcPr>
            <w:tcW w:w="3094" w:type="dxa"/>
          </w:tcPr>
          <w:p w:rsidR="00AB1F4A" w:rsidRPr="00E02414" w:rsidRDefault="00FE60CB" w:rsidP="00E02414">
            <w:pPr>
              <w:spacing w:before="20" w:after="20"/>
              <w:ind w:left="26" w:hanging="26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8589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Référence dans une disci</w:t>
            </w:r>
            <w:r w:rsidR="00D95937">
              <w:rPr>
                <w:rFonts w:asciiTheme="minorHAnsi" w:hAnsiTheme="minorHAnsi" w:cstheme="minorHAnsi"/>
                <w:sz w:val="20"/>
                <w:szCs w:val="20"/>
              </w:rPr>
              <w:t>pline pour contrôle /évaluation/</w:t>
            </w:r>
            <w:r w:rsidR="00AB1F4A">
              <w:rPr>
                <w:rFonts w:asciiTheme="minorHAnsi" w:hAnsiTheme="minorHAnsi" w:cstheme="minorHAnsi"/>
                <w:sz w:val="20"/>
                <w:szCs w:val="20"/>
              </w:rPr>
              <w:t>conseils</w:t>
            </w:r>
          </w:p>
        </w:tc>
        <w:tc>
          <w:tcPr>
            <w:tcW w:w="2676" w:type="dxa"/>
            <w:gridSpan w:val="2"/>
          </w:tcPr>
          <w:p w:rsidR="00AB1F4A" w:rsidRPr="00472AC0" w:rsidRDefault="00AB1F4A" w:rsidP="00AB1F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E91668">
              <w:rPr>
                <w:rFonts w:asciiTheme="minorHAnsi" w:hAnsiTheme="minorHAnsi" w:cstheme="minorHAnsi"/>
                <w:b/>
                <w:sz w:val="20"/>
                <w:szCs w:val="20"/>
              </w:rPr>
              <w:t>Identifier la/les disciplines</w:t>
            </w:r>
            <w:r w:rsidRPr="00E0241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57" w:type="dxa"/>
          </w:tcPr>
          <w:p w:rsidR="00AB1F4A" w:rsidRPr="00472AC0" w:rsidRDefault="00FE60CB" w:rsidP="00E0241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6785346"/>
                <w:placeholder>
                  <w:docPart w:val="9AFF952BF5DB4A79B7C8B401AA5A07A5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AB1F4A" w:rsidRPr="00472AC0" w:rsidTr="00BB1748">
        <w:trPr>
          <w:trHeight w:val="567"/>
        </w:trPr>
        <w:tc>
          <w:tcPr>
            <w:tcW w:w="3094" w:type="dxa"/>
          </w:tcPr>
          <w:p w:rsidR="00AB1F4A" w:rsidRDefault="00FE60CB" w:rsidP="00CF4661">
            <w:pPr>
              <w:spacing w:before="20" w:after="20"/>
              <w:ind w:left="26" w:hanging="26"/>
              <w:rPr>
                <w:rFonts w:ascii="MS Gothic" w:eastAsia="MS Gothic" w:hAnsi="MS Gothic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2904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Rappeler à la prochaine étape charnière</w:t>
            </w:r>
          </w:p>
        </w:tc>
        <w:tc>
          <w:tcPr>
            <w:tcW w:w="2676" w:type="dxa"/>
            <w:gridSpan w:val="2"/>
          </w:tcPr>
          <w:p w:rsidR="00AB1F4A" w:rsidRPr="00E91668" w:rsidRDefault="00AB1F4A" w:rsidP="00AB1F4A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166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Identifier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l’âge recommandé</w:t>
            </w:r>
            <w:r w:rsidRPr="00E0241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57" w:type="dxa"/>
          </w:tcPr>
          <w:p w:rsidR="00AB1F4A" w:rsidRPr="00E91668" w:rsidRDefault="00FE60CB" w:rsidP="00CF466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9940764"/>
                <w:placeholder>
                  <w:docPart w:val="19AD697602354FA8A5F33C532B3A508A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AB1F4A" w:rsidRPr="00472AC0" w:rsidTr="00BB1748">
        <w:trPr>
          <w:trHeight w:val="567"/>
        </w:trPr>
        <w:tc>
          <w:tcPr>
            <w:tcW w:w="3094" w:type="dxa"/>
          </w:tcPr>
          <w:p w:rsidR="00AB1F4A" w:rsidRDefault="00FE60CB" w:rsidP="00CF4661">
            <w:pPr>
              <w:spacing w:before="20" w:after="20"/>
              <w:ind w:left="26" w:hanging="26"/>
              <w:rPr>
                <w:rFonts w:ascii="MS Gothic" w:eastAsia="MS Gothic" w:hAnsi="MS Gothic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2438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Autre suivi / évaluation recommandé </w:t>
            </w:r>
          </w:p>
        </w:tc>
        <w:tc>
          <w:tcPr>
            <w:tcW w:w="1276" w:type="dxa"/>
          </w:tcPr>
          <w:p w:rsidR="00AB1F4A" w:rsidRPr="00E91668" w:rsidRDefault="00D95937" w:rsidP="00AB1F4A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Préciser</w:t>
            </w:r>
            <w:r w:rsidR="00AB1F4A" w:rsidRPr="00CF4661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257" w:type="dxa"/>
            <w:gridSpan w:val="2"/>
          </w:tcPr>
          <w:p w:rsidR="00AB1F4A" w:rsidRPr="00E91668" w:rsidRDefault="00FE60CB" w:rsidP="00CF466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67043104"/>
                <w:placeholder>
                  <w:docPart w:val="9D9759E9427B435AA2720A917B651838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</w:tbl>
    <w:p w:rsidR="00684347" w:rsidRDefault="00684347" w:rsidP="005D6700">
      <w:pPr>
        <w:tabs>
          <w:tab w:val="left" w:pos="2520"/>
        </w:tabs>
        <w:rPr>
          <w:rFonts w:asciiTheme="minorHAnsi" w:hAnsiTheme="minorHAnsi" w:cstheme="minorHAnsi"/>
          <w:sz w:val="18"/>
          <w:szCs w:val="18"/>
        </w:rPr>
      </w:pPr>
    </w:p>
    <w:p w:rsidR="002A30FF" w:rsidRDefault="002A30FF" w:rsidP="005D6700">
      <w:pPr>
        <w:tabs>
          <w:tab w:val="left" w:pos="2520"/>
        </w:tabs>
        <w:rPr>
          <w:rFonts w:asciiTheme="minorHAnsi" w:hAnsiTheme="minorHAnsi" w:cstheme="minorHAnsi"/>
          <w:sz w:val="18"/>
          <w:szCs w:val="1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0"/>
        <w:gridCol w:w="3421"/>
        <w:gridCol w:w="1128"/>
        <w:gridCol w:w="3203"/>
      </w:tblGrid>
      <w:tr w:rsidR="00FE60CB" w:rsidTr="00E72C6E">
        <w:trPr>
          <w:trHeight w:val="737"/>
        </w:trPr>
        <w:tc>
          <w:tcPr>
            <w:tcW w:w="2900" w:type="dxa"/>
            <w:tcBorders>
              <w:top w:val="nil"/>
              <w:bottom w:val="nil"/>
            </w:tcBorders>
            <w:vAlign w:val="bottom"/>
          </w:tcPr>
          <w:p w:rsidR="00FE60CB" w:rsidRDefault="00FE60CB" w:rsidP="00E72C6E">
            <w:pPr>
              <w:spacing w:before="120"/>
              <w:ind w:right="-34"/>
              <w:rPr>
                <w:rFonts w:asciiTheme="minorHAnsi" w:hAnsiTheme="minorHAnsi" w:cstheme="minorHAnsi"/>
                <w:sz w:val="20"/>
                <w:szCs w:val="20"/>
              </w:rPr>
            </w:pPr>
            <w:r w:rsidRPr="00ED6D54">
              <w:rPr>
                <w:rFonts w:asciiTheme="minorHAnsi" w:hAnsiTheme="minorHAnsi" w:cstheme="minorHAnsi"/>
                <w:b/>
                <w:sz w:val="20"/>
                <w:szCs w:val="20"/>
              </w:rPr>
              <w:t>Nom de l’intervenant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820451243"/>
            <w:placeholder>
              <w:docPart w:val="6FAB3E549FB14568BE2E6D6A72D241E2"/>
            </w:placeholder>
          </w:sdtPr>
          <w:sdtContent>
            <w:tc>
              <w:tcPr>
                <w:tcW w:w="3421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:rsidR="00FE60CB" w:rsidRDefault="00FE60CB" w:rsidP="00E72C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128" w:type="dxa"/>
            <w:tcBorders>
              <w:top w:val="nil"/>
              <w:bottom w:val="nil"/>
            </w:tcBorders>
            <w:vAlign w:val="bottom"/>
          </w:tcPr>
          <w:p w:rsidR="00FE60CB" w:rsidRDefault="00FE60CB" w:rsidP="00E72C6E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Profession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93791561"/>
            <w:placeholder>
              <w:docPart w:val="258685E09DE04AA6B19681BA08A4439A"/>
            </w:placeholder>
          </w:sdtPr>
          <w:sdtContent>
            <w:tc>
              <w:tcPr>
                <w:tcW w:w="3203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:rsidR="00FE60CB" w:rsidRDefault="00FE60CB" w:rsidP="00E72C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FE60CB" w:rsidTr="00E72C6E">
        <w:trPr>
          <w:trHeight w:val="737"/>
        </w:trPr>
        <w:tc>
          <w:tcPr>
            <w:tcW w:w="2900" w:type="dxa"/>
            <w:tcBorders>
              <w:top w:val="nil"/>
              <w:bottom w:val="nil"/>
            </w:tcBorders>
            <w:vAlign w:val="bottom"/>
          </w:tcPr>
          <w:p w:rsidR="00FE60CB" w:rsidRDefault="00FE60CB" w:rsidP="00E72C6E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E60CB" w:rsidRDefault="00FE60CB" w:rsidP="00E72C6E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E60CB" w:rsidRPr="00644EF4" w:rsidRDefault="00FE60CB" w:rsidP="00E72C6E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Signature de l’intervenant :</w:t>
            </w:r>
          </w:p>
        </w:tc>
        <w:tc>
          <w:tcPr>
            <w:tcW w:w="3421" w:type="dxa"/>
            <w:tcBorders>
              <w:top w:val="nil"/>
              <w:bottom w:val="single" w:sz="4" w:space="0" w:color="auto"/>
            </w:tcBorders>
            <w:vAlign w:val="bottom"/>
          </w:tcPr>
          <w:p w:rsidR="00FE60CB" w:rsidRDefault="00FE60CB" w:rsidP="00E72C6E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érer votre signature électronique"/>
                <w:tag w:val="Insérer votre signature électronique"/>
                <w:id w:val="-211504919"/>
                <w:showingPlcHdr/>
                <w:picture/>
              </w:sdtPr>
              <w:sdtContent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drawing>
                    <wp:inline distT="0" distB="0" distL="0" distR="0" wp14:anchorId="06EEF72F" wp14:editId="188D7F8C">
                      <wp:extent cx="508000" cy="253908"/>
                      <wp:effectExtent l="0" t="0" r="6350" b="0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0404" cy="295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:rsidR="00FE60CB" w:rsidRDefault="00FE60CB" w:rsidP="00E72C6E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Apposez la signature manuscrite"/>
                <w:tag w:val="Apposez la signature manuscrite"/>
                <w:id w:val="536550743"/>
                <w:placeholder>
                  <w:docPart w:val="6A2BD6B9D2C74B6D83D7CAE72EF891D8"/>
                </w:placeholder>
                <w:showingPlcHdr/>
              </w:sdtPr>
              <w:sdtContent>
                <w:r>
                  <w:rPr>
                    <w:rStyle w:val="Textedelespacerserv"/>
                  </w:rPr>
                  <w:t xml:space="preserve">   </w:t>
                </w:r>
              </w:sdtContent>
            </w:sdt>
          </w:p>
        </w:tc>
        <w:tc>
          <w:tcPr>
            <w:tcW w:w="1128" w:type="dxa"/>
            <w:tcBorders>
              <w:top w:val="nil"/>
              <w:bottom w:val="nil"/>
            </w:tcBorders>
            <w:vAlign w:val="bottom"/>
          </w:tcPr>
          <w:p w:rsidR="00FE60CB" w:rsidRPr="00644EF4" w:rsidRDefault="00FE60CB" w:rsidP="00E72C6E">
            <w:pPr>
              <w:keepNext/>
              <w:ind w:right="3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</w:p>
        </w:tc>
        <w:tc>
          <w:tcPr>
            <w:tcW w:w="3203" w:type="dxa"/>
            <w:tcBorders>
              <w:top w:val="nil"/>
              <w:bottom w:val="single" w:sz="4" w:space="0" w:color="auto"/>
            </w:tcBorders>
            <w:vAlign w:val="bottom"/>
          </w:tcPr>
          <w:p w:rsidR="00FE60CB" w:rsidRDefault="00FE60CB" w:rsidP="00E72C6E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718856588"/>
              <w:placeholder>
                <w:docPart w:val="1CAF8BD73C144D009BC781A1BCBDA7F3"/>
              </w:placeholder>
              <w:date>
                <w:dateFormat w:val="d MMMM yyyy"/>
                <w:lid w:val="fr-CA"/>
                <w:storeMappedDataAs w:val="dateTime"/>
                <w:calendar w:val="gregorian"/>
              </w:date>
            </w:sdtPr>
            <w:sdtContent>
              <w:p w:rsidR="00FE60CB" w:rsidRDefault="00FE60CB" w:rsidP="00E72C6E">
                <w:pPr>
                  <w:keepNext/>
                  <w:tabs>
                    <w:tab w:val="left" w:pos="252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sdtContent>
          </w:sdt>
        </w:tc>
      </w:tr>
    </w:tbl>
    <w:p w:rsidR="00FE60CB" w:rsidRPr="00F759B9" w:rsidRDefault="00FE60CB" w:rsidP="00FE60CB">
      <w:pPr>
        <w:tabs>
          <w:tab w:val="left" w:pos="252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</w:t>
      </w:r>
      <w:proofErr w:type="spellStart"/>
      <w:proofErr w:type="gramStart"/>
      <w:r>
        <w:rPr>
          <w:rFonts w:asciiTheme="minorHAnsi" w:hAnsiTheme="minorHAnsi" w:cstheme="minorHAnsi"/>
          <w:color w:val="AEAAAA" w:themeColor="background2" w:themeShade="BF"/>
          <w:sz w:val="16"/>
          <w:szCs w:val="20"/>
        </w:rPr>
        <w:t>aaaa</w:t>
      </w:r>
      <w:proofErr w:type="spellEnd"/>
      <w:proofErr w:type="gramEnd"/>
      <w:r>
        <w:rPr>
          <w:rFonts w:asciiTheme="minorHAnsi" w:hAnsiTheme="minorHAnsi" w:cstheme="minorHAnsi"/>
          <w:color w:val="AEAAAA" w:themeColor="background2" w:themeShade="BF"/>
          <w:sz w:val="16"/>
          <w:szCs w:val="20"/>
        </w:rPr>
        <w:t>/mm/</w:t>
      </w:r>
      <w:proofErr w:type="spellStart"/>
      <w:r>
        <w:rPr>
          <w:rFonts w:asciiTheme="minorHAnsi" w:hAnsiTheme="minorHAnsi" w:cstheme="minorHAnsi"/>
          <w:color w:val="AEAAAA" w:themeColor="background2" w:themeShade="BF"/>
          <w:sz w:val="16"/>
          <w:szCs w:val="20"/>
        </w:rPr>
        <w:t>jj</w:t>
      </w:r>
      <w:proofErr w:type="spellEnd"/>
    </w:p>
    <w:p w:rsidR="002A30FF" w:rsidRDefault="002A30FF" w:rsidP="005D6700">
      <w:pPr>
        <w:tabs>
          <w:tab w:val="left" w:pos="2520"/>
        </w:tabs>
        <w:rPr>
          <w:rFonts w:asciiTheme="minorHAnsi" w:hAnsiTheme="minorHAnsi" w:cstheme="minorHAnsi"/>
          <w:sz w:val="18"/>
          <w:szCs w:val="18"/>
        </w:rPr>
      </w:pPr>
    </w:p>
    <w:p w:rsidR="00D16E93" w:rsidRPr="00684347" w:rsidRDefault="00684347" w:rsidP="00684347">
      <w:pPr>
        <w:tabs>
          <w:tab w:val="left" w:pos="2520"/>
        </w:tabs>
        <w:rPr>
          <w:rFonts w:asciiTheme="minorHAnsi" w:hAnsiTheme="minorHAnsi" w:cstheme="minorHAnsi"/>
          <w:b/>
          <w:sz w:val="18"/>
          <w:szCs w:val="18"/>
        </w:rPr>
      </w:pPr>
      <w:r w:rsidRPr="00684347">
        <w:rPr>
          <w:rFonts w:asciiTheme="minorHAnsi" w:hAnsiTheme="minorHAnsi" w:cstheme="minorHAnsi"/>
          <w:b/>
          <w:sz w:val="18"/>
          <w:szCs w:val="18"/>
        </w:rPr>
        <w:lastRenderedPageBreak/>
        <w:t>Sources :</w:t>
      </w:r>
    </w:p>
    <w:p w:rsidR="00684347" w:rsidRPr="00684347" w:rsidRDefault="00684347" w:rsidP="00684347">
      <w:pPr>
        <w:pStyle w:val="Paragraphedeliste"/>
        <w:numPr>
          <w:ilvl w:val="0"/>
          <w:numId w:val="7"/>
        </w:numPr>
        <w:tabs>
          <w:tab w:val="left" w:pos="2520"/>
        </w:tabs>
        <w:ind w:left="426" w:hanging="284"/>
        <w:rPr>
          <w:rFonts w:asciiTheme="minorHAnsi" w:hAnsiTheme="minorHAnsi" w:cstheme="minorHAnsi"/>
          <w:sz w:val="18"/>
          <w:szCs w:val="18"/>
        </w:rPr>
      </w:pPr>
      <w:r w:rsidRPr="00684347">
        <w:rPr>
          <w:rFonts w:asciiTheme="minorHAnsi" w:hAnsiTheme="minorHAnsi" w:cstheme="minorHAnsi"/>
          <w:sz w:val="18"/>
          <w:szCs w:val="18"/>
        </w:rPr>
        <w:t>Dépliant « Développement de l’autono</w:t>
      </w:r>
      <w:r w:rsidR="001436A8">
        <w:rPr>
          <w:rFonts w:asciiTheme="minorHAnsi" w:hAnsiTheme="minorHAnsi" w:cstheme="minorHAnsi"/>
          <w:sz w:val="18"/>
          <w:szCs w:val="18"/>
        </w:rPr>
        <w:t xml:space="preserve">mie </w:t>
      </w:r>
      <w:r w:rsidR="00CF37F2">
        <w:rPr>
          <w:rFonts w:asciiTheme="minorHAnsi" w:hAnsiTheme="minorHAnsi" w:cstheme="minorHAnsi"/>
          <w:sz w:val="18"/>
          <w:szCs w:val="18"/>
        </w:rPr>
        <w:t>16-18 ans</w:t>
      </w:r>
      <w:r w:rsidRPr="00684347">
        <w:rPr>
          <w:rFonts w:asciiTheme="minorHAnsi" w:hAnsiTheme="minorHAnsi" w:cstheme="minorHAnsi"/>
          <w:sz w:val="18"/>
          <w:szCs w:val="18"/>
        </w:rPr>
        <w:t xml:space="preserve"> » </w:t>
      </w:r>
      <w:r>
        <w:rPr>
          <w:rFonts w:asciiTheme="minorHAnsi" w:hAnsiTheme="minorHAnsi" w:cstheme="minorHAnsi"/>
          <w:sz w:val="18"/>
          <w:szCs w:val="18"/>
        </w:rPr>
        <w:t>de l’ancienne composante Centre Montérégien de réadaptation</w:t>
      </w:r>
    </w:p>
    <w:p w:rsidR="00684347" w:rsidRDefault="00684347" w:rsidP="00684347">
      <w:pPr>
        <w:pStyle w:val="Paragraphedeliste"/>
        <w:numPr>
          <w:ilvl w:val="0"/>
          <w:numId w:val="7"/>
        </w:numPr>
        <w:tabs>
          <w:tab w:val="left" w:pos="2520"/>
        </w:tabs>
        <w:ind w:left="426" w:hanging="284"/>
        <w:rPr>
          <w:rFonts w:asciiTheme="minorHAnsi" w:hAnsiTheme="minorHAnsi" w:cstheme="minorHAnsi"/>
          <w:sz w:val="18"/>
          <w:szCs w:val="18"/>
        </w:rPr>
      </w:pPr>
      <w:r w:rsidRPr="00684347">
        <w:rPr>
          <w:rFonts w:asciiTheme="minorHAnsi" w:hAnsiTheme="minorHAnsi" w:cstheme="minorHAnsi"/>
          <w:sz w:val="18"/>
          <w:szCs w:val="18"/>
        </w:rPr>
        <w:t>Site Internet du Centre de réadaptation Marie-Enfants-CHU Ste-Justine, section famille, « Grandir avec l’enfant »</w:t>
      </w:r>
    </w:p>
    <w:p w:rsidR="001436A8" w:rsidRDefault="001436A8" w:rsidP="00684347">
      <w:pPr>
        <w:pStyle w:val="Paragraphedeliste"/>
        <w:numPr>
          <w:ilvl w:val="0"/>
          <w:numId w:val="7"/>
        </w:numPr>
        <w:tabs>
          <w:tab w:val="left" w:pos="2520"/>
        </w:tabs>
        <w:ind w:left="426" w:hanging="284"/>
        <w:rPr>
          <w:rFonts w:asciiTheme="minorHAnsi" w:hAnsiTheme="minorHAnsi" w:cstheme="minorHAnsi"/>
          <w:sz w:val="18"/>
          <w:szCs w:val="18"/>
        </w:rPr>
      </w:pPr>
      <w:r w:rsidRPr="001436A8">
        <w:rPr>
          <w:rFonts w:asciiTheme="minorHAnsi" w:hAnsiTheme="minorHAnsi" w:cstheme="minorHAnsi"/>
          <w:sz w:val="18"/>
          <w:szCs w:val="18"/>
        </w:rPr>
        <w:t>Outil de dépistage élaboré par l’équipe Traumatologie du CRDP de Blainville-novembre 2017</w:t>
      </w:r>
    </w:p>
    <w:p w:rsidR="009755FF" w:rsidRDefault="009755FF" w:rsidP="009755FF">
      <w:pPr>
        <w:rPr>
          <w:rFonts w:asciiTheme="minorHAnsi" w:hAnsiTheme="minorHAnsi" w:cstheme="minorHAnsi"/>
          <w:sz w:val="20"/>
          <w:szCs w:val="20"/>
        </w:rPr>
      </w:pPr>
    </w:p>
    <w:p w:rsidR="009755FF" w:rsidRDefault="009755FF" w:rsidP="009755FF">
      <w:pPr>
        <w:rPr>
          <w:rFonts w:asciiTheme="minorHAnsi" w:hAnsiTheme="minorHAnsi" w:cstheme="minorHAnsi"/>
          <w:sz w:val="20"/>
          <w:szCs w:val="20"/>
        </w:rPr>
      </w:pPr>
    </w:p>
    <w:p w:rsidR="009755FF" w:rsidRPr="009755FF" w:rsidRDefault="009755FF">
      <w:pPr>
        <w:rPr>
          <w:rFonts w:asciiTheme="minorHAnsi" w:hAnsiTheme="minorHAnsi" w:cstheme="minorHAnsi"/>
          <w:sz w:val="20"/>
          <w:szCs w:val="20"/>
        </w:rPr>
      </w:pPr>
    </w:p>
    <w:sectPr w:rsidR="009755FF" w:rsidRPr="009755FF" w:rsidSect="009270B2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992" w:right="567" w:bottom="992" w:left="1021" w:header="709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955" w:rsidRDefault="00863955" w:rsidP="0081257E">
      <w:r>
        <w:separator/>
      </w:r>
    </w:p>
  </w:endnote>
  <w:endnote w:type="continuationSeparator" w:id="0">
    <w:p w:rsidR="00863955" w:rsidRDefault="00863955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036" w:rsidRDefault="00560036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:rsidR="00560036" w:rsidRDefault="00560036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:rsidR="00560036" w:rsidRPr="009241CF" w:rsidRDefault="00560036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1D31C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036" w:rsidRPr="002C0510" w:rsidRDefault="00560036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9429750</wp:posOffset>
              </wp:positionV>
              <wp:extent cx="3239770" cy="39179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60036" w:rsidRPr="003E3E31" w:rsidRDefault="00560036" w:rsidP="003E3E31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QUESTIONNAIRE SUR L’AUTONOMIE DE L’ENFANT</w:t>
                          </w:r>
                        </w:p>
                        <w:p w:rsidR="00560036" w:rsidRPr="00783D34" w:rsidRDefault="00471C16" w:rsidP="003E3E31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DANS LE CADRE D’UN SUIVI</w:t>
                          </w:r>
                          <w:r w:rsidR="00B470FF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(</w:t>
                          </w:r>
                          <w:r w:rsidR="00560036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SPLT</w:t>
                          </w:r>
                          <w:r w:rsidR="00B470FF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)</w:t>
                          </w:r>
                          <w:r w:rsidR="00560036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(</w:t>
                          </w:r>
                          <w:r w:rsidR="00B470FF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16-18 ANS</w:t>
                          </w:r>
                          <w:r w:rsidR="00560036"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289CC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2in;margin-top:742.5pt;width:255.1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" filled="f" stroked="f" strokeweight=".5pt">
              <v:textbox>
                <w:txbxContent>
                  <w:p w:rsidR="00560036" w:rsidRPr="003E3E31" w:rsidRDefault="00560036" w:rsidP="003E3E31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QUESTIONNAIRE SUR L’AUTONOMIE DE L’ENFANT</w:t>
                    </w:r>
                  </w:p>
                  <w:p w:rsidR="00560036" w:rsidRPr="00783D34" w:rsidRDefault="00471C16" w:rsidP="003E3E31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DANS LE CADRE D’UN SUIVI</w:t>
                    </w:r>
                    <w:r w:rsidR="00B470FF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(</w:t>
                    </w:r>
                    <w:r w:rsidR="00560036">
                      <w:rPr>
                        <w:rFonts w:asciiTheme="minorHAnsi" w:hAnsiTheme="minorHAnsi" w:cstheme="minorHAnsi"/>
                        <w:b/>
                        <w:sz w:val="20"/>
                      </w:rPr>
                      <w:t>SPLT</w:t>
                    </w:r>
                    <w:r w:rsidR="00B470FF">
                      <w:rPr>
                        <w:rFonts w:asciiTheme="minorHAnsi" w:hAnsiTheme="minorHAnsi" w:cstheme="minorHAnsi"/>
                        <w:b/>
                        <w:sz w:val="20"/>
                      </w:rPr>
                      <w:t>)</w:t>
                    </w:r>
                    <w:r w:rsidR="00560036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(</w:t>
                    </w:r>
                    <w:r w:rsidR="00B470FF">
                      <w:rPr>
                        <w:rFonts w:asciiTheme="minorHAnsi" w:hAnsiTheme="minorHAnsi" w:cstheme="minorHAnsi"/>
                        <w:b/>
                        <w:sz w:val="20"/>
                      </w:rPr>
                      <w:t>16-18 ANS</w:t>
                    </w:r>
                    <w:r w:rsidR="00560036"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)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15"/>
        <w:szCs w:val="15"/>
      </w:rPr>
      <w:t>Dossier de l’usager</w:t>
    </w:r>
  </w:p>
  <w:p w:rsidR="00560036" w:rsidRPr="009241CF" w:rsidRDefault="00560036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471C16">
      <w:rPr>
        <w:rFonts w:asciiTheme="minorHAnsi" w:hAnsiTheme="minorHAnsi" w:cstheme="minorHAnsi"/>
        <w:sz w:val="20"/>
        <w:szCs w:val="20"/>
      </w:rPr>
      <w:t>60426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7D0D5B">
      <w:rPr>
        <w:rFonts w:asciiTheme="minorHAnsi" w:hAnsiTheme="minorHAnsi" w:cstheme="minorHAnsi"/>
        <w:sz w:val="15"/>
        <w:szCs w:val="15"/>
      </w:rPr>
      <w:t>(</w:t>
    </w:r>
    <w:r w:rsidR="00471C16">
      <w:rPr>
        <w:rFonts w:asciiTheme="minorHAnsi" w:hAnsiTheme="minorHAnsi" w:cstheme="minorHAnsi"/>
        <w:sz w:val="15"/>
        <w:szCs w:val="15"/>
      </w:rPr>
      <w:t>2021</w:t>
    </w:r>
    <w:r w:rsidRPr="007D0D5B">
      <w:rPr>
        <w:rFonts w:asciiTheme="minorHAnsi" w:hAnsiTheme="minorHAnsi" w:cstheme="minorHAnsi"/>
        <w:sz w:val="15"/>
        <w:szCs w:val="15"/>
      </w:rPr>
      <w:t>-</w:t>
    </w:r>
    <w:r w:rsidR="00471C16">
      <w:rPr>
        <w:rFonts w:asciiTheme="minorHAnsi" w:hAnsiTheme="minorHAnsi" w:cstheme="minorHAnsi"/>
        <w:sz w:val="15"/>
        <w:szCs w:val="15"/>
      </w:rPr>
      <w:t>05</w:t>
    </w:r>
    <w:r w:rsidRPr="007D0D5B">
      <w:rPr>
        <w:rFonts w:asciiTheme="minorHAnsi" w:hAnsiTheme="minorHAnsi" w:cstheme="minorHAnsi"/>
        <w:sz w:val="15"/>
        <w:szCs w:val="15"/>
      </w:rPr>
      <w:t>)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Pr="002C0510">
      <w:rPr>
        <w:rFonts w:asciiTheme="minorHAnsi" w:hAnsiTheme="minorHAnsi" w:cstheme="minorHAnsi"/>
        <w:sz w:val="15"/>
        <w:szCs w:val="15"/>
      </w:rPr>
      <w:tab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FE60CB" w:rsidRPr="00FE60CB">
      <w:rPr>
        <w:rFonts w:asciiTheme="minorHAnsi" w:hAnsiTheme="minorHAnsi" w:cstheme="minorHAnsi"/>
        <w:bCs/>
        <w:noProof/>
        <w:sz w:val="15"/>
        <w:szCs w:val="15"/>
        <w:lang w:val="fr-FR"/>
      </w:rPr>
      <w:t>4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FE60CB" w:rsidRPr="00FE60CB">
      <w:rPr>
        <w:rFonts w:asciiTheme="minorHAnsi" w:hAnsiTheme="minorHAnsi" w:cstheme="minorHAnsi"/>
        <w:bCs/>
        <w:noProof/>
        <w:sz w:val="15"/>
        <w:szCs w:val="15"/>
        <w:lang w:val="fr-FR"/>
      </w:rPr>
      <w:t>4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036" w:rsidRPr="002C0510" w:rsidRDefault="00560036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9408160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60036" w:rsidRPr="003E3E31" w:rsidRDefault="00560036" w:rsidP="00A4299C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QUESTIONNAIRE SUR L’AUTONOMIE DE L’ENFANT</w:t>
                          </w:r>
                        </w:p>
                        <w:p w:rsidR="00560036" w:rsidRPr="00783D34" w:rsidRDefault="00471C16" w:rsidP="00A4299C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DANS LE CADRE D’UN </w:t>
                          </w:r>
                          <w:r w:rsidR="00560036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SUIVI SPLT (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16-18</w:t>
                          </w:r>
                          <w:r w:rsidR="00560036"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ANS</w:t>
                          </w:r>
                          <w:r w:rsidR="00560036"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)</w:t>
                          </w:r>
                        </w:p>
                        <w:p w:rsidR="00560036" w:rsidRPr="00783D34" w:rsidRDefault="00560036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289CC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style="position:absolute;margin-left:2in;margin-top:740.8pt;width:255.1pt;height:3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" filled="f" stroked="f" strokeweight=".5pt">
              <v:textbox>
                <w:txbxContent>
                  <w:p w:rsidR="00560036" w:rsidRPr="003E3E31" w:rsidRDefault="00560036" w:rsidP="00A4299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QUESTIONNAIRE SUR L’AUTONOMIE DE L’ENFANT</w:t>
                    </w:r>
                  </w:p>
                  <w:p w:rsidR="00560036" w:rsidRPr="00783D34" w:rsidRDefault="00471C16" w:rsidP="00A4299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DANS LE CADRE D’UN </w:t>
                    </w:r>
                    <w:r w:rsidR="00560036">
                      <w:rPr>
                        <w:rFonts w:asciiTheme="minorHAnsi" w:hAnsiTheme="minorHAnsi" w:cstheme="minorHAnsi"/>
                        <w:b/>
                        <w:sz w:val="20"/>
                      </w:rPr>
                      <w:t>SUIVI SPLT (</w:t>
                    </w: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16-18</w:t>
                    </w:r>
                    <w:r w:rsidR="00560036"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ANS</w:t>
                    </w:r>
                    <w:r w:rsidR="00560036"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)</w:t>
                    </w:r>
                  </w:p>
                  <w:p w:rsidR="00560036" w:rsidRPr="00783D34" w:rsidRDefault="00560036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:rsidR="00560036" w:rsidRPr="002C0510" w:rsidRDefault="00560036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471C16">
      <w:rPr>
        <w:rFonts w:asciiTheme="minorHAnsi" w:hAnsiTheme="minorHAnsi" w:cstheme="minorHAnsi"/>
        <w:sz w:val="20"/>
        <w:szCs w:val="20"/>
      </w:rPr>
      <w:t>60426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015646">
      <w:rPr>
        <w:rFonts w:asciiTheme="minorHAnsi" w:hAnsiTheme="minorHAnsi" w:cstheme="minorHAnsi"/>
        <w:sz w:val="15"/>
        <w:szCs w:val="15"/>
      </w:rPr>
      <w:t>(</w:t>
    </w:r>
    <w:r w:rsidR="00471C16">
      <w:rPr>
        <w:rFonts w:asciiTheme="minorHAnsi" w:hAnsiTheme="minorHAnsi" w:cstheme="minorHAnsi"/>
        <w:sz w:val="15"/>
        <w:szCs w:val="15"/>
      </w:rPr>
      <w:t>2021</w:t>
    </w:r>
    <w:r w:rsidRPr="00015646">
      <w:rPr>
        <w:rFonts w:asciiTheme="minorHAnsi" w:hAnsiTheme="minorHAnsi" w:cstheme="minorHAnsi"/>
        <w:sz w:val="15"/>
        <w:szCs w:val="15"/>
      </w:rPr>
      <w:t>-</w:t>
    </w:r>
    <w:r w:rsidR="00471C16">
      <w:rPr>
        <w:rFonts w:asciiTheme="minorHAnsi" w:hAnsiTheme="minorHAnsi" w:cstheme="minorHAnsi"/>
        <w:sz w:val="15"/>
        <w:szCs w:val="15"/>
      </w:rPr>
      <w:t>05</w:t>
    </w:r>
    <w:r w:rsidRPr="00015646">
      <w:rPr>
        <w:rFonts w:asciiTheme="minorHAnsi" w:hAnsiTheme="minorHAnsi" w:cstheme="minorHAnsi"/>
        <w:sz w:val="15"/>
        <w:szCs w:val="15"/>
      </w:rPr>
      <w:t>)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FE60CB" w:rsidRPr="00FE60CB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FE60CB" w:rsidRPr="00FE60CB">
      <w:rPr>
        <w:rFonts w:asciiTheme="minorHAnsi" w:hAnsiTheme="minorHAnsi" w:cstheme="minorHAnsi"/>
        <w:bCs/>
        <w:noProof/>
        <w:sz w:val="15"/>
        <w:szCs w:val="15"/>
        <w:lang w:val="fr-FR"/>
      </w:rPr>
      <w:t>4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955" w:rsidRDefault="00863955" w:rsidP="0081257E">
      <w:r>
        <w:separator/>
      </w:r>
    </w:p>
  </w:footnote>
  <w:footnote w:type="continuationSeparator" w:id="0">
    <w:p w:rsidR="00863955" w:rsidRDefault="00863955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036" w:rsidRPr="00F130E4" w:rsidRDefault="00560036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349459160"/>
        <w:placeholder>
          <w:docPart w:val="262CC7DB9AF24AC188B7B1582CEFBD35"/>
        </w:placeholder>
      </w:sdtPr>
      <w:sdtEndPr/>
      <w:sdtContent/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Dossier"/>
        <w:tag w:val="No dossier"/>
        <w:id w:val="-1745257081"/>
        <w:placeholder>
          <w:docPart w:val="F91E4F6A6D2A4687847DA231E72666FA"/>
        </w:placeholder>
      </w:sdtPr>
      <w:sdtEndPr/>
      <w:sdtContent>
        <w:r w:rsidRPr="00222808">
          <w:rPr>
            <w:rFonts w:asciiTheme="minorHAnsi" w:hAnsiTheme="minorHAnsi" w:cstheme="minorHAnsi"/>
            <w:color w:val="000000" w:themeColor="text1"/>
            <w:sz w:val="18"/>
            <w:szCs w:val="18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036" w:rsidRPr="00483754" w:rsidRDefault="00560036" w:rsidP="00A4299C">
    <w:pPr>
      <w:pStyle w:val="En-tte"/>
      <w:tabs>
        <w:tab w:val="clear" w:pos="8640"/>
        <w:tab w:val="right" w:pos="10065"/>
      </w:tabs>
      <w:spacing w:before="240" w:after="120"/>
      <w:rPr>
        <w:rFonts w:asciiTheme="minorHAnsi" w:hAnsiTheme="minorHAnsi" w:cstheme="minorHAnsi"/>
        <w:color w:val="000000" w:themeColor="text1"/>
        <w:sz w:val="20"/>
        <w:szCs w:val="20"/>
      </w:rPr>
    </w:pPr>
    <w:r w:rsidRPr="00483754">
      <w:rPr>
        <w:rFonts w:asciiTheme="minorHAnsi" w:hAnsiTheme="minorHAnsi" w:cstheme="minorHAnsi"/>
        <w:color w:val="000000" w:themeColor="text1"/>
        <w:sz w:val="20"/>
        <w:szCs w:val="20"/>
      </w:rPr>
      <w:t xml:space="preserve">Nom, Prénom : 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Nom_Prenom \h  \* MERGEFORMAT </w:instrTex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658899491"/>
        <w:placeholder>
          <w:docPart w:val="6FFF610D593A4ADABC313AB6CA5F39CA"/>
        </w:placeholder>
      </w:sdtPr>
      <w:sdtEndPr/>
      <w:sdtContent/>
    </w:sdt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483754">
      <w:rPr>
        <w:rFonts w:asciiTheme="minorHAnsi" w:hAnsiTheme="minorHAnsi" w:cstheme="minorHAnsi"/>
        <w:color w:val="000000" w:themeColor="text1"/>
        <w:sz w:val="20"/>
        <w:szCs w:val="20"/>
      </w:rPr>
      <w:t>Dossier 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t>:</w:t>
    </w:r>
    <w:r>
      <w:rPr>
        <w:rFonts w:asciiTheme="minorHAnsi" w:hAnsiTheme="minorHAnsi" w:cstheme="minorHAnsi"/>
        <w:color w:val="000000" w:themeColor="text1"/>
        <w:sz w:val="20"/>
        <w:szCs w:val="20"/>
      </w:rPr>
      <w:t xml:space="preserve">  </w: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NoDossier \h  \* MERGEFORMAT </w:instrTex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20"/>
          <w:szCs w:val="20"/>
        </w:rPr>
        <w:alias w:val="Dossier"/>
        <w:tag w:val="No dossier"/>
        <w:id w:val="566307204"/>
        <w:placeholder>
          <w:docPart w:val="70EC4F540F7F40058245F90CCE2D4371"/>
        </w:placeholder>
      </w:sdtPr>
      <w:sdtEndPr>
        <w:rPr>
          <w:rFonts w:asciiTheme="minorHAnsi" w:hAnsiTheme="minorHAnsi" w:cstheme="minorHAnsi"/>
        </w:rPr>
      </w:sdtEndPr>
      <w:sdtContent>
        <w:r w:rsidRPr="001D31CD">
          <w:rPr>
            <w:rFonts w:asciiTheme="minorHAnsi" w:hAnsiTheme="minorHAnsi" w:cstheme="minorHAnsi"/>
            <w:color w:val="000000" w:themeColor="text1"/>
            <w:sz w:val="20"/>
            <w:szCs w:val="20"/>
          </w:rPr>
          <w:t xml:space="preserve">    </w:t>
        </w:r>
      </w:sdtContent>
    </w:sdt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</w:p>
  <w:p w:rsidR="00560036" w:rsidRPr="00F67939" w:rsidRDefault="00560036">
    <w:pPr>
      <w:pStyle w:val="En-tte"/>
      <w:rPr>
        <w:rFonts w:asciiTheme="minorHAnsi" w:hAnsiTheme="minorHAnsi" w:cstheme="minorHAnsi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B5C01"/>
    <w:multiLevelType w:val="hybridMultilevel"/>
    <w:tmpl w:val="62A60572"/>
    <w:lvl w:ilvl="0" w:tplc="43928BD2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43D83"/>
    <w:multiLevelType w:val="hybridMultilevel"/>
    <w:tmpl w:val="ED08FDE4"/>
    <w:lvl w:ilvl="0" w:tplc="EC50801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66FD2"/>
    <w:multiLevelType w:val="hybridMultilevel"/>
    <w:tmpl w:val="256AC26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952D9B"/>
    <w:multiLevelType w:val="hybridMultilevel"/>
    <w:tmpl w:val="49A6ECFA"/>
    <w:lvl w:ilvl="0" w:tplc="98DE0C7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avqzAGn4wi2vNSQsKA8yiq/CA+Usmt0iOirlCo56NfqjSVz6Ex/HguQXbuQbCVnMm/REwQee0dv7z9kjhrx2WQ==" w:salt="v5y7n4gzz4BMyM/TOWNDg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15646"/>
    <w:rsid w:val="000235F9"/>
    <w:rsid w:val="0003089E"/>
    <w:rsid w:val="00036644"/>
    <w:rsid w:val="00044260"/>
    <w:rsid w:val="00050D8D"/>
    <w:rsid w:val="00056477"/>
    <w:rsid w:val="00061115"/>
    <w:rsid w:val="00062CCC"/>
    <w:rsid w:val="000653C6"/>
    <w:rsid w:val="00065CB5"/>
    <w:rsid w:val="00067E90"/>
    <w:rsid w:val="00081719"/>
    <w:rsid w:val="00081E4F"/>
    <w:rsid w:val="000949A4"/>
    <w:rsid w:val="00094D01"/>
    <w:rsid w:val="000A1BAF"/>
    <w:rsid w:val="000A5A8D"/>
    <w:rsid w:val="000A5E86"/>
    <w:rsid w:val="000A6DD9"/>
    <w:rsid w:val="000B34AA"/>
    <w:rsid w:val="000B7F78"/>
    <w:rsid w:val="000C575E"/>
    <w:rsid w:val="000E53E1"/>
    <w:rsid w:val="000F0ECA"/>
    <w:rsid w:val="000F1FB9"/>
    <w:rsid w:val="00106182"/>
    <w:rsid w:val="0012055F"/>
    <w:rsid w:val="001212C9"/>
    <w:rsid w:val="00121C81"/>
    <w:rsid w:val="0012492B"/>
    <w:rsid w:val="0013480E"/>
    <w:rsid w:val="00134CC1"/>
    <w:rsid w:val="0014043F"/>
    <w:rsid w:val="0014311E"/>
    <w:rsid w:val="001436A8"/>
    <w:rsid w:val="00153E63"/>
    <w:rsid w:val="00156F9B"/>
    <w:rsid w:val="00162FFB"/>
    <w:rsid w:val="00163926"/>
    <w:rsid w:val="00165615"/>
    <w:rsid w:val="0017585B"/>
    <w:rsid w:val="00193617"/>
    <w:rsid w:val="00194790"/>
    <w:rsid w:val="001B6ADB"/>
    <w:rsid w:val="001D31CD"/>
    <w:rsid w:val="001E4106"/>
    <w:rsid w:val="001E567C"/>
    <w:rsid w:val="001F086F"/>
    <w:rsid w:val="001F1ED6"/>
    <w:rsid w:val="001F5859"/>
    <w:rsid w:val="001F7899"/>
    <w:rsid w:val="001F7ED1"/>
    <w:rsid w:val="00222808"/>
    <w:rsid w:val="00230283"/>
    <w:rsid w:val="00233C49"/>
    <w:rsid w:val="00240B84"/>
    <w:rsid w:val="002454D8"/>
    <w:rsid w:val="00263F52"/>
    <w:rsid w:val="00293B52"/>
    <w:rsid w:val="00293EC9"/>
    <w:rsid w:val="00295818"/>
    <w:rsid w:val="00295F2F"/>
    <w:rsid w:val="002964F0"/>
    <w:rsid w:val="00297260"/>
    <w:rsid w:val="002A30FF"/>
    <w:rsid w:val="002C0510"/>
    <w:rsid w:val="002C5CEB"/>
    <w:rsid w:val="002D207C"/>
    <w:rsid w:val="002D35EB"/>
    <w:rsid w:val="002D4BDA"/>
    <w:rsid w:val="002E3D54"/>
    <w:rsid w:val="00301A60"/>
    <w:rsid w:val="00301BAB"/>
    <w:rsid w:val="00307FEE"/>
    <w:rsid w:val="00336BCB"/>
    <w:rsid w:val="0035045E"/>
    <w:rsid w:val="00366A5E"/>
    <w:rsid w:val="00367527"/>
    <w:rsid w:val="00367C4C"/>
    <w:rsid w:val="003724A3"/>
    <w:rsid w:val="00373D89"/>
    <w:rsid w:val="003A1048"/>
    <w:rsid w:val="003A3F6A"/>
    <w:rsid w:val="003A6F43"/>
    <w:rsid w:val="003B414D"/>
    <w:rsid w:val="003C32DB"/>
    <w:rsid w:val="003E3E31"/>
    <w:rsid w:val="003F3BBB"/>
    <w:rsid w:val="0040693B"/>
    <w:rsid w:val="0041347E"/>
    <w:rsid w:val="004144B8"/>
    <w:rsid w:val="00421683"/>
    <w:rsid w:val="004246FA"/>
    <w:rsid w:val="0045258B"/>
    <w:rsid w:val="00454637"/>
    <w:rsid w:val="00460096"/>
    <w:rsid w:val="00465EBD"/>
    <w:rsid w:val="00466CA4"/>
    <w:rsid w:val="00471C16"/>
    <w:rsid w:val="00475947"/>
    <w:rsid w:val="00483754"/>
    <w:rsid w:val="00483998"/>
    <w:rsid w:val="00486DB0"/>
    <w:rsid w:val="00487374"/>
    <w:rsid w:val="004A634E"/>
    <w:rsid w:val="004A7727"/>
    <w:rsid w:val="004B2D7F"/>
    <w:rsid w:val="004C63A4"/>
    <w:rsid w:val="004D5723"/>
    <w:rsid w:val="00512BF8"/>
    <w:rsid w:val="00516F7E"/>
    <w:rsid w:val="005222EB"/>
    <w:rsid w:val="00527F58"/>
    <w:rsid w:val="00542331"/>
    <w:rsid w:val="0055248C"/>
    <w:rsid w:val="00560036"/>
    <w:rsid w:val="00562D85"/>
    <w:rsid w:val="0057158C"/>
    <w:rsid w:val="00577450"/>
    <w:rsid w:val="005845DE"/>
    <w:rsid w:val="005846D0"/>
    <w:rsid w:val="00586C2C"/>
    <w:rsid w:val="0059389E"/>
    <w:rsid w:val="005A0C13"/>
    <w:rsid w:val="005A4671"/>
    <w:rsid w:val="005D0DD5"/>
    <w:rsid w:val="005D606B"/>
    <w:rsid w:val="005D6700"/>
    <w:rsid w:val="005F5E7B"/>
    <w:rsid w:val="00605F48"/>
    <w:rsid w:val="006203E9"/>
    <w:rsid w:val="00621A47"/>
    <w:rsid w:val="00621FCD"/>
    <w:rsid w:val="00635CE6"/>
    <w:rsid w:val="00642022"/>
    <w:rsid w:val="00644EF4"/>
    <w:rsid w:val="006474AC"/>
    <w:rsid w:val="006505B5"/>
    <w:rsid w:val="00652BD9"/>
    <w:rsid w:val="00652EA1"/>
    <w:rsid w:val="00656BF7"/>
    <w:rsid w:val="0066417B"/>
    <w:rsid w:val="00670347"/>
    <w:rsid w:val="00672AD8"/>
    <w:rsid w:val="006737F8"/>
    <w:rsid w:val="00684347"/>
    <w:rsid w:val="006859C3"/>
    <w:rsid w:val="006A1FA0"/>
    <w:rsid w:val="006B00A8"/>
    <w:rsid w:val="006B68DF"/>
    <w:rsid w:val="006C1432"/>
    <w:rsid w:val="006C1EF6"/>
    <w:rsid w:val="006C3A24"/>
    <w:rsid w:val="006C647A"/>
    <w:rsid w:val="006D33A8"/>
    <w:rsid w:val="006D4D5E"/>
    <w:rsid w:val="0070575F"/>
    <w:rsid w:val="00711015"/>
    <w:rsid w:val="00716B8E"/>
    <w:rsid w:val="00716CB5"/>
    <w:rsid w:val="00736508"/>
    <w:rsid w:val="00751882"/>
    <w:rsid w:val="0075376B"/>
    <w:rsid w:val="00763095"/>
    <w:rsid w:val="00763D82"/>
    <w:rsid w:val="00775EF5"/>
    <w:rsid w:val="007824FE"/>
    <w:rsid w:val="00787995"/>
    <w:rsid w:val="00794056"/>
    <w:rsid w:val="00794F54"/>
    <w:rsid w:val="00796F7D"/>
    <w:rsid w:val="0079796A"/>
    <w:rsid w:val="007C0A74"/>
    <w:rsid w:val="007C3370"/>
    <w:rsid w:val="007C4940"/>
    <w:rsid w:val="007D0D5B"/>
    <w:rsid w:val="007E3D64"/>
    <w:rsid w:val="007E7941"/>
    <w:rsid w:val="0080556E"/>
    <w:rsid w:val="0081257E"/>
    <w:rsid w:val="00815A91"/>
    <w:rsid w:val="008273AD"/>
    <w:rsid w:val="00835D55"/>
    <w:rsid w:val="00840968"/>
    <w:rsid w:val="0084540F"/>
    <w:rsid w:val="008534DE"/>
    <w:rsid w:val="00854761"/>
    <w:rsid w:val="00854C5B"/>
    <w:rsid w:val="00861A99"/>
    <w:rsid w:val="00863955"/>
    <w:rsid w:val="00866906"/>
    <w:rsid w:val="00870797"/>
    <w:rsid w:val="0088001D"/>
    <w:rsid w:val="0088545A"/>
    <w:rsid w:val="008A3E0C"/>
    <w:rsid w:val="008A70F0"/>
    <w:rsid w:val="008E7BC4"/>
    <w:rsid w:val="00901236"/>
    <w:rsid w:val="00901E58"/>
    <w:rsid w:val="00904FB4"/>
    <w:rsid w:val="00912469"/>
    <w:rsid w:val="009210E9"/>
    <w:rsid w:val="00921A22"/>
    <w:rsid w:val="00922C0E"/>
    <w:rsid w:val="00923D1E"/>
    <w:rsid w:val="009241CF"/>
    <w:rsid w:val="0092520D"/>
    <w:rsid w:val="009270B2"/>
    <w:rsid w:val="0093368C"/>
    <w:rsid w:val="00933CF8"/>
    <w:rsid w:val="00942D0E"/>
    <w:rsid w:val="00957446"/>
    <w:rsid w:val="009645F7"/>
    <w:rsid w:val="009755FF"/>
    <w:rsid w:val="009917D6"/>
    <w:rsid w:val="009A62B7"/>
    <w:rsid w:val="009B7034"/>
    <w:rsid w:val="009C1BF8"/>
    <w:rsid w:val="009C6461"/>
    <w:rsid w:val="009D42F8"/>
    <w:rsid w:val="009E58DF"/>
    <w:rsid w:val="009F0AF9"/>
    <w:rsid w:val="009F1CB4"/>
    <w:rsid w:val="00A02070"/>
    <w:rsid w:val="00A070C5"/>
    <w:rsid w:val="00A073D7"/>
    <w:rsid w:val="00A24AFD"/>
    <w:rsid w:val="00A26C39"/>
    <w:rsid w:val="00A314B0"/>
    <w:rsid w:val="00A33CEF"/>
    <w:rsid w:val="00A36142"/>
    <w:rsid w:val="00A4299C"/>
    <w:rsid w:val="00A530F1"/>
    <w:rsid w:val="00A619A8"/>
    <w:rsid w:val="00A729F1"/>
    <w:rsid w:val="00A77D58"/>
    <w:rsid w:val="00A77FD9"/>
    <w:rsid w:val="00A80A76"/>
    <w:rsid w:val="00A90CAF"/>
    <w:rsid w:val="00A94F33"/>
    <w:rsid w:val="00A96E54"/>
    <w:rsid w:val="00AA09CD"/>
    <w:rsid w:val="00AB1AE0"/>
    <w:rsid w:val="00AB1F4A"/>
    <w:rsid w:val="00AB7663"/>
    <w:rsid w:val="00AC1E58"/>
    <w:rsid w:val="00AC7CEE"/>
    <w:rsid w:val="00AD1294"/>
    <w:rsid w:val="00AD43E6"/>
    <w:rsid w:val="00AD5DB0"/>
    <w:rsid w:val="00AD7EA0"/>
    <w:rsid w:val="00AE214A"/>
    <w:rsid w:val="00AE5772"/>
    <w:rsid w:val="00B04317"/>
    <w:rsid w:val="00B06CF8"/>
    <w:rsid w:val="00B12B24"/>
    <w:rsid w:val="00B14297"/>
    <w:rsid w:val="00B21AF3"/>
    <w:rsid w:val="00B31D8E"/>
    <w:rsid w:val="00B349D4"/>
    <w:rsid w:val="00B3556E"/>
    <w:rsid w:val="00B44F24"/>
    <w:rsid w:val="00B470FF"/>
    <w:rsid w:val="00B53452"/>
    <w:rsid w:val="00B569F3"/>
    <w:rsid w:val="00B700E0"/>
    <w:rsid w:val="00B728A7"/>
    <w:rsid w:val="00B77F7F"/>
    <w:rsid w:val="00B90138"/>
    <w:rsid w:val="00B94B01"/>
    <w:rsid w:val="00BA5ED2"/>
    <w:rsid w:val="00BA7194"/>
    <w:rsid w:val="00BB1748"/>
    <w:rsid w:val="00BD08CA"/>
    <w:rsid w:val="00BD2680"/>
    <w:rsid w:val="00BD5E67"/>
    <w:rsid w:val="00BF6BB8"/>
    <w:rsid w:val="00C00059"/>
    <w:rsid w:val="00C33713"/>
    <w:rsid w:val="00C33FF0"/>
    <w:rsid w:val="00C34636"/>
    <w:rsid w:val="00C409F5"/>
    <w:rsid w:val="00C4574E"/>
    <w:rsid w:val="00C509E3"/>
    <w:rsid w:val="00C54825"/>
    <w:rsid w:val="00C57CA3"/>
    <w:rsid w:val="00C73F37"/>
    <w:rsid w:val="00C74744"/>
    <w:rsid w:val="00C83E84"/>
    <w:rsid w:val="00C844CD"/>
    <w:rsid w:val="00C93AC9"/>
    <w:rsid w:val="00C977FD"/>
    <w:rsid w:val="00CA1517"/>
    <w:rsid w:val="00CA35C1"/>
    <w:rsid w:val="00CA5268"/>
    <w:rsid w:val="00CA6890"/>
    <w:rsid w:val="00CB09C3"/>
    <w:rsid w:val="00CB76D6"/>
    <w:rsid w:val="00CC0874"/>
    <w:rsid w:val="00CC2533"/>
    <w:rsid w:val="00CC4B04"/>
    <w:rsid w:val="00CC7EFA"/>
    <w:rsid w:val="00CD7540"/>
    <w:rsid w:val="00CE02A6"/>
    <w:rsid w:val="00CE2D9E"/>
    <w:rsid w:val="00CE39BB"/>
    <w:rsid w:val="00CF37F2"/>
    <w:rsid w:val="00CF4661"/>
    <w:rsid w:val="00CF5FA8"/>
    <w:rsid w:val="00D044B8"/>
    <w:rsid w:val="00D16A65"/>
    <w:rsid w:val="00D16E93"/>
    <w:rsid w:val="00D2162B"/>
    <w:rsid w:val="00D30664"/>
    <w:rsid w:val="00D44678"/>
    <w:rsid w:val="00D45066"/>
    <w:rsid w:val="00D62FA3"/>
    <w:rsid w:val="00D631BA"/>
    <w:rsid w:val="00D6524F"/>
    <w:rsid w:val="00D65817"/>
    <w:rsid w:val="00D658C1"/>
    <w:rsid w:val="00D83339"/>
    <w:rsid w:val="00D94066"/>
    <w:rsid w:val="00D95937"/>
    <w:rsid w:val="00DA6155"/>
    <w:rsid w:val="00DA6D36"/>
    <w:rsid w:val="00DB5E8C"/>
    <w:rsid w:val="00DC40B8"/>
    <w:rsid w:val="00DD133D"/>
    <w:rsid w:val="00DD3D17"/>
    <w:rsid w:val="00DE0EC9"/>
    <w:rsid w:val="00DF095A"/>
    <w:rsid w:val="00E00D44"/>
    <w:rsid w:val="00E02414"/>
    <w:rsid w:val="00E10066"/>
    <w:rsid w:val="00E16883"/>
    <w:rsid w:val="00E31139"/>
    <w:rsid w:val="00E31171"/>
    <w:rsid w:val="00E3667F"/>
    <w:rsid w:val="00E37A0D"/>
    <w:rsid w:val="00E53834"/>
    <w:rsid w:val="00E610B4"/>
    <w:rsid w:val="00E733E7"/>
    <w:rsid w:val="00E77021"/>
    <w:rsid w:val="00E84264"/>
    <w:rsid w:val="00E91668"/>
    <w:rsid w:val="00E95B20"/>
    <w:rsid w:val="00EA2FBB"/>
    <w:rsid w:val="00EA7032"/>
    <w:rsid w:val="00EB10B5"/>
    <w:rsid w:val="00EB67A8"/>
    <w:rsid w:val="00EC1D23"/>
    <w:rsid w:val="00EC6BE2"/>
    <w:rsid w:val="00EC79FE"/>
    <w:rsid w:val="00ED1325"/>
    <w:rsid w:val="00ED2CCD"/>
    <w:rsid w:val="00EE71AF"/>
    <w:rsid w:val="00EF62FA"/>
    <w:rsid w:val="00F038C6"/>
    <w:rsid w:val="00F130E4"/>
    <w:rsid w:val="00F1774D"/>
    <w:rsid w:val="00F20FF1"/>
    <w:rsid w:val="00F220F3"/>
    <w:rsid w:val="00F256C2"/>
    <w:rsid w:val="00F3308D"/>
    <w:rsid w:val="00F33764"/>
    <w:rsid w:val="00F41733"/>
    <w:rsid w:val="00F47B4E"/>
    <w:rsid w:val="00F52944"/>
    <w:rsid w:val="00F604A7"/>
    <w:rsid w:val="00F614F9"/>
    <w:rsid w:val="00F67384"/>
    <w:rsid w:val="00F67939"/>
    <w:rsid w:val="00F72CF4"/>
    <w:rsid w:val="00F7382F"/>
    <w:rsid w:val="00F75DA8"/>
    <w:rsid w:val="00F90CC8"/>
    <w:rsid w:val="00FA1BA3"/>
    <w:rsid w:val="00FB0BA9"/>
    <w:rsid w:val="00FE5D19"/>
    <w:rsid w:val="00FE60CB"/>
    <w:rsid w:val="00FE7523"/>
    <w:rsid w:val="00FF165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D0D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D5B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75252B" w:rsidP="0075252B">
          <w:pPr>
            <w:pStyle w:val="ED8A77C8848E42DC82581E55789A7D7211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AF79FD9D06454BC9846849D432CF0E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7FDC80-8697-4CF0-94DC-913FF3FF334E}"/>
      </w:docPartPr>
      <w:docPartBody>
        <w:p w:rsidR="001A1EA5" w:rsidRDefault="0075252B" w:rsidP="0075252B">
          <w:pPr>
            <w:pStyle w:val="AF79FD9D06454BC9846849D432CF0EF91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25205ABEDF2F44C3B0EF1E2F95BEC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422EC-AA48-4C9D-AE17-90889B72A035}"/>
      </w:docPartPr>
      <w:docPartBody>
        <w:p w:rsidR="001E6ACB" w:rsidRDefault="0075252B" w:rsidP="0075252B">
          <w:pPr>
            <w:pStyle w:val="25205ABEDF2F44C3B0EF1E2F95BECEAE5"/>
          </w:pPr>
          <w:r w:rsidRPr="0059389E">
            <w:rPr>
              <w:rStyle w:val="Textedelespacerserv"/>
              <w:rFonts w:eastAsiaTheme="minorHAnsi"/>
              <w:sz w:val="22"/>
            </w:rPr>
            <w:t xml:space="preserve">  </w:t>
          </w:r>
        </w:p>
      </w:docPartBody>
    </w:docPart>
    <w:docPart>
      <w:docPartPr>
        <w:name w:val="E4563C84E3E446BA80CF6D33B450B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47D86-D0EB-4577-9F71-E7A0C91740C3}"/>
      </w:docPartPr>
      <w:docPartBody>
        <w:p w:rsidR="00990DB0" w:rsidRDefault="006D63C9" w:rsidP="006D63C9">
          <w:pPr>
            <w:pStyle w:val="E4563C84E3E446BA80CF6D33B450BFA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2CC7DB9AF24AC188B7B1582CEFB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B9527-2937-4525-B9BB-5B65DA05ABBF}"/>
      </w:docPartPr>
      <w:docPartBody>
        <w:p w:rsidR="00974F6B" w:rsidRDefault="00990DB0" w:rsidP="00990DB0">
          <w:pPr>
            <w:pStyle w:val="262CC7DB9AF24AC188B7B1582CEFBD35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F91E4F6A6D2A4687847DA231E72666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48FB2A-459F-46C2-B661-27E1FE15C835}"/>
      </w:docPartPr>
      <w:docPartBody>
        <w:p w:rsidR="00974F6B" w:rsidRDefault="00990DB0" w:rsidP="00990DB0">
          <w:pPr>
            <w:pStyle w:val="F91E4F6A6D2A4687847DA231E72666FA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FF610D593A4ADABC313AB6CA5F39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3FBA73-37BB-49DA-9806-6232480CB3F1}"/>
      </w:docPartPr>
      <w:docPartBody>
        <w:p w:rsidR="00974F6B" w:rsidRDefault="00990DB0" w:rsidP="00990DB0">
          <w:pPr>
            <w:pStyle w:val="6FFF610D593A4ADABC313AB6CA5F39CA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70EC4F540F7F40058245F90CCE2D43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335A4E-A1D8-4168-A819-40AE947B5DEF}"/>
      </w:docPartPr>
      <w:docPartBody>
        <w:p w:rsidR="00974F6B" w:rsidRDefault="00990DB0" w:rsidP="00990DB0">
          <w:pPr>
            <w:pStyle w:val="70EC4F540F7F40058245F90CCE2D437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6C2A9B6799489CBA4D9CE7966BB4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FCFCD0-453B-4F64-AEA1-79900B4F4F67}"/>
      </w:docPartPr>
      <w:docPartBody>
        <w:p w:rsidR="00574AE3" w:rsidRDefault="0075252B" w:rsidP="0075252B">
          <w:pPr>
            <w:pStyle w:val="8D6C2A9B6799489CBA4D9CE7966BB483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19F0041891D6445898A936FACF3438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207747-96D3-473F-B04B-B9B7BFAAA886}"/>
      </w:docPartPr>
      <w:docPartBody>
        <w:p w:rsidR="00574AE3" w:rsidRDefault="0075252B" w:rsidP="0075252B">
          <w:pPr>
            <w:pStyle w:val="19F0041891D6445898A936FACF3438CB3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275839C60BE24333BF680C0CA2A100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074AB5-AA59-40B8-BC31-C2983E268D90}"/>
      </w:docPartPr>
      <w:docPartBody>
        <w:p w:rsidR="00574AE3" w:rsidRDefault="0075252B" w:rsidP="0075252B">
          <w:pPr>
            <w:pStyle w:val="275839C60BE24333BF680C0CA2A100D6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37AB4EF91694402C8D87F46BDB460C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095D02-3E85-4303-924B-C70EF9CBFACF}"/>
      </w:docPartPr>
      <w:docPartBody>
        <w:p w:rsidR="00574AE3" w:rsidRDefault="0075252B" w:rsidP="0075252B">
          <w:pPr>
            <w:pStyle w:val="37AB4EF91694402C8D87F46BDB460C4E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E50161FBA7164F069DFDA20B67119D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FE9C65-A02D-4147-8C0F-CE541C99F0AA}"/>
      </w:docPartPr>
      <w:docPartBody>
        <w:p w:rsidR="00574AE3" w:rsidRDefault="0075252B" w:rsidP="0075252B">
          <w:pPr>
            <w:pStyle w:val="E50161FBA7164F069DFDA20B67119DE0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422861004A184F64850CABC85C12B9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CE71AE-A83B-4920-A2B0-2B93E687943B}"/>
      </w:docPartPr>
      <w:docPartBody>
        <w:p w:rsidR="00574AE3" w:rsidRDefault="0075252B" w:rsidP="0075252B">
          <w:pPr>
            <w:pStyle w:val="422861004A184F64850CABC85C12B97A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ACB1D2CAFDE84E0CB3A109F05B045B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4296BA-AD56-4336-AEC5-DC5AA9CF1C3C}"/>
      </w:docPartPr>
      <w:docPartBody>
        <w:p w:rsidR="00574AE3" w:rsidRDefault="0075252B" w:rsidP="0075252B">
          <w:pPr>
            <w:pStyle w:val="ACB1D2CAFDE84E0CB3A109F05B045B2D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1D5B2DB69C434134ACD916D7ADD4E5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7617F9-9920-41D7-AD65-3B5BC9395648}"/>
      </w:docPartPr>
      <w:docPartBody>
        <w:p w:rsidR="00615CAD" w:rsidRDefault="00574AE3" w:rsidP="00574AE3">
          <w:pPr>
            <w:pStyle w:val="1D5B2DB69C434134ACD916D7ADD4E548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FF952BF5DB4A79B7C8B401AA5A07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00518F-5F13-4A6E-82E3-C7B71CC06528}"/>
      </w:docPartPr>
      <w:docPartBody>
        <w:p w:rsidR="00615CAD" w:rsidRDefault="00574AE3" w:rsidP="00574AE3">
          <w:pPr>
            <w:pStyle w:val="9AFF952BF5DB4A79B7C8B401AA5A07A5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AD697602354FA8A5F33C532B3A50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0230C1-0F3E-45C3-B551-336D9A7F6E9F}"/>
      </w:docPartPr>
      <w:docPartBody>
        <w:p w:rsidR="00615CAD" w:rsidRDefault="00574AE3" w:rsidP="00574AE3">
          <w:pPr>
            <w:pStyle w:val="19AD697602354FA8A5F33C532B3A508A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9759E9427B435AA2720A917B6518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3CEED1-8109-494B-927E-3E2CC169E95F}"/>
      </w:docPartPr>
      <w:docPartBody>
        <w:p w:rsidR="00615CAD" w:rsidRDefault="00574AE3" w:rsidP="00574AE3">
          <w:pPr>
            <w:pStyle w:val="9D9759E9427B435AA2720A917B651838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03D354CC4E46EBB5AE1025CEE365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DD4744-A591-42F2-B017-01E0405FA7FD}"/>
      </w:docPartPr>
      <w:docPartBody>
        <w:p w:rsidR="0083765B" w:rsidRDefault="0075252B" w:rsidP="0075252B">
          <w:pPr>
            <w:pStyle w:val="0303D354CC4E46EBB5AE1025CEE3654C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231EAA2C07EF4519ACE82B2F06F25C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735425-4C3E-4CF8-9600-69C9ABFD4B7F}"/>
      </w:docPartPr>
      <w:docPartBody>
        <w:p w:rsidR="0083765B" w:rsidRDefault="0075252B" w:rsidP="0075252B">
          <w:pPr>
            <w:pStyle w:val="231EAA2C07EF4519ACE82B2F06F25C2C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6F4CCF7AE0CF42E0927AC36380E7ED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7C1CE3-6723-498F-BAB5-6899118C26DF}"/>
      </w:docPartPr>
      <w:docPartBody>
        <w:p w:rsidR="0083765B" w:rsidRDefault="0075252B" w:rsidP="0075252B">
          <w:pPr>
            <w:pStyle w:val="6F4CCF7AE0CF42E0927AC36380E7EDB7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A902CBF7443341C78882E80C6F1F20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C9B58A-79E2-4C11-B519-0F1781B0E56F}"/>
      </w:docPartPr>
      <w:docPartBody>
        <w:p w:rsidR="0083765B" w:rsidRDefault="0075252B" w:rsidP="0075252B">
          <w:pPr>
            <w:pStyle w:val="A902CBF7443341C78882E80C6F1F203F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5359EC1DD88D43F7AACC571A3407CB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4331E8-70C2-46EC-837F-538A1C831C70}"/>
      </w:docPartPr>
      <w:docPartBody>
        <w:p w:rsidR="0083765B" w:rsidRDefault="0075252B" w:rsidP="0075252B">
          <w:pPr>
            <w:pStyle w:val="5359EC1DD88D43F7AACC571A3407CBDF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DDDC65D30BF14A3486102EC05619D3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8249BC-27FD-4389-A6A1-D22F33E408C9}"/>
      </w:docPartPr>
      <w:docPartBody>
        <w:p w:rsidR="0083765B" w:rsidRDefault="0075252B" w:rsidP="0075252B">
          <w:pPr>
            <w:pStyle w:val="DDDC65D30BF14A3486102EC05619D304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A51390536A804719A80DB51DC40E4E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E7F793-90EC-4BC8-85EF-7204EF343E3F}"/>
      </w:docPartPr>
      <w:docPartBody>
        <w:p w:rsidR="0083765B" w:rsidRDefault="0075252B" w:rsidP="0075252B">
          <w:pPr>
            <w:pStyle w:val="A51390536A804719A80DB51DC40E4EBB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95082811ABCE4C7182037CD8DED83E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EDBD3E-072F-4961-A584-30CC6A685358}"/>
      </w:docPartPr>
      <w:docPartBody>
        <w:p w:rsidR="0083765B" w:rsidRDefault="0075252B" w:rsidP="0075252B">
          <w:pPr>
            <w:pStyle w:val="95082811ABCE4C7182037CD8DED83E60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30435DC5E9054DCAB674BF51D691E9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628270-6688-4E61-88CA-CFAD199DFE92}"/>
      </w:docPartPr>
      <w:docPartBody>
        <w:p w:rsidR="0083765B" w:rsidRDefault="0075252B" w:rsidP="0075252B">
          <w:pPr>
            <w:pStyle w:val="30435DC5E9054DCAB674BF51D691E953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A8CB711EB803477B910A1B493C5AB1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380696-7CC4-4208-B0F5-5C6F31CD54F4}"/>
      </w:docPartPr>
      <w:docPartBody>
        <w:p w:rsidR="00F2077A" w:rsidRDefault="0075252B" w:rsidP="0075252B">
          <w:pPr>
            <w:pStyle w:val="A8CB711EB803477B910A1B493C5AB1A8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2272560E31844E85BFC5DE6A9E00BC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64916D-556D-4DA4-BA0B-99AFFAEDB149}"/>
      </w:docPartPr>
      <w:docPartBody>
        <w:p w:rsidR="00F2077A" w:rsidRDefault="0075252B" w:rsidP="0075252B">
          <w:pPr>
            <w:pStyle w:val="2272560E31844E85BFC5DE6A9E00BC82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8D1A7504F52B48FF892A3F4A29734F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5DECCD-D95F-4318-9CD4-9718563CEE8B}"/>
      </w:docPartPr>
      <w:docPartBody>
        <w:p w:rsidR="00F2077A" w:rsidRDefault="0075252B" w:rsidP="0075252B">
          <w:pPr>
            <w:pStyle w:val="8D1A7504F52B48FF892A3F4A29734FF2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560DD8511A6C438B85915115FDFDBD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DC5698-DA9A-4350-B0CB-9519BBFBB302}"/>
      </w:docPartPr>
      <w:docPartBody>
        <w:p w:rsidR="00F2077A" w:rsidRDefault="0075252B" w:rsidP="0075252B">
          <w:pPr>
            <w:pStyle w:val="560DD8511A6C438B85915115FDFDBDA5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029725AB597F4D868BA1958831F1A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9FBC17-757C-4EB2-9D2A-CA3BA50D343F}"/>
      </w:docPartPr>
      <w:docPartBody>
        <w:p w:rsidR="00F2077A" w:rsidRDefault="0075252B" w:rsidP="0075252B">
          <w:pPr>
            <w:pStyle w:val="029725AB597F4D868BA1958831F1A437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6BD4305FE1544F8B860924C282139D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369F5D-4988-454D-9E72-679C6F052FD4}"/>
      </w:docPartPr>
      <w:docPartBody>
        <w:p w:rsidR="00F2077A" w:rsidRDefault="0075252B" w:rsidP="0075252B">
          <w:pPr>
            <w:pStyle w:val="6BD4305FE1544F8B860924C282139DDF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A8113EC202504A8EAE5C25697CDC31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A2F1FC-08AA-424F-9EE2-0A07DC8AE410}"/>
      </w:docPartPr>
      <w:docPartBody>
        <w:p w:rsidR="00F2077A" w:rsidRDefault="0075252B" w:rsidP="0075252B">
          <w:pPr>
            <w:pStyle w:val="A8113EC202504A8EAE5C25697CDC31B9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17285527DE9A491E94A0478D0D0EBE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AA976B-8127-46F3-B1CE-19C78E331F94}"/>
      </w:docPartPr>
      <w:docPartBody>
        <w:p w:rsidR="00F2077A" w:rsidRDefault="0075252B" w:rsidP="0075252B">
          <w:pPr>
            <w:pStyle w:val="17285527DE9A491E94A0478D0D0EBE39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3F0BD6378B54982B1454A7929176B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CA6417-161B-4BDD-98BB-D3C1B72D11C6}"/>
      </w:docPartPr>
      <w:docPartBody>
        <w:p w:rsidR="00000B7E" w:rsidRDefault="0075252B" w:rsidP="0075252B">
          <w:pPr>
            <w:pStyle w:val="F3F0BD6378B54982B1454A7929176BB0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9CE3032B58A14D189BF7D9AB6D1C25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4E6A31-C931-44A6-98FD-B098942D0A76}"/>
      </w:docPartPr>
      <w:docPartBody>
        <w:p w:rsidR="00000B7E" w:rsidRDefault="0075252B" w:rsidP="0075252B">
          <w:pPr>
            <w:pStyle w:val="9CE3032B58A14D189BF7D9AB6D1C25CE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C0CABAF41E66429BA23C95C2821D3E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B31BB2-AA91-4F01-8F3B-0ADDD3784DAA}"/>
      </w:docPartPr>
      <w:docPartBody>
        <w:p w:rsidR="00000000" w:rsidRDefault="0075252B" w:rsidP="0075252B">
          <w:pPr>
            <w:pStyle w:val="C0CABAF41E66429BA23C95C2821D3E3F"/>
          </w:pPr>
          <w:r w:rsidRPr="006D660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D35C36194B04483B9CF6856476F3A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4CAFA7-10C6-46FA-875C-94C3FE199813}"/>
      </w:docPartPr>
      <w:docPartBody>
        <w:p w:rsidR="00000000" w:rsidRDefault="0075252B" w:rsidP="0075252B">
          <w:pPr>
            <w:pStyle w:val="7D35C36194B04483B9CF6856476F3AD5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9F5F3C449E4867AF12ED968F9428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276246-DB96-4C2F-9F18-98BEC026F896}"/>
      </w:docPartPr>
      <w:docPartBody>
        <w:p w:rsidR="00000000" w:rsidRDefault="0075252B" w:rsidP="0075252B">
          <w:pPr>
            <w:pStyle w:val="279F5F3C449E4867AF12ED968F942831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87A3193177144DCDAB18F5B775E76A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B342AD-C0D1-4DFE-9260-FDEC1CB7B7F2}"/>
      </w:docPartPr>
      <w:docPartBody>
        <w:p w:rsidR="00000000" w:rsidRDefault="0075252B" w:rsidP="0075252B">
          <w:pPr>
            <w:pStyle w:val="87A3193177144DCDAB18F5B775E76A62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0DD1BFFF9A804C07A8ED89C4CE73C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3502BE-D285-4FB8-80A9-1959CCE4B36D}"/>
      </w:docPartPr>
      <w:docPartBody>
        <w:p w:rsidR="00000000" w:rsidRDefault="0075252B" w:rsidP="0075252B">
          <w:pPr>
            <w:pStyle w:val="0DD1BFFF9A804C07A8ED89C4CE73C893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6FAB3E549FB14568BE2E6D6A72D241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C790BE-901A-4B5B-AD8A-F9D892E647AF}"/>
      </w:docPartPr>
      <w:docPartBody>
        <w:p w:rsidR="00000000" w:rsidRDefault="0075252B" w:rsidP="0075252B">
          <w:pPr>
            <w:pStyle w:val="6FAB3E549FB14568BE2E6D6A72D241E2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8685E09DE04AA6B19681BA08A443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BACCBE-C7BB-4297-8E57-22D73751275B}"/>
      </w:docPartPr>
      <w:docPartBody>
        <w:p w:rsidR="00000000" w:rsidRDefault="0075252B" w:rsidP="0075252B">
          <w:pPr>
            <w:pStyle w:val="258685E09DE04AA6B19681BA08A4439A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2BD6B9D2C74B6D83D7CAE72EF891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845C61-72D4-4BA7-9DC0-E74E8C76DEED}"/>
      </w:docPartPr>
      <w:docPartBody>
        <w:p w:rsidR="00000000" w:rsidRDefault="0075252B" w:rsidP="0075252B">
          <w:pPr>
            <w:pStyle w:val="6A2BD6B9D2C74B6D83D7CAE72EF891D81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CAF8BD73C144D009BC781A1BCBDA7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4FBBED-AD56-44CD-9303-60D807D7C8C0}"/>
      </w:docPartPr>
      <w:docPartBody>
        <w:p w:rsidR="00000000" w:rsidRDefault="0075252B" w:rsidP="0075252B">
          <w:pPr>
            <w:pStyle w:val="1CAF8BD73C144D009BC781A1BCBDA7F3"/>
          </w:pPr>
          <w:r w:rsidRPr="006D660F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00B7E"/>
    <w:rsid w:val="00043F2B"/>
    <w:rsid w:val="00045B74"/>
    <w:rsid w:val="00093F01"/>
    <w:rsid w:val="000B1C25"/>
    <w:rsid w:val="000B2714"/>
    <w:rsid w:val="000C7B99"/>
    <w:rsid w:val="000F2688"/>
    <w:rsid w:val="00155FE5"/>
    <w:rsid w:val="00180C64"/>
    <w:rsid w:val="001A1EA5"/>
    <w:rsid w:val="001E6ACB"/>
    <w:rsid w:val="001F0E4B"/>
    <w:rsid w:val="0021125D"/>
    <w:rsid w:val="00262F32"/>
    <w:rsid w:val="0032380C"/>
    <w:rsid w:val="00331F5D"/>
    <w:rsid w:val="0034005E"/>
    <w:rsid w:val="003421FF"/>
    <w:rsid w:val="00386B9C"/>
    <w:rsid w:val="00390341"/>
    <w:rsid w:val="003B161F"/>
    <w:rsid w:val="003D0B41"/>
    <w:rsid w:val="004627D0"/>
    <w:rsid w:val="00484F98"/>
    <w:rsid w:val="005644FE"/>
    <w:rsid w:val="00574AE3"/>
    <w:rsid w:val="00615CAD"/>
    <w:rsid w:val="00652381"/>
    <w:rsid w:val="00672052"/>
    <w:rsid w:val="006A0B0F"/>
    <w:rsid w:val="006A3E7B"/>
    <w:rsid w:val="006C0C0E"/>
    <w:rsid w:val="006D63C9"/>
    <w:rsid w:val="0075252B"/>
    <w:rsid w:val="00772253"/>
    <w:rsid w:val="008243CE"/>
    <w:rsid w:val="0083765B"/>
    <w:rsid w:val="00845138"/>
    <w:rsid w:val="00885577"/>
    <w:rsid w:val="00885A72"/>
    <w:rsid w:val="00894261"/>
    <w:rsid w:val="008B54D0"/>
    <w:rsid w:val="008E1391"/>
    <w:rsid w:val="008E280D"/>
    <w:rsid w:val="008F451B"/>
    <w:rsid w:val="009468F7"/>
    <w:rsid w:val="009558B8"/>
    <w:rsid w:val="00974ED7"/>
    <w:rsid w:val="00974F6B"/>
    <w:rsid w:val="00990DB0"/>
    <w:rsid w:val="00A629A2"/>
    <w:rsid w:val="00AE0111"/>
    <w:rsid w:val="00B17360"/>
    <w:rsid w:val="00BA28E3"/>
    <w:rsid w:val="00DB03D3"/>
    <w:rsid w:val="00DC1FB0"/>
    <w:rsid w:val="00E64ABA"/>
    <w:rsid w:val="00E8237A"/>
    <w:rsid w:val="00E84152"/>
    <w:rsid w:val="00F2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75252B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C26883F75FDC40CDB20D196E4430A5C6">
    <w:name w:val="C26883F75FDC40CDB20D196E4430A5C6"/>
    <w:rsid w:val="00974ED7"/>
  </w:style>
  <w:style w:type="paragraph" w:customStyle="1" w:styleId="DFA7D597C83449A09F1D82E1B78D8C284">
    <w:name w:val="DFA7D597C83449A09F1D82E1B78D8C28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9">
    <w:name w:val="EDE220D6F96D44729E412C7AC4330D8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956957219949788A24691C5ACD3759">
    <w:name w:val="A9956957219949788A24691C5ACD3759"/>
    <w:rsid w:val="00974ED7"/>
  </w:style>
  <w:style w:type="paragraph" w:customStyle="1" w:styleId="E3199C11B8D84E359F34152BC826E3DF">
    <w:name w:val="E3199C11B8D84E359F34152BC826E3DF"/>
    <w:rsid w:val="00974ED7"/>
  </w:style>
  <w:style w:type="paragraph" w:customStyle="1" w:styleId="3B1BAE7667984D9B9F6161062AAF79D8">
    <w:name w:val="3B1BAE7667984D9B9F6161062AAF79D8"/>
    <w:rsid w:val="00974ED7"/>
  </w:style>
  <w:style w:type="paragraph" w:customStyle="1" w:styleId="0116FA1CC994407B9B7372DF3F6319CA">
    <w:name w:val="0116FA1CC994407B9B7372DF3F6319CA"/>
    <w:rsid w:val="00974ED7"/>
  </w:style>
  <w:style w:type="paragraph" w:customStyle="1" w:styleId="705990CDAB604B288418D6BC6B27F25220">
    <w:name w:val="705990CDAB604B288418D6BC6B27F25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0">
    <w:name w:val="EDE220D6F96D44729E412C7AC4330D8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BDEF51B9414A85A6C1A2F6964F7A39">
    <w:name w:val="40BDEF51B9414A85A6C1A2F6964F7A39"/>
    <w:rsid w:val="00974ED7"/>
  </w:style>
  <w:style w:type="paragraph" w:customStyle="1" w:styleId="E1C2513AADFA48CFB9EB19D1111CEFAC">
    <w:name w:val="E1C2513AADFA48CFB9EB19D1111CEFAC"/>
    <w:rsid w:val="00974ED7"/>
  </w:style>
  <w:style w:type="paragraph" w:customStyle="1" w:styleId="56538C77C9F94E449497DF9A8DF2017218">
    <w:name w:val="56538C77C9F94E449497DF9A8DF2017218"/>
    <w:rsid w:val="00043F2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8243C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">
    <w:name w:val="ED8A77C8848E42DC82581E55789A7D72"/>
    <w:rsid w:val="00652381"/>
  </w:style>
  <w:style w:type="paragraph" w:customStyle="1" w:styleId="67597665D6BC42B784658D5430A53736">
    <w:name w:val="67597665D6BC42B784658D5430A53736"/>
    <w:rsid w:val="00652381"/>
  </w:style>
  <w:style w:type="paragraph" w:customStyle="1" w:styleId="24443BFDAB524E6786CBA7D19F80BE2E">
    <w:name w:val="24443BFDAB524E6786CBA7D19F80BE2E"/>
    <w:rsid w:val="00652381"/>
  </w:style>
  <w:style w:type="paragraph" w:customStyle="1" w:styleId="5B270E3F613D4A0DAF04F3926B90854D">
    <w:name w:val="5B270E3F613D4A0DAF04F3926B90854D"/>
    <w:rsid w:val="00652381"/>
  </w:style>
  <w:style w:type="paragraph" w:customStyle="1" w:styleId="DEB4B009ED074E93B939D0E9C46A49F8">
    <w:name w:val="DEB4B009ED074E93B939D0E9C46A49F8"/>
    <w:rsid w:val="00652381"/>
  </w:style>
  <w:style w:type="paragraph" w:customStyle="1" w:styleId="AB84D2B39C7243AEAA4E557E8C8A72CE">
    <w:name w:val="AB84D2B39C7243AEAA4E557E8C8A72CE"/>
    <w:rsid w:val="00652381"/>
  </w:style>
  <w:style w:type="paragraph" w:customStyle="1" w:styleId="402DCC81FF4940EFA6C7766D42D3F410">
    <w:name w:val="402DCC81FF4940EFA6C7766D42D3F410"/>
    <w:rsid w:val="00652381"/>
  </w:style>
  <w:style w:type="paragraph" w:customStyle="1" w:styleId="F926A9BEBFCC4247A47AB13911C9E4B0">
    <w:name w:val="F926A9BEBFCC4247A47AB13911C9E4B0"/>
    <w:rsid w:val="00652381"/>
  </w:style>
  <w:style w:type="paragraph" w:customStyle="1" w:styleId="F828DB95558B4DD382F43C744A3DE566">
    <w:name w:val="F828DB95558B4DD382F43C744A3DE566"/>
    <w:rsid w:val="00652381"/>
  </w:style>
  <w:style w:type="paragraph" w:customStyle="1" w:styleId="D55770E0E9C44B7087341A0484055A10">
    <w:name w:val="D55770E0E9C44B7087341A0484055A10"/>
    <w:rsid w:val="00652381"/>
  </w:style>
  <w:style w:type="paragraph" w:customStyle="1" w:styleId="B3D3D1AF635E424E99F84CD85E1201EE">
    <w:name w:val="B3D3D1AF635E424E99F84CD85E1201EE"/>
    <w:rsid w:val="00652381"/>
  </w:style>
  <w:style w:type="paragraph" w:customStyle="1" w:styleId="5646FB57690849BAB11B8790A555D70D">
    <w:name w:val="5646FB57690849BAB11B8790A555D70D"/>
    <w:rsid w:val="00652381"/>
  </w:style>
  <w:style w:type="paragraph" w:customStyle="1" w:styleId="D137F943D4674DE28A27870D0C3A7654">
    <w:name w:val="D137F943D4674DE28A27870D0C3A7654"/>
    <w:rsid w:val="00652381"/>
  </w:style>
  <w:style w:type="paragraph" w:customStyle="1" w:styleId="0C6F180BBC23442E9FDAC6E0F1FF5DFB">
    <w:name w:val="0C6F180BBC23442E9FDAC6E0F1FF5DFB"/>
    <w:rsid w:val="00652381"/>
  </w:style>
  <w:style w:type="paragraph" w:customStyle="1" w:styleId="1DB3227FF1BD4342BEABC39A22E09999">
    <w:name w:val="1DB3227FF1BD4342BEABC39A22E09999"/>
    <w:rsid w:val="00652381"/>
  </w:style>
  <w:style w:type="paragraph" w:customStyle="1" w:styleId="F5A3FBB351804567B79DC0ACDE0A6C5C">
    <w:name w:val="F5A3FBB351804567B79DC0ACDE0A6C5C"/>
    <w:rsid w:val="00652381"/>
  </w:style>
  <w:style w:type="paragraph" w:customStyle="1" w:styleId="3C1FE03AE7D249F388554729226FCD70">
    <w:name w:val="3C1FE03AE7D249F388554729226FCD70"/>
    <w:rsid w:val="00652381"/>
  </w:style>
  <w:style w:type="paragraph" w:customStyle="1" w:styleId="BB19A59CD5C3439B976FA60D49507BE7">
    <w:name w:val="BB19A59CD5C3439B976FA60D49507BE7"/>
    <w:rsid w:val="00652381"/>
  </w:style>
  <w:style w:type="paragraph" w:customStyle="1" w:styleId="348D803BE5D04328BB38880257EEA8F6">
    <w:name w:val="348D803BE5D04328BB38880257EEA8F6"/>
    <w:rsid w:val="00652381"/>
  </w:style>
  <w:style w:type="paragraph" w:customStyle="1" w:styleId="8ADEB2259E0E4A0F8E363D6881619926">
    <w:name w:val="8ADEB2259E0E4A0F8E363D6881619926"/>
    <w:rsid w:val="00652381"/>
  </w:style>
  <w:style w:type="paragraph" w:customStyle="1" w:styleId="112F7E2003804B40BA7832118D699DE8">
    <w:name w:val="112F7E2003804B40BA7832118D699DE8"/>
    <w:rsid w:val="00652381"/>
  </w:style>
  <w:style w:type="paragraph" w:customStyle="1" w:styleId="21439522CE6642059B93181051B7BE7D">
    <w:name w:val="21439522CE6642059B93181051B7BE7D"/>
    <w:rsid w:val="00652381"/>
  </w:style>
  <w:style w:type="paragraph" w:customStyle="1" w:styleId="950CE068A545440982B843B80B87A2F3">
    <w:name w:val="950CE068A545440982B843B80B87A2F3"/>
    <w:rsid w:val="00652381"/>
  </w:style>
  <w:style w:type="paragraph" w:customStyle="1" w:styleId="87216D5DE9944848AF0D81CB3D83B05C">
    <w:name w:val="87216D5DE9944848AF0D81CB3D83B05C"/>
    <w:rsid w:val="00652381"/>
  </w:style>
  <w:style w:type="paragraph" w:customStyle="1" w:styleId="4008E33624D547CCA7044D7064B6FAC1">
    <w:name w:val="4008E33624D547CCA7044D7064B6FAC1"/>
    <w:rsid w:val="00652381"/>
  </w:style>
  <w:style w:type="paragraph" w:customStyle="1" w:styleId="AF79FD9D06454BC9846849D432CF0EF9">
    <w:name w:val="AF79FD9D06454BC9846849D432CF0EF9"/>
    <w:rsid w:val="00652381"/>
  </w:style>
  <w:style w:type="paragraph" w:customStyle="1" w:styleId="3FA14361F5F64DE49DC6DEF28A23E402">
    <w:name w:val="3FA14361F5F64DE49DC6DEF28A23E402"/>
    <w:rsid w:val="00652381"/>
  </w:style>
  <w:style w:type="paragraph" w:customStyle="1" w:styleId="4924E2559C5449F98C7971163FDAE451">
    <w:name w:val="4924E2559C5449F98C7971163FDAE451"/>
    <w:rsid w:val="00652381"/>
  </w:style>
  <w:style w:type="paragraph" w:customStyle="1" w:styleId="E87B2685311A4F5E87E01235AF1640F7">
    <w:name w:val="E87B2685311A4F5E87E01235AF1640F7"/>
    <w:rsid w:val="00652381"/>
  </w:style>
  <w:style w:type="paragraph" w:customStyle="1" w:styleId="16F02B720DCE4645BA661A52920B6D6E">
    <w:name w:val="16F02B720DCE4645BA661A52920B6D6E"/>
    <w:rsid w:val="00652381"/>
  </w:style>
  <w:style w:type="paragraph" w:customStyle="1" w:styleId="34DA5ABE43A9408BAA0241C4E4ABD920">
    <w:name w:val="34DA5ABE43A9408BAA0241C4E4ABD920"/>
    <w:rsid w:val="00652381"/>
  </w:style>
  <w:style w:type="paragraph" w:customStyle="1" w:styleId="AE1AF0825D2344C48946C9780E8610AD">
    <w:name w:val="AE1AF0825D2344C48946C9780E8610AD"/>
    <w:rsid w:val="00652381"/>
  </w:style>
  <w:style w:type="paragraph" w:customStyle="1" w:styleId="28ED1D4C569E4B2991172C3715CE1CE3">
    <w:name w:val="28ED1D4C569E4B2991172C3715CE1CE3"/>
    <w:rsid w:val="00652381"/>
  </w:style>
  <w:style w:type="paragraph" w:customStyle="1" w:styleId="3F79EC56E09A4699A6853DA91EC5A9F2">
    <w:name w:val="3F79EC56E09A4699A6853DA91EC5A9F2"/>
    <w:rsid w:val="00652381"/>
  </w:style>
  <w:style w:type="paragraph" w:customStyle="1" w:styleId="D7D7196A89A745EC984989F57C8C2342">
    <w:name w:val="D7D7196A89A745EC984989F57C8C2342"/>
    <w:rsid w:val="00652381"/>
  </w:style>
  <w:style w:type="paragraph" w:customStyle="1" w:styleId="352F48123347481D9D752825B8A12237">
    <w:name w:val="352F48123347481D9D752825B8A12237"/>
    <w:rsid w:val="00652381"/>
  </w:style>
  <w:style w:type="paragraph" w:customStyle="1" w:styleId="9D8F97D4B1EA427DB0505343C824DF9F">
    <w:name w:val="9D8F97D4B1EA427DB0505343C824DF9F"/>
    <w:rsid w:val="00652381"/>
  </w:style>
  <w:style w:type="paragraph" w:customStyle="1" w:styleId="0EEA152DE60445058BB03C114780ADB2">
    <w:name w:val="0EEA152DE60445058BB03C114780ADB2"/>
    <w:rsid w:val="00652381"/>
  </w:style>
  <w:style w:type="paragraph" w:customStyle="1" w:styleId="D38F7D485FD9469E9F088416D0F37EFC">
    <w:name w:val="D38F7D485FD9469E9F088416D0F37EFC"/>
    <w:rsid w:val="00652381"/>
  </w:style>
  <w:style w:type="paragraph" w:customStyle="1" w:styleId="26C48C31AEFD457481BCF7A7EEBC3E30">
    <w:name w:val="26C48C31AEFD457481BCF7A7EEBC3E30"/>
    <w:rsid w:val="00652381"/>
  </w:style>
  <w:style w:type="paragraph" w:customStyle="1" w:styleId="FDC3E498F56D47EAB4268C3A275B445D">
    <w:name w:val="FDC3E498F56D47EAB4268C3A275B445D"/>
    <w:rsid w:val="00652381"/>
  </w:style>
  <w:style w:type="paragraph" w:customStyle="1" w:styleId="7012864717534DDE9FEEF911621B86DF">
    <w:name w:val="7012864717534DDE9FEEF911621B86DF"/>
    <w:rsid w:val="00652381"/>
  </w:style>
  <w:style w:type="paragraph" w:customStyle="1" w:styleId="1976CE7BD72F44708C2EE52C9F204EB5">
    <w:name w:val="1976CE7BD72F44708C2EE52C9F204EB5"/>
    <w:rsid w:val="00652381"/>
  </w:style>
  <w:style w:type="paragraph" w:customStyle="1" w:styleId="9B75CB4A83E844C69B1279BF6609EF9E">
    <w:name w:val="9B75CB4A83E844C69B1279BF6609EF9E"/>
    <w:rsid w:val="00652381"/>
  </w:style>
  <w:style w:type="paragraph" w:customStyle="1" w:styleId="5BC431FAE78C433A8C3A0E2A52B1133A">
    <w:name w:val="5BC431FAE78C433A8C3A0E2A52B1133A"/>
    <w:rsid w:val="00652381"/>
  </w:style>
  <w:style w:type="paragraph" w:customStyle="1" w:styleId="9A525F61D7F74221A843EC136FBE8EC9">
    <w:name w:val="9A525F61D7F74221A843EC136FBE8EC9"/>
    <w:rsid w:val="00652381"/>
  </w:style>
  <w:style w:type="paragraph" w:customStyle="1" w:styleId="E210285D0F04414F992C9A14022E6348">
    <w:name w:val="E210285D0F04414F992C9A14022E6348"/>
    <w:rsid w:val="00652381"/>
  </w:style>
  <w:style w:type="paragraph" w:customStyle="1" w:styleId="5EDB24F049A142D580BC2F665F841F6B">
    <w:name w:val="5EDB24F049A142D580BC2F665F841F6B"/>
    <w:rsid w:val="00652381"/>
  </w:style>
  <w:style w:type="paragraph" w:customStyle="1" w:styleId="5FA06D811AF44C059EEE796C62EBFE98">
    <w:name w:val="5FA06D811AF44C059EEE796C62EBFE98"/>
    <w:rsid w:val="00652381"/>
  </w:style>
  <w:style w:type="paragraph" w:customStyle="1" w:styleId="3FA21762BFCB4C51AD92298E66D1FF78">
    <w:name w:val="3FA21762BFCB4C51AD92298E66D1FF78"/>
    <w:rsid w:val="00652381"/>
  </w:style>
  <w:style w:type="paragraph" w:customStyle="1" w:styleId="6BF5043128844905B89B106CDE3CC0EF">
    <w:name w:val="6BF5043128844905B89B106CDE3CC0EF"/>
    <w:rsid w:val="00652381"/>
  </w:style>
  <w:style w:type="paragraph" w:customStyle="1" w:styleId="846E98A9ED0F44C6ADF4DA0104CE3821">
    <w:name w:val="846E98A9ED0F44C6ADF4DA0104CE3821"/>
    <w:rsid w:val="00652381"/>
  </w:style>
  <w:style w:type="paragraph" w:customStyle="1" w:styleId="D464B28801EB484CBBA2C62E1137CB65">
    <w:name w:val="D464B28801EB484CBBA2C62E1137CB65"/>
    <w:rsid w:val="00652381"/>
  </w:style>
  <w:style w:type="paragraph" w:customStyle="1" w:styleId="8D32782BD2074ACABFB0A06C8C5E2CCD">
    <w:name w:val="8D32782BD2074ACABFB0A06C8C5E2CCD"/>
    <w:rsid w:val="00652381"/>
  </w:style>
  <w:style w:type="paragraph" w:customStyle="1" w:styleId="1AC3AA1434C2400B91C82B2AB0DE9256">
    <w:name w:val="1AC3AA1434C2400B91C82B2AB0DE9256"/>
    <w:rsid w:val="00652381"/>
  </w:style>
  <w:style w:type="paragraph" w:customStyle="1" w:styleId="3679F7366F184F6F8291F70A7CF1C731">
    <w:name w:val="3679F7366F184F6F8291F70A7CF1C731"/>
    <w:rsid w:val="00652381"/>
  </w:style>
  <w:style w:type="paragraph" w:customStyle="1" w:styleId="7434A7BD5C7A4085A57997E59971C371">
    <w:name w:val="7434A7BD5C7A4085A57997E59971C371"/>
    <w:rsid w:val="00652381"/>
  </w:style>
  <w:style w:type="paragraph" w:customStyle="1" w:styleId="631874B2AA9042DD891654D556767E63">
    <w:name w:val="631874B2AA9042DD891654D556767E63"/>
    <w:rsid w:val="00652381"/>
  </w:style>
  <w:style w:type="paragraph" w:customStyle="1" w:styleId="7BCFBBC11C9848A2A80F0AC43FF373E6">
    <w:name w:val="7BCFBBC11C9848A2A80F0AC43FF373E6"/>
    <w:rsid w:val="00652381"/>
  </w:style>
  <w:style w:type="paragraph" w:customStyle="1" w:styleId="CA969A7A0197408F9BDEBCC8100A2668">
    <w:name w:val="CA969A7A0197408F9BDEBCC8100A2668"/>
    <w:rsid w:val="00652381"/>
  </w:style>
  <w:style w:type="paragraph" w:customStyle="1" w:styleId="7D241259ECBE4954833D3294529ACE20">
    <w:name w:val="7D241259ECBE4954833D3294529ACE20"/>
    <w:rsid w:val="00652381"/>
  </w:style>
  <w:style w:type="paragraph" w:customStyle="1" w:styleId="E13561DF50B5407EA1EA89C989F0C911">
    <w:name w:val="E13561DF50B5407EA1EA89C989F0C911"/>
    <w:rsid w:val="00652381"/>
  </w:style>
  <w:style w:type="paragraph" w:customStyle="1" w:styleId="C6CD31CE29CE42CC961C85B59211E7DA">
    <w:name w:val="C6CD31CE29CE42CC961C85B59211E7DA"/>
    <w:rsid w:val="00652381"/>
  </w:style>
  <w:style w:type="paragraph" w:customStyle="1" w:styleId="D8A74E51B4234E78A3805379AEBB01E5">
    <w:name w:val="D8A74E51B4234E78A3805379AEBB01E5"/>
    <w:rsid w:val="00652381"/>
  </w:style>
  <w:style w:type="paragraph" w:customStyle="1" w:styleId="363A38F51BAE4862A69EAA22FA50CEE5">
    <w:name w:val="363A38F51BAE4862A69EAA22FA50CEE5"/>
    <w:rsid w:val="00652381"/>
  </w:style>
  <w:style w:type="paragraph" w:customStyle="1" w:styleId="8D86058312BB4F3B8F3CFC24D043AA23">
    <w:name w:val="8D86058312BB4F3B8F3CFC24D043AA23"/>
    <w:rsid w:val="00652381"/>
  </w:style>
  <w:style w:type="paragraph" w:customStyle="1" w:styleId="458484F6F7C646768E283A176D5DD071">
    <w:name w:val="458484F6F7C646768E283A176D5DD071"/>
    <w:rsid w:val="00652381"/>
  </w:style>
  <w:style w:type="paragraph" w:customStyle="1" w:styleId="92BE6B10489C49388764956E9754D4F4">
    <w:name w:val="92BE6B10489C49388764956E9754D4F4"/>
    <w:rsid w:val="00652381"/>
  </w:style>
  <w:style w:type="paragraph" w:customStyle="1" w:styleId="0AE3EBA89CE644BA8DB0BA1FCA24DDDE">
    <w:name w:val="0AE3EBA89CE644BA8DB0BA1FCA24DDDE"/>
    <w:rsid w:val="00652381"/>
  </w:style>
  <w:style w:type="paragraph" w:customStyle="1" w:styleId="70C1FF59EA134836BBB3438E9AEFC158">
    <w:name w:val="70C1FF59EA134836BBB3438E9AEFC158"/>
    <w:rsid w:val="00652381"/>
  </w:style>
  <w:style w:type="paragraph" w:customStyle="1" w:styleId="81515E8B00CD43E6B29F585B9D354DF4">
    <w:name w:val="81515E8B00CD43E6B29F585B9D354DF4"/>
    <w:rsid w:val="00652381"/>
  </w:style>
  <w:style w:type="paragraph" w:customStyle="1" w:styleId="CCEDAB72891745D788EAA64D668F3BCD">
    <w:name w:val="CCEDAB72891745D788EAA64D668F3BCD"/>
    <w:rsid w:val="00652381"/>
  </w:style>
  <w:style w:type="paragraph" w:customStyle="1" w:styleId="5051B21EF6E44456886E09C83E914E73">
    <w:name w:val="5051B21EF6E44456886E09C83E914E73"/>
    <w:rsid w:val="00652381"/>
  </w:style>
  <w:style w:type="paragraph" w:customStyle="1" w:styleId="003D3173CC1D4908B71C548605853BBC">
    <w:name w:val="003D3173CC1D4908B71C548605853BBC"/>
    <w:rsid w:val="00652381"/>
  </w:style>
  <w:style w:type="paragraph" w:customStyle="1" w:styleId="1A35AC6FF86C48ECAB62EB5673550C5F">
    <w:name w:val="1A35AC6FF86C48ECAB62EB5673550C5F"/>
    <w:rsid w:val="00652381"/>
  </w:style>
  <w:style w:type="paragraph" w:customStyle="1" w:styleId="648C6E1246D84755B32C69FBEB5DEE43">
    <w:name w:val="648C6E1246D84755B32C69FBEB5DEE43"/>
    <w:rsid w:val="00652381"/>
  </w:style>
  <w:style w:type="paragraph" w:customStyle="1" w:styleId="C7182BB1871A4DE5B44476C1669C9C10">
    <w:name w:val="C7182BB1871A4DE5B44476C1669C9C10"/>
    <w:rsid w:val="00652381"/>
  </w:style>
  <w:style w:type="paragraph" w:customStyle="1" w:styleId="77CDE1449B954E1CAC923D82220039B2">
    <w:name w:val="77CDE1449B954E1CAC923D82220039B2"/>
    <w:rsid w:val="00652381"/>
  </w:style>
  <w:style w:type="paragraph" w:customStyle="1" w:styleId="ED8A77C8848E42DC82581E55789A7D721">
    <w:name w:val="ED8A77C8848E42DC82581E55789A7D7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1">
    <w:name w:val="1A35AC6FF86C48ECAB62EB5673550C5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1">
    <w:name w:val="648C6E1246D84755B32C69FBEB5DEE4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1">
    <w:name w:val="C7182BB1871A4DE5B44476C1669C9C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1">
    <w:name w:val="77CDE1449B954E1CAC923D82220039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1">
    <w:name w:val="24443BFDAB524E6786CBA7D19F80BE2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1">
    <w:name w:val="5B270E3F613D4A0DAF04F3926B90854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1">
    <w:name w:val="DEB4B009ED074E93B939D0E9C46A49F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1">
    <w:name w:val="AB84D2B39C7243AEAA4E557E8C8A72C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">
    <w:name w:val="402DCC81FF4940EFA6C7766D42D3F4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">
    <w:name w:val="AF79FD9D06454BC9846849D432CF0EF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">
    <w:name w:val="352F48123347481D9D752825B8A12237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">
    <w:name w:val="9D8F97D4B1EA427DB0505343C824DF9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">
    <w:name w:val="0EEA152DE60445058BB03C114780AD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">
    <w:name w:val="D38F7D485FD9469E9F088416D0F37EFC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1">
    <w:name w:val="26C48C31AEFD457481BCF7A7EEBC3E3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1">
    <w:name w:val="FDC3E498F56D47EAB4268C3A275B445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12864717534DDE9FEEF911621B86DF1">
    <w:name w:val="7012864717534DDE9FEEF911621B86D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76CE7BD72F44708C2EE52C9F204EB51">
    <w:name w:val="1976CE7BD72F44708C2EE52C9F204EB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C431FAE78C433A8C3A0E2A52B1133A1">
    <w:name w:val="5BC431FAE78C433A8C3A0E2A52B1133A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525F61D7F74221A843EC136FBE8EC91">
    <w:name w:val="9A525F61D7F74221A843EC136FBE8EC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10285D0F04414F992C9A14022E63481">
    <w:name w:val="E210285D0F04414F992C9A14022E634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">
    <w:name w:val="6BF5043128844905B89B106CDE3CC0E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1">
    <w:name w:val="846E98A9ED0F44C6ADF4DA0104CE382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1">
    <w:name w:val="D464B28801EB484CBBA2C62E1137CB6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">
    <w:name w:val="8D86058312BB4F3B8F3CFC24D043AA2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">
    <w:name w:val="92BE6B10489C49388764956E9754D4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">
    <w:name w:val="0AE3EBA89CE644BA8DB0BA1FCA24DDD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">
    <w:name w:val="70C1FF59EA134836BBB3438E9AEFC15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">
    <w:name w:val="81515E8B00CD43E6B29F585B9D354D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1">
    <w:name w:val="950CE068A545440982B843B80B87A2F3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2">
    <w:name w:val="26C48C31AEFD457481BCF7A7EEBC3E3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2">
    <w:name w:val="FDC3E498F56D47EAB4268C3A275B445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2">
    <w:name w:val="846E98A9ED0F44C6ADF4DA0104CE382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2">
    <w:name w:val="D464B28801EB484CBBA2C62E1137CB65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2">
    <w:name w:val="950CE068A545440982B843B80B87A2F32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FDCBBA2FC64906936DE149C49252D3">
    <w:name w:val="84FDCBBA2FC64906936DE149C49252D3"/>
    <w:rsid w:val="00652381"/>
  </w:style>
  <w:style w:type="paragraph" w:customStyle="1" w:styleId="B319D60320AD411497BB71E79F213AFA">
    <w:name w:val="B319D60320AD411497BB71E79F213AFA"/>
    <w:rsid w:val="00652381"/>
  </w:style>
  <w:style w:type="paragraph" w:customStyle="1" w:styleId="B964F046A6124A4E92899A8AC04CF65E">
    <w:name w:val="B964F046A6124A4E92899A8AC04CF65E"/>
    <w:rsid w:val="00652381"/>
  </w:style>
  <w:style w:type="paragraph" w:customStyle="1" w:styleId="247E3728DE6B425E87C988DEAFD73A66">
    <w:name w:val="247E3728DE6B425E87C988DEAFD73A66"/>
    <w:rsid w:val="00652381"/>
  </w:style>
  <w:style w:type="paragraph" w:customStyle="1" w:styleId="444F2A70AE254D3AB420C09F9F830488">
    <w:name w:val="444F2A70AE254D3AB420C09F9F830488"/>
    <w:rsid w:val="00652381"/>
  </w:style>
  <w:style w:type="paragraph" w:customStyle="1" w:styleId="C6629FD8E8024703B7974C135802DF42">
    <w:name w:val="C6629FD8E8024703B7974C135802DF42"/>
    <w:rsid w:val="00652381"/>
  </w:style>
  <w:style w:type="paragraph" w:customStyle="1" w:styleId="721A26738D1145A69061B8FC86A22A87">
    <w:name w:val="721A26738D1145A69061B8FC86A22A87"/>
    <w:rsid w:val="00652381"/>
  </w:style>
  <w:style w:type="paragraph" w:customStyle="1" w:styleId="0096CEDD97A5471E8AA16B2106B60012">
    <w:name w:val="0096CEDD97A5471E8AA16B2106B60012"/>
    <w:rsid w:val="001A1EA5"/>
  </w:style>
  <w:style w:type="paragraph" w:customStyle="1" w:styleId="AC737D55AB7E4132895FA52566D1D5AE">
    <w:name w:val="AC737D55AB7E4132895FA52566D1D5AE"/>
    <w:rsid w:val="001A1EA5"/>
  </w:style>
  <w:style w:type="paragraph" w:customStyle="1" w:styleId="BBD3EB6C8C6E427E8060CDE2EEE0E1DE">
    <w:name w:val="BBD3EB6C8C6E427E8060CDE2EEE0E1DE"/>
    <w:rsid w:val="001A1EA5"/>
  </w:style>
  <w:style w:type="paragraph" w:customStyle="1" w:styleId="816AEC283E4B4C07A3492F87431D994B">
    <w:name w:val="816AEC283E4B4C07A3492F87431D994B"/>
    <w:rsid w:val="001A1EA5"/>
  </w:style>
  <w:style w:type="paragraph" w:customStyle="1" w:styleId="ED8A77C8848E42DC82581E55789A7D723">
    <w:name w:val="ED8A77C8848E42DC82581E55789A7D7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3">
    <w:name w:val="1A35AC6FF86C48ECAB62EB5673550C5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3">
    <w:name w:val="648C6E1246D84755B32C69FBEB5DEE4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3">
    <w:name w:val="C7182BB1871A4DE5B44476C1669C9C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3">
    <w:name w:val="77CDE1449B954E1CAC923D82220039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3">
    <w:name w:val="24443BFDAB524E6786CBA7D19F80BE2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3">
    <w:name w:val="5B270E3F613D4A0DAF04F3926B90854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3">
    <w:name w:val="DEB4B009ED074E93B939D0E9C46A49F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3">
    <w:name w:val="AB84D2B39C7243AEAA4E557E8C8A72C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3">
    <w:name w:val="402DCC81FF4940EFA6C7766D42D3F4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3">
    <w:name w:val="AF79FD9D06454BC9846849D432CF0EF9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3">
    <w:name w:val="352F48123347481D9D752825B8A12237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3">
    <w:name w:val="9D8F97D4B1EA427DB0505343C824DF9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3">
    <w:name w:val="0EEA152DE60445058BB03C114780AD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3">
    <w:name w:val="D38F7D485FD9469E9F088416D0F37EFC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3">
    <w:name w:val="26C48C31AEFD457481BCF7A7EEBC3E3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3">
    <w:name w:val="FDC3E498F56D47EAB4268C3A275B445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3">
    <w:name w:val="6BF5043128844905B89B106CDE3CC0E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3">
    <w:name w:val="846E98A9ED0F44C6ADF4DA0104CE382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3">
    <w:name w:val="D464B28801EB484CBBA2C62E1137CB65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3">
    <w:name w:val="8D86058312BB4F3B8F3CFC24D043AA2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3">
    <w:name w:val="458484F6F7C646768E283A176D5DD0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3">
    <w:name w:val="92BE6B10489C49388764956E9754D4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3">
    <w:name w:val="0AE3EBA89CE644BA8DB0BA1FCA24DDD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3">
    <w:name w:val="70C1FF59EA134836BBB3438E9AEFC15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3">
    <w:name w:val="81515E8B00CD43E6B29F585B9D354D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3">
    <w:name w:val="3679F7366F184F6F8291F70A7CF1C73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3">
    <w:name w:val="7434A7BD5C7A4085A57997E59971C3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3">
    <w:name w:val="631874B2AA9042DD891654D556767E6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3">
    <w:name w:val="7BCFBBC11C9848A2A80F0AC43FF373E6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3">
    <w:name w:val="7D241259ECBE4954833D3294529ACE2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3">
    <w:name w:val="E13561DF50B5407EA1EA89C989F0C91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1">
    <w:name w:val="0096CEDD97A5471E8AA16B2106B60012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1">
    <w:name w:val="BBD3EB6C8C6E427E8060CDE2EEE0E1DE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4">
    <w:name w:val="ED8A77C8848E42DC82581E55789A7D7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4">
    <w:name w:val="1A35AC6FF86C48ECAB62EB5673550C5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4">
    <w:name w:val="648C6E1246D84755B32C69FBEB5DEE4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4">
    <w:name w:val="C7182BB1871A4DE5B44476C1669C9C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4">
    <w:name w:val="77CDE1449B954E1CAC923D82220039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4">
    <w:name w:val="24443BFDAB524E6786CBA7D19F80BE2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4">
    <w:name w:val="5B270E3F613D4A0DAF04F3926B90854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4">
    <w:name w:val="DEB4B009ED074E93B939D0E9C46A49F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4">
    <w:name w:val="AB84D2B39C7243AEAA4E557E8C8A72C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4">
    <w:name w:val="402DCC81FF4940EFA6C7766D42D3F4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4">
    <w:name w:val="AF79FD9D06454BC9846849D432CF0EF9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4">
    <w:name w:val="352F48123347481D9D752825B8A12237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4">
    <w:name w:val="9D8F97D4B1EA427DB0505343C824DF9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4">
    <w:name w:val="0EEA152DE60445058BB03C114780AD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4">
    <w:name w:val="D38F7D485FD9469E9F088416D0F37EFC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4">
    <w:name w:val="26C48C31AEFD457481BCF7A7EEBC3E3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4">
    <w:name w:val="FDC3E498F56D47EAB4268C3A275B445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4">
    <w:name w:val="6BF5043128844905B89B106CDE3CC0E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4">
    <w:name w:val="846E98A9ED0F44C6ADF4DA0104CE382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4">
    <w:name w:val="D464B28801EB484CBBA2C62E1137CB65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4">
    <w:name w:val="8D86058312BB4F3B8F3CFC24D043AA2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4">
    <w:name w:val="458484F6F7C646768E283A176D5DD0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4">
    <w:name w:val="92BE6B10489C49388764956E9754D4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4">
    <w:name w:val="0AE3EBA89CE644BA8DB0BA1FCA24DDD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4">
    <w:name w:val="70C1FF59EA134836BBB3438E9AEFC15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4">
    <w:name w:val="81515E8B00CD43E6B29F585B9D354D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4">
    <w:name w:val="3679F7366F184F6F8291F70A7CF1C73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4">
    <w:name w:val="7434A7BD5C7A4085A57997E59971C3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4">
    <w:name w:val="631874B2AA9042DD891654D556767E6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4">
    <w:name w:val="7BCFBBC11C9848A2A80F0AC43FF373E6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4">
    <w:name w:val="7D241259ECBE4954833D3294529ACE2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4">
    <w:name w:val="E13561DF50B5407EA1EA89C989F0C91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2">
    <w:name w:val="0096CEDD97A5471E8AA16B2106B60012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2">
    <w:name w:val="BBD3EB6C8C6E427E8060CDE2EEE0E1DE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5">
    <w:name w:val="ED8A77C8848E42DC82581E55789A7D7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5">
    <w:name w:val="1A35AC6FF86C48ECAB62EB5673550C5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5">
    <w:name w:val="648C6E1246D84755B32C69FBEB5DEE4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5">
    <w:name w:val="C7182BB1871A4DE5B44476C1669C9C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5">
    <w:name w:val="77CDE1449B954E1CAC923D82220039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5">
    <w:name w:val="24443BFDAB524E6786CBA7D19F80BE2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5">
    <w:name w:val="5B270E3F613D4A0DAF04F3926B90854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5">
    <w:name w:val="DEB4B009ED074E93B939D0E9C46A49F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5">
    <w:name w:val="AB84D2B39C7243AEAA4E557E8C8A72C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5">
    <w:name w:val="402DCC81FF4940EFA6C7766D42D3F4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5">
    <w:name w:val="AF79FD9D06454BC9846849D432CF0EF9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5">
    <w:name w:val="352F48123347481D9D752825B8A12237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5">
    <w:name w:val="9D8F97D4B1EA427DB0505343C824DF9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5">
    <w:name w:val="0EEA152DE60445058BB03C114780AD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5">
    <w:name w:val="D38F7D485FD9469E9F088416D0F37EFC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5">
    <w:name w:val="26C48C31AEFD457481BCF7A7EEBC3E3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5">
    <w:name w:val="FDC3E498F56D47EAB4268C3A275B445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5">
    <w:name w:val="6BF5043128844905B89B106CDE3CC0E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5">
    <w:name w:val="846E98A9ED0F44C6ADF4DA0104CE382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5">
    <w:name w:val="D464B28801EB484CBBA2C62E1137CB65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5">
    <w:name w:val="8D86058312BB4F3B8F3CFC24D043AA2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5">
    <w:name w:val="458484F6F7C646768E283A176D5DD0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5">
    <w:name w:val="92BE6B10489C49388764956E9754D4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5">
    <w:name w:val="0AE3EBA89CE644BA8DB0BA1FCA24DDD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5">
    <w:name w:val="70C1FF59EA134836BBB3438E9AEFC15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5">
    <w:name w:val="81515E8B00CD43E6B29F585B9D354D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5">
    <w:name w:val="3679F7366F184F6F8291F70A7CF1C73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5">
    <w:name w:val="7434A7BD5C7A4085A57997E59971C3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5">
    <w:name w:val="631874B2AA9042DD891654D556767E6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5">
    <w:name w:val="7BCFBBC11C9848A2A80F0AC43FF373E6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5">
    <w:name w:val="7D241259ECBE4954833D3294529ACE2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5">
    <w:name w:val="E13561DF50B5407EA1EA89C989F0C91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3">
    <w:name w:val="0096CEDD97A5471E8AA16B2106B60012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3">
    <w:name w:val="BBD3EB6C8C6E427E8060CDE2EEE0E1DE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97C4F6ECB40F9902ED65A74C756A9">
    <w:name w:val="7BC97C4F6ECB40F9902ED65A74C756A9"/>
    <w:rsid w:val="00845138"/>
  </w:style>
  <w:style w:type="paragraph" w:customStyle="1" w:styleId="25205ABEDF2F44C3B0EF1E2F95BECEAE">
    <w:name w:val="25205ABEDF2F44C3B0EF1E2F95BECEAE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6">
    <w:name w:val="ED8A77C8848E42DC82581E55789A7D7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6">
    <w:name w:val="1A35AC6FF86C48ECAB62EB5673550C5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6">
    <w:name w:val="648C6E1246D84755B32C69FBEB5DEE4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6">
    <w:name w:val="C7182BB1871A4DE5B44476C1669C9C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6">
    <w:name w:val="77CDE1449B954E1CAC923D82220039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6">
    <w:name w:val="24443BFDAB524E6786CBA7D19F80BE2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6">
    <w:name w:val="5B270E3F613D4A0DAF04F3926B90854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6">
    <w:name w:val="DEB4B009ED074E93B939D0E9C46A49F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6">
    <w:name w:val="AB84D2B39C7243AEAA4E557E8C8A72C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6">
    <w:name w:val="402DCC81FF4940EFA6C7766D42D3F4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6">
    <w:name w:val="AF79FD9D06454BC9846849D432CF0EF9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6">
    <w:name w:val="352F48123347481D9D752825B8A12237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6">
    <w:name w:val="9D8F97D4B1EA427DB0505343C824DF9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6">
    <w:name w:val="0EEA152DE60445058BB03C114780AD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6">
    <w:name w:val="D38F7D485FD9469E9F088416D0F37EFC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6">
    <w:name w:val="26C48C31AEFD457481BCF7A7EEBC3E3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6">
    <w:name w:val="FDC3E498F56D47EAB4268C3A275B445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6">
    <w:name w:val="6BF5043128844905B89B106CDE3CC0E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6">
    <w:name w:val="846E98A9ED0F44C6ADF4DA0104CE382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6">
    <w:name w:val="D464B28801EB484CBBA2C62E1137CB65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6">
    <w:name w:val="8D86058312BB4F3B8F3CFC24D043AA2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6">
    <w:name w:val="458484F6F7C646768E283A176D5DD0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6">
    <w:name w:val="92BE6B10489C49388764956E9754D4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6">
    <w:name w:val="0AE3EBA89CE644BA8DB0BA1FCA24DDD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6">
    <w:name w:val="70C1FF59EA134836BBB3438E9AEFC15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6">
    <w:name w:val="81515E8B00CD43E6B29F585B9D354D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6">
    <w:name w:val="3679F7366F184F6F8291F70A7CF1C73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6">
    <w:name w:val="7434A7BD5C7A4085A57997E59971C3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6">
    <w:name w:val="631874B2AA9042DD891654D556767E6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6">
    <w:name w:val="7BCFBBC11C9848A2A80F0AC43FF373E6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6">
    <w:name w:val="7D241259ECBE4954833D3294529ACE2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6">
    <w:name w:val="E13561DF50B5407EA1EA89C989F0C91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4">
    <w:name w:val="0096CEDD97A5471E8AA16B2106B60012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4">
    <w:name w:val="BBD3EB6C8C6E427E8060CDE2EEE0E1DE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">
    <w:name w:val="25205ABEDF2F44C3B0EF1E2F95BECEAE1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7">
    <w:name w:val="ED8A77C8848E42DC82581E55789A7D7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7">
    <w:name w:val="1A35AC6FF86C48ECAB62EB5673550C5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7">
    <w:name w:val="648C6E1246D84755B32C69FBEB5DEE4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7">
    <w:name w:val="C7182BB1871A4DE5B44476C1669C9C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7">
    <w:name w:val="77CDE1449B954E1CAC923D82220039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7">
    <w:name w:val="24443BFDAB524E6786CBA7D19F80BE2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7">
    <w:name w:val="5B270E3F613D4A0DAF04F3926B90854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7">
    <w:name w:val="DEB4B009ED074E93B939D0E9C46A49F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7">
    <w:name w:val="AB84D2B39C7243AEAA4E557E8C8A72C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7">
    <w:name w:val="402DCC81FF4940EFA6C7766D42D3F4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7">
    <w:name w:val="AF79FD9D06454BC9846849D432CF0EF9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7">
    <w:name w:val="352F48123347481D9D752825B8A12237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7">
    <w:name w:val="9D8F97D4B1EA427DB0505343C824DF9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7">
    <w:name w:val="0EEA152DE60445058BB03C114780AD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7">
    <w:name w:val="D38F7D485FD9469E9F088416D0F37EFC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7">
    <w:name w:val="26C48C31AEFD457481BCF7A7EEBC3E3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7">
    <w:name w:val="FDC3E498F56D47EAB4268C3A275B445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7">
    <w:name w:val="6BF5043128844905B89B106CDE3CC0E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7">
    <w:name w:val="846E98A9ED0F44C6ADF4DA0104CE382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7">
    <w:name w:val="D464B28801EB484CBBA2C62E1137CB65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7">
    <w:name w:val="8D86058312BB4F3B8F3CFC24D043AA2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7">
    <w:name w:val="458484F6F7C646768E283A176D5DD0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7">
    <w:name w:val="92BE6B10489C49388764956E9754D4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7">
    <w:name w:val="0AE3EBA89CE644BA8DB0BA1FCA24DDD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7">
    <w:name w:val="70C1FF59EA134836BBB3438E9AEFC15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7">
    <w:name w:val="81515E8B00CD43E6B29F585B9D354D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7">
    <w:name w:val="3679F7366F184F6F8291F70A7CF1C73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7">
    <w:name w:val="7434A7BD5C7A4085A57997E59971C3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7">
    <w:name w:val="631874B2AA9042DD891654D556767E6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7">
    <w:name w:val="7BCFBBC11C9848A2A80F0AC43FF373E6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7">
    <w:name w:val="7D241259ECBE4954833D3294529ACE2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7">
    <w:name w:val="E13561DF50B5407EA1EA89C989F0C91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5">
    <w:name w:val="0096CEDD97A5471E8AA16B2106B60012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5">
    <w:name w:val="BBD3EB6C8C6E427E8060CDE2EEE0E1DE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C07B5529E3483DBD0F29CE0F312431">
    <w:name w:val="0FC07B5529E3483DBD0F29CE0F312431"/>
    <w:rsid w:val="001E6ACB"/>
  </w:style>
  <w:style w:type="paragraph" w:customStyle="1" w:styleId="40D7B1C7D09C4FE0A67A32E7BF3A94D1">
    <w:name w:val="40D7B1C7D09C4FE0A67A32E7BF3A94D1"/>
    <w:rsid w:val="001E6ACB"/>
  </w:style>
  <w:style w:type="paragraph" w:customStyle="1" w:styleId="0CA4780C4328431A87C3A10496D79C45">
    <w:name w:val="0CA4780C4328431A87C3A10496D79C45"/>
    <w:rsid w:val="001E6ACB"/>
  </w:style>
  <w:style w:type="paragraph" w:customStyle="1" w:styleId="5E739FE6814041C5A357CB81A52D0BA1">
    <w:name w:val="5E739FE6814041C5A357CB81A52D0BA1"/>
    <w:rsid w:val="001E6ACB"/>
  </w:style>
  <w:style w:type="paragraph" w:customStyle="1" w:styleId="B34A4CD598EE42A5B10A3632415193AF">
    <w:name w:val="B34A4CD598EE42A5B10A3632415193AF"/>
    <w:rsid w:val="001E6ACB"/>
  </w:style>
  <w:style w:type="paragraph" w:customStyle="1" w:styleId="3D85A741049C4D8E886538B81B82A1F9">
    <w:name w:val="3D85A741049C4D8E886538B81B82A1F9"/>
    <w:rsid w:val="001E6ACB"/>
  </w:style>
  <w:style w:type="paragraph" w:customStyle="1" w:styleId="045345BFDC284D56AAFF89AA1D4A8E89">
    <w:name w:val="045345BFDC284D56AAFF89AA1D4A8E89"/>
    <w:rsid w:val="001E6ACB"/>
  </w:style>
  <w:style w:type="paragraph" w:customStyle="1" w:styleId="7733B48BE3F14F6CA1FD3EADB77C2503">
    <w:name w:val="7733B48BE3F14F6CA1FD3EADB77C2503"/>
    <w:rsid w:val="001E6ACB"/>
  </w:style>
  <w:style w:type="paragraph" w:customStyle="1" w:styleId="2D5686E4D787498BA974ED93587A140E">
    <w:name w:val="2D5686E4D787498BA974ED93587A140E"/>
    <w:rsid w:val="00885577"/>
  </w:style>
  <w:style w:type="paragraph" w:customStyle="1" w:styleId="232EE41C908C40E49F7BF876B73EFAAF">
    <w:name w:val="232EE41C908C40E49F7BF876B73EFAAF"/>
    <w:rsid w:val="00885577"/>
  </w:style>
  <w:style w:type="paragraph" w:customStyle="1" w:styleId="78A3C28BB57F4E3C9A84CB650B670613">
    <w:name w:val="78A3C28BB57F4E3C9A84CB650B670613"/>
    <w:rsid w:val="00885577"/>
  </w:style>
  <w:style w:type="paragraph" w:customStyle="1" w:styleId="0A9E889BCD094ADAACEE2E8CF0C4899A">
    <w:name w:val="0A9E889BCD094ADAACEE2E8CF0C4899A"/>
    <w:rsid w:val="00885577"/>
  </w:style>
  <w:style w:type="paragraph" w:customStyle="1" w:styleId="B05776EA0574498EB2534A23DC5D81A5">
    <w:name w:val="B05776EA0574498EB2534A23DC5D81A5"/>
    <w:rsid w:val="006D63C9"/>
  </w:style>
  <w:style w:type="paragraph" w:customStyle="1" w:styleId="7BB2124D5CC349C7A4C87296D5B54D9A">
    <w:name w:val="7BB2124D5CC349C7A4C87296D5B54D9A"/>
    <w:rsid w:val="006D63C9"/>
  </w:style>
  <w:style w:type="paragraph" w:customStyle="1" w:styleId="D03DAB33EC474590B11D47FD199ED87D">
    <w:name w:val="D03DAB33EC474590B11D47FD199ED87D"/>
    <w:rsid w:val="006D63C9"/>
  </w:style>
  <w:style w:type="paragraph" w:customStyle="1" w:styleId="7B759330630945CA8C35891957165521">
    <w:name w:val="7B759330630945CA8C35891957165521"/>
    <w:rsid w:val="006D63C9"/>
  </w:style>
  <w:style w:type="paragraph" w:customStyle="1" w:styleId="4EF2CF3F72DF4BBD80F85F7D9C02AFF4">
    <w:name w:val="4EF2CF3F72DF4BBD80F85F7D9C02AFF4"/>
    <w:rsid w:val="006D63C9"/>
  </w:style>
  <w:style w:type="paragraph" w:customStyle="1" w:styleId="12BC52812FF54141A805EC4C6B903FC3">
    <w:name w:val="12BC52812FF54141A805EC4C6B903FC3"/>
    <w:rsid w:val="006D63C9"/>
  </w:style>
  <w:style w:type="paragraph" w:customStyle="1" w:styleId="9437DBEFB5214A05BB92AE4C86E5ADFB">
    <w:name w:val="9437DBEFB5214A05BB92AE4C86E5ADFB"/>
    <w:rsid w:val="006D63C9"/>
  </w:style>
  <w:style w:type="paragraph" w:customStyle="1" w:styleId="F5D2E332EC5744339E0B92E6FE2612BB">
    <w:name w:val="F5D2E332EC5744339E0B92E6FE2612BB"/>
    <w:rsid w:val="006D63C9"/>
  </w:style>
  <w:style w:type="paragraph" w:customStyle="1" w:styleId="5BC64C1833E84FD3AEED42A7CAAEC39A">
    <w:name w:val="5BC64C1833E84FD3AEED42A7CAAEC39A"/>
    <w:rsid w:val="006D63C9"/>
  </w:style>
  <w:style w:type="paragraph" w:customStyle="1" w:styleId="5C022016BB3D404C89BE6BA4A21A4E0E">
    <w:name w:val="5C022016BB3D404C89BE6BA4A21A4E0E"/>
    <w:rsid w:val="006D63C9"/>
  </w:style>
  <w:style w:type="paragraph" w:customStyle="1" w:styleId="3033F762406E47EF9811D7DE267E1127">
    <w:name w:val="3033F762406E47EF9811D7DE267E1127"/>
    <w:rsid w:val="006D63C9"/>
  </w:style>
  <w:style w:type="paragraph" w:customStyle="1" w:styleId="715582BF9F8144C985B142E565479183">
    <w:name w:val="715582BF9F8144C985B142E565479183"/>
    <w:rsid w:val="006D63C9"/>
  </w:style>
  <w:style w:type="paragraph" w:customStyle="1" w:styleId="B66B80B468524B8FB04468E37B10D391">
    <w:name w:val="B66B80B468524B8FB04468E37B10D391"/>
    <w:rsid w:val="006D63C9"/>
  </w:style>
  <w:style w:type="paragraph" w:customStyle="1" w:styleId="0126DCE7A29E424490D154BB446C992B">
    <w:name w:val="0126DCE7A29E424490D154BB446C992B"/>
    <w:rsid w:val="006D63C9"/>
  </w:style>
  <w:style w:type="paragraph" w:customStyle="1" w:styleId="7CC55ADBB02F445C9C91E75153024EA4">
    <w:name w:val="7CC55ADBB02F445C9C91E75153024EA4"/>
    <w:rsid w:val="006D63C9"/>
  </w:style>
  <w:style w:type="paragraph" w:customStyle="1" w:styleId="82C9AEEAF14A40CE88B4120B144F12A1">
    <w:name w:val="82C9AEEAF14A40CE88B4120B144F12A1"/>
    <w:rsid w:val="006D63C9"/>
  </w:style>
  <w:style w:type="paragraph" w:customStyle="1" w:styleId="ED31742B847B4598836D6119F9A35D1A">
    <w:name w:val="ED31742B847B4598836D6119F9A35D1A"/>
    <w:rsid w:val="006D63C9"/>
  </w:style>
  <w:style w:type="paragraph" w:customStyle="1" w:styleId="0D6169E26E45484AA53B1754D5C5AFDE">
    <w:name w:val="0D6169E26E45484AA53B1754D5C5AFDE"/>
    <w:rsid w:val="006D63C9"/>
  </w:style>
  <w:style w:type="paragraph" w:customStyle="1" w:styleId="7AF35E2D70C44F80A756D30B895C4E77">
    <w:name w:val="7AF35E2D70C44F80A756D30B895C4E77"/>
    <w:rsid w:val="006D63C9"/>
  </w:style>
  <w:style w:type="paragraph" w:customStyle="1" w:styleId="EE2B720E73F848AFB6E31825FD3B6FC3">
    <w:name w:val="EE2B720E73F848AFB6E31825FD3B6FC3"/>
    <w:rsid w:val="006D63C9"/>
  </w:style>
  <w:style w:type="paragraph" w:customStyle="1" w:styleId="CC98A5F3C43F43B0983844CD09F65848">
    <w:name w:val="CC98A5F3C43F43B0983844CD09F65848"/>
    <w:rsid w:val="006D63C9"/>
  </w:style>
  <w:style w:type="paragraph" w:customStyle="1" w:styleId="1BAACAB0D1D24E5F98B852DE59DB3616">
    <w:name w:val="1BAACAB0D1D24E5F98B852DE59DB3616"/>
    <w:rsid w:val="006D63C9"/>
  </w:style>
  <w:style w:type="paragraph" w:customStyle="1" w:styleId="33FE87D3BBB5413D82BB9B8341F78498">
    <w:name w:val="33FE87D3BBB5413D82BB9B8341F78498"/>
    <w:rsid w:val="006D63C9"/>
  </w:style>
  <w:style w:type="paragraph" w:customStyle="1" w:styleId="BFA54C4C94D844978FFB2A337A845EFE">
    <w:name w:val="BFA54C4C94D844978FFB2A337A845EFE"/>
    <w:rsid w:val="006D63C9"/>
  </w:style>
  <w:style w:type="paragraph" w:customStyle="1" w:styleId="5B032E9D11834485BDB31E759002A723">
    <w:name w:val="5B032E9D11834485BDB31E759002A723"/>
    <w:rsid w:val="006D63C9"/>
  </w:style>
  <w:style w:type="paragraph" w:customStyle="1" w:styleId="DF1AE4BFCA5945AE877F5D54EB76E827">
    <w:name w:val="DF1AE4BFCA5945AE877F5D54EB76E827"/>
    <w:rsid w:val="006D63C9"/>
  </w:style>
  <w:style w:type="paragraph" w:customStyle="1" w:styleId="3F7BDC9BD2EA4F62A1A863ACDA873D13">
    <w:name w:val="3F7BDC9BD2EA4F62A1A863ACDA873D13"/>
    <w:rsid w:val="006D63C9"/>
  </w:style>
  <w:style w:type="paragraph" w:customStyle="1" w:styleId="FE9621B0F8A9414581ADBC528420CAD8">
    <w:name w:val="FE9621B0F8A9414581ADBC528420CAD8"/>
    <w:rsid w:val="006D63C9"/>
  </w:style>
  <w:style w:type="paragraph" w:customStyle="1" w:styleId="4F512491BBA34A12B16E943AABE8E808">
    <w:name w:val="4F512491BBA34A12B16E943AABE8E808"/>
    <w:rsid w:val="006D63C9"/>
  </w:style>
  <w:style w:type="paragraph" w:customStyle="1" w:styleId="8F594146ADCB43FCA171F5A37833413E">
    <w:name w:val="8F594146ADCB43FCA171F5A37833413E"/>
    <w:rsid w:val="006D63C9"/>
  </w:style>
  <w:style w:type="paragraph" w:customStyle="1" w:styleId="DB9993BC12BD41239D7F7AED779BB8AC">
    <w:name w:val="DB9993BC12BD41239D7F7AED779BB8AC"/>
    <w:rsid w:val="006D63C9"/>
  </w:style>
  <w:style w:type="paragraph" w:customStyle="1" w:styleId="40BB7DC36AEC44909B340617D578586C">
    <w:name w:val="40BB7DC36AEC44909B340617D578586C"/>
    <w:rsid w:val="006D63C9"/>
  </w:style>
  <w:style w:type="paragraph" w:customStyle="1" w:styleId="76EC02FBB0354773BDD9323BC4C2AB8E">
    <w:name w:val="76EC02FBB0354773BDD9323BC4C2AB8E"/>
    <w:rsid w:val="006D63C9"/>
  </w:style>
  <w:style w:type="paragraph" w:customStyle="1" w:styleId="D54BC063AFF34D9A8C2AE3CFCA5FC62F">
    <w:name w:val="D54BC063AFF34D9A8C2AE3CFCA5FC62F"/>
    <w:rsid w:val="006D63C9"/>
  </w:style>
  <w:style w:type="paragraph" w:customStyle="1" w:styleId="13104D52CF1F44E9812DC04E8F7709B8">
    <w:name w:val="13104D52CF1F44E9812DC04E8F7709B8"/>
    <w:rsid w:val="006D63C9"/>
  </w:style>
  <w:style w:type="paragraph" w:customStyle="1" w:styleId="E8204511E5C44901A46FB9B9395E43C6">
    <w:name w:val="E8204511E5C44901A46FB9B9395E43C6"/>
    <w:rsid w:val="006D63C9"/>
  </w:style>
  <w:style w:type="paragraph" w:customStyle="1" w:styleId="C31461958FA045DBA70B9C5560F401D0">
    <w:name w:val="C31461958FA045DBA70B9C5560F401D0"/>
    <w:rsid w:val="006D63C9"/>
  </w:style>
  <w:style w:type="paragraph" w:customStyle="1" w:styleId="344830487B1C4335B64EB6FE6A0B1E1F">
    <w:name w:val="344830487B1C4335B64EB6FE6A0B1E1F"/>
    <w:rsid w:val="006D63C9"/>
  </w:style>
  <w:style w:type="paragraph" w:customStyle="1" w:styleId="39310AD30E9F42F286DCFBA7415B0D6D">
    <w:name w:val="39310AD30E9F42F286DCFBA7415B0D6D"/>
    <w:rsid w:val="006D63C9"/>
  </w:style>
  <w:style w:type="paragraph" w:customStyle="1" w:styleId="FD609A0D5FB6418CB5A29468ECF59B30">
    <w:name w:val="FD609A0D5FB6418CB5A29468ECF59B30"/>
    <w:rsid w:val="006D63C9"/>
  </w:style>
  <w:style w:type="paragraph" w:customStyle="1" w:styleId="914C1BCAEB5648A9A6366ED017A8D442">
    <w:name w:val="914C1BCAEB5648A9A6366ED017A8D442"/>
    <w:rsid w:val="006D63C9"/>
  </w:style>
  <w:style w:type="paragraph" w:customStyle="1" w:styleId="743AB3700D3E425B8277C0141316F8E6">
    <w:name w:val="743AB3700D3E425B8277C0141316F8E6"/>
    <w:rsid w:val="006D63C9"/>
  </w:style>
  <w:style w:type="paragraph" w:customStyle="1" w:styleId="8BC76F3C33644398BFBEBB8BA55543DF">
    <w:name w:val="8BC76F3C33644398BFBEBB8BA55543DF"/>
    <w:rsid w:val="006D63C9"/>
  </w:style>
  <w:style w:type="paragraph" w:customStyle="1" w:styleId="F00A2CD7F85C490D8D9E18D7634DBB20">
    <w:name w:val="F00A2CD7F85C490D8D9E18D7634DBB20"/>
    <w:rsid w:val="006D63C9"/>
  </w:style>
  <w:style w:type="paragraph" w:customStyle="1" w:styleId="9416F01E41DC482EA72A18812639BBA2">
    <w:name w:val="9416F01E41DC482EA72A18812639BBA2"/>
    <w:rsid w:val="006D63C9"/>
  </w:style>
  <w:style w:type="paragraph" w:customStyle="1" w:styleId="222BD63565DD40FDBF72A03949520D05">
    <w:name w:val="222BD63565DD40FDBF72A03949520D05"/>
    <w:rsid w:val="006D63C9"/>
  </w:style>
  <w:style w:type="paragraph" w:customStyle="1" w:styleId="623F582E470145AF9B00E9C726D70AC3">
    <w:name w:val="623F582E470145AF9B00E9C726D70AC3"/>
    <w:rsid w:val="006D63C9"/>
  </w:style>
  <w:style w:type="paragraph" w:customStyle="1" w:styleId="9BBEA9D3A531446090DA2E10233E46D0">
    <w:name w:val="9BBEA9D3A531446090DA2E10233E46D0"/>
    <w:rsid w:val="006D63C9"/>
  </w:style>
  <w:style w:type="paragraph" w:customStyle="1" w:styleId="1516F9D42F3F49BCACABC50173493EDF">
    <w:name w:val="1516F9D42F3F49BCACABC50173493EDF"/>
    <w:rsid w:val="006D63C9"/>
  </w:style>
  <w:style w:type="paragraph" w:customStyle="1" w:styleId="C2DB1BA3102C45E7B7003890E53C63D7">
    <w:name w:val="C2DB1BA3102C45E7B7003890E53C63D7"/>
    <w:rsid w:val="006D63C9"/>
  </w:style>
  <w:style w:type="paragraph" w:customStyle="1" w:styleId="8A75D5EE583644FB980F94F4317C0209">
    <w:name w:val="8A75D5EE583644FB980F94F4317C0209"/>
    <w:rsid w:val="006D63C9"/>
  </w:style>
  <w:style w:type="paragraph" w:customStyle="1" w:styleId="4C85E5A67A7F4B218ACB610A66A0D025">
    <w:name w:val="4C85E5A67A7F4B218ACB610A66A0D025"/>
    <w:rsid w:val="006D63C9"/>
  </w:style>
  <w:style w:type="paragraph" w:customStyle="1" w:styleId="4B154EC1AAC944FB918580408A36D54D">
    <w:name w:val="4B154EC1AAC944FB918580408A36D54D"/>
    <w:rsid w:val="006D63C9"/>
  </w:style>
  <w:style w:type="paragraph" w:customStyle="1" w:styleId="AD644EDACE074A6698BE14096BC12C9E">
    <w:name w:val="AD644EDACE074A6698BE14096BC12C9E"/>
    <w:rsid w:val="006D63C9"/>
  </w:style>
  <w:style w:type="paragraph" w:customStyle="1" w:styleId="9D4719A91A2249C9ACD5EC97574F791C">
    <w:name w:val="9D4719A91A2249C9ACD5EC97574F791C"/>
    <w:rsid w:val="006D63C9"/>
  </w:style>
  <w:style w:type="paragraph" w:customStyle="1" w:styleId="F5F4E143865B48F3A6F67A37FAA3216D">
    <w:name w:val="F5F4E143865B48F3A6F67A37FAA3216D"/>
    <w:rsid w:val="006D63C9"/>
  </w:style>
  <w:style w:type="paragraph" w:customStyle="1" w:styleId="3B40FA712E4F4FF7B64DA79BC9320836">
    <w:name w:val="3B40FA712E4F4FF7B64DA79BC9320836"/>
    <w:rsid w:val="006D63C9"/>
  </w:style>
  <w:style w:type="paragraph" w:customStyle="1" w:styleId="81A89A63097D4124BA66596DF1424C85">
    <w:name w:val="81A89A63097D4124BA66596DF1424C85"/>
    <w:rsid w:val="006D63C9"/>
  </w:style>
  <w:style w:type="paragraph" w:customStyle="1" w:styleId="B0B654D69D2D4B81A1938C52BC6FBB77">
    <w:name w:val="B0B654D69D2D4B81A1938C52BC6FBB77"/>
    <w:rsid w:val="006D63C9"/>
  </w:style>
  <w:style w:type="paragraph" w:customStyle="1" w:styleId="65FE344263074A7394356B43168FCEC2">
    <w:name w:val="65FE344263074A7394356B43168FCEC2"/>
    <w:rsid w:val="006D63C9"/>
  </w:style>
  <w:style w:type="paragraph" w:customStyle="1" w:styleId="77DE8B581D754A2FB59B5D8C37012D98">
    <w:name w:val="77DE8B581D754A2FB59B5D8C37012D98"/>
    <w:rsid w:val="006D63C9"/>
  </w:style>
  <w:style w:type="paragraph" w:customStyle="1" w:styleId="E04EF4839D17438D8C009A0D5634B60B">
    <w:name w:val="E04EF4839D17438D8C009A0D5634B60B"/>
    <w:rsid w:val="006D63C9"/>
  </w:style>
  <w:style w:type="paragraph" w:customStyle="1" w:styleId="90A77357D147465CB554F9E9EB049FE4">
    <w:name w:val="90A77357D147465CB554F9E9EB049FE4"/>
    <w:rsid w:val="006D63C9"/>
  </w:style>
  <w:style w:type="paragraph" w:customStyle="1" w:styleId="8AC1B42B7366493D9BBFF65DFC399809">
    <w:name w:val="8AC1B42B7366493D9BBFF65DFC399809"/>
    <w:rsid w:val="006D63C9"/>
  </w:style>
  <w:style w:type="paragraph" w:customStyle="1" w:styleId="9402DF17A43E4C92B5F45C16FFBE39E0">
    <w:name w:val="9402DF17A43E4C92B5F45C16FFBE39E0"/>
    <w:rsid w:val="006D63C9"/>
  </w:style>
  <w:style w:type="paragraph" w:customStyle="1" w:styleId="B28C4955B8EF406B94B2C6B7F02EF2F3">
    <w:name w:val="B28C4955B8EF406B94B2C6B7F02EF2F3"/>
    <w:rsid w:val="006D63C9"/>
  </w:style>
  <w:style w:type="paragraph" w:customStyle="1" w:styleId="5539C8B1A3E74932A4DCF52ABE015464">
    <w:name w:val="5539C8B1A3E74932A4DCF52ABE015464"/>
    <w:rsid w:val="006D63C9"/>
  </w:style>
  <w:style w:type="paragraph" w:customStyle="1" w:styleId="64DEE910FC3F46F79FCD0DB7BD90AA0B">
    <w:name w:val="64DEE910FC3F46F79FCD0DB7BD90AA0B"/>
    <w:rsid w:val="006D63C9"/>
  </w:style>
  <w:style w:type="paragraph" w:customStyle="1" w:styleId="6CECB0B48B7C4BF6BC067F14EC271A83">
    <w:name w:val="6CECB0B48B7C4BF6BC067F14EC271A83"/>
    <w:rsid w:val="006D63C9"/>
  </w:style>
  <w:style w:type="paragraph" w:customStyle="1" w:styleId="C5706CDE52CA42068502D965EB0A923B">
    <w:name w:val="C5706CDE52CA42068502D965EB0A923B"/>
    <w:rsid w:val="006D63C9"/>
  </w:style>
  <w:style w:type="paragraph" w:customStyle="1" w:styleId="5B39CC8E75A94FEF882390675BF7BE94">
    <w:name w:val="5B39CC8E75A94FEF882390675BF7BE94"/>
    <w:rsid w:val="006D63C9"/>
  </w:style>
  <w:style w:type="paragraph" w:customStyle="1" w:styleId="AE47ACE5EC914AF6B3BA5A4364AE56FA">
    <w:name w:val="AE47ACE5EC914AF6B3BA5A4364AE56FA"/>
    <w:rsid w:val="006D63C9"/>
  </w:style>
  <w:style w:type="paragraph" w:customStyle="1" w:styleId="1866A82BC38C4DFEBE00B3F93E1B7064">
    <w:name w:val="1866A82BC38C4DFEBE00B3F93E1B7064"/>
    <w:rsid w:val="006D63C9"/>
  </w:style>
  <w:style w:type="paragraph" w:customStyle="1" w:styleId="FD6357C5A53F4806801D09A3371EB396">
    <w:name w:val="FD6357C5A53F4806801D09A3371EB396"/>
    <w:rsid w:val="006D63C9"/>
  </w:style>
  <w:style w:type="paragraph" w:customStyle="1" w:styleId="97EE499E0E2A4E5691DC46137A70A257">
    <w:name w:val="97EE499E0E2A4E5691DC46137A70A257"/>
    <w:rsid w:val="006D63C9"/>
  </w:style>
  <w:style w:type="paragraph" w:customStyle="1" w:styleId="8B7878C592934AC99A0D3D43F8E2647C">
    <w:name w:val="8B7878C592934AC99A0D3D43F8E2647C"/>
    <w:rsid w:val="006D63C9"/>
  </w:style>
  <w:style w:type="paragraph" w:customStyle="1" w:styleId="4FA1547C40314DF89BB35FB6A1296C33">
    <w:name w:val="4FA1547C40314DF89BB35FB6A1296C33"/>
    <w:rsid w:val="006D63C9"/>
  </w:style>
  <w:style w:type="paragraph" w:customStyle="1" w:styleId="12A21909F500498395D6D195F465A5C0">
    <w:name w:val="12A21909F500498395D6D195F465A5C0"/>
    <w:rsid w:val="006D63C9"/>
  </w:style>
  <w:style w:type="paragraph" w:customStyle="1" w:styleId="16622DED4094428BACE359E9FFC32118">
    <w:name w:val="16622DED4094428BACE359E9FFC32118"/>
    <w:rsid w:val="006D63C9"/>
  </w:style>
  <w:style w:type="paragraph" w:customStyle="1" w:styleId="F7DE361586404AA293ABCB300E86CCB7">
    <w:name w:val="F7DE361586404AA293ABCB300E86CCB7"/>
    <w:rsid w:val="006D63C9"/>
  </w:style>
  <w:style w:type="paragraph" w:customStyle="1" w:styleId="B314E7C10F314673B2E9C6B8F3D39B0D">
    <w:name w:val="B314E7C10F314673B2E9C6B8F3D39B0D"/>
    <w:rsid w:val="006D63C9"/>
  </w:style>
  <w:style w:type="paragraph" w:customStyle="1" w:styleId="CA2BB76BE87A4872B13790A2280C5E7C">
    <w:name w:val="CA2BB76BE87A4872B13790A2280C5E7C"/>
    <w:rsid w:val="006D63C9"/>
  </w:style>
  <w:style w:type="paragraph" w:customStyle="1" w:styleId="4F579A13B4C94D4D98907EF80AC4734B">
    <w:name w:val="4F579A13B4C94D4D98907EF80AC4734B"/>
    <w:rsid w:val="006D63C9"/>
  </w:style>
  <w:style w:type="paragraph" w:customStyle="1" w:styleId="A0F3BAD405E3494AA7C86A3F209778AD">
    <w:name w:val="A0F3BAD405E3494AA7C86A3F209778AD"/>
    <w:rsid w:val="006D63C9"/>
  </w:style>
  <w:style w:type="paragraph" w:customStyle="1" w:styleId="E9F222781C7E4131A6161372E7B80076">
    <w:name w:val="E9F222781C7E4131A6161372E7B80076"/>
    <w:rsid w:val="006D63C9"/>
  </w:style>
  <w:style w:type="paragraph" w:customStyle="1" w:styleId="A7A5F12D3DC04B8FB19E7907DC47BFD7">
    <w:name w:val="A7A5F12D3DC04B8FB19E7907DC47BFD7"/>
    <w:rsid w:val="006D63C9"/>
  </w:style>
  <w:style w:type="paragraph" w:customStyle="1" w:styleId="9786EB65CBE24E5F8FA5DF104305C2E5">
    <w:name w:val="9786EB65CBE24E5F8FA5DF104305C2E5"/>
    <w:rsid w:val="006D63C9"/>
  </w:style>
  <w:style w:type="paragraph" w:customStyle="1" w:styleId="BBFD88FD00EB461297293C6868268AF3">
    <w:name w:val="BBFD88FD00EB461297293C6868268AF3"/>
    <w:rsid w:val="006D63C9"/>
  </w:style>
  <w:style w:type="paragraph" w:customStyle="1" w:styleId="3201D657BEFC45F8827299CA1E951C88">
    <w:name w:val="3201D657BEFC45F8827299CA1E951C88"/>
    <w:rsid w:val="006D63C9"/>
  </w:style>
  <w:style w:type="paragraph" w:customStyle="1" w:styleId="071E3A28ED444FEC8E2DCBE1F7298CB1">
    <w:name w:val="071E3A28ED444FEC8E2DCBE1F7298CB1"/>
    <w:rsid w:val="006D63C9"/>
  </w:style>
  <w:style w:type="paragraph" w:customStyle="1" w:styleId="252C52F3354D42BBBB06A8DD0AD9C673">
    <w:name w:val="252C52F3354D42BBBB06A8DD0AD9C673"/>
    <w:rsid w:val="006D63C9"/>
  </w:style>
  <w:style w:type="paragraph" w:customStyle="1" w:styleId="E43E7ABAB00C450CB279B0B456F52387">
    <w:name w:val="E43E7ABAB00C450CB279B0B456F52387"/>
    <w:rsid w:val="006D63C9"/>
  </w:style>
  <w:style w:type="paragraph" w:customStyle="1" w:styleId="599BEF1BAB624BCA8E164E8AAD181E01">
    <w:name w:val="599BEF1BAB624BCA8E164E8AAD181E01"/>
    <w:rsid w:val="006D63C9"/>
  </w:style>
  <w:style w:type="paragraph" w:customStyle="1" w:styleId="7E3EE241B2434057ABEE49B5C9F86579">
    <w:name w:val="7E3EE241B2434057ABEE49B5C9F86579"/>
    <w:rsid w:val="006D63C9"/>
  </w:style>
  <w:style w:type="paragraph" w:customStyle="1" w:styleId="E80B6B5299A74CDB808358B918E99995">
    <w:name w:val="E80B6B5299A74CDB808358B918E99995"/>
    <w:rsid w:val="006D63C9"/>
  </w:style>
  <w:style w:type="paragraph" w:customStyle="1" w:styleId="5D07E3D415404EF99D4A52F9B6A10791">
    <w:name w:val="5D07E3D415404EF99D4A52F9B6A10791"/>
    <w:rsid w:val="006D63C9"/>
  </w:style>
  <w:style w:type="paragraph" w:customStyle="1" w:styleId="D06A68D70AD24D42AD4681430E06A14D">
    <w:name w:val="D06A68D70AD24D42AD4681430E06A14D"/>
    <w:rsid w:val="006D63C9"/>
  </w:style>
  <w:style w:type="paragraph" w:customStyle="1" w:styleId="23C2EDD7BDAC4D94A0075436E01F9D85">
    <w:name w:val="23C2EDD7BDAC4D94A0075436E01F9D85"/>
    <w:rsid w:val="006D63C9"/>
  </w:style>
  <w:style w:type="paragraph" w:customStyle="1" w:styleId="2863160EC21F4F9AB523B2C28DC86B8D">
    <w:name w:val="2863160EC21F4F9AB523B2C28DC86B8D"/>
    <w:rsid w:val="006D63C9"/>
  </w:style>
  <w:style w:type="paragraph" w:customStyle="1" w:styleId="28B123A0BD1A47ADA3EBAB4C6C29DC21">
    <w:name w:val="28B123A0BD1A47ADA3EBAB4C6C29DC21"/>
    <w:rsid w:val="006D63C9"/>
  </w:style>
  <w:style w:type="paragraph" w:customStyle="1" w:styleId="4EC4036578DA4E7DA8D99A3ACB458295">
    <w:name w:val="4EC4036578DA4E7DA8D99A3ACB458295"/>
    <w:rsid w:val="006D63C9"/>
  </w:style>
  <w:style w:type="paragraph" w:customStyle="1" w:styleId="1DCA1E6AC9D449378DF77CFE31B705B6">
    <w:name w:val="1DCA1E6AC9D449378DF77CFE31B705B6"/>
    <w:rsid w:val="006D63C9"/>
  </w:style>
  <w:style w:type="paragraph" w:customStyle="1" w:styleId="00A0FF0309B74F0DAB49C210287E11EE">
    <w:name w:val="00A0FF0309B74F0DAB49C210287E11EE"/>
    <w:rsid w:val="006D63C9"/>
  </w:style>
  <w:style w:type="paragraph" w:customStyle="1" w:styleId="082207B1244F486EA93FAAAC3C6BBB04">
    <w:name w:val="082207B1244F486EA93FAAAC3C6BBB04"/>
    <w:rsid w:val="006D63C9"/>
  </w:style>
  <w:style w:type="paragraph" w:customStyle="1" w:styleId="6AACB2886F994907BD95AA1320FE03FC">
    <w:name w:val="6AACB2886F994907BD95AA1320FE03FC"/>
    <w:rsid w:val="006D63C9"/>
  </w:style>
  <w:style w:type="paragraph" w:customStyle="1" w:styleId="081D743B09C34A93A735878A449CD719">
    <w:name w:val="081D743B09C34A93A735878A449CD719"/>
    <w:rsid w:val="006D63C9"/>
  </w:style>
  <w:style w:type="paragraph" w:customStyle="1" w:styleId="6FE6BD55830B4C279BFF5BCD0A99A578">
    <w:name w:val="6FE6BD55830B4C279BFF5BCD0A99A578"/>
    <w:rsid w:val="006D63C9"/>
  </w:style>
  <w:style w:type="paragraph" w:customStyle="1" w:styleId="137C79AB8F1E4092B639092AD12698F7">
    <w:name w:val="137C79AB8F1E4092B639092AD12698F7"/>
    <w:rsid w:val="006D63C9"/>
  </w:style>
  <w:style w:type="paragraph" w:customStyle="1" w:styleId="422D74C8D0D544C995CCEF608B6DF694">
    <w:name w:val="422D74C8D0D544C995CCEF608B6DF694"/>
    <w:rsid w:val="006D63C9"/>
  </w:style>
  <w:style w:type="paragraph" w:customStyle="1" w:styleId="F110C446C05446A298630E8CCF796FCD">
    <w:name w:val="F110C446C05446A298630E8CCF796FCD"/>
    <w:rsid w:val="006D63C9"/>
  </w:style>
  <w:style w:type="paragraph" w:customStyle="1" w:styleId="6BA0DF45326B4472AE761A6A2FAED1C5">
    <w:name w:val="6BA0DF45326B4472AE761A6A2FAED1C5"/>
    <w:rsid w:val="006D63C9"/>
  </w:style>
  <w:style w:type="paragraph" w:customStyle="1" w:styleId="66DC2D3BBFE84318B4FC968A3B39AEF4">
    <w:name w:val="66DC2D3BBFE84318B4FC968A3B39AEF4"/>
    <w:rsid w:val="006D63C9"/>
  </w:style>
  <w:style w:type="paragraph" w:customStyle="1" w:styleId="A18FFC84B8804AFAAF1979375CBBD2D3">
    <w:name w:val="A18FFC84B8804AFAAF1979375CBBD2D3"/>
    <w:rsid w:val="006D63C9"/>
  </w:style>
  <w:style w:type="paragraph" w:customStyle="1" w:styleId="C49AAF2C77F4427EAAB4813D301A88B3">
    <w:name w:val="C49AAF2C77F4427EAAB4813D301A88B3"/>
    <w:rsid w:val="006D63C9"/>
  </w:style>
  <w:style w:type="paragraph" w:customStyle="1" w:styleId="C38E9D7A91E0490C9E0C8316DB6392CD">
    <w:name w:val="C38E9D7A91E0490C9E0C8316DB6392CD"/>
    <w:rsid w:val="006D63C9"/>
  </w:style>
  <w:style w:type="paragraph" w:customStyle="1" w:styleId="AF19E0C8020A4D03A4A706151E149C44">
    <w:name w:val="AF19E0C8020A4D03A4A706151E149C44"/>
    <w:rsid w:val="006D63C9"/>
  </w:style>
  <w:style w:type="paragraph" w:customStyle="1" w:styleId="8283118A4A9E409ABC45DE7F3C2F4D58">
    <w:name w:val="8283118A4A9E409ABC45DE7F3C2F4D58"/>
    <w:rsid w:val="006D63C9"/>
  </w:style>
  <w:style w:type="paragraph" w:customStyle="1" w:styleId="7C3FCB42C03344BA835997A753A5513C">
    <w:name w:val="7C3FCB42C03344BA835997A753A5513C"/>
    <w:rsid w:val="006D63C9"/>
  </w:style>
  <w:style w:type="paragraph" w:customStyle="1" w:styleId="35D2C887C9824639A052D19F06963124">
    <w:name w:val="35D2C887C9824639A052D19F06963124"/>
    <w:rsid w:val="006D63C9"/>
  </w:style>
  <w:style w:type="paragraph" w:customStyle="1" w:styleId="531B580DD1A0412E83600BD0B6C49737">
    <w:name w:val="531B580DD1A0412E83600BD0B6C49737"/>
    <w:rsid w:val="006D63C9"/>
  </w:style>
  <w:style w:type="paragraph" w:customStyle="1" w:styleId="9E39867F3B4043CEB0A003A98D609581">
    <w:name w:val="9E39867F3B4043CEB0A003A98D609581"/>
    <w:rsid w:val="006D63C9"/>
  </w:style>
  <w:style w:type="paragraph" w:customStyle="1" w:styleId="980B9B68AE0247B8A6C830B79C8913BF">
    <w:name w:val="980B9B68AE0247B8A6C830B79C8913BF"/>
    <w:rsid w:val="006D63C9"/>
  </w:style>
  <w:style w:type="paragraph" w:customStyle="1" w:styleId="A5C6F0F83AFB48AB8E628C9267A004B4">
    <w:name w:val="A5C6F0F83AFB48AB8E628C9267A004B4"/>
    <w:rsid w:val="006D63C9"/>
  </w:style>
  <w:style w:type="paragraph" w:customStyle="1" w:styleId="AC1BE04E92B14E28A18D9AA892D03B05">
    <w:name w:val="AC1BE04E92B14E28A18D9AA892D03B05"/>
    <w:rsid w:val="006D63C9"/>
  </w:style>
  <w:style w:type="paragraph" w:customStyle="1" w:styleId="E8F8CD5644284E36B781E3DABCEE77AC">
    <w:name w:val="E8F8CD5644284E36B781E3DABCEE77AC"/>
    <w:rsid w:val="006D63C9"/>
  </w:style>
  <w:style w:type="paragraph" w:customStyle="1" w:styleId="DFBC045949384AC98C047DE9D7FDACCD">
    <w:name w:val="DFBC045949384AC98C047DE9D7FDACCD"/>
    <w:rsid w:val="006D63C9"/>
  </w:style>
  <w:style w:type="paragraph" w:customStyle="1" w:styleId="4F33E5FC70894395AA54A64415313ABD">
    <w:name w:val="4F33E5FC70894395AA54A64415313ABD"/>
    <w:rsid w:val="006D63C9"/>
  </w:style>
  <w:style w:type="paragraph" w:customStyle="1" w:styleId="62A50B68F9FF44EF844A68DC893E25E7">
    <w:name w:val="62A50B68F9FF44EF844A68DC893E25E7"/>
    <w:rsid w:val="006D63C9"/>
  </w:style>
  <w:style w:type="paragraph" w:customStyle="1" w:styleId="2419393ACA5643559F7955CDD38EB200">
    <w:name w:val="2419393ACA5643559F7955CDD38EB200"/>
    <w:rsid w:val="006D63C9"/>
  </w:style>
  <w:style w:type="paragraph" w:customStyle="1" w:styleId="E0BAA5A8E1784093A823FD79A7CBA1B1">
    <w:name w:val="E0BAA5A8E1784093A823FD79A7CBA1B1"/>
    <w:rsid w:val="006D63C9"/>
  </w:style>
  <w:style w:type="paragraph" w:customStyle="1" w:styleId="BB5D84B091E0439D964FCBAE657D6830">
    <w:name w:val="BB5D84B091E0439D964FCBAE657D6830"/>
    <w:rsid w:val="006D63C9"/>
  </w:style>
  <w:style w:type="paragraph" w:customStyle="1" w:styleId="217EF741BE6C486E91291B7C8FFE54EB">
    <w:name w:val="217EF741BE6C486E91291B7C8FFE54EB"/>
    <w:rsid w:val="006D63C9"/>
  </w:style>
  <w:style w:type="paragraph" w:customStyle="1" w:styleId="6FE036DFD1754B1AB82C81CD6AD77123">
    <w:name w:val="6FE036DFD1754B1AB82C81CD6AD77123"/>
    <w:rsid w:val="006D63C9"/>
  </w:style>
  <w:style w:type="paragraph" w:customStyle="1" w:styleId="50587C68E1634BFAA5994C0B2CD7D67F">
    <w:name w:val="50587C68E1634BFAA5994C0B2CD7D67F"/>
    <w:rsid w:val="006D63C9"/>
  </w:style>
  <w:style w:type="paragraph" w:customStyle="1" w:styleId="888F84AC5A554CF5A8EC7BDE2CD905B5">
    <w:name w:val="888F84AC5A554CF5A8EC7BDE2CD905B5"/>
    <w:rsid w:val="006D63C9"/>
  </w:style>
  <w:style w:type="paragraph" w:customStyle="1" w:styleId="6C11718A70044D46A9E1654868DD950D">
    <w:name w:val="6C11718A70044D46A9E1654868DD950D"/>
    <w:rsid w:val="006D63C9"/>
  </w:style>
  <w:style w:type="paragraph" w:customStyle="1" w:styleId="0125AFE3432947889758000FCE5A9FE9">
    <w:name w:val="0125AFE3432947889758000FCE5A9FE9"/>
    <w:rsid w:val="006D63C9"/>
  </w:style>
  <w:style w:type="paragraph" w:customStyle="1" w:styleId="55EA3F226F234428AF3FB1B869FD3E9E">
    <w:name w:val="55EA3F226F234428AF3FB1B869FD3E9E"/>
    <w:rsid w:val="006D63C9"/>
  </w:style>
  <w:style w:type="paragraph" w:customStyle="1" w:styleId="E939943165164013A401710B9FBD5663">
    <w:name w:val="E939943165164013A401710B9FBD5663"/>
    <w:rsid w:val="006D63C9"/>
  </w:style>
  <w:style w:type="paragraph" w:customStyle="1" w:styleId="AFC4E37E645A4C8F8C72FB36F9E03375">
    <w:name w:val="AFC4E37E645A4C8F8C72FB36F9E03375"/>
    <w:rsid w:val="006D63C9"/>
  </w:style>
  <w:style w:type="paragraph" w:customStyle="1" w:styleId="B6F063C8671C4ABEB04C4EA70931827B">
    <w:name w:val="B6F063C8671C4ABEB04C4EA70931827B"/>
    <w:rsid w:val="006D63C9"/>
  </w:style>
  <w:style w:type="paragraph" w:customStyle="1" w:styleId="6375CDFC4EDD40ECBE3A7221A6C629F0">
    <w:name w:val="6375CDFC4EDD40ECBE3A7221A6C629F0"/>
    <w:rsid w:val="006D63C9"/>
  </w:style>
  <w:style w:type="paragraph" w:customStyle="1" w:styleId="EDEE1FB2D517449887A7EFAA148C1B80">
    <w:name w:val="EDEE1FB2D517449887A7EFAA148C1B80"/>
    <w:rsid w:val="006D63C9"/>
  </w:style>
  <w:style w:type="paragraph" w:customStyle="1" w:styleId="6EF4E12439174381940696000396143B">
    <w:name w:val="6EF4E12439174381940696000396143B"/>
    <w:rsid w:val="006D63C9"/>
  </w:style>
  <w:style w:type="paragraph" w:customStyle="1" w:styleId="AB3E83108E694E0D95F38453AF56465A">
    <w:name w:val="AB3E83108E694E0D95F38453AF56465A"/>
    <w:rsid w:val="006D63C9"/>
  </w:style>
  <w:style w:type="paragraph" w:customStyle="1" w:styleId="6210C8EAD9B040C2ACACE179E79C5DA2">
    <w:name w:val="6210C8EAD9B040C2ACACE179E79C5DA2"/>
    <w:rsid w:val="006D63C9"/>
  </w:style>
  <w:style w:type="paragraph" w:customStyle="1" w:styleId="DB9D052667F84E46AA7115F874769E4E">
    <w:name w:val="DB9D052667F84E46AA7115F874769E4E"/>
    <w:rsid w:val="006D63C9"/>
  </w:style>
  <w:style w:type="paragraph" w:customStyle="1" w:styleId="F33A6CA6BF404DC285689ADBBB664A19">
    <w:name w:val="F33A6CA6BF404DC285689ADBBB664A19"/>
    <w:rsid w:val="006D63C9"/>
  </w:style>
  <w:style w:type="paragraph" w:customStyle="1" w:styleId="AE06686ACE6C46719B0200DC32BD72D7">
    <w:name w:val="AE06686ACE6C46719B0200DC32BD72D7"/>
    <w:rsid w:val="006D63C9"/>
  </w:style>
  <w:style w:type="paragraph" w:customStyle="1" w:styleId="446AA24C57D84493B69B72BDE9DB78FF">
    <w:name w:val="446AA24C57D84493B69B72BDE9DB78FF"/>
    <w:rsid w:val="006D63C9"/>
  </w:style>
  <w:style w:type="paragraph" w:customStyle="1" w:styleId="CFE2FEB997B943FB8E72DBF52C230A01">
    <w:name w:val="CFE2FEB997B943FB8E72DBF52C230A01"/>
    <w:rsid w:val="006D63C9"/>
  </w:style>
  <w:style w:type="paragraph" w:customStyle="1" w:styleId="550DCBF37FD44877B98874C046E37535">
    <w:name w:val="550DCBF37FD44877B98874C046E37535"/>
    <w:rsid w:val="006D63C9"/>
  </w:style>
  <w:style w:type="paragraph" w:customStyle="1" w:styleId="C8428067271845D3907CA0B115226393">
    <w:name w:val="C8428067271845D3907CA0B115226393"/>
    <w:rsid w:val="006D63C9"/>
  </w:style>
  <w:style w:type="paragraph" w:customStyle="1" w:styleId="B80B99F8458244BCAAB51534931C83B9">
    <w:name w:val="B80B99F8458244BCAAB51534931C83B9"/>
    <w:rsid w:val="006D63C9"/>
  </w:style>
  <w:style w:type="paragraph" w:customStyle="1" w:styleId="D5DC4510ACB2427CB3D24B6368FCEA55">
    <w:name w:val="D5DC4510ACB2427CB3D24B6368FCEA55"/>
    <w:rsid w:val="006D63C9"/>
  </w:style>
  <w:style w:type="paragraph" w:customStyle="1" w:styleId="96736D4E98E341138ABDDB45FCE0F7D1">
    <w:name w:val="96736D4E98E341138ABDDB45FCE0F7D1"/>
    <w:rsid w:val="006D63C9"/>
  </w:style>
  <w:style w:type="paragraph" w:customStyle="1" w:styleId="3F39C34AD7DD416CA31B245ECE0531D8">
    <w:name w:val="3F39C34AD7DD416CA31B245ECE0531D8"/>
    <w:rsid w:val="006D63C9"/>
  </w:style>
  <w:style w:type="paragraph" w:customStyle="1" w:styleId="94FE9C421E0948F39C2938C1ECB448C6">
    <w:name w:val="94FE9C421E0948F39C2938C1ECB448C6"/>
    <w:rsid w:val="006D63C9"/>
  </w:style>
  <w:style w:type="paragraph" w:customStyle="1" w:styleId="77AB26E5023045689AFE378CEFA1CF5D">
    <w:name w:val="77AB26E5023045689AFE378CEFA1CF5D"/>
    <w:rsid w:val="006D63C9"/>
  </w:style>
  <w:style w:type="paragraph" w:customStyle="1" w:styleId="BB39E8B9FC0A4DD3B53758DD3737992F">
    <w:name w:val="BB39E8B9FC0A4DD3B53758DD3737992F"/>
    <w:rsid w:val="006D63C9"/>
  </w:style>
  <w:style w:type="paragraph" w:customStyle="1" w:styleId="E4563C84E3E446BA80CF6D33B450BFAF">
    <w:name w:val="E4563C84E3E446BA80CF6D33B450BFAF"/>
    <w:rsid w:val="006D63C9"/>
  </w:style>
  <w:style w:type="paragraph" w:customStyle="1" w:styleId="9D9491A6726A4F21AC222C76B141F338">
    <w:name w:val="9D9491A6726A4F21AC222C76B141F338"/>
    <w:rsid w:val="00990DB0"/>
  </w:style>
  <w:style w:type="paragraph" w:customStyle="1" w:styleId="9CC274A02AB04DCBB1CB1D4A631B8C26">
    <w:name w:val="9CC274A02AB04DCBB1CB1D4A631B8C26"/>
    <w:rsid w:val="00990DB0"/>
  </w:style>
  <w:style w:type="paragraph" w:customStyle="1" w:styleId="5C0E5B532744433CA56C4E2412E72CE3">
    <w:name w:val="5C0E5B532744433CA56C4E2412E72CE3"/>
    <w:rsid w:val="00990DB0"/>
  </w:style>
  <w:style w:type="paragraph" w:customStyle="1" w:styleId="C9C0B52735F54929955776CC63C4F104">
    <w:name w:val="C9C0B52735F54929955776CC63C4F104"/>
    <w:rsid w:val="00990DB0"/>
  </w:style>
  <w:style w:type="paragraph" w:customStyle="1" w:styleId="AC220613AC5C458CBD14F418688F7649">
    <w:name w:val="AC220613AC5C458CBD14F418688F7649"/>
    <w:rsid w:val="00990DB0"/>
  </w:style>
  <w:style w:type="paragraph" w:customStyle="1" w:styleId="170688F4F1C249B38FAEB5ED293613CD">
    <w:name w:val="170688F4F1C249B38FAEB5ED293613CD"/>
    <w:rsid w:val="00990DB0"/>
  </w:style>
  <w:style w:type="paragraph" w:customStyle="1" w:styleId="D0F4CA91520B417ABB2C66C7AE0C6DE1">
    <w:name w:val="D0F4CA91520B417ABB2C66C7AE0C6DE1"/>
    <w:rsid w:val="00990DB0"/>
  </w:style>
  <w:style w:type="paragraph" w:customStyle="1" w:styleId="C9946D9F89FD43928847632A90694B29">
    <w:name w:val="C9946D9F89FD43928847632A90694B29"/>
    <w:rsid w:val="00990DB0"/>
  </w:style>
  <w:style w:type="paragraph" w:customStyle="1" w:styleId="262CC7DB9AF24AC188B7B1582CEFBD35">
    <w:name w:val="262CC7DB9AF24AC188B7B1582CEFBD35"/>
    <w:rsid w:val="00990DB0"/>
  </w:style>
  <w:style w:type="paragraph" w:customStyle="1" w:styleId="F91E4F6A6D2A4687847DA231E72666FA">
    <w:name w:val="F91E4F6A6D2A4687847DA231E72666FA"/>
    <w:rsid w:val="00990DB0"/>
  </w:style>
  <w:style w:type="paragraph" w:customStyle="1" w:styleId="6FFF610D593A4ADABC313AB6CA5F39CA">
    <w:name w:val="6FFF610D593A4ADABC313AB6CA5F39CA"/>
    <w:rsid w:val="00990DB0"/>
  </w:style>
  <w:style w:type="paragraph" w:customStyle="1" w:styleId="70EC4F540F7F40058245F90CCE2D4371">
    <w:name w:val="70EC4F540F7F40058245F90CCE2D4371"/>
    <w:rsid w:val="00990DB0"/>
  </w:style>
  <w:style w:type="paragraph" w:customStyle="1" w:styleId="25205ABEDF2F44C3B0EF1E2F95BECEAE2">
    <w:name w:val="25205ABEDF2F44C3B0EF1E2F95BECEAE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8">
    <w:name w:val="ED8A77C8848E42DC82581E55789A7D72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8">
    <w:name w:val="1A35AC6FF86C48ECAB62EB5673550C5F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8">
    <w:name w:val="C7182BB1871A4DE5B44476C1669C9C10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8">
    <w:name w:val="77CDE1449B954E1CAC923D82220039B2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8">
    <w:name w:val="24443BFDAB524E6786CBA7D19F80BE2E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8">
    <w:name w:val="5B270E3F613D4A0DAF04F3926B90854D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8">
    <w:name w:val="DEB4B009ED074E93B939D0E9C46A49F8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8">
    <w:name w:val="AB84D2B39C7243AEAA4E557E8C8A72CE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8">
    <w:name w:val="402DCC81FF4940EFA6C7766D42D3F410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8">
    <w:name w:val="AF79FD9D06454BC9846849D432CF0EF9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8">
    <w:name w:val="352F48123347481D9D752825B8A12237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8">
    <w:name w:val="9D8F97D4B1EA427DB0505343C824DF9F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8">
    <w:name w:val="0EEA152DE60445058BB03C114780ADB2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8">
    <w:name w:val="D38F7D485FD9469E9F088416D0F37EFC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39C8B1A3E74932A4DCF52ABE0154641">
    <w:name w:val="5539C8B1A3E74932A4DCF52ABE015464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DEE910FC3F46F79FCD0DB7BD90AA0B1">
    <w:name w:val="64DEE910FC3F46F79FCD0DB7BD90AA0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8">
    <w:name w:val="6BF5043128844905B89B106CDE3CC0EF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8">
    <w:name w:val="846E98A9ED0F44C6ADF4DA0104CE382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8">
    <w:name w:val="D464B28801EB484CBBA2C62E1137CB65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8">
    <w:name w:val="8D86058312BB4F3B8F3CFC24D043AA23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8">
    <w:name w:val="458484F6F7C646768E283A176D5DD07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8">
    <w:name w:val="92BE6B10489C49388764956E9754D4F4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8">
    <w:name w:val="0AE3EBA89CE644BA8DB0BA1FCA24DDDE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8">
    <w:name w:val="70C1FF59EA134836BBB3438E9AEFC158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8">
    <w:name w:val="81515E8B00CD43E6B29F585B9D354DF4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8">
    <w:name w:val="3679F7366F184F6F8291F70A7CF1C73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8">
    <w:name w:val="7434A7BD5C7A4085A57997E59971C37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8">
    <w:name w:val="631874B2AA9042DD891654D556767E63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8">
    <w:name w:val="7BCFBBC11C9848A2A80F0AC43FF373E6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8">
    <w:name w:val="7D241259ECBE4954833D3294529ACE20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8">
    <w:name w:val="E13561DF50B5407EA1EA89C989F0C91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145FCA32B6D4EA0BAEAAE993F7EFA09">
    <w:name w:val="2145FCA32B6D4EA0BAEAAE993F7EFA09"/>
    <w:rsid w:val="00574AE3"/>
  </w:style>
  <w:style w:type="paragraph" w:customStyle="1" w:styleId="45C81C00D6B747FC88635ACD7DA6FA1F">
    <w:name w:val="45C81C00D6B747FC88635ACD7DA6FA1F"/>
    <w:rsid w:val="00574AE3"/>
  </w:style>
  <w:style w:type="paragraph" w:customStyle="1" w:styleId="FD034B4411584D0BAF31956F777FC6F1">
    <w:name w:val="FD034B4411584D0BAF31956F777FC6F1"/>
    <w:rsid w:val="00574AE3"/>
  </w:style>
  <w:style w:type="paragraph" w:customStyle="1" w:styleId="1C9EF3497CDF4C5D9910025532EB389F">
    <w:name w:val="1C9EF3497CDF4C5D9910025532EB389F"/>
    <w:rsid w:val="00574AE3"/>
  </w:style>
  <w:style w:type="paragraph" w:customStyle="1" w:styleId="8D6C2A9B6799489CBA4D9CE7966BB483">
    <w:name w:val="8D6C2A9B6799489CBA4D9CE7966BB483"/>
    <w:rsid w:val="00574AE3"/>
  </w:style>
  <w:style w:type="paragraph" w:customStyle="1" w:styleId="19F0041891D6445898A936FACF3438CB">
    <w:name w:val="19F0041891D6445898A936FACF3438CB"/>
    <w:rsid w:val="00574AE3"/>
  </w:style>
  <w:style w:type="paragraph" w:customStyle="1" w:styleId="078E9D9A970C4C4E98995A84093B7970">
    <w:name w:val="078E9D9A970C4C4E98995A84093B7970"/>
    <w:rsid w:val="00574AE3"/>
  </w:style>
  <w:style w:type="paragraph" w:customStyle="1" w:styleId="25205ABEDF2F44C3B0EF1E2F95BECEAE3">
    <w:name w:val="25205ABEDF2F44C3B0EF1E2F95BECEAE3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9">
    <w:name w:val="ED8A77C8848E42DC82581E55789A7D72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145FCA32B6D4EA0BAEAAE993F7EFA091">
    <w:name w:val="2145FCA32B6D4EA0BAEAAE993F7EFA09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6C2A9B6799489CBA4D9CE7966BB4831">
    <w:name w:val="8D6C2A9B6799489CBA4D9CE7966BB483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C81C00D6B747FC88635ACD7DA6FA1F1">
    <w:name w:val="45C81C00D6B747FC88635ACD7DA6FA1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F0041891D6445898A936FACF3438CB1">
    <w:name w:val="19F0041891D6445898A936FACF3438C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9">
    <w:name w:val="24443BFDAB524E6786CBA7D19F80BE2E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9">
    <w:name w:val="5B270E3F613D4A0DAF04F3926B90854D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9">
    <w:name w:val="DEB4B009ED074E93B939D0E9C46A49F8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9">
    <w:name w:val="AB84D2B39C7243AEAA4E557E8C8A72CE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9">
    <w:name w:val="402DCC81FF4940EFA6C7766D42D3F410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9">
    <w:name w:val="AF79FD9D06454BC9846849D432CF0EF9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9">
    <w:name w:val="352F48123347481D9D752825B8A12237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9">
    <w:name w:val="9D8F97D4B1EA427DB0505343C824DF9F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9">
    <w:name w:val="0EEA152DE60445058BB03C114780ADB2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9">
    <w:name w:val="D38F7D485FD9469E9F088416D0F37EFC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39C8B1A3E74932A4DCF52ABE0154642">
    <w:name w:val="5539C8B1A3E74932A4DCF52ABE015464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DEE910FC3F46F79FCD0DB7BD90AA0B2">
    <w:name w:val="64DEE910FC3F46F79FCD0DB7BD90AA0B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9">
    <w:name w:val="6BF5043128844905B89B106CDE3CC0EF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9">
    <w:name w:val="846E98A9ED0F44C6ADF4DA0104CE382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9">
    <w:name w:val="D464B28801EB484CBBA2C62E1137CB65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9">
    <w:name w:val="8D86058312BB4F3B8F3CFC24D043AA23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9">
    <w:name w:val="458484F6F7C646768E283A176D5DD07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9">
    <w:name w:val="92BE6B10489C49388764956E9754D4F4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9">
    <w:name w:val="0AE3EBA89CE644BA8DB0BA1FCA24DDDE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9">
    <w:name w:val="70C1FF59EA134836BBB3438E9AEFC158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9">
    <w:name w:val="81515E8B00CD43E6B29F585B9D354DF4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9">
    <w:name w:val="3679F7366F184F6F8291F70A7CF1C73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9">
    <w:name w:val="7434A7BD5C7A4085A57997E59971C37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9">
    <w:name w:val="631874B2AA9042DD891654D556767E63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9">
    <w:name w:val="7BCFBBC11C9848A2A80F0AC43FF373E6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9">
    <w:name w:val="7D241259ECBE4954833D3294529ACE20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9">
    <w:name w:val="E13561DF50B5407EA1EA89C989F0C91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5839C60BE24333BF680C0CA2A100D6">
    <w:name w:val="275839C60BE24333BF680C0CA2A100D6"/>
    <w:rsid w:val="00574AE3"/>
  </w:style>
  <w:style w:type="paragraph" w:customStyle="1" w:styleId="37AB4EF91694402C8D87F46BDB460C4E">
    <w:name w:val="37AB4EF91694402C8D87F46BDB460C4E"/>
    <w:rsid w:val="00574AE3"/>
  </w:style>
  <w:style w:type="paragraph" w:customStyle="1" w:styleId="3DB14D05DB334239AB38D413ADABC3F0">
    <w:name w:val="3DB14D05DB334239AB38D413ADABC3F0"/>
    <w:rsid w:val="00574AE3"/>
  </w:style>
  <w:style w:type="paragraph" w:customStyle="1" w:styleId="87616824A8C748089ADFFB743349777C">
    <w:name w:val="87616824A8C748089ADFFB743349777C"/>
    <w:rsid w:val="00574AE3"/>
  </w:style>
  <w:style w:type="paragraph" w:customStyle="1" w:styleId="003A56E3AC554881A3BF11472A20FDAA">
    <w:name w:val="003A56E3AC554881A3BF11472A20FDAA"/>
    <w:rsid w:val="00574AE3"/>
  </w:style>
  <w:style w:type="paragraph" w:customStyle="1" w:styleId="7355BB0BC14A4CA7844580B53ED58FAA">
    <w:name w:val="7355BB0BC14A4CA7844580B53ED58FAA"/>
    <w:rsid w:val="00574AE3"/>
  </w:style>
  <w:style w:type="paragraph" w:customStyle="1" w:styleId="E50161FBA7164F069DFDA20B67119DE0">
    <w:name w:val="E50161FBA7164F069DFDA20B67119DE0"/>
    <w:rsid w:val="00574AE3"/>
  </w:style>
  <w:style w:type="paragraph" w:customStyle="1" w:styleId="422861004A184F64850CABC85C12B97A">
    <w:name w:val="422861004A184F64850CABC85C12B97A"/>
    <w:rsid w:val="00574AE3"/>
  </w:style>
  <w:style w:type="paragraph" w:customStyle="1" w:styleId="FEDDF103012A482EBD473D63FE15894E">
    <w:name w:val="FEDDF103012A482EBD473D63FE15894E"/>
    <w:rsid w:val="00574AE3"/>
  </w:style>
  <w:style w:type="paragraph" w:customStyle="1" w:styleId="6C7F353F1EE649B9B84622F7B99E8CBF">
    <w:name w:val="6C7F353F1EE649B9B84622F7B99E8CBF"/>
    <w:rsid w:val="00574AE3"/>
  </w:style>
  <w:style w:type="paragraph" w:customStyle="1" w:styleId="886D7C8E2AB844A08415FCEB93380EA3">
    <w:name w:val="886D7C8E2AB844A08415FCEB93380EA3"/>
    <w:rsid w:val="00574AE3"/>
  </w:style>
  <w:style w:type="paragraph" w:customStyle="1" w:styleId="A8E4FADA977E4AE2855C3FBD3AFCD0AC">
    <w:name w:val="A8E4FADA977E4AE2855C3FBD3AFCD0AC"/>
    <w:rsid w:val="00574AE3"/>
  </w:style>
  <w:style w:type="paragraph" w:customStyle="1" w:styleId="9D77C35810B44530AD04C27AE6F1D5A9">
    <w:name w:val="9D77C35810B44530AD04C27AE6F1D5A9"/>
    <w:rsid w:val="00574AE3"/>
  </w:style>
  <w:style w:type="paragraph" w:customStyle="1" w:styleId="A7F3443A31874947B21B431B31BE8629">
    <w:name w:val="A7F3443A31874947B21B431B31BE8629"/>
    <w:rsid w:val="00574AE3"/>
  </w:style>
  <w:style w:type="paragraph" w:customStyle="1" w:styleId="B84940CE06804ACD9B0E8E3BA53563B6">
    <w:name w:val="B84940CE06804ACD9B0E8E3BA53563B6"/>
    <w:rsid w:val="00574AE3"/>
  </w:style>
  <w:style w:type="paragraph" w:customStyle="1" w:styleId="ACB1D2CAFDE84E0CB3A109F05B045B2D">
    <w:name w:val="ACB1D2CAFDE84E0CB3A109F05B045B2D"/>
    <w:rsid w:val="00574AE3"/>
  </w:style>
  <w:style w:type="paragraph" w:customStyle="1" w:styleId="EB11EE00CB004EDDAD2A0D0C8635D1AD">
    <w:name w:val="EB11EE00CB004EDDAD2A0D0C8635D1AD"/>
    <w:rsid w:val="00574AE3"/>
  </w:style>
  <w:style w:type="paragraph" w:customStyle="1" w:styleId="05A5FEA51C1B45DF8E01B421A94159B7">
    <w:name w:val="05A5FEA51C1B45DF8E01B421A94159B7"/>
    <w:rsid w:val="00574AE3"/>
  </w:style>
  <w:style w:type="paragraph" w:customStyle="1" w:styleId="595028C9B624470B9917DAEA3EA73C2B">
    <w:name w:val="595028C9B624470B9917DAEA3EA73C2B"/>
    <w:rsid w:val="00574AE3"/>
  </w:style>
  <w:style w:type="paragraph" w:customStyle="1" w:styleId="D01959322CC34C559DCE016E4124A53F">
    <w:name w:val="D01959322CC34C559DCE016E4124A53F"/>
    <w:rsid w:val="00574AE3"/>
  </w:style>
  <w:style w:type="paragraph" w:customStyle="1" w:styleId="D0DA132E24DF472887329D5A434B4887">
    <w:name w:val="D0DA132E24DF472887329D5A434B4887"/>
    <w:rsid w:val="00574AE3"/>
  </w:style>
  <w:style w:type="paragraph" w:customStyle="1" w:styleId="0966A81D7F0546D3803C2970C22600E7">
    <w:name w:val="0966A81D7F0546D3803C2970C22600E7"/>
    <w:rsid w:val="00574AE3"/>
  </w:style>
  <w:style w:type="paragraph" w:customStyle="1" w:styleId="0535F988FA88497C96BD4308680097E8">
    <w:name w:val="0535F988FA88497C96BD4308680097E8"/>
    <w:rsid w:val="00574AE3"/>
  </w:style>
  <w:style w:type="paragraph" w:customStyle="1" w:styleId="7ABD2C0E576B49D5A9395A6231066338">
    <w:name w:val="7ABD2C0E576B49D5A9395A6231066338"/>
    <w:rsid w:val="00574AE3"/>
  </w:style>
  <w:style w:type="paragraph" w:customStyle="1" w:styleId="DD2A911855EA4D99A9CB58912104AD93">
    <w:name w:val="DD2A911855EA4D99A9CB58912104AD93"/>
    <w:rsid w:val="00574AE3"/>
  </w:style>
  <w:style w:type="paragraph" w:customStyle="1" w:styleId="104E99E110C0446A80C674C92889FA1B">
    <w:name w:val="104E99E110C0446A80C674C92889FA1B"/>
    <w:rsid w:val="00574AE3"/>
  </w:style>
  <w:style w:type="paragraph" w:customStyle="1" w:styleId="342DBEE0D4444E439BA5A082CE6924AD">
    <w:name w:val="342DBEE0D4444E439BA5A082CE6924AD"/>
    <w:rsid w:val="00574AE3"/>
  </w:style>
  <w:style w:type="paragraph" w:customStyle="1" w:styleId="13334067CCBB40C08EADDA583F09E77A">
    <w:name w:val="13334067CCBB40C08EADDA583F09E77A"/>
    <w:rsid w:val="00574AE3"/>
  </w:style>
  <w:style w:type="paragraph" w:customStyle="1" w:styleId="6037956B1AEB4922B16A9E7CFB572EFF">
    <w:name w:val="6037956B1AEB4922B16A9E7CFB572EFF"/>
    <w:rsid w:val="00574AE3"/>
  </w:style>
  <w:style w:type="paragraph" w:customStyle="1" w:styleId="E0F5F11DD525452D93B5A8B5B2D98642">
    <w:name w:val="E0F5F11DD525452D93B5A8B5B2D98642"/>
    <w:rsid w:val="00574AE3"/>
  </w:style>
  <w:style w:type="paragraph" w:customStyle="1" w:styleId="DE39568A2CC742969348110F8166779D">
    <w:name w:val="DE39568A2CC742969348110F8166779D"/>
    <w:rsid w:val="00574AE3"/>
  </w:style>
  <w:style w:type="paragraph" w:customStyle="1" w:styleId="16A16354DDCA40A49727AA70FE8681F1">
    <w:name w:val="16A16354DDCA40A49727AA70FE8681F1"/>
    <w:rsid w:val="00574AE3"/>
  </w:style>
  <w:style w:type="paragraph" w:customStyle="1" w:styleId="5FB53621C8AF46B298984FEB9CE4C09B">
    <w:name w:val="5FB53621C8AF46B298984FEB9CE4C09B"/>
    <w:rsid w:val="00574AE3"/>
  </w:style>
  <w:style w:type="paragraph" w:customStyle="1" w:styleId="3B80665AC51C4452BAD6E74FFDDF35DE">
    <w:name w:val="3B80665AC51C4452BAD6E74FFDDF35DE"/>
    <w:rsid w:val="00574AE3"/>
  </w:style>
  <w:style w:type="paragraph" w:customStyle="1" w:styleId="8673D415A31A4B939C2AB3B80DA605E5">
    <w:name w:val="8673D415A31A4B939C2AB3B80DA605E5"/>
    <w:rsid w:val="00574AE3"/>
  </w:style>
  <w:style w:type="paragraph" w:customStyle="1" w:styleId="FFDDB4964FE44BA6857585B340114B8B">
    <w:name w:val="FFDDB4964FE44BA6857585B340114B8B"/>
    <w:rsid w:val="00574AE3"/>
  </w:style>
  <w:style w:type="paragraph" w:customStyle="1" w:styleId="9A34D79322494DD5B35CE31FB6C08219">
    <w:name w:val="9A34D79322494DD5B35CE31FB6C08219"/>
    <w:rsid w:val="00574AE3"/>
  </w:style>
  <w:style w:type="paragraph" w:customStyle="1" w:styleId="87BF9B5796EB443195987226FC5115D9">
    <w:name w:val="87BF9B5796EB443195987226FC5115D9"/>
    <w:rsid w:val="00574AE3"/>
  </w:style>
  <w:style w:type="paragraph" w:customStyle="1" w:styleId="25205ABEDF2F44C3B0EF1E2F95BECEAE4">
    <w:name w:val="25205ABEDF2F44C3B0EF1E2F95BECEAE4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0">
    <w:name w:val="ED8A77C8848E42DC82581E55789A7D72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6C2A9B6799489CBA4D9CE7966BB4832">
    <w:name w:val="8D6C2A9B6799489CBA4D9CE7966BB483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F0041891D6445898A936FACF3438CB2">
    <w:name w:val="19F0041891D6445898A936FACF3438CB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5839C60BE24333BF680C0CA2A100D61">
    <w:name w:val="275839C60BE24333BF680C0CA2A100D6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AB4EF91694402C8D87F46BDB460C4E1">
    <w:name w:val="37AB4EF91694402C8D87F46BDB460C4E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DB14D05DB334239AB38D413ADABC3F01">
    <w:name w:val="3DB14D05DB334239AB38D413ADABC3F0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616824A8C748089ADFFB743349777C1">
    <w:name w:val="87616824A8C748089ADFFB743349777C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50161FBA7164F069DFDA20B67119DE01">
    <w:name w:val="E50161FBA7164F069DFDA20B67119DE0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2861004A184F64850CABC85C12B97A1">
    <w:name w:val="422861004A184F64850CABC85C12B97A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EDDF103012A482EBD473D63FE15894E1">
    <w:name w:val="FEDDF103012A482EBD473D63FE15894E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7F353F1EE649B9B84622F7B99E8CBF1">
    <w:name w:val="6C7F353F1EE649B9B84622F7B99E8CB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6D7C8E2AB844A08415FCEB93380EA31">
    <w:name w:val="886D7C8E2AB844A08415FCEB93380EA3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E4FADA977E4AE2855C3FBD3AFCD0AC1">
    <w:name w:val="A8E4FADA977E4AE2855C3FBD3AFCD0AC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77C35810B44530AD04C27AE6F1D5A91">
    <w:name w:val="9D77C35810B44530AD04C27AE6F1D5A9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F3443A31874947B21B431B31BE86291">
    <w:name w:val="A7F3443A31874947B21B431B31BE8629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CB1D2CAFDE84E0CB3A109F05B045B2D1">
    <w:name w:val="ACB1D2CAFDE84E0CB3A109F05B045B2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B11EE00CB004EDDAD2A0D0C8635D1AD1">
    <w:name w:val="EB11EE00CB004EDDAD2A0D0C8635D1A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A5FEA51C1B45DF8E01B421A94159B71">
    <w:name w:val="05A5FEA51C1B45DF8E01B421A94159B7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5028C9B624470B9917DAEA3EA73C2B1">
    <w:name w:val="595028C9B624470B9917DAEA3EA73C2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1959322CC34C559DCE016E4124A53F1">
    <w:name w:val="D01959322CC34C559DCE016E4124A53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DA132E24DF472887329D5A434B48871">
    <w:name w:val="D0DA132E24DF472887329D5A434B4887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66A81D7F0546D3803C2970C22600E71">
    <w:name w:val="0966A81D7F0546D3803C2970C22600E7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35F988FA88497C96BD4308680097E81">
    <w:name w:val="0535F988FA88497C96BD4308680097E8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ABD2C0E576B49D5A9395A62310663381">
    <w:name w:val="7ABD2C0E576B49D5A9395A6231066338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D2A911855EA4D99A9CB58912104AD931">
    <w:name w:val="DD2A911855EA4D99A9CB58912104AD93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4E99E110C0446A80C674C92889FA1B1">
    <w:name w:val="104E99E110C0446A80C674C92889FA1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2DBEE0D4444E439BA5A082CE6924AD1">
    <w:name w:val="342DBEE0D4444E439BA5A082CE6924A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3334067CCBB40C08EADDA583F09E77A1">
    <w:name w:val="13334067CCBB40C08EADDA583F09E77A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37956B1AEB4922B16A9E7CFB572EFF1">
    <w:name w:val="6037956B1AEB4922B16A9E7CFB572EF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F5F11DD525452D93B5A8B5B2D986421">
    <w:name w:val="E0F5F11DD525452D93B5A8B5B2D98642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39568A2CC742969348110F8166779D1">
    <w:name w:val="DE39568A2CC742969348110F8166779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6A16354DDCA40A49727AA70FE8681F11">
    <w:name w:val="16A16354DDCA40A49727AA70FE8681F1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0">
    <w:name w:val="AF79FD9D06454BC9846849D432CF0EF9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0">
    <w:name w:val="8D86058312BB4F3B8F3CFC24D043AA23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0">
    <w:name w:val="458484F6F7C646768E283A176D5DD07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0">
    <w:name w:val="92BE6B10489C49388764956E9754D4F4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0">
    <w:name w:val="0AE3EBA89CE644BA8DB0BA1FCA24DDDE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0">
    <w:name w:val="70C1FF59EA134836BBB3438E9AEFC158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0">
    <w:name w:val="81515E8B00CD43E6B29F585B9D354DF4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0">
    <w:name w:val="3679F7366F184F6F8291F70A7CF1C73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0">
    <w:name w:val="7434A7BD5C7A4085A57997E59971C37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0">
    <w:name w:val="631874B2AA9042DD891654D556767E63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0">
    <w:name w:val="7BCFBBC11C9848A2A80F0AC43FF373E6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0">
    <w:name w:val="7D241259ECBE4954833D3294529ACE20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0">
    <w:name w:val="E13561DF50B5407EA1EA89C989F0C91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28D78874EC74917A167C684F9DAAAE1">
    <w:name w:val="828D78874EC74917A167C684F9DAAAE1"/>
    <w:rsid w:val="00574AE3"/>
  </w:style>
  <w:style w:type="paragraph" w:customStyle="1" w:styleId="9F4B5E4316E647438AB2AC3E0D13A815">
    <w:name w:val="9F4B5E4316E647438AB2AC3E0D13A815"/>
    <w:rsid w:val="00574AE3"/>
  </w:style>
  <w:style w:type="paragraph" w:customStyle="1" w:styleId="561BFACDF9CF4CA59FBFDDF33D23B573">
    <w:name w:val="561BFACDF9CF4CA59FBFDDF33D23B573"/>
    <w:rsid w:val="00574AE3"/>
  </w:style>
  <w:style w:type="paragraph" w:customStyle="1" w:styleId="67970FB082AB401FB1812603E4B2F89B">
    <w:name w:val="67970FB082AB401FB1812603E4B2F89B"/>
    <w:rsid w:val="00574AE3"/>
  </w:style>
  <w:style w:type="paragraph" w:customStyle="1" w:styleId="1D5B2DB69C434134ACD916D7ADD4E548">
    <w:name w:val="1D5B2DB69C434134ACD916D7ADD4E548"/>
    <w:rsid w:val="00574AE3"/>
  </w:style>
  <w:style w:type="paragraph" w:customStyle="1" w:styleId="154B735634674337983A32949EA7AB3A">
    <w:name w:val="154B735634674337983A32949EA7AB3A"/>
    <w:rsid w:val="00574AE3"/>
  </w:style>
  <w:style w:type="paragraph" w:customStyle="1" w:styleId="73A15981C91541218CC7BF566DA62887">
    <w:name w:val="73A15981C91541218CC7BF566DA62887"/>
    <w:rsid w:val="00574AE3"/>
  </w:style>
  <w:style w:type="paragraph" w:customStyle="1" w:styleId="1E854F678A274AAF80D52AABF0D9F42D">
    <w:name w:val="1E854F678A274AAF80D52AABF0D9F42D"/>
    <w:rsid w:val="00574AE3"/>
  </w:style>
  <w:style w:type="paragraph" w:customStyle="1" w:styleId="9AFF952BF5DB4A79B7C8B401AA5A07A5">
    <w:name w:val="9AFF952BF5DB4A79B7C8B401AA5A07A5"/>
    <w:rsid w:val="00574AE3"/>
  </w:style>
  <w:style w:type="paragraph" w:customStyle="1" w:styleId="19AD697602354FA8A5F33C532B3A508A">
    <w:name w:val="19AD697602354FA8A5F33C532B3A508A"/>
    <w:rsid w:val="00574AE3"/>
  </w:style>
  <w:style w:type="paragraph" w:customStyle="1" w:styleId="9D9759E9427B435AA2720A917B651838">
    <w:name w:val="9D9759E9427B435AA2720A917B651838"/>
    <w:rsid w:val="00574AE3"/>
  </w:style>
  <w:style w:type="paragraph" w:customStyle="1" w:styleId="4C0C0B70C96C4B6EB5DF67CAFC492F47">
    <w:name w:val="4C0C0B70C96C4B6EB5DF67CAFC492F47"/>
    <w:rsid w:val="00093F01"/>
  </w:style>
  <w:style w:type="paragraph" w:customStyle="1" w:styleId="66BDC45012104C1E8E26A5BE916D1CD5">
    <w:name w:val="66BDC45012104C1E8E26A5BE916D1CD5"/>
    <w:rsid w:val="00093F01"/>
  </w:style>
  <w:style w:type="paragraph" w:customStyle="1" w:styleId="786AFAB65BF54F24B3568F5D4141A78A">
    <w:name w:val="786AFAB65BF54F24B3568F5D4141A78A"/>
    <w:rsid w:val="00093F01"/>
  </w:style>
  <w:style w:type="paragraph" w:customStyle="1" w:styleId="95F2E87BAE1F4301AABCBFC676718761">
    <w:name w:val="95F2E87BAE1F4301AABCBFC676718761"/>
    <w:rsid w:val="00093F01"/>
  </w:style>
  <w:style w:type="paragraph" w:customStyle="1" w:styleId="BBCE34210E8A4B7D89A87E2155E8F8DC">
    <w:name w:val="BBCE34210E8A4B7D89A87E2155E8F8DC"/>
    <w:rsid w:val="00093F01"/>
  </w:style>
  <w:style w:type="paragraph" w:customStyle="1" w:styleId="51CDFD7D4D49495E9EC138502A56F08A">
    <w:name w:val="51CDFD7D4D49495E9EC138502A56F08A"/>
    <w:rsid w:val="00093F01"/>
  </w:style>
  <w:style w:type="paragraph" w:customStyle="1" w:styleId="CF7AA8E7B769489EA5BDC21A169B5815">
    <w:name w:val="CF7AA8E7B769489EA5BDC21A169B5815"/>
    <w:rsid w:val="00093F01"/>
  </w:style>
  <w:style w:type="paragraph" w:customStyle="1" w:styleId="9773E871F44D439188135DF2B0C9A09B">
    <w:name w:val="9773E871F44D439188135DF2B0C9A09B"/>
    <w:rsid w:val="00093F01"/>
  </w:style>
  <w:style w:type="paragraph" w:customStyle="1" w:styleId="F4ED7E2B798444729BC88DE0B03F2196">
    <w:name w:val="F4ED7E2B798444729BC88DE0B03F2196"/>
    <w:rsid w:val="00093F01"/>
  </w:style>
  <w:style w:type="paragraph" w:customStyle="1" w:styleId="D26CEDD79BC549BDBE8A5B84A873F3B5">
    <w:name w:val="D26CEDD79BC549BDBE8A5B84A873F3B5"/>
    <w:rsid w:val="00093F01"/>
  </w:style>
  <w:style w:type="paragraph" w:customStyle="1" w:styleId="06940B39DA544DE59B9A2896FCF3AD4A">
    <w:name w:val="06940B39DA544DE59B9A2896FCF3AD4A"/>
    <w:rsid w:val="00093F01"/>
  </w:style>
  <w:style w:type="paragraph" w:customStyle="1" w:styleId="0303D354CC4E46EBB5AE1025CEE3654C">
    <w:name w:val="0303D354CC4E46EBB5AE1025CEE3654C"/>
    <w:rsid w:val="0083765B"/>
  </w:style>
  <w:style w:type="paragraph" w:customStyle="1" w:styleId="231EAA2C07EF4519ACE82B2F06F25C2C">
    <w:name w:val="231EAA2C07EF4519ACE82B2F06F25C2C"/>
    <w:rsid w:val="0083765B"/>
  </w:style>
  <w:style w:type="paragraph" w:customStyle="1" w:styleId="1765356CB5E9410D8EBBDB2F272D3AF1">
    <w:name w:val="1765356CB5E9410D8EBBDB2F272D3AF1"/>
    <w:rsid w:val="0083765B"/>
  </w:style>
  <w:style w:type="paragraph" w:customStyle="1" w:styleId="8FECEE1E60D14B96A5419AE94FF9BE32">
    <w:name w:val="8FECEE1E60D14B96A5419AE94FF9BE32"/>
    <w:rsid w:val="0083765B"/>
  </w:style>
  <w:style w:type="paragraph" w:customStyle="1" w:styleId="6F4CCF7AE0CF42E0927AC36380E7EDB7">
    <w:name w:val="6F4CCF7AE0CF42E0927AC36380E7EDB7"/>
    <w:rsid w:val="0083765B"/>
  </w:style>
  <w:style w:type="paragraph" w:customStyle="1" w:styleId="A902CBF7443341C78882E80C6F1F203F">
    <w:name w:val="A902CBF7443341C78882E80C6F1F203F"/>
    <w:rsid w:val="0083765B"/>
  </w:style>
  <w:style w:type="paragraph" w:customStyle="1" w:styleId="5359EC1DD88D43F7AACC571A3407CBDF">
    <w:name w:val="5359EC1DD88D43F7AACC571A3407CBDF"/>
    <w:rsid w:val="0083765B"/>
  </w:style>
  <w:style w:type="paragraph" w:customStyle="1" w:styleId="BCEB231F1FC94955A55BA5A87F3AF39B">
    <w:name w:val="BCEB231F1FC94955A55BA5A87F3AF39B"/>
    <w:rsid w:val="0083765B"/>
  </w:style>
  <w:style w:type="paragraph" w:customStyle="1" w:styleId="765820DF892044E4A6F4AA4358A62299">
    <w:name w:val="765820DF892044E4A6F4AA4358A62299"/>
    <w:rsid w:val="0083765B"/>
  </w:style>
  <w:style w:type="paragraph" w:customStyle="1" w:styleId="71BBFAB009C24E38BDA2DA0E5EBA39EE">
    <w:name w:val="71BBFAB009C24E38BDA2DA0E5EBA39EE"/>
    <w:rsid w:val="0083765B"/>
  </w:style>
  <w:style w:type="paragraph" w:customStyle="1" w:styleId="E4A2F236B7C44949A7E5BD9AB8E785BE">
    <w:name w:val="E4A2F236B7C44949A7E5BD9AB8E785BE"/>
    <w:rsid w:val="0083765B"/>
  </w:style>
  <w:style w:type="paragraph" w:customStyle="1" w:styleId="59A0D9177D1048B7B7DEB523F988341E">
    <w:name w:val="59A0D9177D1048B7B7DEB523F988341E"/>
    <w:rsid w:val="0083765B"/>
  </w:style>
  <w:style w:type="paragraph" w:customStyle="1" w:styleId="2DA4390DCFE448B8A0B184B33453B74B">
    <w:name w:val="2DA4390DCFE448B8A0B184B33453B74B"/>
    <w:rsid w:val="0083765B"/>
  </w:style>
  <w:style w:type="paragraph" w:customStyle="1" w:styleId="DDDC65D30BF14A3486102EC05619D304">
    <w:name w:val="DDDC65D30BF14A3486102EC05619D304"/>
    <w:rsid w:val="0083765B"/>
  </w:style>
  <w:style w:type="paragraph" w:customStyle="1" w:styleId="523377A975E342B29DBA5DE611C43952">
    <w:name w:val="523377A975E342B29DBA5DE611C43952"/>
    <w:rsid w:val="0083765B"/>
  </w:style>
  <w:style w:type="paragraph" w:customStyle="1" w:styleId="4A6DEC139F8945E089E314776FEA8618">
    <w:name w:val="4A6DEC139F8945E089E314776FEA8618"/>
    <w:rsid w:val="0083765B"/>
  </w:style>
  <w:style w:type="paragraph" w:customStyle="1" w:styleId="0FE9A1AB59D24651AAE9A3DC43A873F6">
    <w:name w:val="0FE9A1AB59D24651AAE9A3DC43A873F6"/>
    <w:rsid w:val="0083765B"/>
  </w:style>
  <w:style w:type="paragraph" w:customStyle="1" w:styleId="5C3C5774DB58419EA10B3D4206B948AB">
    <w:name w:val="5C3C5774DB58419EA10B3D4206B948AB"/>
    <w:rsid w:val="0083765B"/>
  </w:style>
  <w:style w:type="paragraph" w:customStyle="1" w:styleId="15C11D3FBB0940F6A1B51AD01D0F4DB1">
    <w:name w:val="15C11D3FBB0940F6A1B51AD01D0F4DB1"/>
    <w:rsid w:val="0083765B"/>
  </w:style>
  <w:style w:type="paragraph" w:customStyle="1" w:styleId="A51390536A804719A80DB51DC40E4EBB">
    <w:name w:val="A51390536A804719A80DB51DC40E4EBB"/>
    <w:rsid w:val="0083765B"/>
  </w:style>
  <w:style w:type="paragraph" w:customStyle="1" w:styleId="EFFFBB0E7BB34854B64F9CAA6E71D10A">
    <w:name w:val="EFFFBB0E7BB34854B64F9CAA6E71D10A"/>
    <w:rsid w:val="0083765B"/>
  </w:style>
  <w:style w:type="paragraph" w:customStyle="1" w:styleId="01CA7C5142154BBCB71263B8B3B91401">
    <w:name w:val="01CA7C5142154BBCB71263B8B3B91401"/>
    <w:rsid w:val="0083765B"/>
  </w:style>
  <w:style w:type="paragraph" w:customStyle="1" w:styleId="8E39FC94B0E04A49BB93791B42D89BC8">
    <w:name w:val="8E39FC94B0E04A49BB93791B42D89BC8"/>
    <w:rsid w:val="0083765B"/>
  </w:style>
  <w:style w:type="paragraph" w:customStyle="1" w:styleId="0CF25F43794147CC87BDF295091EED27">
    <w:name w:val="0CF25F43794147CC87BDF295091EED27"/>
    <w:rsid w:val="0083765B"/>
  </w:style>
  <w:style w:type="paragraph" w:customStyle="1" w:styleId="D963261AEACA47B0AAF967554A2B7597">
    <w:name w:val="D963261AEACA47B0AAF967554A2B7597"/>
    <w:rsid w:val="0083765B"/>
  </w:style>
  <w:style w:type="paragraph" w:customStyle="1" w:styleId="95082811ABCE4C7182037CD8DED83E60">
    <w:name w:val="95082811ABCE4C7182037CD8DED83E60"/>
    <w:rsid w:val="0083765B"/>
  </w:style>
  <w:style w:type="paragraph" w:customStyle="1" w:styleId="30435DC5E9054DCAB674BF51D691E953">
    <w:name w:val="30435DC5E9054DCAB674BF51D691E953"/>
    <w:rsid w:val="0083765B"/>
  </w:style>
  <w:style w:type="paragraph" w:customStyle="1" w:styleId="A8CB711EB803477B910A1B493C5AB1A8">
    <w:name w:val="A8CB711EB803477B910A1B493C5AB1A8"/>
    <w:rsid w:val="0083765B"/>
  </w:style>
  <w:style w:type="paragraph" w:customStyle="1" w:styleId="2272560E31844E85BFC5DE6A9E00BC82">
    <w:name w:val="2272560E31844E85BFC5DE6A9E00BC82"/>
    <w:rsid w:val="0083765B"/>
  </w:style>
  <w:style w:type="paragraph" w:customStyle="1" w:styleId="8D1A7504F52B48FF892A3F4A29734FF2">
    <w:name w:val="8D1A7504F52B48FF892A3F4A29734FF2"/>
    <w:rsid w:val="0083765B"/>
  </w:style>
  <w:style w:type="paragraph" w:customStyle="1" w:styleId="560DD8511A6C438B85915115FDFDBDA5">
    <w:name w:val="560DD8511A6C438B85915115FDFDBDA5"/>
    <w:rsid w:val="0083765B"/>
  </w:style>
  <w:style w:type="paragraph" w:customStyle="1" w:styleId="029725AB597F4D868BA1958831F1A437">
    <w:name w:val="029725AB597F4D868BA1958831F1A437"/>
    <w:rsid w:val="0083765B"/>
  </w:style>
  <w:style w:type="paragraph" w:customStyle="1" w:styleId="6BD4305FE1544F8B860924C282139DDF">
    <w:name w:val="6BD4305FE1544F8B860924C282139DDF"/>
    <w:rsid w:val="0083765B"/>
  </w:style>
  <w:style w:type="paragraph" w:customStyle="1" w:styleId="A8113EC202504A8EAE5C25697CDC31B9">
    <w:name w:val="A8113EC202504A8EAE5C25697CDC31B9"/>
    <w:rsid w:val="0083765B"/>
  </w:style>
  <w:style w:type="paragraph" w:customStyle="1" w:styleId="17285527DE9A491E94A0478D0D0EBE39">
    <w:name w:val="17285527DE9A491E94A0478D0D0EBE39"/>
    <w:rsid w:val="0083765B"/>
  </w:style>
  <w:style w:type="paragraph" w:customStyle="1" w:styleId="F1DE9294EAE942FA8AFBE9E69816AC84">
    <w:name w:val="F1DE9294EAE942FA8AFBE9E69816AC84"/>
    <w:rsid w:val="0083765B"/>
  </w:style>
  <w:style w:type="paragraph" w:customStyle="1" w:styleId="933266F81B194C8E8463A90775466D18">
    <w:name w:val="933266F81B194C8E8463A90775466D18"/>
    <w:rsid w:val="00F2077A"/>
  </w:style>
  <w:style w:type="paragraph" w:customStyle="1" w:styleId="207F36C9E6EF4B0FA57584132C2C1DED">
    <w:name w:val="207F36C9E6EF4B0FA57584132C2C1DED"/>
    <w:rsid w:val="00F2077A"/>
  </w:style>
  <w:style w:type="paragraph" w:customStyle="1" w:styleId="2FA14202814D421787AA6837966DD2EC">
    <w:name w:val="2FA14202814D421787AA6837966DD2EC"/>
    <w:rsid w:val="00F2077A"/>
  </w:style>
  <w:style w:type="paragraph" w:customStyle="1" w:styleId="B4C87F5B5A4D446895C13577844F3278">
    <w:name w:val="B4C87F5B5A4D446895C13577844F3278"/>
    <w:rsid w:val="00F2077A"/>
  </w:style>
  <w:style w:type="paragraph" w:customStyle="1" w:styleId="A6A96E509F1D427CAD14A4F1A5BFCE93">
    <w:name w:val="A6A96E509F1D427CAD14A4F1A5BFCE93"/>
    <w:rsid w:val="00F2077A"/>
  </w:style>
  <w:style w:type="paragraph" w:customStyle="1" w:styleId="0F7BCFA32E064E7EA9B62BDBCA039879">
    <w:name w:val="0F7BCFA32E064E7EA9B62BDBCA039879"/>
    <w:rsid w:val="00F2077A"/>
  </w:style>
  <w:style w:type="paragraph" w:customStyle="1" w:styleId="5750591B0217483EA11958FDB8913B98">
    <w:name w:val="5750591B0217483EA11958FDB8913B98"/>
    <w:rsid w:val="00F2077A"/>
  </w:style>
  <w:style w:type="paragraph" w:customStyle="1" w:styleId="AEAD6B5BF449489F8507EF82AA3E65FC">
    <w:name w:val="AEAD6B5BF449489F8507EF82AA3E65FC"/>
    <w:rsid w:val="00F2077A"/>
  </w:style>
  <w:style w:type="paragraph" w:customStyle="1" w:styleId="20B4EF2ABCD245C3BA5AF5B7654005A0">
    <w:name w:val="20B4EF2ABCD245C3BA5AF5B7654005A0"/>
    <w:rsid w:val="00F2077A"/>
  </w:style>
  <w:style w:type="paragraph" w:customStyle="1" w:styleId="8CBE72184642465EA60AD8974750BB1A">
    <w:name w:val="8CBE72184642465EA60AD8974750BB1A"/>
    <w:rsid w:val="00F2077A"/>
  </w:style>
  <w:style w:type="paragraph" w:customStyle="1" w:styleId="79F1C8348C844FE18B92E130C4210BF9">
    <w:name w:val="79F1C8348C844FE18B92E130C4210BF9"/>
    <w:rsid w:val="00F2077A"/>
  </w:style>
  <w:style w:type="paragraph" w:customStyle="1" w:styleId="DAFAF6037A7148A5844AD4E7EFAFDECF">
    <w:name w:val="DAFAF6037A7148A5844AD4E7EFAFDECF"/>
    <w:rsid w:val="00F2077A"/>
  </w:style>
  <w:style w:type="paragraph" w:customStyle="1" w:styleId="B82C5E2B0C4B488F88ED2524CFC3B36B">
    <w:name w:val="B82C5E2B0C4B488F88ED2524CFC3B36B"/>
    <w:rsid w:val="00F2077A"/>
  </w:style>
  <w:style w:type="paragraph" w:customStyle="1" w:styleId="34C7C6DC3A87416D8131453A591DDCAC">
    <w:name w:val="34C7C6DC3A87416D8131453A591DDCAC"/>
    <w:rsid w:val="00F2077A"/>
  </w:style>
  <w:style w:type="paragraph" w:customStyle="1" w:styleId="7BABF25BB4514E918A48393A3D6D037D">
    <w:name w:val="7BABF25BB4514E918A48393A3D6D037D"/>
    <w:rsid w:val="00F2077A"/>
  </w:style>
  <w:style w:type="paragraph" w:customStyle="1" w:styleId="08C1C27CB18B4CE6B57C03575643EF69">
    <w:name w:val="08C1C27CB18B4CE6B57C03575643EF69"/>
    <w:rsid w:val="00F2077A"/>
  </w:style>
  <w:style w:type="paragraph" w:customStyle="1" w:styleId="9765D457ABAE4ACC9BAC0A355BBF295D">
    <w:name w:val="9765D457ABAE4ACC9BAC0A355BBF295D"/>
    <w:rsid w:val="00F2077A"/>
  </w:style>
  <w:style w:type="paragraph" w:customStyle="1" w:styleId="C86AE97D1F88479A9871DCCE85801A66">
    <w:name w:val="C86AE97D1F88479A9871DCCE85801A66"/>
    <w:rsid w:val="00F2077A"/>
  </w:style>
  <w:style w:type="paragraph" w:customStyle="1" w:styleId="7B5AAD320A724CF8B50FEBFCF3B2E910">
    <w:name w:val="7B5AAD320A724CF8B50FEBFCF3B2E910"/>
    <w:rsid w:val="00F2077A"/>
  </w:style>
  <w:style w:type="paragraph" w:customStyle="1" w:styleId="8FDAB67B461F41E2A2E3729E40909A83">
    <w:name w:val="8FDAB67B461F41E2A2E3729E40909A83"/>
    <w:rsid w:val="00F2077A"/>
  </w:style>
  <w:style w:type="paragraph" w:customStyle="1" w:styleId="5C67A81B85D14D459DC8CFA45271AA63">
    <w:name w:val="5C67A81B85D14D459DC8CFA45271AA63"/>
    <w:rsid w:val="00F2077A"/>
  </w:style>
  <w:style w:type="paragraph" w:customStyle="1" w:styleId="CB4B063F230042FC87E2BD79B804C1F4">
    <w:name w:val="CB4B063F230042FC87E2BD79B804C1F4"/>
    <w:rsid w:val="00F2077A"/>
  </w:style>
  <w:style w:type="paragraph" w:customStyle="1" w:styleId="15315F263A7841CF93B86D96F1A3E883">
    <w:name w:val="15315F263A7841CF93B86D96F1A3E883"/>
    <w:rsid w:val="00F2077A"/>
  </w:style>
  <w:style w:type="paragraph" w:customStyle="1" w:styleId="7B752F2C93D84674A766461D31ED1A61">
    <w:name w:val="7B752F2C93D84674A766461D31ED1A61"/>
    <w:rsid w:val="00F2077A"/>
  </w:style>
  <w:style w:type="paragraph" w:customStyle="1" w:styleId="6BBF0F81450A4B8FB8560C66273D495E">
    <w:name w:val="6BBF0F81450A4B8FB8560C66273D495E"/>
    <w:rsid w:val="00F2077A"/>
  </w:style>
  <w:style w:type="paragraph" w:customStyle="1" w:styleId="AA86226F097C42E1963EEAACC5691C52">
    <w:name w:val="AA86226F097C42E1963EEAACC5691C52"/>
    <w:rsid w:val="00F2077A"/>
  </w:style>
  <w:style w:type="paragraph" w:customStyle="1" w:styleId="522BA01C79FB44139021FBFDF12D6786">
    <w:name w:val="522BA01C79FB44139021FBFDF12D6786"/>
    <w:rsid w:val="00F2077A"/>
  </w:style>
  <w:style w:type="paragraph" w:customStyle="1" w:styleId="D738E267592045CDBFE39C5D77E910CD">
    <w:name w:val="D738E267592045CDBFE39C5D77E910CD"/>
    <w:rsid w:val="00F2077A"/>
  </w:style>
  <w:style w:type="paragraph" w:customStyle="1" w:styleId="EEAD73A23AFA4DD0B3C09F330902A622">
    <w:name w:val="EEAD73A23AFA4DD0B3C09F330902A622"/>
    <w:rsid w:val="00F2077A"/>
  </w:style>
  <w:style w:type="paragraph" w:customStyle="1" w:styleId="85DE6697CC07440BB6424AF0D0848CC4">
    <w:name w:val="85DE6697CC07440BB6424AF0D0848CC4"/>
    <w:rsid w:val="00F2077A"/>
  </w:style>
  <w:style w:type="paragraph" w:customStyle="1" w:styleId="77E580CE897D4A288F8C4A6CE81921D7">
    <w:name w:val="77E580CE897D4A288F8C4A6CE81921D7"/>
    <w:rsid w:val="00F2077A"/>
  </w:style>
  <w:style w:type="paragraph" w:customStyle="1" w:styleId="2AD6CA5D5B444AA69E21E74868873350">
    <w:name w:val="2AD6CA5D5B444AA69E21E74868873350"/>
    <w:rsid w:val="00F2077A"/>
  </w:style>
  <w:style w:type="paragraph" w:customStyle="1" w:styleId="44810974A14842E388EF72B1CF7390F0">
    <w:name w:val="44810974A14842E388EF72B1CF7390F0"/>
    <w:rsid w:val="00F2077A"/>
  </w:style>
  <w:style w:type="paragraph" w:customStyle="1" w:styleId="ACC8B8BDA79D47BEBE02636C9C7624E4">
    <w:name w:val="ACC8B8BDA79D47BEBE02636C9C7624E4"/>
    <w:rsid w:val="00F2077A"/>
  </w:style>
  <w:style w:type="paragraph" w:customStyle="1" w:styleId="C0103073A8E24832A8FD1D0A011E3D28">
    <w:name w:val="C0103073A8E24832A8FD1D0A011E3D28"/>
    <w:rsid w:val="00F2077A"/>
  </w:style>
  <w:style w:type="paragraph" w:customStyle="1" w:styleId="2CB40175FE8C4B0B9D2F03C537EA60CF">
    <w:name w:val="2CB40175FE8C4B0B9D2F03C537EA60CF"/>
    <w:rsid w:val="00F2077A"/>
  </w:style>
  <w:style w:type="paragraph" w:customStyle="1" w:styleId="585AC5701834410C81865F1C2D71049D">
    <w:name w:val="585AC5701834410C81865F1C2D71049D"/>
    <w:rsid w:val="00F2077A"/>
  </w:style>
  <w:style w:type="paragraph" w:customStyle="1" w:styleId="641D86BDE59D4612A206FA191ADB3D1A">
    <w:name w:val="641D86BDE59D4612A206FA191ADB3D1A"/>
    <w:rsid w:val="00F2077A"/>
  </w:style>
  <w:style w:type="paragraph" w:customStyle="1" w:styleId="3D85141B5C43459283801ED718D7AB9F">
    <w:name w:val="3D85141B5C43459283801ED718D7AB9F"/>
    <w:rsid w:val="00F2077A"/>
  </w:style>
  <w:style w:type="paragraph" w:customStyle="1" w:styleId="1046259CA4D346BAB6C942BA937194F0">
    <w:name w:val="1046259CA4D346BAB6C942BA937194F0"/>
    <w:rsid w:val="00F2077A"/>
  </w:style>
  <w:style w:type="paragraph" w:customStyle="1" w:styleId="D1C478FA4A3744B2898DF79AAA64C6EC">
    <w:name w:val="D1C478FA4A3744B2898DF79AAA64C6EC"/>
    <w:rsid w:val="00F2077A"/>
  </w:style>
  <w:style w:type="paragraph" w:customStyle="1" w:styleId="51E822FCBE7F47CEA18913A7B04836F4">
    <w:name w:val="51E822FCBE7F47CEA18913A7B04836F4"/>
    <w:rsid w:val="00F2077A"/>
  </w:style>
  <w:style w:type="paragraph" w:customStyle="1" w:styleId="07D18F55AB9545E8B75266CDC846F571">
    <w:name w:val="07D18F55AB9545E8B75266CDC846F571"/>
    <w:rsid w:val="00F2077A"/>
  </w:style>
  <w:style w:type="paragraph" w:customStyle="1" w:styleId="ACEF75969F14412E93F28D5CBDFC8875">
    <w:name w:val="ACEF75969F14412E93F28D5CBDFC8875"/>
    <w:rsid w:val="00F2077A"/>
  </w:style>
  <w:style w:type="paragraph" w:customStyle="1" w:styleId="991FCD32E7C246BDB163FAEDA24E5BCE">
    <w:name w:val="991FCD32E7C246BDB163FAEDA24E5BCE"/>
    <w:rsid w:val="00F2077A"/>
  </w:style>
  <w:style w:type="paragraph" w:customStyle="1" w:styleId="D575B2B624E04F4994B709E1A63C0649">
    <w:name w:val="D575B2B624E04F4994B709E1A63C0649"/>
    <w:rsid w:val="00F2077A"/>
  </w:style>
  <w:style w:type="paragraph" w:customStyle="1" w:styleId="09AE066D418140D99D1C195B14247797">
    <w:name w:val="09AE066D418140D99D1C195B14247797"/>
    <w:rsid w:val="00F2077A"/>
  </w:style>
  <w:style w:type="paragraph" w:customStyle="1" w:styleId="FC44933AA4274FDE951DCB1940E339CD">
    <w:name w:val="FC44933AA4274FDE951DCB1940E339CD"/>
    <w:rsid w:val="00F2077A"/>
  </w:style>
  <w:style w:type="paragraph" w:customStyle="1" w:styleId="E81E8DF4A29D4AC7875017E8B6A9EC3A">
    <w:name w:val="E81E8DF4A29D4AC7875017E8B6A9EC3A"/>
    <w:rsid w:val="00F2077A"/>
  </w:style>
  <w:style w:type="paragraph" w:customStyle="1" w:styleId="B0C7DFEF1029444EAE66762D62927EF1">
    <w:name w:val="B0C7DFEF1029444EAE66762D62927EF1"/>
    <w:rsid w:val="00F2077A"/>
  </w:style>
  <w:style w:type="paragraph" w:customStyle="1" w:styleId="9A7EE89F56414A8F8246194084529C37">
    <w:name w:val="9A7EE89F56414A8F8246194084529C37"/>
    <w:rsid w:val="00F2077A"/>
  </w:style>
  <w:style w:type="paragraph" w:customStyle="1" w:styleId="B8D4865AB51E411683E0617A0E55C33C">
    <w:name w:val="B8D4865AB51E411683E0617A0E55C33C"/>
    <w:rsid w:val="00F2077A"/>
  </w:style>
  <w:style w:type="paragraph" w:customStyle="1" w:styleId="07429AA143804D65A06D0BD22E86F48C">
    <w:name w:val="07429AA143804D65A06D0BD22E86F48C"/>
    <w:rsid w:val="00F2077A"/>
  </w:style>
  <w:style w:type="paragraph" w:customStyle="1" w:styleId="74EB071FA7E443A6ADD7CF98FD4BBD61">
    <w:name w:val="74EB071FA7E443A6ADD7CF98FD4BBD61"/>
    <w:rsid w:val="00F2077A"/>
  </w:style>
  <w:style w:type="paragraph" w:customStyle="1" w:styleId="96E36F94B152409AB849EB32DBCEE1AC">
    <w:name w:val="96E36F94B152409AB849EB32DBCEE1AC"/>
    <w:rsid w:val="00F2077A"/>
  </w:style>
  <w:style w:type="paragraph" w:customStyle="1" w:styleId="7A2AF44E66F345D6BAB4648B3D48768E">
    <w:name w:val="7A2AF44E66F345D6BAB4648B3D48768E"/>
    <w:rsid w:val="00F2077A"/>
  </w:style>
  <w:style w:type="paragraph" w:customStyle="1" w:styleId="FBC8AE76A1B5406181E4A3F4F7737222">
    <w:name w:val="FBC8AE76A1B5406181E4A3F4F7737222"/>
    <w:rsid w:val="00F2077A"/>
  </w:style>
  <w:style w:type="paragraph" w:customStyle="1" w:styleId="BA7D494FEE1E45DC888BB649C67EF58D">
    <w:name w:val="BA7D494FEE1E45DC888BB649C67EF58D"/>
    <w:rsid w:val="00F2077A"/>
  </w:style>
  <w:style w:type="paragraph" w:customStyle="1" w:styleId="E21969C2CC4E4857AF509DCF0C0B2015">
    <w:name w:val="E21969C2CC4E4857AF509DCF0C0B2015"/>
    <w:rsid w:val="00F2077A"/>
  </w:style>
  <w:style w:type="paragraph" w:customStyle="1" w:styleId="132B8921FD9745059A0B59403B8FB5B4">
    <w:name w:val="132B8921FD9745059A0B59403B8FB5B4"/>
    <w:rsid w:val="00F2077A"/>
  </w:style>
  <w:style w:type="paragraph" w:customStyle="1" w:styleId="7E2BD426D6D448E296F92286EE7F4BAC">
    <w:name w:val="7E2BD426D6D448E296F92286EE7F4BAC"/>
    <w:rsid w:val="00F2077A"/>
  </w:style>
  <w:style w:type="paragraph" w:customStyle="1" w:styleId="6D88EB48E6CF44308DF5BC79D42A7D72">
    <w:name w:val="6D88EB48E6CF44308DF5BC79D42A7D72"/>
    <w:rsid w:val="00F2077A"/>
  </w:style>
  <w:style w:type="paragraph" w:customStyle="1" w:styleId="326D09844ACD43849EDB0614C18E1866">
    <w:name w:val="326D09844ACD43849EDB0614C18E1866"/>
    <w:rsid w:val="00F2077A"/>
  </w:style>
  <w:style w:type="paragraph" w:customStyle="1" w:styleId="BDD528735C1C4DF4BE2AAD1324231D9B">
    <w:name w:val="BDD528735C1C4DF4BE2AAD1324231D9B"/>
    <w:rsid w:val="00F2077A"/>
  </w:style>
  <w:style w:type="paragraph" w:customStyle="1" w:styleId="5F207F01783F4664A70310FFA61A85C7">
    <w:name w:val="5F207F01783F4664A70310FFA61A85C7"/>
    <w:rsid w:val="00F2077A"/>
  </w:style>
  <w:style w:type="paragraph" w:customStyle="1" w:styleId="64E574A65A4F40C18105BBA46449BB77">
    <w:name w:val="64E574A65A4F40C18105BBA46449BB77"/>
    <w:rsid w:val="00F2077A"/>
  </w:style>
  <w:style w:type="paragraph" w:customStyle="1" w:styleId="23A0D83412E04B61A0CC8FBC57815227">
    <w:name w:val="23A0D83412E04B61A0CC8FBC57815227"/>
    <w:rsid w:val="00F2077A"/>
  </w:style>
  <w:style w:type="paragraph" w:customStyle="1" w:styleId="AB3C2178DF6D47FFBA493713B1486C6D">
    <w:name w:val="AB3C2178DF6D47FFBA493713B1486C6D"/>
    <w:rsid w:val="00F2077A"/>
  </w:style>
  <w:style w:type="paragraph" w:customStyle="1" w:styleId="F3F0BD6378B54982B1454A7929176BB0">
    <w:name w:val="F3F0BD6378B54982B1454A7929176BB0"/>
    <w:rsid w:val="00672052"/>
  </w:style>
  <w:style w:type="paragraph" w:customStyle="1" w:styleId="9CE3032B58A14D189BF7D9AB6D1C25CE">
    <w:name w:val="9CE3032B58A14D189BF7D9AB6D1C25CE"/>
    <w:rsid w:val="00672052"/>
  </w:style>
  <w:style w:type="paragraph" w:customStyle="1" w:styleId="C0CABAF41E66429BA23C95C2821D3E3F">
    <w:name w:val="C0CABAF41E66429BA23C95C2821D3E3F"/>
    <w:rsid w:val="0075252B"/>
  </w:style>
  <w:style w:type="paragraph" w:customStyle="1" w:styleId="7D35C36194B04483B9CF6856476F3AD5">
    <w:name w:val="7D35C36194B04483B9CF6856476F3AD5"/>
    <w:rsid w:val="0075252B"/>
  </w:style>
  <w:style w:type="paragraph" w:customStyle="1" w:styleId="279F5F3C449E4867AF12ED968F942831">
    <w:name w:val="279F5F3C449E4867AF12ED968F942831"/>
    <w:rsid w:val="0075252B"/>
  </w:style>
  <w:style w:type="paragraph" w:customStyle="1" w:styleId="87A3193177144DCDAB18F5B775E76A62">
    <w:name w:val="87A3193177144DCDAB18F5B775E76A62"/>
    <w:rsid w:val="0075252B"/>
  </w:style>
  <w:style w:type="paragraph" w:customStyle="1" w:styleId="0DD1BFFF9A804C07A8ED89C4CE73C893">
    <w:name w:val="0DD1BFFF9A804C07A8ED89C4CE73C893"/>
    <w:rsid w:val="0075252B"/>
  </w:style>
  <w:style w:type="paragraph" w:customStyle="1" w:styleId="6FAB3E549FB14568BE2E6D6A72D241E2">
    <w:name w:val="6FAB3E549FB14568BE2E6D6A72D241E2"/>
    <w:rsid w:val="0075252B"/>
  </w:style>
  <w:style w:type="paragraph" w:customStyle="1" w:styleId="258685E09DE04AA6B19681BA08A4439A">
    <w:name w:val="258685E09DE04AA6B19681BA08A4439A"/>
    <w:rsid w:val="0075252B"/>
  </w:style>
  <w:style w:type="paragraph" w:customStyle="1" w:styleId="6A2BD6B9D2C74B6D83D7CAE72EF891D8">
    <w:name w:val="6A2BD6B9D2C74B6D83D7CAE72EF891D8"/>
    <w:rsid w:val="0075252B"/>
  </w:style>
  <w:style w:type="paragraph" w:customStyle="1" w:styleId="1CAF8BD73C144D009BC781A1BCBDA7F3">
    <w:name w:val="1CAF8BD73C144D009BC781A1BCBDA7F3"/>
    <w:rsid w:val="0075252B"/>
  </w:style>
  <w:style w:type="paragraph" w:customStyle="1" w:styleId="25205ABEDF2F44C3B0EF1E2F95BECEAE5">
    <w:name w:val="25205ABEDF2F44C3B0EF1E2F95BECEAE5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1">
    <w:name w:val="ED8A77C8848E42DC82581E55789A7D721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6C2A9B6799489CBA4D9CE7966BB4833">
    <w:name w:val="8D6C2A9B6799489CBA4D9CE7966BB4833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F0041891D6445898A936FACF3438CB3">
    <w:name w:val="19F0041891D6445898A936FACF3438CB3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5839C60BE24333BF680C0CA2A100D62">
    <w:name w:val="275839C60BE24333BF680C0CA2A100D62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AB4EF91694402C8D87F46BDB460C4E2">
    <w:name w:val="37AB4EF91694402C8D87F46BDB460C4E2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50161FBA7164F069DFDA20B67119DE02">
    <w:name w:val="E50161FBA7164F069DFDA20B67119DE02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2861004A184F64850CABC85C12B97A2">
    <w:name w:val="422861004A184F64850CABC85C12B97A2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CB1D2CAFDE84E0CB3A109F05B045B2D2">
    <w:name w:val="ACB1D2CAFDE84E0CB3A109F05B045B2D2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03D354CC4E46EBB5AE1025CEE3654C1">
    <w:name w:val="0303D354CC4E46EBB5AE1025CEE3654C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1EAA2C07EF4519ACE82B2F06F25C2C1">
    <w:name w:val="231EAA2C07EF4519ACE82B2F06F25C2C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3F0BD6378B54982B1454A7929176BB01">
    <w:name w:val="F3F0BD6378B54982B1454A7929176BB0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CE3032B58A14D189BF7D9AB6D1C25CE1">
    <w:name w:val="9CE3032B58A14D189BF7D9AB6D1C25CE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F4CCF7AE0CF42E0927AC36380E7EDB71">
    <w:name w:val="6F4CCF7AE0CF42E0927AC36380E7EDB7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02CBF7443341C78882E80C6F1F203F1">
    <w:name w:val="A902CBF7443341C78882E80C6F1F203F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359EC1DD88D43F7AACC571A3407CBDF1">
    <w:name w:val="5359EC1DD88D43F7AACC571A3407CBDF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82811ABCE4C7182037CD8DED83E601">
    <w:name w:val="95082811ABCE4C7182037CD8DED83E60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0435DC5E9054DCAB674BF51D691E9531">
    <w:name w:val="30435DC5E9054DCAB674BF51D691E953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CB711EB803477B910A1B493C5AB1A81">
    <w:name w:val="A8CB711EB803477B910A1B493C5AB1A8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72560E31844E85BFC5DE6A9E00BC821">
    <w:name w:val="2272560E31844E85BFC5DE6A9E00BC82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DDC65D30BF14A3486102EC05619D3041">
    <w:name w:val="DDDC65D30BF14A3486102EC05619D304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1A7504F52B48FF892A3F4A29734FF21">
    <w:name w:val="8D1A7504F52B48FF892A3F4A29734FF2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0DD8511A6C438B85915115FDFDBDA51">
    <w:name w:val="560DD8511A6C438B85915115FDFDBDA5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9725AB597F4D868BA1958831F1A4371">
    <w:name w:val="029725AB597F4D868BA1958831F1A437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1390536A804719A80DB51DC40E4EBB1">
    <w:name w:val="A51390536A804719A80DB51DC40E4EBB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D4305FE1544F8B860924C282139DDF1">
    <w:name w:val="6BD4305FE1544F8B860924C282139DDF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113EC202504A8EAE5C25697CDC31B91">
    <w:name w:val="A8113EC202504A8EAE5C25697CDC31B9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7285527DE9A491E94A0478D0D0EBE391">
    <w:name w:val="17285527DE9A491E94A0478D0D0EBE39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9F5F3C449E4867AF12ED968F9428311">
    <w:name w:val="279F5F3C449E4867AF12ED968F942831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A3193177144DCDAB18F5B775E76A621">
    <w:name w:val="87A3193177144DCDAB18F5B775E76A62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DD1BFFF9A804C07A8ED89C4CE73C8931">
    <w:name w:val="0DD1BFFF9A804C07A8ED89C4CE73C893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1">
    <w:name w:val="AF79FD9D06454BC9846849D432CF0EF91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2BD6B9D2C74B6D83D7CAE72EF891D81">
    <w:name w:val="6A2BD6B9D2C74B6D83D7CAE72EF891D81"/>
    <w:rsid w:val="0075252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E2EF1-739D-42E0-8D8E-E108C9E26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3</TotalTime>
  <Pages>4</Pages>
  <Words>848</Words>
  <Characters>4666</Characters>
  <Application>Microsoft Office Word</Application>
  <DocSecurity>0</DocSecurity>
  <Lines>38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Valérie Emond  (CISSSMO16 APPR)</cp:lastModifiedBy>
  <cp:revision>4</cp:revision>
  <cp:lastPrinted>2020-12-07T14:26:00Z</cp:lastPrinted>
  <dcterms:created xsi:type="dcterms:W3CDTF">2021-05-27T18:24:00Z</dcterms:created>
  <dcterms:modified xsi:type="dcterms:W3CDTF">2021-12-14T20:20:00Z</dcterms:modified>
</cp:coreProperties>
</file>