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5118"/>
      </w:tblGrid>
      <w:tr w:rsidR="00062CCC" w:rsidTr="00FF4922">
        <w:trPr>
          <w:trHeight w:val="2267"/>
        </w:trPr>
        <w:tc>
          <w:tcPr>
            <w:tcW w:w="5524" w:type="dxa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</w:tcPr>
          <w:p w:rsidR="00062CCC" w:rsidRDefault="00062CCC" w:rsidP="00062CCC">
            <w:r w:rsidRPr="00472AC0">
              <w:rPr>
                <w:rFonts w:ascii="Chaloult_Cond" w:hAnsi="Chaloult_Cond" w:cs="Arial"/>
                <w:noProof/>
                <w:sz w:val="16"/>
                <w:szCs w:val="16"/>
              </w:rPr>
              <w:drawing>
                <wp:anchor distT="0" distB="0" distL="114300" distR="114300" simplePos="0" relativeHeight="251672576" behindDoc="0" locked="0" layoutInCell="1" allowOverlap="1" wp14:anchorId="26F720FD" wp14:editId="71B94BD8">
                  <wp:simplePos x="0" y="0"/>
                  <wp:positionH relativeFrom="column">
                    <wp:posOffset>-32461</wp:posOffset>
                  </wp:positionH>
                  <wp:positionV relativeFrom="paragraph">
                    <wp:posOffset>27026</wp:posOffset>
                  </wp:positionV>
                  <wp:extent cx="1346200" cy="532130"/>
                  <wp:effectExtent l="0" t="0" r="6350" b="1270"/>
                  <wp:wrapSquare wrapText="bothSides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CISSS_Monteregie-Ouest_nb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/>
            </w:r>
          </w:p>
          <w:tbl>
            <w:tblPr>
              <w:tblStyle w:val="Grilledutableau"/>
              <w:tblpPr w:leftFromText="142" w:rightFromText="142" w:vertAnchor="text" w:horzAnchor="margin" w:tblpY="51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88"/>
              <w:gridCol w:w="3832"/>
            </w:tblGrid>
            <w:tr w:rsidR="00062CCC" w:rsidRPr="00472AC0" w:rsidTr="00D83339">
              <w:trPr>
                <w:cantSplit/>
                <w:trHeight w:hRule="exact" w:val="567"/>
              </w:trPr>
              <w:tc>
                <w:tcPr>
                  <w:tcW w:w="9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062CCC" w:rsidRPr="00222808" w:rsidRDefault="00062CCC" w:rsidP="00D83339">
                  <w:pPr>
                    <w:spacing w:before="120"/>
                    <w:ind w:left="38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222808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Installation : </w:t>
                  </w:r>
                </w:p>
              </w:tc>
              <w:sdt>
                <w:sdtPr>
                  <w:rPr>
                    <w:rFonts w:asciiTheme="minorHAnsi" w:hAnsiTheme="minorHAnsi" w:cstheme="minorHAnsi"/>
                    <w:sz w:val="18"/>
                    <w:szCs w:val="20"/>
                  </w:rPr>
                  <w:alias w:val="Nom de votre installation"/>
                  <w:tag w:val="Nom de votre installation"/>
                  <w:id w:val="-1960481313"/>
                  <w:placeholder>
                    <w:docPart w:val="25205ABEDF2F44C3B0EF1E2F95BECEAE"/>
                  </w:placeholder>
                  <w:showingPlcHdr/>
                </w:sdtPr>
                <w:sdtEndPr/>
                <w:sdtContent>
                  <w:bookmarkStart w:id="0" w:name="_GoBack" w:displacedByCustomXml="prev"/>
                  <w:tc>
                    <w:tcPr>
                      <w:tcW w:w="3832" w:type="dxa"/>
                      <w:tcBorders>
                        <w:top w:val="nil"/>
                        <w:left w:val="nil"/>
                        <w:right w:val="nil"/>
                      </w:tcBorders>
                      <w:vAlign w:val="bottom"/>
                    </w:tcPr>
                    <w:p w:rsidR="00062CCC" w:rsidRPr="00173F3A" w:rsidRDefault="00542331" w:rsidP="00542331">
                      <w:pPr>
                        <w:spacing w:before="120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59389E">
                        <w:rPr>
                          <w:rStyle w:val="Textedelespacerserv"/>
                          <w:rFonts w:eastAsiaTheme="minorHAnsi"/>
                          <w:sz w:val="22"/>
                        </w:rPr>
                        <w:t xml:space="preserve">  </w:t>
                      </w:r>
                    </w:p>
                  </w:tc>
                  <w:bookmarkEnd w:id="0" w:displacedByCustomXml="next"/>
                </w:sdtContent>
              </w:sdt>
            </w:tr>
          </w:tbl>
          <w:p w:rsidR="00062CCC" w:rsidRDefault="00062CCC" w:rsidP="00062CCC"/>
          <w:p w:rsidR="00062CCC" w:rsidRDefault="00062CCC" w:rsidP="00062CCC"/>
          <w:p w:rsidR="00062CCC" w:rsidRDefault="00062CCC" w:rsidP="00062CCC"/>
        </w:tc>
        <w:tc>
          <w:tcPr>
            <w:tcW w:w="5118" w:type="dxa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418"/>
              <w:gridCol w:w="567"/>
              <w:gridCol w:w="1403"/>
              <w:gridCol w:w="14"/>
              <w:gridCol w:w="167"/>
              <w:gridCol w:w="400"/>
              <w:gridCol w:w="67"/>
              <w:gridCol w:w="1015"/>
            </w:tblGrid>
            <w:tr w:rsidR="00635CE6" w:rsidRPr="00472AC0" w:rsidTr="00635CE6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:rsidR="00635CE6" w:rsidRPr="00222808" w:rsidRDefault="00635CE6" w:rsidP="00062CCC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Dossier :</w:t>
                  </w:r>
                </w:p>
              </w:tc>
              <w:bookmarkStart w:id="1" w:name="NoDossier" w:displacedByCustomXml="next"/>
              <w:sdt>
                <w:sdtPr>
                  <w:rPr>
                    <w:rFonts w:asciiTheme="minorHAnsi" w:hAnsiTheme="minorHAnsi" w:cstheme="minorHAnsi"/>
                    <w:color w:val="000000" w:themeColor="text1"/>
                    <w:sz w:val="18"/>
                    <w:szCs w:val="18"/>
                    <w14:textFill>
                      <w14:solidFill>
                        <w14:schemeClr w14:val="tx1">
                          <w14:alpha w14:val="55000"/>
                        </w14:schemeClr>
                      </w14:solidFill>
                    </w14:textFill>
                  </w:rPr>
                  <w:alias w:val="Dossier"/>
                  <w:tag w:val="No dossier"/>
                  <w:id w:val="453681247"/>
                  <w:placeholder>
                    <w:docPart w:val="E4563C84E3E446BA80CF6D33B450BFAF"/>
                  </w:placeholder>
                </w:sdtPr>
                <w:sdtEndPr/>
                <w:sdtContent>
                  <w:tc>
                    <w:tcPr>
                      <w:tcW w:w="1984" w:type="dxa"/>
                      <w:gridSpan w:val="3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:rsidR="00635CE6" w:rsidRPr="00222808" w:rsidRDefault="00635CE6" w:rsidP="001D31CD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222808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</w:p>
                  </w:tc>
                </w:sdtContent>
              </w:sdt>
              <w:bookmarkEnd w:id="1" w:displacedByCustomXml="prev"/>
              <w:tc>
                <w:tcPr>
                  <w:tcW w:w="1649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635CE6" w:rsidRPr="00222808" w:rsidRDefault="00635CE6" w:rsidP="00062CCC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</w:tr>
            <w:tr w:rsidR="00062CCC" w:rsidRPr="00472AC0" w:rsidTr="00787995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:rsidR="00062CCC" w:rsidRPr="00222808" w:rsidRDefault="00062CCC" w:rsidP="00062CCC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Nom, Prénom :</w:t>
                  </w:r>
                </w:p>
              </w:tc>
              <w:bookmarkStart w:id="2" w:name="Nom_Prenom" w:displacedByCustomXml="next"/>
              <w:sdt>
                <w:sdtPr>
                  <w:rPr>
                    <w:rFonts w:asciiTheme="minorHAnsi" w:hAnsiTheme="minorHAnsi" w:cstheme="minorHAnsi"/>
                    <w:color w:val="000000" w:themeColor="text1"/>
                    <w:sz w:val="18"/>
                    <w:szCs w:val="18"/>
                    <w14:textFill>
                      <w14:solidFill>
                        <w14:schemeClr w14:val="tx1">
                          <w14:alpha w14:val="55000"/>
                        </w14:schemeClr>
                      </w14:solidFill>
                    </w14:textFill>
                  </w:rPr>
                  <w:alias w:val="Nom, Prénom"/>
                  <w:tag w:val="Nom, Prénom"/>
                  <w:id w:val="-374619967"/>
                  <w:placeholder>
                    <w:docPart w:val="ED8A77C8848E42DC82581E55789A7D72"/>
                  </w:placeholder>
                  <w:showingPlcHdr/>
                </w:sdtPr>
                <w:sdtEndPr/>
                <w:sdtContent>
                  <w:tc>
                    <w:tcPr>
                      <w:tcW w:w="3633" w:type="dxa"/>
                      <w:gridSpan w:val="7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:rsidR="00062CCC" w:rsidRPr="00222808" w:rsidRDefault="001D31CD" w:rsidP="001D31CD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2" w:displacedByCustomXml="prev"/>
            </w:tr>
            <w:tr w:rsidR="00062CCC" w:rsidRPr="00472AC0" w:rsidTr="00787995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:rsidR="00062CCC" w:rsidRPr="00222808" w:rsidRDefault="00062CCC" w:rsidP="00062CCC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Date de naissance :</w:t>
                  </w:r>
                </w:p>
              </w:tc>
              <w:tc>
                <w:tcPr>
                  <w:tcW w:w="2551" w:type="dxa"/>
                  <w:gridSpan w:val="5"/>
                  <w:tcBorders>
                    <w:top w:val="nil"/>
                    <w:left w:val="nil"/>
                    <w:bottom w:val="single" w:sz="4" w:space="0" w:color="A6A6A6" w:themeColor="background1" w:themeShade="A6"/>
                    <w:right w:val="nil"/>
                  </w:tcBorders>
                  <w:vAlign w:val="bottom"/>
                </w:tcPr>
                <w:p w:rsidR="00062CCC" w:rsidRPr="00222808" w:rsidRDefault="00062CCC" w:rsidP="00062CCC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</w: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</w:r>
                  <w:bookmarkStart w:id="3" w:name="DDNais"/>
                  <w:sdt>
                    <w:sdtPr>
                      <w:rPr>
                        <w:rFonts w:asciiTheme="minorHAnsi" w:hAnsiTheme="minorHAnsi" w:cstheme="minorHAnsi"/>
                        <w:color w:val="000000" w:themeColor="text1"/>
                        <w:sz w:val="18"/>
                        <w:szCs w:val="18"/>
                        <w14:textFill>
                          <w14:solidFill>
                            <w14:schemeClr w14:val="tx1">
                              <w14:alpha w14:val="55000"/>
                            </w14:schemeClr>
                          </w14:solidFill>
                        </w14:textFill>
                      </w:rPr>
                      <w:alias w:val="AAAA-MM-JJ"/>
                      <w:tag w:val="AAAA-MM-JJ"/>
                      <w:id w:val="476642453"/>
                      <w:placeholder>
                        <w:docPart w:val="C19605675EBF46DEBFA0BDA3F21B593F"/>
                      </w:placeholder>
                    </w:sdtPr>
                    <w:sdtEndPr/>
                    <w:sdtContent>
                      <w:r w:rsidRPr="00222808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</w:sdtContent>
                  </w:sdt>
                  <w:bookmarkEnd w:id="3"/>
                </w:p>
              </w:tc>
              <w:tc>
                <w:tcPr>
                  <w:tcW w:w="1082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nil"/>
                    <w:right w:val="nil"/>
                  </w:tcBorders>
                  <w:vAlign w:val="bottom"/>
                </w:tcPr>
                <w:p w:rsidR="00062CCC" w:rsidRPr="00222808" w:rsidRDefault="00D91883" w:rsidP="00C73F37">
                  <w:pPr>
                    <w:tabs>
                      <w:tab w:val="left" w:pos="1730"/>
                      <w:tab w:val="left" w:pos="3828"/>
                    </w:tabs>
                    <w:ind w:left="-68"/>
                    <w:jc w:val="right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sdt>
                    <w:sdtPr>
                      <w:rPr>
                        <w:rFonts w:asciiTheme="minorHAnsi" w:eastAsia="MS Gothic" w:hAnsiTheme="minorHAnsi" w:cstheme="minorHAnsi"/>
                        <w:color w:val="000000" w:themeColor="text1"/>
                        <w:sz w:val="18"/>
                        <w:szCs w:val="18"/>
                        <w14:textFill>
                          <w14:solidFill>
                            <w14:schemeClr w14:val="tx1">
                              <w14:alpha w14:val="55000"/>
                            </w14:schemeClr>
                          </w14:solidFill>
                        </w14:textFill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83339" w:rsidRPr="00222808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>☐</w:t>
                      </w:r>
                    </w:sdtContent>
                  </w:sdt>
                  <w:r w:rsidR="00062CCC" w:rsidRPr="00222808">
                    <w:rPr>
                      <w:rFonts w:asciiTheme="minorHAnsi" w:eastAsia="MS Gothic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  <w:r w:rsidR="00062CCC"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F  </w:t>
                  </w:r>
                  <w:sdt>
                    <w:sdtPr>
                      <w:rPr>
                        <w:rFonts w:asciiTheme="minorHAnsi" w:hAnsiTheme="minorHAnsi" w:cstheme="minorHAnsi"/>
                        <w:color w:val="000000" w:themeColor="text1"/>
                        <w:sz w:val="18"/>
                        <w:szCs w:val="18"/>
                        <w14:textFill>
                          <w14:solidFill>
                            <w14:schemeClr w14:val="tx1">
                              <w14:alpha w14:val="55000"/>
                            </w14:schemeClr>
                          </w14:solidFill>
                        </w14:textFill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83339" w:rsidRPr="00222808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>☐</w:t>
                      </w:r>
                    </w:sdtContent>
                  </w:sdt>
                  <w:r w:rsidR="00062CCC"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M</w:t>
                  </w:r>
                </w:p>
              </w:tc>
            </w:tr>
            <w:tr w:rsidR="00062CCC" w:rsidRPr="00472AC0" w:rsidTr="00222808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62CCC" w:rsidRPr="00222808" w:rsidRDefault="00062CCC" w:rsidP="00222808">
                  <w:pPr>
                    <w:tabs>
                      <w:tab w:val="left" w:pos="1730"/>
                      <w:tab w:val="left" w:pos="3828"/>
                    </w:tabs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  <w:t xml:space="preserve">             </w:t>
                  </w:r>
                  <w:r w:rsid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aaaa-mm-jj</w:t>
                  </w:r>
                </w:p>
              </w:tc>
            </w:tr>
            <w:tr w:rsidR="00062CCC" w:rsidRPr="00472AC0" w:rsidTr="00787995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:rsidR="00062CCC" w:rsidRPr="00222808" w:rsidRDefault="00062CCC" w:rsidP="00062CCC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NAM :</w:t>
                  </w:r>
                </w:p>
              </w:tc>
              <w:bookmarkStart w:id="4" w:name="NAM_No" w:displacedByCustomXml="next"/>
              <w:sdt>
                <w:sdtPr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XXXX XXXX XXXX"/>
                  <w:tag w:val="XXXX XXXX XXXX"/>
                  <w:id w:val="378664170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2151" w:type="dxa"/>
                      <w:gridSpan w:val="4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:rsidR="00062CCC" w:rsidRPr="00222808" w:rsidRDefault="00062CCC" w:rsidP="00062CCC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222808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4" w:displacedByCustomXml="prev"/>
              <w:tc>
                <w:tcPr>
                  <w:tcW w:w="46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62CCC" w:rsidRPr="00222808" w:rsidRDefault="00062CCC" w:rsidP="00062CCC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E</w:t>
                  </w:r>
                  <w:r w:rsidRPr="00C73F37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xp</w:t>
                  </w: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.</w:t>
                  </w:r>
                </w:p>
              </w:tc>
              <w:bookmarkStart w:id="5" w:name="NAM_Exp" w:displacedByCustomXml="next"/>
              <w:sdt>
                <w:sdtPr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AAAA-MM"/>
                  <w:tag w:val="AAAA-MM"/>
                  <w:id w:val="-1147434141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1015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:rsidR="00062CCC" w:rsidRPr="00222808" w:rsidRDefault="00062CCC" w:rsidP="00062CCC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222808"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5" w:displacedByCustomXml="prev"/>
            </w:tr>
            <w:tr w:rsidR="00062CCC" w:rsidRPr="00472AC0" w:rsidTr="00E31139">
              <w:trPr>
                <w:trHeight w:val="218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62CCC" w:rsidRPr="00222808" w:rsidRDefault="00062CCC" w:rsidP="00062CCC">
                  <w:pPr>
                    <w:tabs>
                      <w:tab w:val="left" w:pos="1730"/>
                      <w:tab w:val="left" w:pos="3828"/>
                    </w:tabs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</w:p>
              </w:tc>
              <w:tc>
                <w:tcPr>
                  <w:tcW w:w="197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62CCC" w:rsidRPr="00222808" w:rsidRDefault="00062CCC" w:rsidP="00062CCC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  <w:tc>
                <w:tcPr>
                  <w:tcW w:w="58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62CCC" w:rsidRPr="00222808" w:rsidRDefault="00062CCC" w:rsidP="00C73F37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  <w:tc>
                <w:tcPr>
                  <w:tcW w:w="1082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nil"/>
                    <w:right w:val="nil"/>
                  </w:tcBorders>
                  <w:vAlign w:val="bottom"/>
                </w:tcPr>
                <w:p w:rsidR="00062CCC" w:rsidRPr="00222808" w:rsidRDefault="00222808" w:rsidP="00E31139">
                  <w:pPr>
                    <w:tabs>
                      <w:tab w:val="left" w:pos="1730"/>
                      <w:tab w:val="left" w:pos="3828"/>
                    </w:tabs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aaaa-mm</w:t>
                  </w:r>
                </w:p>
              </w:tc>
            </w:tr>
            <w:tr w:rsidR="00062CCC" w:rsidRPr="00472AC0" w:rsidTr="00E31139">
              <w:trPr>
                <w:trHeight w:val="340"/>
              </w:trPr>
              <w:tc>
                <w:tcPr>
                  <w:tcW w:w="198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062CCC" w:rsidRPr="00222808" w:rsidRDefault="00062CCC" w:rsidP="00062CCC">
                  <w:pPr>
                    <w:tabs>
                      <w:tab w:val="left" w:pos="1730"/>
                      <w:tab w:val="left" w:pos="4707"/>
                    </w:tabs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Nom</w:t>
                  </w:r>
                  <w:r w:rsid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, Prénom</w:t>
                  </w: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de la mère :</w:t>
                  </w:r>
                </w:p>
              </w:tc>
              <w:bookmarkStart w:id="6" w:name="Nom_Mere" w:displacedByCustomXml="next"/>
              <w:sdt>
                <w:sdtPr>
                  <w:rPr>
                    <w:rFonts w:asciiTheme="minorHAnsi" w:hAnsiTheme="minorHAnsi" w:cstheme="minorHAnsi"/>
                    <w:color w:val="000000" w:themeColor="text1"/>
                    <w:sz w:val="18"/>
                    <w:szCs w:val="18"/>
                    <w14:textFill>
                      <w14:solidFill>
                        <w14:schemeClr w14:val="tx1">
                          <w14:alpha w14:val="55000"/>
                        </w14:schemeClr>
                      </w14:solidFill>
                    </w14:textFill>
                  </w:rPr>
                  <w:alias w:val="Nom de la mère"/>
                  <w:tag w:val="Nom de la mère"/>
                  <w:id w:val="-1284723761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3066" w:type="dxa"/>
                      <w:gridSpan w:val="6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:rsidR="00062CCC" w:rsidRPr="00222808" w:rsidRDefault="00062CCC" w:rsidP="00062CCC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222808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6" w:displacedByCustomXml="prev"/>
            </w:tr>
          </w:tbl>
          <w:p w:rsidR="00062CCC" w:rsidRPr="00472AC0" w:rsidRDefault="00062CCC" w:rsidP="00062CCC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062CCC" w:rsidTr="00AD1294">
        <w:trPr>
          <w:trHeight w:val="555"/>
        </w:trPr>
        <w:tc>
          <w:tcPr>
            <w:tcW w:w="5524" w:type="dxa"/>
            <w:shd w:val="clear" w:color="auto" w:fill="FFFFFF" w:themeFill="background1"/>
            <w:vAlign w:val="center"/>
          </w:tcPr>
          <w:p w:rsidR="007E3D64" w:rsidRPr="00770980" w:rsidRDefault="00635E76" w:rsidP="00E3687B">
            <w:pPr>
              <w:rPr>
                <w:rFonts w:ascii="Arial" w:hAnsi="Arial" w:cs="Arial"/>
                <w:b/>
              </w:rPr>
            </w:pPr>
            <w:r>
              <w:rPr>
                <w:rFonts w:asciiTheme="minorHAnsi" w:hAnsiTheme="minorHAnsi" w:cstheme="minorHAnsi"/>
                <w:b/>
              </w:rPr>
              <w:t>QUESTIONNAIRE SUR L’</w:t>
            </w:r>
            <w:r w:rsidR="00E3687B">
              <w:rPr>
                <w:rFonts w:asciiTheme="minorHAnsi" w:hAnsiTheme="minorHAnsi" w:cstheme="minorHAnsi"/>
                <w:b/>
              </w:rPr>
              <w:t xml:space="preserve">AUTONOMIE DE L’ENFANT </w:t>
            </w:r>
            <w:r>
              <w:rPr>
                <w:rFonts w:asciiTheme="minorHAnsi" w:hAnsiTheme="minorHAnsi" w:cstheme="minorHAnsi"/>
                <w:b/>
              </w:rPr>
              <w:t xml:space="preserve">SUIVI PONCTUEL LONG TERME </w:t>
            </w:r>
            <w:r w:rsidR="00E3687B">
              <w:rPr>
                <w:rFonts w:asciiTheme="minorHAnsi" w:hAnsiTheme="minorHAnsi" w:cstheme="minorHAnsi"/>
                <w:b/>
              </w:rPr>
              <w:t xml:space="preserve">(SPLT) </w:t>
            </w:r>
            <w:r w:rsidR="0012055F">
              <w:rPr>
                <w:rFonts w:asciiTheme="minorHAnsi" w:hAnsiTheme="minorHAnsi" w:cstheme="minorHAnsi"/>
                <w:b/>
              </w:rPr>
              <w:t>(</w:t>
            </w:r>
            <w:r w:rsidR="007F381D">
              <w:rPr>
                <w:rFonts w:asciiTheme="minorHAnsi" w:hAnsiTheme="minorHAnsi" w:cstheme="minorHAnsi"/>
                <w:b/>
              </w:rPr>
              <w:t>13-15</w:t>
            </w:r>
            <w:r w:rsidR="00CE7C56">
              <w:rPr>
                <w:rFonts w:asciiTheme="minorHAnsi" w:hAnsiTheme="minorHAnsi" w:cstheme="minorHAnsi"/>
                <w:b/>
              </w:rPr>
              <w:t xml:space="preserve"> ANS</w:t>
            </w:r>
            <w:r w:rsidR="0012055F">
              <w:rPr>
                <w:rFonts w:asciiTheme="minorHAnsi" w:hAnsiTheme="minorHAnsi" w:cstheme="minorHAnsi"/>
                <w:b/>
              </w:rPr>
              <w:t>)</w:t>
            </w:r>
          </w:p>
        </w:tc>
        <w:tc>
          <w:tcPr>
            <w:tcW w:w="5118" w:type="dxa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:rsidR="00062CCC" w:rsidRDefault="00062CCC" w:rsidP="00062CCC"/>
        </w:tc>
      </w:tr>
    </w:tbl>
    <w:p w:rsidR="00F67939" w:rsidRPr="00F67939" w:rsidRDefault="00F67939">
      <w:pPr>
        <w:rPr>
          <w:rFonts w:asciiTheme="minorHAnsi" w:hAnsiTheme="minorHAnsi" w:cstheme="minorHAnsi"/>
          <w:sz w:val="4"/>
          <w:szCs w:val="20"/>
        </w:rPr>
      </w:pPr>
    </w:p>
    <w:p w:rsidR="001F7899" w:rsidRDefault="001F7899" w:rsidP="00B700E0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5"/>
        <w:gridCol w:w="3381"/>
        <w:gridCol w:w="1048"/>
      </w:tblGrid>
      <w:tr w:rsidR="00D91883" w:rsidRPr="00472AC0" w:rsidTr="00E72C6E">
        <w:trPr>
          <w:trHeight w:val="367"/>
        </w:trPr>
        <w:tc>
          <w:tcPr>
            <w:tcW w:w="2715" w:type="dxa"/>
            <w:vAlign w:val="bottom"/>
          </w:tcPr>
          <w:p w:rsidR="00D91883" w:rsidRPr="00472AC0" w:rsidRDefault="00D91883" w:rsidP="00E72C6E">
            <w:pPr>
              <w:spacing w:before="120"/>
              <w:ind w:left="-52" w:right="-3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Questionnaire complété le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032572252"/>
            <w:placeholder>
              <w:docPart w:val="FFBEE92255BC489EA2015E2CA6AAEA77"/>
            </w:placeholder>
            <w:date>
              <w:dateFormat w:val="d MMMM yyyy"/>
              <w:lid w:val="fr-CA"/>
              <w:storeMappedDataAs w:val="dateTime"/>
              <w:calendar w:val="gregorian"/>
            </w:date>
          </w:sdtPr>
          <w:sdtContent>
            <w:tc>
              <w:tcPr>
                <w:tcW w:w="3381" w:type="dxa"/>
                <w:tcBorders>
                  <w:bottom w:val="single" w:sz="4" w:space="0" w:color="auto"/>
                </w:tcBorders>
                <w:vAlign w:val="bottom"/>
              </w:tcPr>
              <w:p w:rsidR="00D91883" w:rsidRPr="00472AC0" w:rsidRDefault="00D91883" w:rsidP="00E72C6E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tc>
          <w:tcPr>
            <w:tcW w:w="1048" w:type="dxa"/>
            <w:vAlign w:val="bottom"/>
          </w:tcPr>
          <w:p w:rsidR="00D91883" w:rsidRPr="00A1501D" w:rsidRDefault="00D91883" w:rsidP="00E72C6E">
            <w:pPr>
              <w:spacing w:before="120"/>
              <w:ind w:right="-34"/>
              <w:rPr>
                <w:rFonts w:asciiTheme="minorHAnsi" w:hAnsiTheme="minorHAnsi" w:cstheme="minorHAnsi"/>
                <w:color w:val="AEAAAA" w:themeColor="background2" w:themeShade="BF"/>
                <w:sz w:val="16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color w:val="AEAAAA" w:themeColor="background2" w:themeShade="BF"/>
                <w:sz w:val="16"/>
                <w:szCs w:val="20"/>
              </w:rPr>
              <w:t>aaaa</w:t>
            </w:r>
            <w:proofErr w:type="spellEnd"/>
            <w:r>
              <w:rPr>
                <w:rFonts w:asciiTheme="minorHAnsi" w:hAnsiTheme="minorHAnsi" w:cstheme="minorHAnsi"/>
                <w:color w:val="AEAAAA" w:themeColor="background2" w:themeShade="BF"/>
                <w:sz w:val="16"/>
                <w:szCs w:val="20"/>
              </w:rPr>
              <w:t>/mm/</w:t>
            </w:r>
            <w:proofErr w:type="spellStart"/>
            <w:r>
              <w:rPr>
                <w:rFonts w:asciiTheme="minorHAnsi" w:hAnsiTheme="minorHAnsi" w:cstheme="minorHAnsi"/>
                <w:color w:val="AEAAAA" w:themeColor="background2" w:themeShade="BF"/>
                <w:sz w:val="16"/>
                <w:szCs w:val="20"/>
              </w:rPr>
              <w:t>jj</w:t>
            </w:r>
            <w:proofErr w:type="spellEnd"/>
          </w:p>
        </w:tc>
      </w:tr>
      <w:tr w:rsidR="00D91883" w:rsidRPr="00472AC0" w:rsidTr="00E72C6E">
        <w:trPr>
          <w:trHeight w:val="413"/>
        </w:trPr>
        <w:tc>
          <w:tcPr>
            <w:tcW w:w="2715" w:type="dxa"/>
            <w:vAlign w:val="bottom"/>
          </w:tcPr>
          <w:p w:rsidR="00D91883" w:rsidRDefault="00D91883" w:rsidP="00E72C6E">
            <w:pPr>
              <w:spacing w:before="120"/>
              <w:ind w:left="-52" w:right="-3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Questionnaire complété avec :  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519317087"/>
            <w:placeholder>
              <w:docPart w:val="FE191380C42A452E9872D9A0DE78DABF"/>
            </w:placeholder>
          </w:sdtPr>
          <w:sdtContent>
            <w:tc>
              <w:tcPr>
                <w:tcW w:w="4429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D91883" w:rsidRDefault="00D91883" w:rsidP="00E72C6E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</w:tr>
    </w:tbl>
    <w:p w:rsidR="00165615" w:rsidRDefault="00CB22BB" w:rsidP="001436A8">
      <w:pPr>
        <w:keepNext/>
        <w:rPr>
          <w:rFonts w:asciiTheme="minorHAnsi" w:hAnsiTheme="minorHAnsi" w:cstheme="minorHAnsi"/>
          <w:i/>
          <w:sz w:val="16"/>
          <w:szCs w:val="16"/>
        </w:rPr>
      </w:pPr>
      <w:r>
        <w:rPr>
          <w:rFonts w:asciiTheme="minorHAnsi" w:hAnsiTheme="minorHAnsi" w:cstheme="minorHAnsi"/>
          <w:i/>
          <w:sz w:val="16"/>
          <w:szCs w:val="16"/>
        </w:rPr>
        <w:t xml:space="preserve">                                                                              </w:t>
      </w:r>
      <w:r w:rsidRPr="00DA6D36">
        <w:rPr>
          <w:rFonts w:asciiTheme="minorHAnsi" w:hAnsiTheme="minorHAnsi" w:cstheme="minorHAnsi"/>
          <w:i/>
          <w:sz w:val="16"/>
          <w:szCs w:val="16"/>
        </w:rPr>
        <w:t>(</w:t>
      </w:r>
      <w:r w:rsidR="00D03CE3">
        <w:rPr>
          <w:rFonts w:asciiTheme="minorHAnsi" w:hAnsiTheme="minorHAnsi" w:cstheme="minorHAnsi"/>
          <w:i/>
          <w:sz w:val="16"/>
          <w:szCs w:val="16"/>
        </w:rPr>
        <w:t>Usager, p</w:t>
      </w:r>
      <w:r w:rsidRPr="00DA6D36">
        <w:rPr>
          <w:rFonts w:asciiTheme="minorHAnsi" w:hAnsiTheme="minorHAnsi" w:cstheme="minorHAnsi"/>
          <w:i/>
          <w:sz w:val="16"/>
          <w:szCs w:val="16"/>
        </w:rPr>
        <w:t>ère, mère, autre)</w:t>
      </w:r>
    </w:p>
    <w:p w:rsidR="00CB22BB" w:rsidRDefault="00CB22BB" w:rsidP="001436A8">
      <w:pPr>
        <w:keepNext/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pPr w:leftFromText="141" w:rightFromText="141" w:vertAnchor="text" w:tblpY="1"/>
        <w:tblOverlap w:val="never"/>
        <w:tblW w:w="10627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992"/>
        <w:gridCol w:w="1276"/>
        <w:gridCol w:w="992"/>
        <w:gridCol w:w="567"/>
        <w:gridCol w:w="3261"/>
      </w:tblGrid>
      <w:tr w:rsidR="00F604A7" w:rsidRPr="00A46D86" w:rsidTr="009755FF">
        <w:trPr>
          <w:trHeight w:val="46"/>
          <w:tblHeader/>
        </w:trPr>
        <w:tc>
          <w:tcPr>
            <w:tcW w:w="10627" w:type="dxa"/>
            <w:gridSpan w:val="7"/>
            <w:shd w:val="clear" w:color="auto" w:fill="BFBFBF" w:themeFill="background1" w:themeFillShade="BF"/>
            <w:vAlign w:val="center"/>
          </w:tcPr>
          <w:p w:rsidR="00F604A7" w:rsidRPr="0055248C" w:rsidRDefault="007E2090" w:rsidP="009755F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Soins personnels</w:t>
            </w:r>
          </w:p>
        </w:tc>
      </w:tr>
      <w:tr w:rsidR="00B53452" w:rsidRPr="00A46D86" w:rsidTr="009755FF">
        <w:trPr>
          <w:trHeight w:val="397"/>
          <w:tblHeader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F604A7" w:rsidRPr="00472AC0" w:rsidRDefault="00F604A7" w:rsidP="009755FF">
            <w:pPr>
              <w:tabs>
                <w:tab w:val="right" w:pos="5841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Liste des tâches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F604A7" w:rsidRPr="00472AC0" w:rsidRDefault="00F604A7" w:rsidP="009755FF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Jamais expérimenté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F604A7" w:rsidRPr="00A46D86" w:rsidRDefault="00F604A7" w:rsidP="009755FF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Difficile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F604A7" w:rsidRPr="00A46D86" w:rsidRDefault="00F604A7" w:rsidP="009755FF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En apprentissage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F604A7" w:rsidRPr="00A46D86" w:rsidRDefault="00F604A7" w:rsidP="009755FF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Autonome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F604A7" w:rsidRPr="00A46D86" w:rsidRDefault="00F604A7" w:rsidP="009755FF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S.O.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F604A7" w:rsidRPr="00A46D86" w:rsidRDefault="00F604A7" w:rsidP="009755FF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Commentaire</w:t>
            </w:r>
          </w:p>
        </w:tc>
      </w:tr>
      <w:tr w:rsidR="007F381D" w:rsidRPr="00472AC0" w:rsidTr="000D023B">
        <w:trPr>
          <w:trHeight w:val="454"/>
        </w:trPr>
        <w:tc>
          <w:tcPr>
            <w:tcW w:w="2263" w:type="dxa"/>
            <w:vAlign w:val="center"/>
          </w:tcPr>
          <w:p w:rsidR="007F381D" w:rsidRPr="007F381D" w:rsidRDefault="00E86734" w:rsidP="007F381D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Prends seul s</w:t>
            </w:r>
            <w:r w:rsidR="007F381D" w:rsidRPr="007F381D">
              <w:rPr>
                <w:rFonts w:asciiTheme="minorHAnsi" w:hAnsiTheme="minorHAnsi" w:cstheme="minorHAnsi"/>
                <w:sz w:val="20"/>
                <w:szCs w:val="20"/>
              </w:rPr>
              <w:t>es médicaments</w:t>
            </w:r>
          </w:p>
        </w:tc>
        <w:tc>
          <w:tcPr>
            <w:tcW w:w="1276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358081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447226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50197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930732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96890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383175085"/>
            <w:placeholder>
              <w:docPart w:val="7D285B2C4C484A1FA9640EB0832DBEB3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7F381D" w:rsidRDefault="007F381D" w:rsidP="007F381D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7F381D" w:rsidRPr="00472AC0" w:rsidTr="000D023B">
        <w:trPr>
          <w:trHeight w:val="454"/>
        </w:trPr>
        <w:tc>
          <w:tcPr>
            <w:tcW w:w="2263" w:type="dxa"/>
            <w:vAlign w:val="center"/>
          </w:tcPr>
          <w:p w:rsidR="007F381D" w:rsidRPr="007F381D" w:rsidRDefault="00E86734" w:rsidP="007F381D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Prends seul s</w:t>
            </w:r>
            <w:r w:rsidR="007F381D" w:rsidRPr="007F381D">
              <w:rPr>
                <w:rFonts w:asciiTheme="minorHAnsi" w:hAnsiTheme="minorHAnsi" w:cstheme="minorHAnsi"/>
                <w:sz w:val="20"/>
                <w:szCs w:val="20"/>
              </w:rPr>
              <w:t>a douche</w:t>
            </w:r>
          </w:p>
        </w:tc>
        <w:tc>
          <w:tcPr>
            <w:tcW w:w="1276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909275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527111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678345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065177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118871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1074790593"/>
            <w:placeholder>
              <w:docPart w:val="C4B62C7FE43644E8B2D3A61D0E49C2FC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7F381D" w:rsidRDefault="007F381D" w:rsidP="007F381D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7F381D" w:rsidRPr="00472AC0" w:rsidTr="000D023B">
        <w:trPr>
          <w:trHeight w:val="454"/>
        </w:trPr>
        <w:tc>
          <w:tcPr>
            <w:tcW w:w="2263" w:type="dxa"/>
            <w:vAlign w:val="center"/>
          </w:tcPr>
          <w:p w:rsidR="007F381D" w:rsidRPr="007F381D" w:rsidRDefault="00E86734" w:rsidP="007F381D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Fais s</w:t>
            </w:r>
            <w:r w:rsidR="007F381D" w:rsidRPr="007F381D">
              <w:rPr>
                <w:rFonts w:asciiTheme="minorHAnsi" w:hAnsiTheme="minorHAnsi" w:cstheme="minorHAnsi"/>
                <w:sz w:val="20"/>
                <w:szCs w:val="20"/>
              </w:rPr>
              <w:t>es soins dentaires</w:t>
            </w:r>
          </w:p>
        </w:tc>
        <w:tc>
          <w:tcPr>
            <w:tcW w:w="1276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310721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365482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401112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612159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13408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1346055283"/>
            <w:placeholder>
              <w:docPart w:val="3533F8773CAC4182803D90A04F10BA10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7F381D" w:rsidRDefault="007F381D" w:rsidP="007F381D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7F381D" w:rsidRPr="00472AC0" w:rsidTr="000D023B">
        <w:trPr>
          <w:trHeight w:val="454"/>
        </w:trPr>
        <w:tc>
          <w:tcPr>
            <w:tcW w:w="2263" w:type="dxa"/>
            <w:vAlign w:val="center"/>
          </w:tcPr>
          <w:p w:rsidR="007F381D" w:rsidRPr="007F381D" w:rsidRDefault="00E86734" w:rsidP="007F381D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="007F381D" w:rsidRPr="007F381D">
              <w:rPr>
                <w:rFonts w:asciiTheme="minorHAnsi" w:hAnsiTheme="minorHAnsi" w:cstheme="minorHAnsi"/>
                <w:sz w:val="20"/>
                <w:szCs w:val="20"/>
              </w:rPr>
              <w:t>e mets du déodorant</w:t>
            </w:r>
          </w:p>
        </w:tc>
        <w:tc>
          <w:tcPr>
            <w:tcW w:w="1276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67134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137841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572387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512722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508496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850998579"/>
            <w:placeholder>
              <w:docPart w:val="CFC0F0CC10384949913F88098E18273A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7F381D" w:rsidRDefault="007F381D" w:rsidP="007F381D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7F381D" w:rsidRPr="00472AC0" w:rsidTr="000D023B">
        <w:trPr>
          <w:trHeight w:val="454"/>
        </w:trPr>
        <w:tc>
          <w:tcPr>
            <w:tcW w:w="2263" w:type="dxa"/>
            <w:vAlign w:val="center"/>
          </w:tcPr>
          <w:p w:rsidR="007F381D" w:rsidRPr="007F381D" w:rsidRDefault="00E86734" w:rsidP="007F381D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="007F381D" w:rsidRPr="007F381D">
              <w:rPr>
                <w:rFonts w:asciiTheme="minorHAnsi" w:hAnsiTheme="minorHAnsi" w:cstheme="minorHAnsi"/>
                <w:sz w:val="20"/>
                <w:szCs w:val="20"/>
              </w:rPr>
              <w:t>e rase</w:t>
            </w:r>
          </w:p>
        </w:tc>
        <w:tc>
          <w:tcPr>
            <w:tcW w:w="1276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88204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619224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728444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030697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146167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1537115971"/>
            <w:placeholder>
              <w:docPart w:val="CE1DE704BE6D4F16BEBDCA7D1A14ECDE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7F381D" w:rsidRDefault="007F381D" w:rsidP="007F381D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7F381D" w:rsidRPr="00472AC0" w:rsidTr="000D023B">
        <w:trPr>
          <w:trHeight w:val="454"/>
        </w:trPr>
        <w:tc>
          <w:tcPr>
            <w:tcW w:w="2263" w:type="dxa"/>
            <w:vAlign w:val="center"/>
          </w:tcPr>
          <w:p w:rsidR="007F381D" w:rsidRPr="007F381D" w:rsidRDefault="00E86734" w:rsidP="007F381D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="007F381D" w:rsidRPr="007F381D">
              <w:rPr>
                <w:rFonts w:asciiTheme="minorHAnsi" w:hAnsiTheme="minorHAnsi" w:cstheme="minorHAnsi"/>
                <w:sz w:val="20"/>
                <w:szCs w:val="20"/>
              </w:rPr>
              <w:t xml:space="preserve">e maquille </w:t>
            </w:r>
          </w:p>
        </w:tc>
        <w:tc>
          <w:tcPr>
            <w:tcW w:w="1276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1256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89407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774391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825558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337039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1767117594"/>
            <w:placeholder>
              <w:docPart w:val="A013DBFEF5E3491186856B89BEE16F6F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7F381D" w:rsidRDefault="007F381D" w:rsidP="007F381D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</w:tbl>
    <w:p w:rsidR="00A4299C" w:rsidRDefault="00A4299C" w:rsidP="00B700E0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pPr w:leftFromText="141" w:rightFromText="141" w:vertAnchor="text" w:tblpY="1"/>
        <w:tblOverlap w:val="never"/>
        <w:tblW w:w="10627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992"/>
        <w:gridCol w:w="1276"/>
        <w:gridCol w:w="992"/>
        <w:gridCol w:w="567"/>
        <w:gridCol w:w="3261"/>
      </w:tblGrid>
      <w:tr w:rsidR="007E2090" w:rsidRPr="00A46D86" w:rsidTr="000D023B">
        <w:trPr>
          <w:trHeight w:val="46"/>
          <w:tblHeader/>
        </w:trPr>
        <w:tc>
          <w:tcPr>
            <w:tcW w:w="10627" w:type="dxa"/>
            <w:gridSpan w:val="7"/>
            <w:shd w:val="clear" w:color="auto" w:fill="BFBFBF" w:themeFill="background1" w:themeFillShade="BF"/>
            <w:vAlign w:val="center"/>
          </w:tcPr>
          <w:p w:rsidR="007E2090" w:rsidRPr="0055248C" w:rsidRDefault="007E2090" w:rsidP="000D023B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Tâches domestiques</w:t>
            </w:r>
          </w:p>
        </w:tc>
      </w:tr>
      <w:tr w:rsidR="007E2090" w:rsidRPr="00A46D86" w:rsidTr="000D023B">
        <w:trPr>
          <w:trHeight w:val="397"/>
          <w:tblHeader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7E2090" w:rsidRPr="00472AC0" w:rsidRDefault="007E2090" w:rsidP="000D023B">
            <w:pPr>
              <w:tabs>
                <w:tab w:val="right" w:pos="5841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Liste des tâches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7E2090" w:rsidRPr="00472AC0" w:rsidRDefault="007E2090" w:rsidP="000D023B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Jamais expérimenté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7E2090" w:rsidRPr="00A46D86" w:rsidRDefault="007E2090" w:rsidP="000D023B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Difficile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7E2090" w:rsidRPr="00A46D86" w:rsidRDefault="007E2090" w:rsidP="000D023B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En apprentissage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7E2090" w:rsidRPr="00A46D86" w:rsidRDefault="007E2090" w:rsidP="000D023B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Autonome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7E2090" w:rsidRPr="00A46D86" w:rsidRDefault="007E2090" w:rsidP="000D023B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S.O.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7E2090" w:rsidRPr="00A46D86" w:rsidRDefault="007E2090" w:rsidP="000D023B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Commentaire</w:t>
            </w:r>
          </w:p>
        </w:tc>
      </w:tr>
      <w:tr w:rsidR="007F381D" w:rsidRPr="00472AC0" w:rsidTr="000D023B">
        <w:trPr>
          <w:trHeight w:val="454"/>
        </w:trPr>
        <w:tc>
          <w:tcPr>
            <w:tcW w:w="2263" w:type="dxa"/>
            <w:vAlign w:val="center"/>
          </w:tcPr>
          <w:p w:rsidR="007F381D" w:rsidRPr="007F381D" w:rsidRDefault="006F3D28" w:rsidP="007F381D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7F381D" w:rsidRPr="007F381D">
              <w:rPr>
                <w:rFonts w:asciiTheme="minorHAnsi" w:hAnsiTheme="minorHAnsi" w:cstheme="minorHAnsi"/>
                <w:sz w:val="20"/>
                <w:szCs w:val="20"/>
              </w:rPr>
              <w:t xml:space="preserve">articipe à la préparation de repas </w:t>
            </w:r>
          </w:p>
        </w:tc>
        <w:tc>
          <w:tcPr>
            <w:tcW w:w="1276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428929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892605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180122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089963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136058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1101256356"/>
            <w:placeholder>
              <w:docPart w:val="9A82559898AC4F509773C18276BBDFB9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7F381D" w:rsidRDefault="007F381D" w:rsidP="007F381D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7F381D" w:rsidRPr="00472AC0" w:rsidTr="000D023B">
        <w:trPr>
          <w:trHeight w:val="454"/>
        </w:trPr>
        <w:tc>
          <w:tcPr>
            <w:tcW w:w="2263" w:type="dxa"/>
            <w:vAlign w:val="center"/>
          </w:tcPr>
          <w:p w:rsidR="007F381D" w:rsidRPr="007F381D" w:rsidRDefault="006F3D28" w:rsidP="007F381D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</w:t>
            </w:r>
            <w:r w:rsidR="007F381D" w:rsidRPr="007F381D">
              <w:rPr>
                <w:rFonts w:asciiTheme="minorHAnsi" w:hAnsiTheme="minorHAnsi" w:cstheme="minorHAnsi"/>
                <w:sz w:val="20"/>
                <w:szCs w:val="20"/>
              </w:rPr>
              <w:t>ait des repas simples seul</w:t>
            </w:r>
          </w:p>
        </w:tc>
        <w:tc>
          <w:tcPr>
            <w:tcW w:w="1276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901482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671788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730458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840812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893814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1208940574"/>
            <w:placeholder>
              <w:docPart w:val="738F234B7F134EC299FD287E92CFC18A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7F381D" w:rsidRDefault="007F381D" w:rsidP="007F381D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7F381D" w:rsidRPr="00472AC0" w:rsidTr="000D023B">
        <w:trPr>
          <w:trHeight w:val="454"/>
        </w:trPr>
        <w:tc>
          <w:tcPr>
            <w:tcW w:w="2263" w:type="dxa"/>
            <w:vAlign w:val="center"/>
          </w:tcPr>
          <w:p w:rsidR="007F381D" w:rsidRPr="007F381D" w:rsidRDefault="006F3D28" w:rsidP="007F381D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</w:t>
            </w:r>
            <w:r w:rsidR="007F381D" w:rsidRPr="007F381D">
              <w:rPr>
                <w:rFonts w:asciiTheme="minorHAnsi" w:hAnsiTheme="minorHAnsi" w:cstheme="minorHAnsi"/>
                <w:sz w:val="20"/>
                <w:szCs w:val="20"/>
              </w:rPr>
              <w:t>ais des tâches ménagères régulières</w:t>
            </w:r>
          </w:p>
        </w:tc>
        <w:tc>
          <w:tcPr>
            <w:tcW w:w="1276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347107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44483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799647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137513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07072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1825496092"/>
            <w:placeholder>
              <w:docPart w:val="43ACFF59FC39402DB22D42BB0DAF95AA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7F381D" w:rsidRDefault="007F381D" w:rsidP="007F381D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7F381D" w:rsidRPr="00472AC0" w:rsidTr="000D023B">
        <w:trPr>
          <w:trHeight w:val="454"/>
        </w:trPr>
        <w:tc>
          <w:tcPr>
            <w:tcW w:w="2263" w:type="dxa"/>
            <w:vAlign w:val="center"/>
          </w:tcPr>
          <w:p w:rsidR="007F381D" w:rsidRPr="007F381D" w:rsidRDefault="006F3D28" w:rsidP="007F381D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="007F381D" w:rsidRPr="007F381D">
              <w:rPr>
                <w:rFonts w:asciiTheme="minorHAnsi" w:hAnsiTheme="minorHAnsi" w:cstheme="minorHAnsi"/>
                <w:sz w:val="20"/>
                <w:szCs w:val="20"/>
              </w:rPr>
              <w:t>ers et dessers la table</w:t>
            </w:r>
          </w:p>
        </w:tc>
        <w:tc>
          <w:tcPr>
            <w:tcW w:w="1276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993612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28453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17759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272517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338279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1517915587"/>
            <w:placeholder>
              <w:docPart w:val="7CB146E4F5F3434F8AF76ED0FA98B2F1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7F381D" w:rsidRDefault="007F381D" w:rsidP="007F381D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7F381D" w:rsidRPr="00472AC0" w:rsidTr="000D023B">
        <w:trPr>
          <w:trHeight w:val="454"/>
        </w:trPr>
        <w:tc>
          <w:tcPr>
            <w:tcW w:w="2263" w:type="dxa"/>
            <w:vAlign w:val="center"/>
          </w:tcPr>
          <w:p w:rsidR="007F381D" w:rsidRPr="007F381D" w:rsidRDefault="006F3D28" w:rsidP="007F381D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</w:t>
            </w:r>
            <w:r w:rsidR="007F381D" w:rsidRPr="007F381D">
              <w:rPr>
                <w:rFonts w:asciiTheme="minorHAnsi" w:hAnsiTheme="minorHAnsi" w:cstheme="minorHAnsi"/>
                <w:sz w:val="20"/>
                <w:szCs w:val="20"/>
              </w:rPr>
              <w:t>ais la vaisselle</w:t>
            </w:r>
          </w:p>
        </w:tc>
        <w:tc>
          <w:tcPr>
            <w:tcW w:w="1276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203939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541095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800347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724866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109933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155200541"/>
            <w:placeholder>
              <w:docPart w:val="811CF4E918B64C51A0945117AF12BCAF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7F381D" w:rsidRDefault="007F381D" w:rsidP="007F381D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7F381D" w:rsidRPr="00472AC0" w:rsidTr="000D023B">
        <w:trPr>
          <w:trHeight w:val="454"/>
        </w:trPr>
        <w:tc>
          <w:tcPr>
            <w:tcW w:w="2263" w:type="dxa"/>
            <w:vAlign w:val="center"/>
          </w:tcPr>
          <w:p w:rsidR="007F381D" w:rsidRPr="007F381D" w:rsidRDefault="006F3D28" w:rsidP="007F381D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</w:t>
            </w:r>
            <w:r w:rsidR="007F381D" w:rsidRPr="007F381D">
              <w:rPr>
                <w:rFonts w:asciiTheme="minorHAnsi" w:hAnsiTheme="minorHAnsi" w:cstheme="minorHAnsi"/>
                <w:sz w:val="20"/>
                <w:szCs w:val="20"/>
              </w:rPr>
              <w:t>ais la lessive</w:t>
            </w:r>
          </w:p>
        </w:tc>
        <w:tc>
          <w:tcPr>
            <w:tcW w:w="1276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5263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390647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758971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41854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820656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995340464"/>
            <w:placeholder>
              <w:docPart w:val="134CB156A60946EDAB4805741F1EF5B3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7F381D" w:rsidRDefault="007F381D" w:rsidP="007F381D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7F381D" w:rsidRPr="00472AC0" w:rsidTr="000D023B">
        <w:trPr>
          <w:trHeight w:val="454"/>
        </w:trPr>
        <w:tc>
          <w:tcPr>
            <w:tcW w:w="2263" w:type="dxa"/>
            <w:vAlign w:val="center"/>
          </w:tcPr>
          <w:p w:rsidR="007F381D" w:rsidRPr="007F381D" w:rsidRDefault="006F3D28" w:rsidP="007F381D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7F381D" w:rsidRPr="007F381D">
              <w:rPr>
                <w:rFonts w:asciiTheme="minorHAnsi" w:hAnsiTheme="minorHAnsi" w:cstheme="minorHAnsi"/>
                <w:sz w:val="20"/>
                <w:szCs w:val="20"/>
              </w:rPr>
              <w:t>articipe aux travaux lo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urds de la maison avec ou sans s</w:t>
            </w:r>
            <w:r w:rsidR="007F381D" w:rsidRPr="007F381D">
              <w:rPr>
                <w:rFonts w:asciiTheme="minorHAnsi" w:hAnsiTheme="minorHAnsi" w:cstheme="minorHAnsi"/>
                <w:sz w:val="20"/>
                <w:szCs w:val="20"/>
              </w:rPr>
              <w:t>es parents (saisonnier, petites rénovations)</w:t>
            </w:r>
          </w:p>
        </w:tc>
        <w:tc>
          <w:tcPr>
            <w:tcW w:w="1276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338921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601176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742757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11963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986938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1094088570"/>
            <w:placeholder>
              <w:docPart w:val="FC26FA1FB36745EB973CB1F7C67650CD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7F381D" w:rsidRDefault="007F381D" w:rsidP="007F381D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</w:tbl>
    <w:p w:rsidR="007E2090" w:rsidRDefault="007E2090" w:rsidP="00B700E0">
      <w:pPr>
        <w:rPr>
          <w:rFonts w:asciiTheme="minorHAnsi" w:hAnsiTheme="minorHAnsi" w:cstheme="minorHAnsi"/>
          <w:sz w:val="20"/>
          <w:szCs w:val="20"/>
        </w:rPr>
      </w:pPr>
    </w:p>
    <w:p w:rsidR="00F604A7" w:rsidRDefault="00F604A7" w:rsidP="001436A8">
      <w:pPr>
        <w:keepNext/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pPr w:leftFromText="141" w:rightFromText="141" w:vertAnchor="text" w:tblpY="1"/>
        <w:tblOverlap w:val="never"/>
        <w:tblW w:w="10627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992"/>
        <w:gridCol w:w="1276"/>
        <w:gridCol w:w="992"/>
        <w:gridCol w:w="567"/>
        <w:gridCol w:w="3261"/>
      </w:tblGrid>
      <w:tr w:rsidR="00334D44" w:rsidRPr="00A46D86" w:rsidTr="000D023B">
        <w:trPr>
          <w:trHeight w:val="46"/>
          <w:tblHeader/>
        </w:trPr>
        <w:tc>
          <w:tcPr>
            <w:tcW w:w="10627" w:type="dxa"/>
            <w:gridSpan w:val="7"/>
            <w:shd w:val="clear" w:color="auto" w:fill="BFBFBF" w:themeFill="background1" w:themeFillShade="BF"/>
            <w:vAlign w:val="center"/>
          </w:tcPr>
          <w:p w:rsidR="00334D44" w:rsidRPr="0055248C" w:rsidRDefault="00EA532A" w:rsidP="000D023B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Volet scolaire</w:t>
            </w:r>
            <w:r w:rsidR="007F381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et professionnel</w:t>
            </w:r>
          </w:p>
        </w:tc>
      </w:tr>
      <w:tr w:rsidR="00334D44" w:rsidRPr="00A46D86" w:rsidTr="000D023B">
        <w:trPr>
          <w:trHeight w:val="397"/>
          <w:tblHeader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334D44" w:rsidRPr="00472AC0" w:rsidRDefault="00334D44" w:rsidP="000D023B">
            <w:pPr>
              <w:tabs>
                <w:tab w:val="right" w:pos="5841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Liste des tâches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334D44" w:rsidRPr="00472AC0" w:rsidRDefault="00334D44" w:rsidP="000D023B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Jamais expérimenté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334D44" w:rsidRPr="00A46D86" w:rsidRDefault="00334D44" w:rsidP="000D023B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Difficile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334D44" w:rsidRPr="00A46D86" w:rsidRDefault="00334D44" w:rsidP="000D023B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En apprentissage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334D44" w:rsidRPr="00A46D86" w:rsidRDefault="00334D44" w:rsidP="000D023B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Autonome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334D44" w:rsidRPr="00A46D86" w:rsidRDefault="00334D44" w:rsidP="000D023B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S.O.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334D44" w:rsidRPr="00A46D86" w:rsidRDefault="00334D44" w:rsidP="000D023B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Commentaire</w:t>
            </w:r>
          </w:p>
        </w:tc>
      </w:tr>
      <w:tr w:rsidR="007F381D" w:rsidRPr="00472AC0" w:rsidTr="000D023B">
        <w:trPr>
          <w:trHeight w:val="454"/>
        </w:trPr>
        <w:tc>
          <w:tcPr>
            <w:tcW w:w="2263" w:type="dxa"/>
            <w:vAlign w:val="center"/>
          </w:tcPr>
          <w:p w:rsidR="007F381D" w:rsidRPr="007F381D" w:rsidRDefault="004534F0" w:rsidP="007F381D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Fais s</w:t>
            </w:r>
            <w:r w:rsidR="007F381D" w:rsidRPr="007F381D">
              <w:rPr>
                <w:rFonts w:asciiTheme="minorHAnsi" w:hAnsiTheme="minorHAnsi" w:cstheme="minorHAnsi"/>
                <w:sz w:val="20"/>
                <w:szCs w:val="20"/>
              </w:rPr>
              <w:t>es devoirs/travaux seul</w:t>
            </w:r>
          </w:p>
        </w:tc>
        <w:tc>
          <w:tcPr>
            <w:tcW w:w="1276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769155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710501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714220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573650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530374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351723597"/>
            <w:placeholder>
              <w:docPart w:val="FA74442FE2064327BDD9526CC75D656D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7F381D" w:rsidRDefault="007F381D" w:rsidP="007F381D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7F381D" w:rsidRPr="00472AC0" w:rsidTr="000D023B">
        <w:trPr>
          <w:trHeight w:val="454"/>
        </w:trPr>
        <w:tc>
          <w:tcPr>
            <w:tcW w:w="2263" w:type="dxa"/>
            <w:vAlign w:val="center"/>
          </w:tcPr>
          <w:p w:rsidR="007F381D" w:rsidRPr="007F381D" w:rsidRDefault="004534F0" w:rsidP="007F381D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Se questionne et s</w:t>
            </w:r>
            <w:r w:rsidR="007F381D" w:rsidRPr="007F381D">
              <w:rPr>
                <w:rFonts w:asciiTheme="minorHAnsi" w:hAnsiTheme="minorHAnsi" w:cstheme="minorHAnsi"/>
                <w:sz w:val="20"/>
                <w:szCs w:val="20"/>
              </w:rPr>
              <w:t>’informe sur des possibi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lités de travail étudiant dans s</w:t>
            </w:r>
            <w:r w:rsidR="007F381D" w:rsidRPr="007F381D">
              <w:rPr>
                <w:rFonts w:asciiTheme="minorHAnsi" w:hAnsiTheme="minorHAnsi" w:cstheme="minorHAnsi"/>
                <w:sz w:val="20"/>
                <w:szCs w:val="20"/>
              </w:rPr>
              <w:t xml:space="preserve">a communauté </w:t>
            </w:r>
          </w:p>
        </w:tc>
        <w:tc>
          <w:tcPr>
            <w:tcW w:w="1276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785913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144276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034878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4749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845784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1609265724"/>
            <w:placeholder>
              <w:docPart w:val="C671B5E4187940EC8E8EE62D3132509A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7F381D" w:rsidRDefault="007F381D" w:rsidP="007F381D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7F381D" w:rsidRPr="00472AC0" w:rsidTr="000D023B">
        <w:trPr>
          <w:trHeight w:val="454"/>
        </w:trPr>
        <w:tc>
          <w:tcPr>
            <w:tcW w:w="2263" w:type="dxa"/>
            <w:vAlign w:val="center"/>
          </w:tcPr>
          <w:p w:rsidR="007F381D" w:rsidRPr="007F381D" w:rsidRDefault="004534F0" w:rsidP="007F381D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Démontre de la motivation dans s</w:t>
            </w:r>
            <w:r w:rsidR="007F381D" w:rsidRPr="007F381D">
              <w:rPr>
                <w:rFonts w:asciiTheme="minorHAnsi" w:hAnsiTheme="minorHAnsi" w:cstheme="minorHAnsi"/>
                <w:sz w:val="20"/>
                <w:szCs w:val="20"/>
              </w:rPr>
              <w:t>on parcours scolaire</w:t>
            </w:r>
          </w:p>
        </w:tc>
        <w:tc>
          <w:tcPr>
            <w:tcW w:w="1276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420954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646515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358710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317839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841204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718870806"/>
            <w:placeholder>
              <w:docPart w:val="533D529151F94E82B4EE20BB287E6537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7F381D" w:rsidRDefault="007F381D" w:rsidP="007F381D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7F381D" w:rsidRPr="00472AC0" w:rsidTr="000D023B">
        <w:trPr>
          <w:trHeight w:val="454"/>
        </w:trPr>
        <w:tc>
          <w:tcPr>
            <w:tcW w:w="2263" w:type="dxa"/>
            <w:vAlign w:val="center"/>
          </w:tcPr>
          <w:p w:rsidR="007F381D" w:rsidRPr="007F381D" w:rsidRDefault="004534F0" w:rsidP="007F381D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7F381D" w:rsidRPr="007F381D">
              <w:rPr>
                <w:rFonts w:asciiTheme="minorHAnsi" w:hAnsiTheme="minorHAnsi" w:cstheme="minorHAnsi"/>
                <w:sz w:val="20"/>
                <w:szCs w:val="20"/>
              </w:rPr>
              <w:t>ersévère devant des difficultés rencontrées à l’école</w:t>
            </w:r>
          </w:p>
        </w:tc>
        <w:tc>
          <w:tcPr>
            <w:tcW w:w="1276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691755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888804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299194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767217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573427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2046670610"/>
            <w:placeholder>
              <w:docPart w:val="7B219858954F4434964125FA9009E845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7F381D" w:rsidRDefault="007F381D" w:rsidP="007F381D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</w:tbl>
    <w:p w:rsidR="00334D44" w:rsidRDefault="00334D44" w:rsidP="001436A8">
      <w:pPr>
        <w:keepNext/>
        <w:rPr>
          <w:rFonts w:asciiTheme="minorHAnsi" w:hAnsiTheme="minorHAnsi" w:cstheme="minorHAnsi"/>
          <w:sz w:val="20"/>
          <w:szCs w:val="20"/>
        </w:rPr>
      </w:pPr>
    </w:p>
    <w:p w:rsidR="00334D44" w:rsidRDefault="00334D44" w:rsidP="001436A8">
      <w:pPr>
        <w:keepNext/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pPr w:leftFromText="141" w:rightFromText="141" w:vertAnchor="text" w:tblpY="1"/>
        <w:tblOverlap w:val="never"/>
        <w:tblW w:w="10627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992"/>
        <w:gridCol w:w="1276"/>
        <w:gridCol w:w="992"/>
        <w:gridCol w:w="567"/>
        <w:gridCol w:w="3261"/>
      </w:tblGrid>
      <w:tr w:rsidR="00656BF7" w:rsidRPr="00A46D86" w:rsidTr="00DD3D17">
        <w:trPr>
          <w:trHeight w:val="46"/>
          <w:tblHeader/>
        </w:trPr>
        <w:tc>
          <w:tcPr>
            <w:tcW w:w="10627" w:type="dxa"/>
            <w:gridSpan w:val="7"/>
            <w:shd w:val="clear" w:color="auto" w:fill="BFBFBF" w:themeFill="background1" w:themeFillShade="BF"/>
            <w:vAlign w:val="center"/>
          </w:tcPr>
          <w:p w:rsidR="00656BF7" w:rsidRPr="0055248C" w:rsidRDefault="007F381D" w:rsidP="00DD3D17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Vie</w:t>
            </w:r>
            <w:r w:rsidR="00204C5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sociale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et loisirs</w:t>
            </w:r>
          </w:p>
        </w:tc>
      </w:tr>
      <w:tr w:rsidR="00656BF7" w:rsidRPr="00A46D86" w:rsidTr="00DD3D17">
        <w:trPr>
          <w:trHeight w:val="397"/>
          <w:tblHeader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656BF7" w:rsidRPr="00472AC0" w:rsidRDefault="00656BF7" w:rsidP="00DD3D17">
            <w:pPr>
              <w:tabs>
                <w:tab w:val="right" w:pos="5841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Liste des tâches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656BF7" w:rsidRPr="00472AC0" w:rsidRDefault="00656BF7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Jamais expérimenté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656BF7" w:rsidRPr="00A46D86" w:rsidRDefault="00656BF7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Difficile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656BF7" w:rsidRPr="00A46D86" w:rsidRDefault="00656BF7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En apprentissage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656BF7" w:rsidRPr="00A46D86" w:rsidRDefault="00656BF7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Autonome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656BF7" w:rsidRPr="00A46D86" w:rsidRDefault="00656BF7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S.O.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656BF7" w:rsidRPr="00A46D86" w:rsidRDefault="00656BF7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Commentaire</w:t>
            </w:r>
          </w:p>
        </w:tc>
      </w:tr>
      <w:tr w:rsidR="007F381D" w:rsidRPr="00472AC0" w:rsidTr="000D023B">
        <w:trPr>
          <w:trHeight w:val="454"/>
        </w:trPr>
        <w:tc>
          <w:tcPr>
            <w:tcW w:w="2263" w:type="dxa"/>
            <w:vAlign w:val="center"/>
          </w:tcPr>
          <w:p w:rsidR="007F381D" w:rsidRPr="007F381D" w:rsidRDefault="004534F0" w:rsidP="007F381D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7F381D" w:rsidRPr="007F381D">
              <w:rPr>
                <w:rFonts w:asciiTheme="minorHAnsi" w:hAnsiTheme="minorHAnsi" w:cstheme="minorHAnsi"/>
                <w:sz w:val="20"/>
                <w:szCs w:val="20"/>
              </w:rPr>
              <w:t xml:space="preserve">ratique au moins une activité en dehors de l’école </w:t>
            </w:r>
          </w:p>
        </w:tc>
        <w:tc>
          <w:tcPr>
            <w:tcW w:w="1276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270586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675841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554512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9911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12712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635767796"/>
            <w:placeholder>
              <w:docPart w:val="C01811C395794388BFFD664BFC1A8D12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7F381D" w:rsidRDefault="007F381D" w:rsidP="007F381D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7F381D" w:rsidRPr="00472AC0" w:rsidTr="000D023B">
        <w:trPr>
          <w:trHeight w:val="454"/>
        </w:trPr>
        <w:tc>
          <w:tcPr>
            <w:tcW w:w="2263" w:type="dxa"/>
            <w:vAlign w:val="center"/>
          </w:tcPr>
          <w:p w:rsidR="007F381D" w:rsidRPr="007F381D" w:rsidRDefault="004534F0" w:rsidP="007F381D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7F381D" w:rsidRPr="007F381D">
              <w:rPr>
                <w:rFonts w:asciiTheme="minorHAnsi" w:hAnsiTheme="minorHAnsi" w:cstheme="minorHAnsi"/>
                <w:sz w:val="20"/>
                <w:szCs w:val="20"/>
              </w:rPr>
              <w:t>articipe à des activités sociale ou culturelle entre amis</w:t>
            </w:r>
          </w:p>
        </w:tc>
        <w:tc>
          <w:tcPr>
            <w:tcW w:w="1276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503516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327675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118604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633758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697039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1235704743"/>
            <w:placeholder>
              <w:docPart w:val="5C8312E348CC431AB271506B27C6A902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7F381D" w:rsidRDefault="007F381D" w:rsidP="007F381D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7F381D" w:rsidRPr="00472AC0" w:rsidTr="000D023B">
        <w:trPr>
          <w:trHeight w:val="454"/>
        </w:trPr>
        <w:tc>
          <w:tcPr>
            <w:tcW w:w="2263" w:type="dxa"/>
            <w:vAlign w:val="center"/>
          </w:tcPr>
          <w:p w:rsidR="007F381D" w:rsidRPr="007F381D" w:rsidRDefault="004534F0" w:rsidP="007F381D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7F381D" w:rsidRPr="007F381D">
              <w:rPr>
                <w:rFonts w:asciiTheme="minorHAnsi" w:hAnsiTheme="minorHAnsi" w:cstheme="minorHAnsi"/>
                <w:sz w:val="20"/>
                <w:szCs w:val="20"/>
              </w:rPr>
              <w:t>articipe à des voyages en famille</w:t>
            </w:r>
          </w:p>
        </w:tc>
        <w:tc>
          <w:tcPr>
            <w:tcW w:w="1276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324545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56264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885146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120258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414921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1319563017"/>
            <w:placeholder>
              <w:docPart w:val="DEDBE598CF73416EA7CE7C0A8A3D17D6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7F381D" w:rsidRDefault="007F381D" w:rsidP="007F381D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7F381D" w:rsidRPr="00472AC0" w:rsidTr="000D023B">
        <w:trPr>
          <w:trHeight w:val="454"/>
        </w:trPr>
        <w:tc>
          <w:tcPr>
            <w:tcW w:w="2263" w:type="dxa"/>
            <w:vAlign w:val="center"/>
          </w:tcPr>
          <w:p w:rsidR="007F381D" w:rsidRPr="007F381D" w:rsidRDefault="004534F0" w:rsidP="007F381D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="007F381D" w:rsidRPr="007F381D">
              <w:rPr>
                <w:rFonts w:asciiTheme="minorHAnsi" w:hAnsiTheme="minorHAnsi" w:cstheme="minorHAnsi"/>
                <w:sz w:val="20"/>
                <w:szCs w:val="20"/>
              </w:rPr>
              <w:t>rée et maintiens des liens d’amitié avec un ou plusieurs amis</w:t>
            </w:r>
          </w:p>
        </w:tc>
        <w:tc>
          <w:tcPr>
            <w:tcW w:w="1276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04007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712412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582362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219366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123962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1596670330"/>
            <w:placeholder>
              <w:docPart w:val="A02DB7CE2D824DB4B941040E55D83F84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7F381D" w:rsidRDefault="007F381D" w:rsidP="007F381D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7F381D" w:rsidRPr="00472AC0" w:rsidTr="000D023B">
        <w:trPr>
          <w:trHeight w:val="454"/>
        </w:trPr>
        <w:tc>
          <w:tcPr>
            <w:tcW w:w="2263" w:type="dxa"/>
            <w:vAlign w:val="center"/>
          </w:tcPr>
          <w:p w:rsidR="007F381D" w:rsidRPr="007F381D" w:rsidRDefault="004534F0" w:rsidP="007F381D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Exprime adéquatement s</w:t>
            </w:r>
            <w:r w:rsidR="007F381D" w:rsidRPr="007F381D">
              <w:rPr>
                <w:rFonts w:asciiTheme="minorHAnsi" w:hAnsiTheme="minorHAnsi" w:cstheme="minorHAnsi"/>
                <w:sz w:val="20"/>
                <w:szCs w:val="20"/>
              </w:rPr>
              <w:t xml:space="preserve">es émotions </w:t>
            </w:r>
          </w:p>
        </w:tc>
        <w:tc>
          <w:tcPr>
            <w:tcW w:w="1276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861779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704529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53592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577703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36469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932668174"/>
            <w:placeholder>
              <w:docPart w:val="DAB29FF122174D7CB054467CCEDFD5F9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7F381D" w:rsidRDefault="007F381D" w:rsidP="007F381D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7F381D" w:rsidRPr="00472AC0" w:rsidTr="000D023B">
        <w:trPr>
          <w:trHeight w:val="454"/>
        </w:trPr>
        <w:tc>
          <w:tcPr>
            <w:tcW w:w="2263" w:type="dxa"/>
            <w:vAlign w:val="center"/>
          </w:tcPr>
          <w:p w:rsidR="007F381D" w:rsidRPr="007F381D" w:rsidRDefault="004534F0" w:rsidP="007F381D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S’affirme et </w:t>
            </w:r>
            <w:r w:rsidR="001826BF">
              <w:rPr>
                <w:rFonts w:asciiTheme="minorHAnsi" w:hAnsiTheme="minorHAnsi" w:cstheme="minorHAnsi"/>
                <w:sz w:val="20"/>
                <w:szCs w:val="20"/>
              </w:rPr>
              <w:t>prend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</w:t>
            </w:r>
            <w:r w:rsidR="007F381D" w:rsidRPr="007F381D">
              <w:rPr>
                <w:rFonts w:asciiTheme="minorHAnsi" w:hAnsiTheme="minorHAnsi" w:cstheme="minorHAnsi"/>
                <w:sz w:val="20"/>
                <w:szCs w:val="20"/>
              </w:rPr>
              <w:t xml:space="preserve">a place dans un groupe </w:t>
            </w:r>
          </w:p>
        </w:tc>
        <w:tc>
          <w:tcPr>
            <w:tcW w:w="1276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153645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450864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998763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05114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857276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928122176"/>
            <w:placeholder>
              <w:docPart w:val="477930F48468415AA7453B011469E0BF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7F381D" w:rsidRDefault="007F381D" w:rsidP="007F381D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7F381D" w:rsidRPr="00472AC0" w:rsidTr="000D023B">
        <w:trPr>
          <w:trHeight w:val="454"/>
        </w:trPr>
        <w:tc>
          <w:tcPr>
            <w:tcW w:w="2263" w:type="dxa"/>
            <w:vAlign w:val="center"/>
          </w:tcPr>
          <w:p w:rsidR="007F381D" w:rsidRPr="007F381D" w:rsidRDefault="001826BF" w:rsidP="001826BF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Exprime s</w:t>
            </w:r>
            <w:r w:rsidR="007F381D" w:rsidRPr="007F381D">
              <w:rPr>
                <w:rFonts w:asciiTheme="minorHAnsi" w:hAnsiTheme="minorHAnsi" w:cstheme="minorHAnsi"/>
                <w:sz w:val="20"/>
                <w:szCs w:val="20"/>
              </w:rPr>
              <w:t xml:space="preserve">es limites quand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il est exposé à une situation où il n’est </w:t>
            </w:r>
            <w:r w:rsidR="007F381D" w:rsidRPr="007F381D">
              <w:rPr>
                <w:rFonts w:asciiTheme="minorHAnsi" w:hAnsiTheme="minorHAnsi" w:cstheme="minorHAnsi"/>
                <w:sz w:val="20"/>
                <w:szCs w:val="20"/>
              </w:rPr>
              <w:t>pas à l’aise</w:t>
            </w:r>
          </w:p>
        </w:tc>
        <w:tc>
          <w:tcPr>
            <w:tcW w:w="1276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74821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163935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006016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712931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962643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804510707"/>
            <w:placeholder>
              <w:docPart w:val="0D867B8C48E4486290ED691866EAB9F9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7F381D" w:rsidRDefault="007F381D" w:rsidP="007F381D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7F381D" w:rsidRPr="00472AC0" w:rsidTr="000D023B">
        <w:trPr>
          <w:trHeight w:val="454"/>
        </w:trPr>
        <w:tc>
          <w:tcPr>
            <w:tcW w:w="2263" w:type="dxa"/>
            <w:vAlign w:val="center"/>
          </w:tcPr>
          <w:p w:rsidR="007F381D" w:rsidRPr="007F381D" w:rsidRDefault="00F913AD" w:rsidP="007F381D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Est </w:t>
            </w:r>
            <w:r w:rsidR="007F381D" w:rsidRPr="007F381D">
              <w:rPr>
                <w:rFonts w:asciiTheme="minorHAnsi" w:hAnsiTheme="minorHAnsi" w:cstheme="minorHAnsi"/>
                <w:sz w:val="20"/>
                <w:szCs w:val="20"/>
              </w:rPr>
              <w:t xml:space="preserve"> informé sur les thèmes suivant de la sexualité: puberté, relations amoureuses, contraception, distinction entre amour et amitié, prévention des abus sexuels  </w:t>
            </w:r>
          </w:p>
        </w:tc>
        <w:tc>
          <w:tcPr>
            <w:tcW w:w="1276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134475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26546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327290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36324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569224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679781046"/>
            <w:placeholder>
              <w:docPart w:val="66BF2B62E08C4732958FFAAAAD174329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7F381D" w:rsidRDefault="007F381D" w:rsidP="007F381D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</w:tbl>
    <w:p w:rsidR="00F604A7" w:rsidRDefault="00F604A7" w:rsidP="001436A8">
      <w:pPr>
        <w:keepNext/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pPr w:leftFromText="141" w:rightFromText="141" w:vertAnchor="text" w:tblpY="1"/>
        <w:tblOverlap w:val="never"/>
        <w:tblW w:w="10627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992"/>
        <w:gridCol w:w="1276"/>
        <w:gridCol w:w="992"/>
        <w:gridCol w:w="567"/>
        <w:gridCol w:w="3261"/>
      </w:tblGrid>
      <w:tr w:rsidR="007F381D" w:rsidRPr="00A46D86" w:rsidTr="003B5154">
        <w:trPr>
          <w:trHeight w:val="46"/>
          <w:tblHeader/>
        </w:trPr>
        <w:tc>
          <w:tcPr>
            <w:tcW w:w="10627" w:type="dxa"/>
            <w:gridSpan w:val="7"/>
            <w:shd w:val="clear" w:color="auto" w:fill="BFBFBF" w:themeFill="background1" w:themeFillShade="BF"/>
            <w:vAlign w:val="center"/>
          </w:tcPr>
          <w:p w:rsidR="007F381D" w:rsidRPr="0055248C" w:rsidRDefault="007F381D" w:rsidP="003B5154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Déplacements </w:t>
            </w:r>
          </w:p>
        </w:tc>
      </w:tr>
      <w:tr w:rsidR="007F381D" w:rsidRPr="00A46D86" w:rsidTr="003B5154">
        <w:trPr>
          <w:trHeight w:val="397"/>
          <w:tblHeader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7F381D" w:rsidRPr="00472AC0" w:rsidRDefault="007F381D" w:rsidP="003B5154">
            <w:pPr>
              <w:tabs>
                <w:tab w:val="right" w:pos="5841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Liste des tâches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7F381D" w:rsidRPr="00472AC0" w:rsidRDefault="007F381D" w:rsidP="003B5154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Jamais expérimenté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7F381D" w:rsidRPr="00A46D86" w:rsidRDefault="007F381D" w:rsidP="003B5154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Difficile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7F381D" w:rsidRPr="00A46D86" w:rsidRDefault="007F381D" w:rsidP="003B5154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En apprentissage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7F381D" w:rsidRPr="00A46D86" w:rsidRDefault="007F381D" w:rsidP="003B5154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Autonome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7F381D" w:rsidRPr="00A46D86" w:rsidRDefault="007F381D" w:rsidP="003B5154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S.O.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7F381D" w:rsidRPr="00A46D86" w:rsidRDefault="007F381D" w:rsidP="003B5154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Commentaire</w:t>
            </w:r>
          </w:p>
        </w:tc>
      </w:tr>
      <w:tr w:rsidR="007F381D" w:rsidRPr="00472AC0" w:rsidTr="003B5154">
        <w:trPr>
          <w:trHeight w:val="397"/>
        </w:trPr>
        <w:tc>
          <w:tcPr>
            <w:tcW w:w="2263" w:type="dxa"/>
            <w:vAlign w:val="center"/>
          </w:tcPr>
          <w:p w:rsidR="007F381D" w:rsidRPr="007F381D" w:rsidRDefault="00935485" w:rsidP="007F381D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7F381D" w:rsidRPr="007F381D">
              <w:rPr>
                <w:rFonts w:asciiTheme="minorHAnsi" w:hAnsiTheme="minorHAnsi" w:cstheme="minorHAnsi"/>
                <w:sz w:val="20"/>
                <w:szCs w:val="20"/>
              </w:rPr>
              <w:t>tilise les services de transports collectifs</w:t>
            </w:r>
          </w:p>
        </w:tc>
        <w:tc>
          <w:tcPr>
            <w:tcW w:w="1276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733549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1187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630968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738670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462802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2035255053"/>
            <w:placeholder>
              <w:docPart w:val="A4D20E41FE944D30AC6A3D3F36A565C0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7F381D" w:rsidRDefault="007F381D" w:rsidP="007F381D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7F381D" w:rsidRPr="00472AC0" w:rsidTr="003B5154">
        <w:trPr>
          <w:trHeight w:val="397"/>
        </w:trPr>
        <w:tc>
          <w:tcPr>
            <w:tcW w:w="2263" w:type="dxa"/>
            <w:vAlign w:val="center"/>
          </w:tcPr>
          <w:p w:rsidR="007F381D" w:rsidRPr="007F381D" w:rsidRDefault="00935485" w:rsidP="007F381D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Utilise son vélo pour ses déplacements  dans s</w:t>
            </w:r>
            <w:r w:rsidR="007F381D" w:rsidRPr="007F381D">
              <w:rPr>
                <w:rFonts w:asciiTheme="minorHAnsi" w:hAnsiTheme="minorHAnsi" w:cstheme="minorHAnsi"/>
                <w:sz w:val="20"/>
                <w:szCs w:val="20"/>
              </w:rPr>
              <w:t>a communauté</w:t>
            </w:r>
          </w:p>
        </w:tc>
        <w:tc>
          <w:tcPr>
            <w:tcW w:w="1276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373037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354113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815398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01791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7F381D" w:rsidRDefault="00D91883" w:rsidP="007F381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390921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81D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918133128"/>
            <w:placeholder>
              <w:docPart w:val="B3AAD5741DE94A0F89F8DD5BC719A841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7F381D" w:rsidRDefault="007F381D" w:rsidP="007F381D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</w:tbl>
    <w:p w:rsidR="007F381D" w:rsidRDefault="007F381D" w:rsidP="001436A8">
      <w:pPr>
        <w:keepNext/>
        <w:rPr>
          <w:rFonts w:asciiTheme="minorHAnsi" w:hAnsiTheme="minorHAnsi" w:cstheme="minorHAnsi"/>
          <w:sz w:val="20"/>
          <w:szCs w:val="20"/>
        </w:rPr>
      </w:pPr>
    </w:p>
    <w:p w:rsidR="00ED0083" w:rsidRDefault="00ED0083" w:rsidP="001436A8">
      <w:pPr>
        <w:keepNext/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7"/>
      </w:tblGrid>
      <w:tr w:rsidR="00C34636" w:rsidRPr="00472AC0" w:rsidTr="0055248C">
        <w:trPr>
          <w:tblHeader/>
        </w:trPr>
        <w:tc>
          <w:tcPr>
            <w:tcW w:w="10627" w:type="dxa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:rsidR="00C34636" w:rsidRPr="00165615" w:rsidRDefault="00B569F3" w:rsidP="00165615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Conduite à tenir</w:t>
            </w:r>
          </w:p>
        </w:tc>
      </w:tr>
      <w:tr w:rsidR="00C34636" w:rsidRPr="00472AC0" w:rsidTr="0014043F">
        <w:trPr>
          <w:tblHeader/>
        </w:trPr>
        <w:tc>
          <w:tcPr>
            <w:tcW w:w="10627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:rsidR="00C34636" w:rsidRPr="003816C9" w:rsidRDefault="00B569F3" w:rsidP="0014043F">
            <w:pPr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3816C9">
              <w:rPr>
                <w:rFonts w:asciiTheme="minorHAnsi" w:hAnsiTheme="minorHAnsi" w:cstheme="minorHAnsi"/>
                <w:sz w:val="18"/>
                <w:szCs w:val="18"/>
              </w:rPr>
              <w:t>Problématiques nécessitant des interventions</w:t>
            </w:r>
          </w:p>
        </w:tc>
      </w:tr>
      <w:tr w:rsidR="00062CCC" w:rsidRPr="00472AC0" w:rsidTr="00106182">
        <w:trPr>
          <w:trHeight w:val="567"/>
        </w:trPr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279074200"/>
            <w:placeholder>
              <w:docPart w:val="AF79FD9D06454BC9846849D432CF0EF9"/>
            </w:placeholder>
            <w:showingPlcHdr/>
            <w:text w:multiLine="1"/>
          </w:sdtPr>
          <w:sdtEndPr/>
          <w:sdtContent>
            <w:tc>
              <w:tcPr>
                <w:tcW w:w="10627" w:type="dxa"/>
              </w:tcPr>
              <w:p w:rsidR="00062CCC" w:rsidRPr="00472AC0" w:rsidRDefault="00062CCC" w:rsidP="00062CCC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</w:tbl>
    <w:p w:rsidR="00165615" w:rsidRDefault="00165615" w:rsidP="001436A8">
      <w:pPr>
        <w:keepNext/>
        <w:rPr>
          <w:rFonts w:asciiTheme="minorHAnsi" w:hAnsiTheme="minorHAnsi" w:cstheme="minorHAnsi"/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14"/>
        <w:gridCol w:w="1276"/>
        <w:gridCol w:w="1417"/>
        <w:gridCol w:w="4820"/>
      </w:tblGrid>
      <w:tr w:rsidR="00B569F3" w:rsidRPr="00472AC0" w:rsidTr="009755FF">
        <w:trPr>
          <w:tblHeader/>
        </w:trPr>
        <w:tc>
          <w:tcPr>
            <w:tcW w:w="10627" w:type="dxa"/>
            <w:gridSpan w:val="4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:rsidR="00B569F3" w:rsidRPr="00165615" w:rsidRDefault="00B569F3" w:rsidP="009755F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Orientation de services</w:t>
            </w:r>
          </w:p>
        </w:tc>
      </w:tr>
      <w:tr w:rsidR="00AB1F4A" w:rsidRPr="00472AC0" w:rsidTr="00AB1F4A">
        <w:trPr>
          <w:trHeight w:val="367"/>
        </w:trPr>
        <w:tc>
          <w:tcPr>
            <w:tcW w:w="3114" w:type="dxa"/>
          </w:tcPr>
          <w:p w:rsidR="00AB1F4A" w:rsidRPr="00E02414" w:rsidRDefault="00D91883" w:rsidP="00E02414">
            <w:pPr>
              <w:tabs>
                <w:tab w:val="left" w:pos="310"/>
              </w:tabs>
              <w:spacing w:before="20" w:after="20"/>
              <w:ind w:left="310" w:hanging="31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26352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1F4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AB1F4A">
              <w:rPr>
                <w:rFonts w:asciiTheme="minorHAnsi" w:hAnsiTheme="minorHAnsi" w:cstheme="minorHAnsi"/>
                <w:sz w:val="20"/>
                <w:szCs w:val="20"/>
              </w:rPr>
              <w:t xml:space="preserve">  Suivi recommandé</w:t>
            </w:r>
          </w:p>
        </w:tc>
        <w:tc>
          <w:tcPr>
            <w:tcW w:w="2693" w:type="dxa"/>
            <w:gridSpan w:val="2"/>
          </w:tcPr>
          <w:p w:rsidR="00AB1F4A" w:rsidRPr="00472AC0" w:rsidRDefault="0015226D" w:rsidP="00AB1F4A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Identifier</w:t>
            </w:r>
            <w:r w:rsidR="00AB1F4A" w:rsidRPr="00E9166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la/les disciplines</w:t>
            </w:r>
            <w:r w:rsidR="00AB1F4A" w:rsidRPr="00E02414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  <w:r w:rsidR="00AB1F4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</w:tcPr>
          <w:p w:rsidR="00AB1F4A" w:rsidRPr="00472AC0" w:rsidRDefault="00D91883" w:rsidP="00E0241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44196294"/>
                <w:placeholder>
                  <w:docPart w:val="1D5B2DB69C434134ACD916D7ADD4E548"/>
                </w:placeholder>
              </w:sdtPr>
              <w:sdtEndPr/>
              <w:sdtContent>
                <w:r w:rsidR="00AB1F4A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sdtContent>
            </w:sdt>
          </w:p>
        </w:tc>
      </w:tr>
      <w:tr w:rsidR="00AB1F4A" w:rsidRPr="00472AC0" w:rsidTr="00AB1F4A">
        <w:trPr>
          <w:trHeight w:val="567"/>
        </w:trPr>
        <w:tc>
          <w:tcPr>
            <w:tcW w:w="3114" w:type="dxa"/>
          </w:tcPr>
          <w:p w:rsidR="00AB1F4A" w:rsidRPr="00E02414" w:rsidRDefault="00D91883" w:rsidP="00E02414">
            <w:pPr>
              <w:spacing w:before="20" w:after="20"/>
              <w:ind w:left="26" w:hanging="26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285890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1F4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AB1F4A">
              <w:rPr>
                <w:rFonts w:asciiTheme="minorHAnsi" w:hAnsiTheme="minorHAnsi" w:cstheme="minorHAnsi"/>
                <w:sz w:val="20"/>
                <w:szCs w:val="20"/>
              </w:rPr>
              <w:t xml:space="preserve">  Référence dans une disci</w:t>
            </w:r>
            <w:r w:rsidR="0015226D">
              <w:rPr>
                <w:rFonts w:asciiTheme="minorHAnsi" w:hAnsiTheme="minorHAnsi" w:cstheme="minorHAnsi"/>
                <w:sz w:val="20"/>
                <w:szCs w:val="20"/>
              </w:rPr>
              <w:t>pline pour contrôle /évaluation/</w:t>
            </w:r>
            <w:r w:rsidR="00AB1F4A">
              <w:rPr>
                <w:rFonts w:asciiTheme="minorHAnsi" w:hAnsiTheme="minorHAnsi" w:cstheme="minorHAnsi"/>
                <w:sz w:val="20"/>
                <w:szCs w:val="20"/>
              </w:rPr>
              <w:t>conseils</w:t>
            </w:r>
          </w:p>
        </w:tc>
        <w:tc>
          <w:tcPr>
            <w:tcW w:w="2693" w:type="dxa"/>
            <w:gridSpan w:val="2"/>
          </w:tcPr>
          <w:p w:rsidR="00AB1F4A" w:rsidRPr="00472AC0" w:rsidRDefault="00AB1F4A" w:rsidP="00AB1F4A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E91668">
              <w:rPr>
                <w:rFonts w:asciiTheme="minorHAnsi" w:hAnsiTheme="minorHAnsi" w:cstheme="minorHAnsi"/>
                <w:b/>
                <w:sz w:val="20"/>
                <w:szCs w:val="20"/>
              </w:rPr>
              <w:t>Identifier la/les disciplines</w:t>
            </w:r>
            <w:r w:rsidRPr="00E02414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</w:tcPr>
          <w:p w:rsidR="00AB1F4A" w:rsidRPr="00472AC0" w:rsidRDefault="00D91883" w:rsidP="00E0241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76785346"/>
                <w:placeholder>
                  <w:docPart w:val="9AFF952BF5DB4A79B7C8B401AA5A07A5"/>
                </w:placeholder>
              </w:sdtPr>
              <w:sdtEndPr/>
              <w:sdtContent>
                <w:r w:rsidR="00AB1F4A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sdtContent>
            </w:sdt>
          </w:p>
        </w:tc>
      </w:tr>
      <w:tr w:rsidR="00AB1F4A" w:rsidRPr="00472AC0" w:rsidTr="00AB1F4A">
        <w:trPr>
          <w:trHeight w:val="567"/>
        </w:trPr>
        <w:tc>
          <w:tcPr>
            <w:tcW w:w="3114" w:type="dxa"/>
          </w:tcPr>
          <w:p w:rsidR="00AB1F4A" w:rsidRDefault="00D91883" w:rsidP="00CF4661">
            <w:pPr>
              <w:spacing w:before="20" w:after="20"/>
              <w:ind w:left="26" w:hanging="26"/>
              <w:rPr>
                <w:rFonts w:ascii="MS Gothic" w:eastAsia="MS Gothic" w:hAnsi="MS Gothic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829041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1F4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AB1F4A">
              <w:rPr>
                <w:rFonts w:asciiTheme="minorHAnsi" w:hAnsiTheme="minorHAnsi" w:cstheme="minorHAnsi"/>
                <w:sz w:val="20"/>
                <w:szCs w:val="20"/>
              </w:rPr>
              <w:t xml:space="preserve">  Rappeler à la prochaine étape charnière</w:t>
            </w:r>
          </w:p>
        </w:tc>
        <w:tc>
          <w:tcPr>
            <w:tcW w:w="2693" w:type="dxa"/>
            <w:gridSpan w:val="2"/>
          </w:tcPr>
          <w:p w:rsidR="00AB1F4A" w:rsidRPr="00E91668" w:rsidRDefault="00AB1F4A" w:rsidP="00AB1F4A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9166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Identifier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l’âge recommandé</w:t>
            </w:r>
            <w:r w:rsidRPr="00E02414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</w:tcPr>
          <w:p w:rsidR="00AB1F4A" w:rsidRPr="00E91668" w:rsidRDefault="00D91883" w:rsidP="00CF4661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59940764"/>
                <w:placeholder>
                  <w:docPart w:val="19AD697602354FA8A5F33C532B3A508A"/>
                </w:placeholder>
              </w:sdtPr>
              <w:sdtEndPr/>
              <w:sdtContent>
                <w:r w:rsidR="00AB1F4A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sdtContent>
            </w:sdt>
          </w:p>
        </w:tc>
      </w:tr>
      <w:tr w:rsidR="00AB1F4A" w:rsidRPr="00472AC0" w:rsidTr="00F75DA8">
        <w:trPr>
          <w:trHeight w:val="567"/>
        </w:trPr>
        <w:tc>
          <w:tcPr>
            <w:tcW w:w="3114" w:type="dxa"/>
          </w:tcPr>
          <w:p w:rsidR="00AB1F4A" w:rsidRDefault="00D91883" w:rsidP="00CF4661">
            <w:pPr>
              <w:spacing w:before="20" w:after="20"/>
              <w:ind w:left="26" w:hanging="26"/>
              <w:rPr>
                <w:rFonts w:ascii="MS Gothic" w:eastAsia="MS Gothic" w:hAnsi="MS Gothic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624387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1F4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AB1F4A">
              <w:rPr>
                <w:rFonts w:asciiTheme="minorHAnsi" w:hAnsiTheme="minorHAnsi" w:cstheme="minorHAnsi"/>
                <w:sz w:val="20"/>
                <w:szCs w:val="20"/>
              </w:rPr>
              <w:t xml:space="preserve">  Autre suivi / évaluation recommandé </w:t>
            </w:r>
          </w:p>
        </w:tc>
        <w:tc>
          <w:tcPr>
            <w:tcW w:w="1276" w:type="dxa"/>
          </w:tcPr>
          <w:p w:rsidR="00AB1F4A" w:rsidRPr="00E91668" w:rsidRDefault="0015226D" w:rsidP="00AB1F4A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Préciser</w:t>
            </w:r>
            <w:r w:rsidR="00AB1F4A" w:rsidRPr="00CF4661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  <w:r w:rsidR="00AB1F4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6237" w:type="dxa"/>
            <w:gridSpan w:val="2"/>
          </w:tcPr>
          <w:p w:rsidR="00AB1F4A" w:rsidRPr="00E91668" w:rsidRDefault="00D91883" w:rsidP="00CF4661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967043104"/>
                <w:placeholder>
                  <w:docPart w:val="9D9759E9427B435AA2720A917B651838"/>
                </w:placeholder>
              </w:sdtPr>
              <w:sdtEndPr/>
              <w:sdtContent>
                <w:r w:rsidR="00AB1F4A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sdtContent>
            </w:sdt>
          </w:p>
        </w:tc>
      </w:tr>
    </w:tbl>
    <w:p w:rsidR="0079796A" w:rsidRDefault="0079796A" w:rsidP="00D16E93">
      <w:pPr>
        <w:keepNext/>
        <w:tabs>
          <w:tab w:val="left" w:pos="770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D91883" w:rsidRDefault="00D91883" w:rsidP="00D91883">
      <w:pPr>
        <w:keepNext/>
        <w:tabs>
          <w:tab w:val="left" w:pos="770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00"/>
        <w:gridCol w:w="3421"/>
        <w:gridCol w:w="1128"/>
        <w:gridCol w:w="3203"/>
      </w:tblGrid>
      <w:tr w:rsidR="00D91883" w:rsidTr="00E72C6E">
        <w:trPr>
          <w:trHeight w:val="737"/>
        </w:trPr>
        <w:tc>
          <w:tcPr>
            <w:tcW w:w="2900" w:type="dxa"/>
            <w:tcBorders>
              <w:top w:val="nil"/>
              <w:bottom w:val="nil"/>
            </w:tcBorders>
            <w:vAlign w:val="bottom"/>
          </w:tcPr>
          <w:p w:rsidR="00D91883" w:rsidRDefault="00D91883" w:rsidP="00E72C6E">
            <w:pPr>
              <w:spacing w:before="120"/>
              <w:ind w:right="-34"/>
              <w:rPr>
                <w:rFonts w:asciiTheme="minorHAnsi" w:hAnsiTheme="minorHAnsi" w:cstheme="minorHAnsi"/>
                <w:sz w:val="20"/>
                <w:szCs w:val="20"/>
              </w:rPr>
            </w:pPr>
            <w:r w:rsidRPr="00ED6D54">
              <w:rPr>
                <w:rFonts w:asciiTheme="minorHAnsi" w:hAnsiTheme="minorHAnsi" w:cstheme="minorHAnsi"/>
                <w:b/>
                <w:sz w:val="20"/>
                <w:szCs w:val="20"/>
              </w:rPr>
              <w:t>Nom de l’intervenant 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820451243"/>
            <w:placeholder>
              <w:docPart w:val="DA78E9B16AF847A297B6C0C18DC2038A"/>
            </w:placeholder>
          </w:sdtPr>
          <w:sdtContent>
            <w:tc>
              <w:tcPr>
                <w:tcW w:w="3421" w:type="dxa"/>
                <w:tcBorders>
                  <w:top w:val="nil"/>
                  <w:bottom w:val="single" w:sz="4" w:space="0" w:color="auto"/>
                </w:tcBorders>
                <w:vAlign w:val="bottom"/>
              </w:tcPr>
              <w:p w:rsidR="00D91883" w:rsidRDefault="00D91883" w:rsidP="00E72C6E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tc>
          <w:tcPr>
            <w:tcW w:w="1128" w:type="dxa"/>
            <w:tcBorders>
              <w:top w:val="nil"/>
              <w:bottom w:val="nil"/>
            </w:tcBorders>
            <w:vAlign w:val="bottom"/>
          </w:tcPr>
          <w:p w:rsidR="00D91883" w:rsidRDefault="00D91883" w:rsidP="00E72C6E">
            <w:pPr>
              <w:keepNext/>
              <w:ind w:right="39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Profession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793791561"/>
            <w:placeholder>
              <w:docPart w:val="0F1C7589BEC540C19526B660F338CBB7"/>
            </w:placeholder>
          </w:sdtPr>
          <w:sdtContent>
            <w:tc>
              <w:tcPr>
                <w:tcW w:w="3203" w:type="dxa"/>
                <w:tcBorders>
                  <w:top w:val="nil"/>
                  <w:bottom w:val="single" w:sz="4" w:space="0" w:color="auto"/>
                </w:tcBorders>
                <w:vAlign w:val="bottom"/>
              </w:tcPr>
              <w:p w:rsidR="00D91883" w:rsidRDefault="00D91883" w:rsidP="00E72C6E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</w:tr>
      <w:tr w:rsidR="00D91883" w:rsidTr="00E72C6E">
        <w:trPr>
          <w:trHeight w:val="737"/>
        </w:trPr>
        <w:tc>
          <w:tcPr>
            <w:tcW w:w="2900" w:type="dxa"/>
            <w:tcBorders>
              <w:top w:val="nil"/>
              <w:bottom w:val="nil"/>
            </w:tcBorders>
            <w:vAlign w:val="bottom"/>
          </w:tcPr>
          <w:p w:rsidR="00D91883" w:rsidRDefault="00D91883" w:rsidP="00E72C6E">
            <w:pPr>
              <w:keepNext/>
              <w:ind w:right="-106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D91883" w:rsidRDefault="00D91883" w:rsidP="00E72C6E">
            <w:pPr>
              <w:keepNext/>
              <w:ind w:right="-106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D91883" w:rsidRPr="00644EF4" w:rsidRDefault="00D91883" w:rsidP="00E72C6E">
            <w:pPr>
              <w:keepNext/>
              <w:ind w:right="-106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Signature de l’intervenant :</w:t>
            </w:r>
          </w:p>
        </w:tc>
        <w:tc>
          <w:tcPr>
            <w:tcW w:w="3421" w:type="dxa"/>
            <w:tcBorders>
              <w:top w:val="nil"/>
              <w:bottom w:val="single" w:sz="4" w:space="0" w:color="auto"/>
            </w:tcBorders>
            <w:vAlign w:val="bottom"/>
          </w:tcPr>
          <w:p w:rsidR="00D91883" w:rsidRDefault="00D91883" w:rsidP="00E72C6E">
            <w:pPr>
              <w:keepNext/>
              <w:tabs>
                <w:tab w:val="left" w:pos="252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érer votre signature électronique"/>
                <w:tag w:val="Insérer votre signature électronique"/>
                <w:id w:val="-211504919"/>
                <w:showingPlcHdr/>
                <w:picture/>
              </w:sdtPr>
              <w:sdtContent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drawing>
                    <wp:inline distT="0" distB="0" distL="0" distR="0" wp14:anchorId="52067976" wp14:editId="5D6E7EAE">
                      <wp:extent cx="508000" cy="253908"/>
                      <wp:effectExtent l="0" t="0" r="6350" b="0"/>
                      <wp:docPr id="2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90404" cy="2950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  <w:p w:rsidR="00D91883" w:rsidRDefault="00D91883" w:rsidP="00E72C6E">
            <w:pPr>
              <w:keepNext/>
              <w:tabs>
                <w:tab w:val="left" w:pos="252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Apposez la signature manuscrite"/>
                <w:tag w:val="Apposez la signature manuscrite"/>
                <w:id w:val="536550743"/>
                <w:placeholder>
                  <w:docPart w:val="B6162754CE6F41D5830A0CDDCBE2B7B2"/>
                </w:placeholder>
                <w:showingPlcHdr/>
              </w:sdtPr>
              <w:sdtContent>
                <w:r>
                  <w:rPr>
                    <w:rStyle w:val="Textedelespacerserv"/>
                  </w:rPr>
                  <w:t xml:space="preserve">   </w:t>
                </w:r>
              </w:sdtContent>
            </w:sdt>
          </w:p>
        </w:tc>
        <w:tc>
          <w:tcPr>
            <w:tcW w:w="1128" w:type="dxa"/>
            <w:tcBorders>
              <w:top w:val="nil"/>
              <w:bottom w:val="nil"/>
            </w:tcBorders>
            <w:vAlign w:val="bottom"/>
          </w:tcPr>
          <w:p w:rsidR="00D91883" w:rsidRPr="00644EF4" w:rsidRDefault="00D91883" w:rsidP="00E72C6E">
            <w:pPr>
              <w:keepNext/>
              <w:ind w:right="3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Date :</w:t>
            </w:r>
          </w:p>
        </w:tc>
        <w:tc>
          <w:tcPr>
            <w:tcW w:w="3203" w:type="dxa"/>
            <w:tcBorders>
              <w:top w:val="nil"/>
              <w:bottom w:val="single" w:sz="4" w:space="0" w:color="auto"/>
            </w:tcBorders>
            <w:vAlign w:val="bottom"/>
          </w:tcPr>
          <w:p w:rsidR="00D91883" w:rsidRDefault="00D91883" w:rsidP="00E72C6E">
            <w:pPr>
              <w:keepNext/>
              <w:tabs>
                <w:tab w:val="left" w:pos="252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1718856588"/>
              <w:placeholder>
                <w:docPart w:val="45E042DA71564072A0903D1D2E8FFA5E"/>
              </w:placeholder>
              <w:date>
                <w:dateFormat w:val="d MMMM yyyy"/>
                <w:lid w:val="fr-CA"/>
                <w:storeMappedDataAs w:val="dateTime"/>
                <w:calendar w:val="gregorian"/>
              </w:date>
            </w:sdtPr>
            <w:sdtContent>
              <w:p w:rsidR="00D91883" w:rsidRDefault="00D91883" w:rsidP="00E72C6E">
                <w:pPr>
                  <w:keepNext/>
                  <w:tabs>
                    <w:tab w:val="left" w:pos="252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sdtContent>
          </w:sdt>
        </w:tc>
      </w:tr>
    </w:tbl>
    <w:p w:rsidR="00D91883" w:rsidRPr="00F759B9" w:rsidRDefault="00D91883" w:rsidP="00D91883">
      <w:pPr>
        <w:tabs>
          <w:tab w:val="left" w:pos="252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</w:t>
      </w:r>
      <w:proofErr w:type="spellStart"/>
      <w:proofErr w:type="gramStart"/>
      <w:r>
        <w:rPr>
          <w:rFonts w:asciiTheme="minorHAnsi" w:hAnsiTheme="minorHAnsi" w:cstheme="minorHAnsi"/>
          <w:color w:val="AEAAAA" w:themeColor="background2" w:themeShade="BF"/>
          <w:sz w:val="16"/>
          <w:szCs w:val="20"/>
        </w:rPr>
        <w:t>aaaa</w:t>
      </w:r>
      <w:proofErr w:type="spellEnd"/>
      <w:proofErr w:type="gramEnd"/>
      <w:r>
        <w:rPr>
          <w:rFonts w:asciiTheme="minorHAnsi" w:hAnsiTheme="minorHAnsi" w:cstheme="minorHAnsi"/>
          <w:color w:val="AEAAAA" w:themeColor="background2" w:themeShade="BF"/>
          <w:sz w:val="16"/>
          <w:szCs w:val="20"/>
        </w:rPr>
        <w:t>/mm/</w:t>
      </w:r>
      <w:proofErr w:type="spellStart"/>
      <w:r>
        <w:rPr>
          <w:rFonts w:asciiTheme="minorHAnsi" w:hAnsiTheme="minorHAnsi" w:cstheme="minorHAnsi"/>
          <w:color w:val="AEAAAA" w:themeColor="background2" w:themeShade="BF"/>
          <w:sz w:val="16"/>
          <w:szCs w:val="20"/>
        </w:rPr>
        <w:t>jj</w:t>
      </w:r>
      <w:proofErr w:type="spellEnd"/>
    </w:p>
    <w:p w:rsidR="009755FF" w:rsidRDefault="009755FF" w:rsidP="009755FF">
      <w:pPr>
        <w:rPr>
          <w:rFonts w:asciiTheme="minorHAnsi" w:hAnsiTheme="minorHAnsi" w:cstheme="minorHAnsi"/>
          <w:sz w:val="20"/>
          <w:szCs w:val="20"/>
        </w:rPr>
      </w:pPr>
    </w:p>
    <w:p w:rsidR="003A4A03" w:rsidRPr="00D93ECD" w:rsidRDefault="003A4A03" w:rsidP="003A4A03">
      <w:pPr>
        <w:tabs>
          <w:tab w:val="left" w:pos="2520"/>
        </w:tabs>
        <w:rPr>
          <w:rFonts w:asciiTheme="minorHAnsi" w:hAnsiTheme="minorHAnsi" w:cstheme="minorHAnsi"/>
          <w:b/>
          <w:sz w:val="16"/>
          <w:szCs w:val="16"/>
        </w:rPr>
      </w:pPr>
      <w:r w:rsidRPr="00D93ECD">
        <w:rPr>
          <w:rFonts w:asciiTheme="minorHAnsi" w:hAnsiTheme="minorHAnsi" w:cstheme="minorHAnsi"/>
          <w:b/>
          <w:sz w:val="16"/>
          <w:szCs w:val="16"/>
        </w:rPr>
        <w:t>Sources :</w:t>
      </w:r>
    </w:p>
    <w:p w:rsidR="003A4A03" w:rsidRPr="00D93ECD" w:rsidRDefault="003A4A03" w:rsidP="003A4A03">
      <w:pPr>
        <w:pStyle w:val="Paragraphedeliste"/>
        <w:numPr>
          <w:ilvl w:val="0"/>
          <w:numId w:val="7"/>
        </w:numPr>
        <w:tabs>
          <w:tab w:val="left" w:pos="2520"/>
        </w:tabs>
        <w:ind w:left="426" w:hanging="284"/>
        <w:rPr>
          <w:rFonts w:asciiTheme="minorHAnsi" w:hAnsiTheme="minorHAnsi" w:cstheme="minorHAnsi"/>
          <w:sz w:val="16"/>
          <w:szCs w:val="16"/>
        </w:rPr>
      </w:pPr>
      <w:r w:rsidRPr="00D93ECD">
        <w:rPr>
          <w:rFonts w:asciiTheme="minorHAnsi" w:hAnsiTheme="minorHAnsi" w:cstheme="minorHAnsi"/>
          <w:sz w:val="16"/>
          <w:szCs w:val="16"/>
        </w:rPr>
        <w:t xml:space="preserve">Dépliant « Développement de l’autonomie </w:t>
      </w:r>
      <w:r>
        <w:rPr>
          <w:rFonts w:asciiTheme="minorHAnsi" w:hAnsiTheme="minorHAnsi" w:cstheme="minorHAnsi"/>
          <w:sz w:val="16"/>
          <w:szCs w:val="16"/>
        </w:rPr>
        <w:t>13-15</w:t>
      </w:r>
      <w:r w:rsidRPr="00D93ECD">
        <w:rPr>
          <w:rFonts w:asciiTheme="minorHAnsi" w:hAnsiTheme="minorHAnsi" w:cstheme="minorHAnsi"/>
          <w:sz w:val="16"/>
          <w:szCs w:val="16"/>
        </w:rPr>
        <w:t xml:space="preserve"> ans » de l’ancienne composante Centre Montérégien de réadaptation</w:t>
      </w:r>
    </w:p>
    <w:p w:rsidR="003A4A03" w:rsidRPr="00D93ECD" w:rsidRDefault="003A4A03" w:rsidP="003A4A03">
      <w:pPr>
        <w:pStyle w:val="Paragraphedeliste"/>
        <w:numPr>
          <w:ilvl w:val="0"/>
          <w:numId w:val="7"/>
        </w:numPr>
        <w:tabs>
          <w:tab w:val="left" w:pos="2520"/>
        </w:tabs>
        <w:ind w:left="426" w:hanging="284"/>
        <w:rPr>
          <w:rFonts w:asciiTheme="minorHAnsi" w:hAnsiTheme="minorHAnsi" w:cstheme="minorHAnsi"/>
          <w:sz w:val="16"/>
          <w:szCs w:val="16"/>
        </w:rPr>
      </w:pPr>
      <w:r w:rsidRPr="00D93ECD">
        <w:rPr>
          <w:rFonts w:asciiTheme="minorHAnsi" w:hAnsiTheme="minorHAnsi" w:cstheme="minorHAnsi"/>
          <w:sz w:val="16"/>
          <w:szCs w:val="16"/>
        </w:rPr>
        <w:t>Outil de dépistage élaboré par l’équipe Traumatologie du CRDP de Blainville-novembre 2017</w:t>
      </w:r>
    </w:p>
    <w:p w:rsidR="009755FF" w:rsidRPr="009755FF" w:rsidRDefault="009755FF">
      <w:pPr>
        <w:rPr>
          <w:rFonts w:asciiTheme="minorHAnsi" w:hAnsiTheme="minorHAnsi" w:cstheme="minorHAnsi"/>
          <w:sz w:val="20"/>
          <w:szCs w:val="20"/>
        </w:rPr>
      </w:pPr>
    </w:p>
    <w:sectPr w:rsidR="009755FF" w:rsidRPr="009755FF" w:rsidSect="00642022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pgSz w:w="12240" w:h="15840"/>
      <w:pgMar w:top="992" w:right="567" w:bottom="992" w:left="1021" w:header="709" w:footer="5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04D1" w:rsidRDefault="00B904D1" w:rsidP="0081257E">
      <w:r>
        <w:separator/>
      </w:r>
    </w:p>
  </w:endnote>
  <w:endnote w:type="continuationSeparator" w:id="0">
    <w:p w:rsidR="00B904D1" w:rsidRDefault="00B904D1" w:rsidP="0081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23B" w:rsidRDefault="000D023B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:rsidR="000D023B" w:rsidRDefault="000D023B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:rsidR="000D023B" w:rsidRPr="009241CF" w:rsidRDefault="000D023B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Pr="001D31C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23B" w:rsidRPr="002C0510" w:rsidRDefault="000D023B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7289CC" wp14:editId="7C1D0D94">
              <wp:simplePos x="0" y="0"/>
              <wp:positionH relativeFrom="column">
                <wp:posOffset>1828800</wp:posOffset>
              </wp:positionH>
              <wp:positionV relativeFrom="page">
                <wp:posOffset>9429750</wp:posOffset>
              </wp:positionV>
              <wp:extent cx="3239770" cy="391795"/>
              <wp:effectExtent l="0" t="0" r="0" b="0"/>
              <wp:wrapNone/>
              <wp:docPr id="6" name="Zone de text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D023B" w:rsidRPr="003E3E31" w:rsidRDefault="000D023B" w:rsidP="003E3E31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 w:rsidRPr="003E3E31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QUESTIONNAIRE SUR L’AUTONOMIE DE L’ENFANT</w:t>
                          </w:r>
                        </w:p>
                        <w:p w:rsidR="000D023B" w:rsidRPr="00783D34" w:rsidRDefault="005A3E1C" w:rsidP="003E3E31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DANS LE CADRE D’UN SUIVI</w:t>
                          </w:r>
                          <w:r w:rsidR="006504BB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 xml:space="preserve"> (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SPLT) (</w:t>
                          </w:r>
                          <w:r w:rsidR="007F381D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13-15</w:t>
                          </w:r>
                          <w:r w:rsidR="000D023B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 xml:space="preserve"> ANS</w:t>
                          </w:r>
                          <w:r w:rsidR="000D023B" w:rsidRPr="003E3E31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7289CC" id="_x0000_t202" coordsize="21600,21600" o:spt="202" path="m,l,21600r21600,l21600,xe">
              <v:stroke joinstyle="miter"/>
              <v:path gradientshapeok="t" o:connecttype="rect"/>
            </v:shapetype>
            <v:shape id="Zone de texte 6" o:spid="_x0000_s1026" type="#_x0000_t202" style="position:absolute;margin-left:2in;margin-top:742.5pt;width:255.1pt;height:30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" filled="f" stroked="f" strokeweight=".5pt">
              <v:textbox>
                <w:txbxContent>
                  <w:p w:rsidR="000D023B" w:rsidRPr="003E3E31" w:rsidRDefault="000D023B" w:rsidP="003E3E31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 w:rsidRPr="003E3E31">
                      <w:rPr>
                        <w:rFonts w:asciiTheme="minorHAnsi" w:hAnsiTheme="minorHAnsi" w:cstheme="minorHAnsi"/>
                        <w:b/>
                        <w:sz w:val="20"/>
                      </w:rPr>
                      <w:t>QUESTIONNAIRE SUR L’AUTONOMIE DE L’ENFANT</w:t>
                    </w:r>
                  </w:p>
                  <w:p w:rsidR="000D023B" w:rsidRPr="00783D34" w:rsidRDefault="005A3E1C" w:rsidP="003E3E31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20"/>
                      </w:rPr>
                      <w:t>DANS LE CADRE D’UN SUIVI</w:t>
                    </w:r>
                    <w:r w:rsidR="006504BB">
                      <w:rPr>
                        <w:rFonts w:asciiTheme="minorHAnsi" w:hAnsiTheme="minorHAnsi" w:cstheme="minorHAnsi"/>
                        <w:b/>
                        <w:sz w:val="20"/>
                      </w:rPr>
                      <w:t xml:space="preserve"> (</w:t>
                    </w:r>
                    <w:r>
                      <w:rPr>
                        <w:rFonts w:asciiTheme="minorHAnsi" w:hAnsiTheme="minorHAnsi" w:cstheme="minorHAnsi"/>
                        <w:b/>
                        <w:sz w:val="20"/>
                      </w:rPr>
                      <w:t>SPLT) (</w:t>
                    </w:r>
                    <w:r w:rsidR="007F381D">
                      <w:rPr>
                        <w:rFonts w:asciiTheme="minorHAnsi" w:hAnsiTheme="minorHAnsi" w:cstheme="minorHAnsi"/>
                        <w:b/>
                        <w:sz w:val="20"/>
                      </w:rPr>
                      <w:t>13-15</w:t>
                    </w:r>
                    <w:r w:rsidR="000D023B">
                      <w:rPr>
                        <w:rFonts w:asciiTheme="minorHAnsi" w:hAnsiTheme="minorHAnsi" w:cstheme="minorHAnsi"/>
                        <w:b/>
                        <w:sz w:val="20"/>
                      </w:rPr>
                      <w:t xml:space="preserve"> ANS</w:t>
                    </w:r>
                    <w:r w:rsidR="000D023B" w:rsidRPr="003E3E31">
                      <w:rPr>
                        <w:rFonts w:asciiTheme="minorHAnsi" w:hAnsiTheme="minorHAnsi" w:cstheme="minorHAnsi"/>
                        <w:b/>
                        <w:sz w:val="20"/>
                      </w:rPr>
                      <w:t>)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Pr="002C0510">
      <w:rPr>
        <w:rFonts w:asciiTheme="minorHAnsi" w:hAnsiTheme="minorHAnsi" w:cstheme="minorHAnsi"/>
        <w:sz w:val="20"/>
        <w:szCs w:val="20"/>
      </w:rPr>
      <w:tab/>
    </w:r>
    <w:r w:rsidRPr="002C0510"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sz w:val="15"/>
        <w:szCs w:val="15"/>
      </w:rPr>
      <w:t>Dossier de l’usager</w:t>
    </w:r>
  </w:p>
  <w:p w:rsidR="000D023B" w:rsidRPr="009241CF" w:rsidRDefault="000D023B" w:rsidP="00DF095A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sz w:val="15"/>
        <w:szCs w:val="15"/>
      </w:rPr>
    </w:pPr>
    <w:r w:rsidRPr="002C0510">
      <w:rPr>
        <w:rFonts w:asciiTheme="minorHAnsi" w:hAnsiTheme="minorHAnsi" w:cstheme="minorHAnsi"/>
        <w:sz w:val="20"/>
        <w:szCs w:val="20"/>
      </w:rPr>
      <w:t>CLI-</w:t>
    </w:r>
    <w:r w:rsidR="005A3E1C">
      <w:rPr>
        <w:rFonts w:asciiTheme="minorHAnsi" w:hAnsiTheme="minorHAnsi" w:cstheme="minorHAnsi"/>
        <w:sz w:val="20"/>
        <w:szCs w:val="20"/>
      </w:rPr>
      <w:t>60425</w:t>
    </w:r>
    <w:r w:rsidRPr="002C0510">
      <w:rPr>
        <w:rFonts w:asciiTheme="minorHAnsi" w:hAnsiTheme="minorHAnsi" w:cstheme="minorHAnsi"/>
        <w:sz w:val="20"/>
        <w:szCs w:val="20"/>
      </w:rPr>
      <w:t xml:space="preserve"> </w:t>
    </w:r>
    <w:r w:rsidRPr="007D0D5B">
      <w:rPr>
        <w:rFonts w:asciiTheme="minorHAnsi" w:hAnsiTheme="minorHAnsi" w:cstheme="minorHAnsi"/>
        <w:sz w:val="15"/>
        <w:szCs w:val="15"/>
      </w:rPr>
      <w:t>(</w:t>
    </w:r>
    <w:r w:rsidR="005A3E1C">
      <w:rPr>
        <w:rFonts w:asciiTheme="minorHAnsi" w:hAnsiTheme="minorHAnsi" w:cstheme="minorHAnsi"/>
        <w:sz w:val="15"/>
        <w:szCs w:val="15"/>
      </w:rPr>
      <w:t>2021</w:t>
    </w:r>
    <w:r w:rsidRPr="007D0D5B">
      <w:rPr>
        <w:rFonts w:asciiTheme="minorHAnsi" w:hAnsiTheme="minorHAnsi" w:cstheme="minorHAnsi"/>
        <w:sz w:val="15"/>
        <w:szCs w:val="15"/>
      </w:rPr>
      <w:t>-</w:t>
    </w:r>
    <w:r w:rsidR="005A3E1C">
      <w:rPr>
        <w:rFonts w:asciiTheme="minorHAnsi" w:hAnsiTheme="minorHAnsi" w:cstheme="minorHAnsi"/>
        <w:sz w:val="15"/>
        <w:szCs w:val="15"/>
      </w:rPr>
      <w:t>05</w:t>
    </w:r>
    <w:r w:rsidRPr="007D0D5B">
      <w:rPr>
        <w:rFonts w:asciiTheme="minorHAnsi" w:hAnsiTheme="minorHAnsi" w:cstheme="minorHAnsi"/>
        <w:sz w:val="15"/>
        <w:szCs w:val="15"/>
      </w:rPr>
      <w:t>)</w:t>
    </w: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 xml:space="preserve"> </w:t>
    </w:r>
    <w:r w:rsidRPr="002C0510">
      <w:rPr>
        <w:rFonts w:asciiTheme="minorHAnsi" w:hAnsiTheme="minorHAnsi" w:cstheme="minorHAnsi"/>
        <w:sz w:val="15"/>
        <w:szCs w:val="15"/>
      </w:rPr>
      <w:tab/>
    </w:r>
    <w:r w:rsidRPr="00483754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483754">
      <w:rPr>
        <w:rFonts w:asciiTheme="minorHAnsi" w:hAnsiTheme="minorHAnsi" w:cstheme="minorHAnsi"/>
        <w:bCs/>
        <w:sz w:val="15"/>
        <w:szCs w:val="15"/>
      </w:rPr>
      <w:fldChar w:fldCharType="begin"/>
    </w:r>
    <w:r w:rsidRPr="00483754">
      <w:rPr>
        <w:rFonts w:asciiTheme="minorHAnsi" w:hAnsiTheme="minorHAnsi" w:cstheme="minorHAnsi"/>
        <w:bCs/>
        <w:sz w:val="15"/>
        <w:szCs w:val="15"/>
      </w:rPr>
      <w:instrText>PAGE  \* Arabic  \* MERGEFORMAT</w:instrText>
    </w:r>
    <w:r w:rsidRPr="00483754">
      <w:rPr>
        <w:rFonts w:asciiTheme="minorHAnsi" w:hAnsiTheme="minorHAnsi" w:cstheme="minorHAnsi"/>
        <w:bCs/>
        <w:sz w:val="15"/>
        <w:szCs w:val="15"/>
      </w:rPr>
      <w:fldChar w:fldCharType="separate"/>
    </w:r>
    <w:r w:rsidR="00D91883" w:rsidRPr="00D91883">
      <w:rPr>
        <w:rFonts w:asciiTheme="minorHAnsi" w:hAnsiTheme="minorHAnsi" w:cstheme="minorHAnsi"/>
        <w:bCs/>
        <w:noProof/>
        <w:sz w:val="15"/>
        <w:szCs w:val="15"/>
        <w:lang w:val="fr-FR"/>
      </w:rPr>
      <w:t>2</w:t>
    </w:r>
    <w:r w:rsidRPr="00483754">
      <w:rPr>
        <w:rFonts w:asciiTheme="minorHAnsi" w:hAnsiTheme="minorHAnsi" w:cstheme="minorHAnsi"/>
        <w:bCs/>
        <w:sz w:val="15"/>
        <w:szCs w:val="15"/>
      </w:rPr>
      <w:fldChar w:fldCharType="end"/>
    </w:r>
    <w:r w:rsidRPr="00483754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Pr="00483754">
      <w:rPr>
        <w:rFonts w:asciiTheme="minorHAnsi" w:hAnsiTheme="minorHAnsi" w:cstheme="minorHAnsi"/>
        <w:bCs/>
        <w:sz w:val="15"/>
        <w:szCs w:val="15"/>
      </w:rPr>
      <w:fldChar w:fldCharType="begin"/>
    </w:r>
    <w:r w:rsidRPr="00483754">
      <w:rPr>
        <w:rFonts w:asciiTheme="minorHAnsi" w:hAnsiTheme="minorHAnsi" w:cstheme="minorHAnsi"/>
        <w:bCs/>
        <w:sz w:val="15"/>
        <w:szCs w:val="15"/>
      </w:rPr>
      <w:instrText>NUMPAGES  \* Arabic  \* MERGEFORMAT</w:instrText>
    </w:r>
    <w:r w:rsidRPr="00483754">
      <w:rPr>
        <w:rFonts w:asciiTheme="minorHAnsi" w:hAnsiTheme="minorHAnsi" w:cstheme="minorHAnsi"/>
        <w:bCs/>
        <w:sz w:val="15"/>
        <w:szCs w:val="15"/>
      </w:rPr>
      <w:fldChar w:fldCharType="separate"/>
    </w:r>
    <w:r w:rsidR="00D91883" w:rsidRPr="00D91883">
      <w:rPr>
        <w:rFonts w:asciiTheme="minorHAnsi" w:hAnsiTheme="minorHAnsi" w:cstheme="minorHAnsi"/>
        <w:bCs/>
        <w:noProof/>
        <w:sz w:val="15"/>
        <w:szCs w:val="15"/>
        <w:lang w:val="fr-FR"/>
      </w:rPr>
      <w:t>3</w:t>
    </w:r>
    <w:r w:rsidRPr="00483754">
      <w:rPr>
        <w:rFonts w:asciiTheme="minorHAnsi" w:hAnsiTheme="minorHAnsi" w:cstheme="minorHAnsi"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23B" w:rsidRPr="002C0510" w:rsidRDefault="000D023B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7289CC" wp14:editId="7C1D0D94">
              <wp:simplePos x="0" y="0"/>
              <wp:positionH relativeFrom="column">
                <wp:posOffset>1828800</wp:posOffset>
              </wp:positionH>
              <wp:positionV relativeFrom="page">
                <wp:posOffset>9408160</wp:posOffset>
              </wp:positionV>
              <wp:extent cx="3239770" cy="391795"/>
              <wp:effectExtent l="0" t="0" r="0" b="0"/>
              <wp:wrapNone/>
              <wp:docPr id="7" name="Zone de text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D023B" w:rsidRPr="003E3E31" w:rsidRDefault="000D023B" w:rsidP="00A4299C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 w:rsidRPr="003E3E31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QUESTIONNAIRE SUR L’AUTONOMIE DE L’ENFANT</w:t>
                          </w:r>
                        </w:p>
                        <w:p w:rsidR="000D023B" w:rsidRPr="00783D34" w:rsidRDefault="005A3E1C" w:rsidP="00A4299C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DANS LE CADRE D’UN SUIVI</w:t>
                          </w:r>
                          <w:r w:rsidR="007F381D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 xml:space="preserve"> </w:t>
                          </w:r>
                          <w:r w:rsidR="006504BB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(</w:t>
                          </w:r>
                          <w:proofErr w:type="gramStart"/>
                          <w:r w:rsidR="007F381D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SPLT</w:t>
                          </w:r>
                          <w:r w:rsidR="006504BB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 xml:space="preserve">) </w:t>
                          </w:r>
                          <w:r w:rsidR="007F381D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 xml:space="preserve"> (</w:t>
                          </w:r>
                          <w:proofErr w:type="gramEnd"/>
                          <w:r w:rsidR="007F381D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13-15</w:t>
                          </w:r>
                          <w:r w:rsidR="000D023B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 xml:space="preserve"> ANS</w:t>
                          </w:r>
                          <w:r w:rsidR="000D023B" w:rsidRPr="003E3E31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)</w:t>
                          </w:r>
                        </w:p>
                        <w:p w:rsidR="000D023B" w:rsidRPr="00783D34" w:rsidRDefault="000D023B" w:rsidP="009F0AF9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7289CC" id="_x0000_t202" coordsize="21600,21600" o:spt="202" path="m,l,21600r21600,l21600,xe">
              <v:stroke joinstyle="miter"/>
              <v:path gradientshapeok="t" o:connecttype="rect"/>
            </v:shapetype>
            <v:shape id="Zone de texte 7" o:spid="_x0000_s1027" type="#_x0000_t202" style="position:absolute;margin-left:2in;margin-top:740.8pt;width:255.1pt;height:30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" filled="f" stroked="f" strokeweight=".5pt">
              <v:textbox>
                <w:txbxContent>
                  <w:p w:rsidR="000D023B" w:rsidRPr="003E3E31" w:rsidRDefault="000D023B" w:rsidP="00A4299C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 w:rsidRPr="003E3E31">
                      <w:rPr>
                        <w:rFonts w:asciiTheme="minorHAnsi" w:hAnsiTheme="minorHAnsi" w:cstheme="minorHAnsi"/>
                        <w:b/>
                        <w:sz w:val="20"/>
                      </w:rPr>
                      <w:t>QUESTIONNAIRE SUR L’AUTONOMIE DE L’ENFANT</w:t>
                    </w:r>
                  </w:p>
                  <w:p w:rsidR="000D023B" w:rsidRPr="00783D34" w:rsidRDefault="005A3E1C" w:rsidP="00A4299C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20"/>
                      </w:rPr>
                      <w:t>DANS LE CADRE D’UN SUIVI</w:t>
                    </w:r>
                    <w:r w:rsidR="007F381D">
                      <w:rPr>
                        <w:rFonts w:asciiTheme="minorHAnsi" w:hAnsiTheme="minorHAnsi" w:cstheme="minorHAnsi"/>
                        <w:b/>
                        <w:sz w:val="20"/>
                      </w:rPr>
                      <w:t xml:space="preserve"> </w:t>
                    </w:r>
                    <w:r w:rsidR="006504BB">
                      <w:rPr>
                        <w:rFonts w:asciiTheme="minorHAnsi" w:hAnsiTheme="minorHAnsi" w:cstheme="minorHAnsi"/>
                        <w:b/>
                        <w:sz w:val="20"/>
                      </w:rPr>
                      <w:t>(</w:t>
                    </w:r>
                    <w:r w:rsidR="007F381D">
                      <w:rPr>
                        <w:rFonts w:asciiTheme="minorHAnsi" w:hAnsiTheme="minorHAnsi" w:cstheme="minorHAnsi"/>
                        <w:b/>
                        <w:sz w:val="20"/>
                      </w:rPr>
                      <w:t>SPLT</w:t>
                    </w:r>
                    <w:r w:rsidR="006504BB">
                      <w:rPr>
                        <w:rFonts w:asciiTheme="minorHAnsi" w:hAnsiTheme="minorHAnsi" w:cstheme="minorHAnsi"/>
                        <w:b/>
                        <w:sz w:val="20"/>
                      </w:rPr>
                      <w:t xml:space="preserve">) </w:t>
                    </w:r>
                    <w:r w:rsidR="007F381D">
                      <w:rPr>
                        <w:rFonts w:asciiTheme="minorHAnsi" w:hAnsiTheme="minorHAnsi" w:cstheme="minorHAnsi"/>
                        <w:b/>
                        <w:sz w:val="20"/>
                      </w:rPr>
                      <w:t xml:space="preserve"> (13-15</w:t>
                    </w:r>
                    <w:r w:rsidR="000D023B">
                      <w:rPr>
                        <w:rFonts w:asciiTheme="minorHAnsi" w:hAnsiTheme="minorHAnsi" w:cstheme="minorHAnsi"/>
                        <w:b/>
                        <w:sz w:val="20"/>
                      </w:rPr>
                      <w:t xml:space="preserve"> ANS</w:t>
                    </w:r>
                    <w:r w:rsidR="000D023B" w:rsidRPr="003E3E31">
                      <w:rPr>
                        <w:rFonts w:asciiTheme="minorHAnsi" w:hAnsiTheme="minorHAnsi" w:cstheme="minorHAnsi"/>
                        <w:b/>
                        <w:sz w:val="20"/>
                      </w:rPr>
                      <w:t>)</w:t>
                    </w:r>
                  </w:p>
                  <w:p w:rsidR="000D023B" w:rsidRPr="00783D34" w:rsidRDefault="000D023B" w:rsidP="009F0AF9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 w:rsidRPr="002C0510">
      <w:rPr>
        <w:rFonts w:asciiTheme="minorHAnsi" w:hAnsiTheme="minorHAnsi" w:cstheme="minorHAnsi"/>
        <w:sz w:val="20"/>
        <w:szCs w:val="20"/>
      </w:rPr>
      <w:tab/>
    </w:r>
    <w:r w:rsidRPr="002C0510">
      <w:rPr>
        <w:rFonts w:asciiTheme="minorHAnsi" w:hAnsiTheme="minorHAnsi" w:cstheme="minorHAnsi"/>
        <w:sz w:val="20"/>
        <w:szCs w:val="20"/>
      </w:rPr>
      <w:tab/>
    </w:r>
    <w:r w:rsidRPr="002C0510">
      <w:rPr>
        <w:rFonts w:asciiTheme="minorHAnsi" w:hAnsiTheme="minorHAnsi" w:cstheme="minorHAnsi"/>
        <w:sz w:val="15"/>
        <w:szCs w:val="15"/>
      </w:rPr>
      <w:t xml:space="preserve">Dossier </w:t>
    </w:r>
    <w:r>
      <w:rPr>
        <w:rFonts w:asciiTheme="minorHAnsi" w:hAnsiTheme="minorHAnsi" w:cstheme="minorHAnsi"/>
        <w:sz w:val="15"/>
        <w:szCs w:val="15"/>
      </w:rPr>
      <w:t>de l’usager</w:t>
    </w:r>
  </w:p>
  <w:p w:rsidR="000D023B" w:rsidRPr="002C0510" w:rsidRDefault="000D023B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20"/>
        <w:szCs w:val="20"/>
      </w:rPr>
      <w:t>CLI-</w:t>
    </w:r>
    <w:r w:rsidR="005A3E1C">
      <w:rPr>
        <w:rFonts w:asciiTheme="minorHAnsi" w:hAnsiTheme="minorHAnsi" w:cstheme="minorHAnsi"/>
        <w:sz w:val="20"/>
        <w:szCs w:val="20"/>
      </w:rPr>
      <w:t>60425</w:t>
    </w:r>
    <w:r w:rsidRPr="002C0510">
      <w:rPr>
        <w:rFonts w:asciiTheme="minorHAnsi" w:hAnsiTheme="minorHAnsi" w:cstheme="minorHAnsi"/>
        <w:sz w:val="20"/>
        <w:szCs w:val="20"/>
      </w:rPr>
      <w:t xml:space="preserve"> </w:t>
    </w:r>
    <w:r w:rsidRPr="00015646">
      <w:rPr>
        <w:rFonts w:asciiTheme="minorHAnsi" w:hAnsiTheme="minorHAnsi" w:cstheme="minorHAnsi"/>
        <w:sz w:val="15"/>
        <w:szCs w:val="15"/>
      </w:rPr>
      <w:t>(</w:t>
    </w:r>
    <w:r w:rsidR="005A3E1C">
      <w:rPr>
        <w:rFonts w:asciiTheme="minorHAnsi" w:hAnsiTheme="minorHAnsi" w:cstheme="minorHAnsi"/>
        <w:sz w:val="15"/>
        <w:szCs w:val="15"/>
      </w:rPr>
      <w:t>2021</w:t>
    </w:r>
    <w:r w:rsidRPr="00015646">
      <w:rPr>
        <w:rFonts w:asciiTheme="minorHAnsi" w:hAnsiTheme="minorHAnsi" w:cstheme="minorHAnsi"/>
        <w:sz w:val="15"/>
        <w:szCs w:val="15"/>
      </w:rPr>
      <w:t>-</w:t>
    </w:r>
    <w:r w:rsidR="005A3E1C">
      <w:rPr>
        <w:rFonts w:asciiTheme="minorHAnsi" w:hAnsiTheme="minorHAnsi" w:cstheme="minorHAnsi"/>
        <w:sz w:val="15"/>
        <w:szCs w:val="15"/>
      </w:rPr>
      <w:t>05</w:t>
    </w:r>
    <w:r w:rsidRPr="00015646">
      <w:rPr>
        <w:rFonts w:asciiTheme="minorHAnsi" w:hAnsiTheme="minorHAnsi" w:cstheme="minorHAnsi"/>
        <w:sz w:val="15"/>
        <w:szCs w:val="15"/>
      </w:rPr>
      <w:t>)</w:t>
    </w: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sz w:val="15"/>
        <w:szCs w:val="15"/>
      </w:rPr>
      <w:tab/>
    </w:r>
    <w:r w:rsidRPr="00483754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483754">
      <w:rPr>
        <w:rFonts w:asciiTheme="minorHAnsi" w:hAnsiTheme="minorHAnsi" w:cstheme="minorHAnsi"/>
        <w:bCs/>
        <w:sz w:val="15"/>
        <w:szCs w:val="15"/>
      </w:rPr>
      <w:fldChar w:fldCharType="begin"/>
    </w:r>
    <w:r w:rsidRPr="00483754">
      <w:rPr>
        <w:rFonts w:asciiTheme="minorHAnsi" w:hAnsiTheme="minorHAnsi" w:cstheme="minorHAnsi"/>
        <w:bCs/>
        <w:sz w:val="15"/>
        <w:szCs w:val="15"/>
      </w:rPr>
      <w:instrText>PAGE  \* Arabic  \* MERGEFORMAT</w:instrText>
    </w:r>
    <w:r w:rsidRPr="00483754">
      <w:rPr>
        <w:rFonts w:asciiTheme="minorHAnsi" w:hAnsiTheme="minorHAnsi" w:cstheme="minorHAnsi"/>
        <w:bCs/>
        <w:sz w:val="15"/>
        <w:szCs w:val="15"/>
      </w:rPr>
      <w:fldChar w:fldCharType="separate"/>
    </w:r>
    <w:r w:rsidR="00D91883" w:rsidRPr="00D91883">
      <w:rPr>
        <w:rFonts w:asciiTheme="minorHAnsi" w:hAnsiTheme="minorHAnsi" w:cstheme="minorHAnsi"/>
        <w:bCs/>
        <w:noProof/>
        <w:sz w:val="15"/>
        <w:szCs w:val="15"/>
        <w:lang w:val="fr-FR"/>
      </w:rPr>
      <w:t>1</w:t>
    </w:r>
    <w:r w:rsidRPr="00483754">
      <w:rPr>
        <w:rFonts w:asciiTheme="minorHAnsi" w:hAnsiTheme="minorHAnsi" w:cstheme="minorHAnsi"/>
        <w:bCs/>
        <w:sz w:val="15"/>
        <w:szCs w:val="15"/>
      </w:rPr>
      <w:fldChar w:fldCharType="end"/>
    </w:r>
    <w:r w:rsidRPr="00483754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Pr="00483754">
      <w:rPr>
        <w:rFonts w:asciiTheme="minorHAnsi" w:hAnsiTheme="minorHAnsi" w:cstheme="minorHAnsi"/>
        <w:bCs/>
        <w:sz w:val="15"/>
        <w:szCs w:val="15"/>
      </w:rPr>
      <w:fldChar w:fldCharType="begin"/>
    </w:r>
    <w:r w:rsidRPr="00483754">
      <w:rPr>
        <w:rFonts w:asciiTheme="minorHAnsi" w:hAnsiTheme="minorHAnsi" w:cstheme="minorHAnsi"/>
        <w:bCs/>
        <w:sz w:val="15"/>
        <w:szCs w:val="15"/>
      </w:rPr>
      <w:instrText>NUMPAGES  \* Arabic  \* MERGEFORMAT</w:instrText>
    </w:r>
    <w:r w:rsidRPr="00483754">
      <w:rPr>
        <w:rFonts w:asciiTheme="minorHAnsi" w:hAnsiTheme="minorHAnsi" w:cstheme="minorHAnsi"/>
        <w:bCs/>
        <w:sz w:val="15"/>
        <w:szCs w:val="15"/>
      </w:rPr>
      <w:fldChar w:fldCharType="separate"/>
    </w:r>
    <w:r w:rsidR="00D91883" w:rsidRPr="00D91883">
      <w:rPr>
        <w:rFonts w:asciiTheme="minorHAnsi" w:hAnsiTheme="minorHAnsi" w:cstheme="minorHAnsi"/>
        <w:bCs/>
        <w:noProof/>
        <w:sz w:val="15"/>
        <w:szCs w:val="15"/>
        <w:lang w:val="fr-FR"/>
      </w:rPr>
      <w:t>3</w:t>
    </w:r>
    <w:r w:rsidRPr="00483754">
      <w:rPr>
        <w:rFonts w:asciiTheme="minorHAnsi" w:hAnsiTheme="minorHAnsi" w:cstheme="minorHAnsi"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04D1" w:rsidRDefault="00B904D1" w:rsidP="0081257E">
      <w:r>
        <w:separator/>
      </w:r>
    </w:p>
  </w:footnote>
  <w:footnote w:type="continuationSeparator" w:id="0">
    <w:p w:rsidR="00B904D1" w:rsidRDefault="00B904D1" w:rsidP="00812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23B" w:rsidRPr="00F130E4" w:rsidRDefault="000D023B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Theme="minorHAnsi" w:hAnsiTheme="minorHAnsi" w:cstheme="minorHAnsi"/>
          <w:color w:val="000000" w:themeColor="text1"/>
          <w:sz w:val="18"/>
          <w:szCs w:val="18"/>
          <w14:textFill>
            <w14:solidFill>
              <w14:schemeClr w14:val="tx1">
                <w14:alpha w14:val="55000"/>
              </w14:schemeClr>
            </w14:solidFill>
          </w14:textFill>
        </w:rPr>
        <w:alias w:val="Nom, Prénom"/>
        <w:tag w:val="Nom, Prénom"/>
        <w:id w:val="349459160"/>
        <w:placeholder>
          <w:docPart w:val="262CC7DB9AF24AC188B7B1582CEFBD35"/>
        </w:placeholder>
      </w:sdtPr>
      <w:sdtEndPr/>
      <w:sdtContent/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Theme="minorHAnsi" w:hAnsiTheme="minorHAnsi" w:cstheme="minorHAnsi"/>
          <w:color w:val="000000" w:themeColor="text1"/>
          <w:sz w:val="18"/>
          <w:szCs w:val="18"/>
          <w14:textFill>
            <w14:solidFill>
              <w14:schemeClr w14:val="tx1">
                <w14:alpha w14:val="55000"/>
              </w14:schemeClr>
            </w14:solidFill>
          </w14:textFill>
        </w:rPr>
        <w:alias w:val="Dossier"/>
        <w:tag w:val="No dossier"/>
        <w:id w:val="-1745257081"/>
        <w:placeholder>
          <w:docPart w:val="F91E4F6A6D2A4687847DA231E72666FA"/>
        </w:placeholder>
      </w:sdtPr>
      <w:sdtEndPr/>
      <w:sdtContent>
        <w:r w:rsidRPr="00222808">
          <w:rPr>
            <w:rFonts w:asciiTheme="minorHAnsi" w:hAnsiTheme="minorHAnsi" w:cstheme="minorHAnsi"/>
            <w:color w:val="000000" w:themeColor="text1"/>
            <w:sz w:val="18"/>
            <w:szCs w:val="18"/>
            <w14:textFill>
              <w14:solidFill>
                <w14:schemeClr w14:val="tx1">
                  <w14:alpha w14:val="55000"/>
                </w14:schemeClr>
              </w14:solidFill>
            </w14:textFill>
          </w:rPr>
          <w:t xml:space="preserve">   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23B" w:rsidRPr="00483754" w:rsidRDefault="000D023B" w:rsidP="00A4299C">
    <w:pPr>
      <w:pStyle w:val="En-tte"/>
      <w:tabs>
        <w:tab w:val="clear" w:pos="8640"/>
        <w:tab w:val="right" w:pos="10065"/>
      </w:tabs>
      <w:spacing w:before="240" w:after="120"/>
      <w:rPr>
        <w:rFonts w:asciiTheme="minorHAnsi" w:hAnsiTheme="minorHAnsi" w:cstheme="minorHAnsi"/>
        <w:color w:val="000000" w:themeColor="text1"/>
        <w:sz w:val="20"/>
        <w:szCs w:val="20"/>
      </w:rPr>
    </w:pPr>
    <w:r w:rsidRPr="00483754">
      <w:rPr>
        <w:rFonts w:asciiTheme="minorHAnsi" w:hAnsiTheme="minorHAnsi" w:cstheme="minorHAnsi"/>
        <w:color w:val="000000" w:themeColor="text1"/>
        <w:sz w:val="20"/>
        <w:szCs w:val="20"/>
      </w:rPr>
      <w:t xml:space="preserve">Nom, Prénom : </w:t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  <w:fldChar w:fldCharType="begin"/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  <w:instrText xml:space="preserve"> REF Nom_Prenom \h  \* MERGEFORMAT </w:instrText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658899491"/>
        <w:placeholder>
          <w:docPart w:val="6FFF610D593A4ADABC313AB6CA5F39CA"/>
        </w:placeholder>
      </w:sdtPr>
      <w:sdtEndPr/>
      <w:sdtContent/>
    </w:sdt>
    <w:r w:rsidRPr="0059389E">
      <w:rPr>
        <w:rFonts w:asciiTheme="minorHAnsi" w:hAnsiTheme="minorHAnsi" w:cstheme="minorHAnsi"/>
        <w:color w:val="000000" w:themeColor="text1"/>
        <w:sz w:val="20"/>
        <w:szCs w:val="20"/>
      </w:rPr>
      <w:fldChar w:fldCharType="end"/>
    </w:r>
    <w:r>
      <w:rPr>
        <w:rFonts w:asciiTheme="minorHAnsi" w:hAnsiTheme="minorHAnsi" w:cstheme="minorHAnsi"/>
        <w:color w:val="808080"/>
        <w:sz w:val="20"/>
        <w:szCs w:val="20"/>
      </w:rPr>
      <w:tab/>
    </w:r>
    <w:r>
      <w:rPr>
        <w:rFonts w:asciiTheme="minorHAnsi" w:hAnsiTheme="minorHAnsi" w:cstheme="minorHAnsi"/>
        <w:color w:val="808080"/>
        <w:sz w:val="20"/>
        <w:szCs w:val="20"/>
      </w:rPr>
      <w:tab/>
    </w:r>
    <w:r w:rsidRPr="00483754">
      <w:rPr>
        <w:rFonts w:asciiTheme="minorHAnsi" w:hAnsiTheme="minorHAnsi" w:cstheme="minorHAnsi"/>
        <w:color w:val="000000" w:themeColor="text1"/>
        <w:sz w:val="20"/>
        <w:szCs w:val="20"/>
      </w:rPr>
      <w:t>Dossier </w:t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  <w:t>:</w:t>
    </w:r>
    <w:r>
      <w:rPr>
        <w:rFonts w:asciiTheme="minorHAnsi" w:hAnsiTheme="minorHAnsi" w:cstheme="minorHAnsi"/>
        <w:color w:val="000000" w:themeColor="text1"/>
        <w:sz w:val="20"/>
        <w:szCs w:val="20"/>
      </w:rPr>
      <w:t xml:space="preserve">  </w:t>
    </w:r>
    <w:r w:rsidRPr="00F67939">
      <w:rPr>
        <w:rFonts w:asciiTheme="minorHAnsi" w:hAnsiTheme="minorHAnsi" w:cstheme="minorHAnsi"/>
        <w:color w:val="000000" w:themeColor="text1"/>
        <w:sz w:val="20"/>
        <w:szCs w:val="20"/>
      </w:rPr>
      <w:fldChar w:fldCharType="begin"/>
    </w:r>
    <w:r w:rsidRPr="00F67939">
      <w:rPr>
        <w:rFonts w:asciiTheme="minorHAnsi" w:hAnsiTheme="minorHAnsi" w:cstheme="minorHAnsi"/>
        <w:color w:val="000000" w:themeColor="text1"/>
        <w:sz w:val="20"/>
        <w:szCs w:val="20"/>
      </w:rPr>
      <w:instrText xml:space="preserve"> REF NoDossier \h  \* MERGEFORMAT </w:instrText>
    </w:r>
    <w:r w:rsidRPr="00F67939">
      <w:rPr>
        <w:rFonts w:asciiTheme="minorHAnsi" w:hAnsiTheme="minorHAnsi" w:cstheme="minorHAnsi"/>
        <w:color w:val="000000" w:themeColor="text1"/>
        <w:sz w:val="20"/>
        <w:szCs w:val="20"/>
      </w:rPr>
    </w:r>
    <w:r w:rsidRPr="00F67939">
      <w:rPr>
        <w:rFonts w:asciiTheme="minorHAnsi" w:hAnsiTheme="minorHAnsi" w:cstheme="minorHAnsi"/>
        <w:color w:val="000000" w:themeColor="text1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20"/>
          <w:szCs w:val="20"/>
        </w:rPr>
        <w:alias w:val="Dossier"/>
        <w:tag w:val="No dossier"/>
        <w:id w:val="566307204"/>
        <w:placeholder>
          <w:docPart w:val="70EC4F540F7F40058245F90CCE2D4371"/>
        </w:placeholder>
      </w:sdtPr>
      <w:sdtEndPr>
        <w:rPr>
          <w:rFonts w:asciiTheme="minorHAnsi" w:hAnsiTheme="minorHAnsi" w:cstheme="minorHAnsi"/>
        </w:rPr>
      </w:sdtEndPr>
      <w:sdtContent>
        <w:r w:rsidRPr="001D31CD">
          <w:rPr>
            <w:rFonts w:asciiTheme="minorHAnsi" w:hAnsiTheme="minorHAnsi" w:cstheme="minorHAnsi"/>
            <w:color w:val="000000" w:themeColor="text1"/>
            <w:sz w:val="20"/>
            <w:szCs w:val="20"/>
          </w:rPr>
          <w:t xml:space="preserve">    </w:t>
        </w:r>
      </w:sdtContent>
    </w:sdt>
    <w:r w:rsidRPr="00F67939">
      <w:rPr>
        <w:rFonts w:asciiTheme="minorHAnsi" w:hAnsiTheme="minorHAnsi" w:cstheme="minorHAnsi"/>
        <w:color w:val="000000" w:themeColor="text1"/>
        <w:sz w:val="20"/>
        <w:szCs w:val="20"/>
      </w:rPr>
      <w:fldChar w:fldCharType="end"/>
    </w:r>
  </w:p>
  <w:p w:rsidR="000D023B" w:rsidRPr="00F67939" w:rsidRDefault="000D023B">
    <w:pPr>
      <w:pStyle w:val="En-tte"/>
      <w:rPr>
        <w:rFonts w:asciiTheme="minorHAnsi" w:hAnsiTheme="minorHAnsi" w:cstheme="minorHAnsi"/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B5C01"/>
    <w:multiLevelType w:val="hybridMultilevel"/>
    <w:tmpl w:val="62A60572"/>
    <w:lvl w:ilvl="0" w:tplc="43928BD2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143D83"/>
    <w:multiLevelType w:val="hybridMultilevel"/>
    <w:tmpl w:val="ED08FDE4"/>
    <w:lvl w:ilvl="0" w:tplc="EC50801A">
      <w:start w:val="1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F66FD2"/>
    <w:multiLevelType w:val="hybridMultilevel"/>
    <w:tmpl w:val="256AC26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952D9B"/>
    <w:multiLevelType w:val="hybridMultilevel"/>
    <w:tmpl w:val="49A6ECFA"/>
    <w:lvl w:ilvl="0" w:tplc="98DE0C76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7"/>
  </w:num>
  <w:num w:numId="7">
    <w:abstractNumId w:val="3"/>
  </w:num>
  <w:num w:numId="8">
    <w:abstractNumId w:val="5"/>
  </w:num>
  <w:num w:numId="9">
    <w:abstractNumId w:val="5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fr-CA" w:vendorID="64" w:dllVersion="131078" w:nlCheck="1" w:checkStyle="0"/>
  <w:activeWritingStyle w:appName="MSWord" w:lang="fr-FR" w:vendorID="64" w:dllVersion="131078" w:nlCheck="1" w:checkStyle="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nXgzEBOApF09oonz6WRL4+sB17CVkkvieoRkzoFcnGqV0Fa0R5dh39h16mpVwW8jt4TQZGn6Qd1ezqgs1NhbNQ==" w:salt="wJc/hqDWIaLoPdlZdmtVoA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0728"/>
    <w:rsid w:val="00001EA0"/>
    <w:rsid w:val="00015646"/>
    <w:rsid w:val="000235F9"/>
    <w:rsid w:val="0003089E"/>
    <w:rsid w:val="00036644"/>
    <w:rsid w:val="0004020C"/>
    <w:rsid w:val="00044260"/>
    <w:rsid w:val="00050D8D"/>
    <w:rsid w:val="00056477"/>
    <w:rsid w:val="00061115"/>
    <w:rsid w:val="00062CCC"/>
    <w:rsid w:val="000653C6"/>
    <w:rsid w:val="00065CB5"/>
    <w:rsid w:val="00067E90"/>
    <w:rsid w:val="00081719"/>
    <w:rsid w:val="00081E4F"/>
    <w:rsid w:val="000949A4"/>
    <w:rsid w:val="00094D01"/>
    <w:rsid w:val="000A1BAF"/>
    <w:rsid w:val="000A5A8D"/>
    <w:rsid w:val="000A5E86"/>
    <w:rsid w:val="000A6DD9"/>
    <w:rsid w:val="000B34AA"/>
    <w:rsid w:val="000B7F78"/>
    <w:rsid w:val="000C575E"/>
    <w:rsid w:val="000D023B"/>
    <w:rsid w:val="000E53E1"/>
    <w:rsid w:val="000F0ECA"/>
    <w:rsid w:val="000F1FB9"/>
    <w:rsid w:val="00106182"/>
    <w:rsid w:val="0012055F"/>
    <w:rsid w:val="001212C9"/>
    <w:rsid w:val="00121C81"/>
    <w:rsid w:val="0012492B"/>
    <w:rsid w:val="0013480E"/>
    <w:rsid w:val="00134CC1"/>
    <w:rsid w:val="0014043F"/>
    <w:rsid w:val="0014311E"/>
    <w:rsid w:val="001436A8"/>
    <w:rsid w:val="0015226D"/>
    <w:rsid w:val="00153E63"/>
    <w:rsid w:val="00156F9B"/>
    <w:rsid w:val="00162FFB"/>
    <w:rsid w:val="00163926"/>
    <w:rsid w:val="00165615"/>
    <w:rsid w:val="0017585B"/>
    <w:rsid w:val="001826BF"/>
    <w:rsid w:val="00193617"/>
    <w:rsid w:val="00194790"/>
    <w:rsid w:val="001B6ADB"/>
    <w:rsid w:val="001D31CD"/>
    <w:rsid w:val="001E4106"/>
    <w:rsid w:val="001E567C"/>
    <w:rsid w:val="001F086F"/>
    <w:rsid w:val="001F1ED6"/>
    <w:rsid w:val="001F7899"/>
    <w:rsid w:val="001F7ED1"/>
    <w:rsid w:val="00200F53"/>
    <w:rsid w:val="00204C58"/>
    <w:rsid w:val="00222808"/>
    <w:rsid w:val="00230283"/>
    <w:rsid w:val="00233C49"/>
    <w:rsid w:val="00240B84"/>
    <w:rsid w:val="002454D8"/>
    <w:rsid w:val="00263F52"/>
    <w:rsid w:val="00293B52"/>
    <w:rsid w:val="00293EC9"/>
    <w:rsid w:val="00295818"/>
    <w:rsid w:val="00295F2F"/>
    <w:rsid w:val="002964F0"/>
    <w:rsid w:val="00297260"/>
    <w:rsid w:val="002C0510"/>
    <w:rsid w:val="002C5CEB"/>
    <w:rsid w:val="002D207C"/>
    <w:rsid w:val="002D35EB"/>
    <w:rsid w:val="002D4BDA"/>
    <w:rsid w:val="002E3D54"/>
    <w:rsid w:val="00301A60"/>
    <w:rsid w:val="00301BAB"/>
    <w:rsid w:val="00307FEE"/>
    <w:rsid w:val="00334D44"/>
    <w:rsid w:val="00336BCB"/>
    <w:rsid w:val="0035045E"/>
    <w:rsid w:val="00366A5E"/>
    <w:rsid w:val="00367527"/>
    <w:rsid w:val="00367C4C"/>
    <w:rsid w:val="003724A3"/>
    <w:rsid w:val="00373D89"/>
    <w:rsid w:val="003816C9"/>
    <w:rsid w:val="003A3F6A"/>
    <w:rsid w:val="003A4A03"/>
    <w:rsid w:val="003A6F43"/>
    <w:rsid w:val="003B414D"/>
    <w:rsid w:val="003C32DB"/>
    <w:rsid w:val="003E3E31"/>
    <w:rsid w:val="003F3BBB"/>
    <w:rsid w:val="0040693B"/>
    <w:rsid w:val="004144B8"/>
    <w:rsid w:val="004246FA"/>
    <w:rsid w:val="0045258B"/>
    <w:rsid w:val="004534F0"/>
    <w:rsid w:val="00454637"/>
    <w:rsid w:val="004575D6"/>
    <w:rsid w:val="00460096"/>
    <w:rsid w:val="00465EBD"/>
    <w:rsid w:val="00466CA4"/>
    <w:rsid w:val="00475947"/>
    <w:rsid w:val="00483754"/>
    <w:rsid w:val="00486DB0"/>
    <w:rsid w:val="00487374"/>
    <w:rsid w:val="004A634E"/>
    <w:rsid w:val="004A7727"/>
    <w:rsid w:val="004B2D7F"/>
    <w:rsid w:val="004C63A4"/>
    <w:rsid w:val="004D5723"/>
    <w:rsid w:val="00516F7E"/>
    <w:rsid w:val="005222EB"/>
    <w:rsid w:val="00542331"/>
    <w:rsid w:val="0055248C"/>
    <w:rsid w:val="00562D85"/>
    <w:rsid w:val="0057158C"/>
    <w:rsid w:val="005846D0"/>
    <w:rsid w:val="00586C2C"/>
    <w:rsid w:val="0059389E"/>
    <w:rsid w:val="005A0C13"/>
    <w:rsid w:val="005A3E1C"/>
    <w:rsid w:val="005B61FB"/>
    <w:rsid w:val="005D0DD5"/>
    <w:rsid w:val="005D606B"/>
    <w:rsid w:val="005D6700"/>
    <w:rsid w:val="005F5E7B"/>
    <w:rsid w:val="00605F48"/>
    <w:rsid w:val="006203E9"/>
    <w:rsid w:val="00621A47"/>
    <w:rsid w:val="00621FCD"/>
    <w:rsid w:val="00635CE6"/>
    <w:rsid w:val="00635E76"/>
    <w:rsid w:val="00642022"/>
    <w:rsid w:val="00644EF4"/>
    <w:rsid w:val="006474AC"/>
    <w:rsid w:val="006504BB"/>
    <w:rsid w:val="006505B5"/>
    <w:rsid w:val="00652BD9"/>
    <w:rsid w:val="00652EA1"/>
    <w:rsid w:val="00656BF7"/>
    <w:rsid w:val="0066417B"/>
    <w:rsid w:val="00670347"/>
    <w:rsid w:val="00672AD8"/>
    <w:rsid w:val="006737F8"/>
    <w:rsid w:val="006773AE"/>
    <w:rsid w:val="00684347"/>
    <w:rsid w:val="006859C3"/>
    <w:rsid w:val="006A1FA0"/>
    <w:rsid w:val="006B00A8"/>
    <w:rsid w:val="006B68DF"/>
    <w:rsid w:val="006C1432"/>
    <w:rsid w:val="006C1EF6"/>
    <w:rsid w:val="006C3A24"/>
    <w:rsid w:val="006C647A"/>
    <w:rsid w:val="006D33A8"/>
    <w:rsid w:val="006D4D5E"/>
    <w:rsid w:val="006E0EA6"/>
    <w:rsid w:val="006F3D28"/>
    <w:rsid w:val="0070575F"/>
    <w:rsid w:val="00711015"/>
    <w:rsid w:val="00716B8E"/>
    <w:rsid w:val="00716CB5"/>
    <w:rsid w:val="00736508"/>
    <w:rsid w:val="0075376B"/>
    <w:rsid w:val="00763D82"/>
    <w:rsid w:val="00775EF5"/>
    <w:rsid w:val="007824FE"/>
    <w:rsid w:val="00787995"/>
    <w:rsid w:val="00794056"/>
    <w:rsid w:val="00794F54"/>
    <w:rsid w:val="00796F7D"/>
    <w:rsid w:val="0079796A"/>
    <w:rsid w:val="007C0A74"/>
    <w:rsid w:val="007C3370"/>
    <w:rsid w:val="007C4940"/>
    <w:rsid w:val="007D0D5B"/>
    <w:rsid w:val="007E2090"/>
    <w:rsid w:val="007E3D64"/>
    <w:rsid w:val="007E7589"/>
    <w:rsid w:val="007E7941"/>
    <w:rsid w:val="007F381D"/>
    <w:rsid w:val="0080556E"/>
    <w:rsid w:val="0081257E"/>
    <w:rsid w:val="00815A91"/>
    <w:rsid w:val="008273AD"/>
    <w:rsid w:val="00835D55"/>
    <w:rsid w:val="00840968"/>
    <w:rsid w:val="0084540F"/>
    <w:rsid w:val="008534DE"/>
    <w:rsid w:val="00854761"/>
    <w:rsid w:val="00854C5B"/>
    <w:rsid w:val="00861A99"/>
    <w:rsid w:val="00866906"/>
    <w:rsid w:val="00870797"/>
    <w:rsid w:val="0088001D"/>
    <w:rsid w:val="0088545A"/>
    <w:rsid w:val="008A3E0C"/>
    <w:rsid w:val="008A70F0"/>
    <w:rsid w:val="008E7BC4"/>
    <w:rsid w:val="00901236"/>
    <w:rsid w:val="00901E58"/>
    <w:rsid w:val="00912469"/>
    <w:rsid w:val="009210E9"/>
    <w:rsid w:val="00921A22"/>
    <w:rsid w:val="00922C0E"/>
    <w:rsid w:val="00923D1E"/>
    <w:rsid w:val="009241CF"/>
    <w:rsid w:val="0092520D"/>
    <w:rsid w:val="0093368C"/>
    <w:rsid w:val="00933CF8"/>
    <w:rsid w:val="00935485"/>
    <w:rsid w:val="00942D0E"/>
    <w:rsid w:val="00957446"/>
    <w:rsid w:val="009755FF"/>
    <w:rsid w:val="009917D6"/>
    <w:rsid w:val="009A62B7"/>
    <w:rsid w:val="009B7034"/>
    <w:rsid w:val="009C1BF8"/>
    <w:rsid w:val="009C6461"/>
    <w:rsid w:val="009E58DF"/>
    <w:rsid w:val="009F0AF9"/>
    <w:rsid w:val="009F1CB4"/>
    <w:rsid w:val="00A02070"/>
    <w:rsid w:val="00A070C5"/>
    <w:rsid w:val="00A073D7"/>
    <w:rsid w:val="00A24AFD"/>
    <w:rsid w:val="00A26C39"/>
    <w:rsid w:val="00A314B0"/>
    <w:rsid w:val="00A33CEF"/>
    <w:rsid w:val="00A36142"/>
    <w:rsid w:val="00A4299C"/>
    <w:rsid w:val="00A530F1"/>
    <w:rsid w:val="00A729F1"/>
    <w:rsid w:val="00A77D58"/>
    <w:rsid w:val="00A77FD9"/>
    <w:rsid w:val="00A80A76"/>
    <w:rsid w:val="00A90CAF"/>
    <w:rsid w:val="00A94F33"/>
    <w:rsid w:val="00A96E54"/>
    <w:rsid w:val="00AA09CD"/>
    <w:rsid w:val="00AA355B"/>
    <w:rsid w:val="00AB1AE0"/>
    <w:rsid w:val="00AB1F4A"/>
    <w:rsid w:val="00AB7663"/>
    <w:rsid w:val="00AC1E58"/>
    <w:rsid w:val="00AC7CEE"/>
    <w:rsid w:val="00AD1294"/>
    <w:rsid w:val="00AD43E6"/>
    <w:rsid w:val="00AD5DB0"/>
    <w:rsid w:val="00AD7EA0"/>
    <w:rsid w:val="00AE214A"/>
    <w:rsid w:val="00AE5772"/>
    <w:rsid w:val="00B04317"/>
    <w:rsid w:val="00B06CF8"/>
    <w:rsid w:val="00B12B24"/>
    <w:rsid w:val="00B14297"/>
    <w:rsid w:val="00B21AF3"/>
    <w:rsid w:val="00B31D8E"/>
    <w:rsid w:val="00B349D4"/>
    <w:rsid w:val="00B3556E"/>
    <w:rsid w:val="00B44F24"/>
    <w:rsid w:val="00B53452"/>
    <w:rsid w:val="00B569F3"/>
    <w:rsid w:val="00B700E0"/>
    <w:rsid w:val="00B728A7"/>
    <w:rsid w:val="00B77F7F"/>
    <w:rsid w:val="00B90138"/>
    <w:rsid w:val="00B904D1"/>
    <w:rsid w:val="00B94B01"/>
    <w:rsid w:val="00BA5ED2"/>
    <w:rsid w:val="00BA7194"/>
    <w:rsid w:val="00BD08CA"/>
    <w:rsid w:val="00BD2680"/>
    <w:rsid w:val="00BD5E67"/>
    <w:rsid w:val="00BF6BB8"/>
    <w:rsid w:val="00C00059"/>
    <w:rsid w:val="00C22059"/>
    <w:rsid w:val="00C33713"/>
    <w:rsid w:val="00C34636"/>
    <w:rsid w:val="00C409F5"/>
    <w:rsid w:val="00C4574E"/>
    <w:rsid w:val="00C509E3"/>
    <w:rsid w:val="00C57CA3"/>
    <w:rsid w:val="00C73F37"/>
    <w:rsid w:val="00C74744"/>
    <w:rsid w:val="00C83E84"/>
    <w:rsid w:val="00C844CD"/>
    <w:rsid w:val="00C977FD"/>
    <w:rsid w:val="00CA1517"/>
    <w:rsid w:val="00CA35C1"/>
    <w:rsid w:val="00CA5268"/>
    <w:rsid w:val="00CA6890"/>
    <w:rsid w:val="00CB09C3"/>
    <w:rsid w:val="00CB22BB"/>
    <w:rsid w:val="00CB76D6"/>
    <w:rsid w:val="00CC0874"/>
    <w:rsid w:val="00CC2533"/>
    <w:rsid w:val="00CC7EFA"/>
    <w:rsid w:val="00CD7540"/>
    <w:rsid w:val="00CE02A6"/>
    <w:rsid w:val="00CE2D9E"/>
    <w:rsid w:val="00CE39BB"/>
    <w:rsid w:val="00CE7C56"/>
    <w:rsid w:val="00CF1802"/>
    <w:rsid w:val="00CF4661"/>
    <w:rsid w:val="00CF5ECD"/>
    <w:rsid w:val="00CF5FA8"/>
    <w:rsid w:val="00D03CE3"/>
    <w:rsid w:val="00D044B8"/>
    <w:rsid w:val="00D16A65"/>
    <w:rsid w:val="00D16E93"/>
    <w:rsid w:val="00D2162B"/>
    <w:rsid w:val="00D258D0"/>
    <w:rsid w:val="00D30664"/>
    <w:rsid w:val="00D44678"/>
    <w:rsid w:val="00D45066"/>
    <w:rsid w:val="00D62FA3"/>
    <w:rsid w:val="00D631BA"/>
    <w:rsid w:val="00D6524F"/>
    <w:rsid w:val="00D65817"/>
    <w:rsid w:val="00D658C1"/>
    <w:rsid w:val="00D83339"/>
    <w:rsid w:val="00D83823"/>
    <w:rsid w:val="00D91883"/>
    <w:rsid w:val="00D94066"/>
    <w:rsid w:val="00DA6155"/>
    <w:rsid w:val="00DA6D36"/>
    <w:rsid w:val="00DB5E8C"/>
    <w:rsid w:val="00DC40B8"/>
    <w:rsid w:val="00DD133D"/>
    <w:rsid w:val="00DD3D17"/>
    <w:rsid w:val="00DE0EC9"/>
    <w:rsid w:val="00DF095A"/>
    <w:rsid w:val="00E00D44"/>
    <w:rsid w:val="00E02414"/>
    <w:rsid w:val="00E10066"/>
    <w:rsid w:val="00E10AC3"/>
    <w:rsid w:val="00E16883"/>
    <w:rsid w:val="00E31139"/>
    <w:rsid w:val="00E31171"/>
    <w:rsid w:val="00E3667F"/>
    <w:rsid w:val="00E3687B"/>
    <w:rsid w:val="00E37A0D"/>
    <w:rsid w:val="00E53834"/>
    <w:rsid w:val="00E610B4"/>
    <w:rsid w:val="00E70F98"/>
    <w:rsid w:val="00E733E7"/>
    <w:rsid w:val="00E77021"/>
    <w:rsid w:val="00E84264"/>
    <w:rsid w:val="00E86734"/>
    <w:rsid w:val="00E91668"/>
    <w:rsid w:val="00E95B20"/>
    <w:rsid w:val="00EA2FBB"/>
    <w:rsid w:val="00EA532A"/>
    <w:rsid w:val="00EA7032"/>
    <w:rsid w:val="00EB10B5"/>
    <w:rsid w:val="00EB67A8"/>
    <w:rsid w:val="00EC1D23"/>
    <w:rsid w:val="00EC6BE2"/>
    <w:rsid w:val="00EC79FE"/>
    <w:rsid w:val="00ED0083"/>
    <w:rsid w:val="00ED1325"/>
    <w:rsid w:val="00ED21DB"/>
    <w:rsid w:val="00ED2CCD"/>
    <w:rsid w:val="00EE637C"/>
    <w:rsid w:val="00EE71AF"/>
    <w:rsid w:val="00EF62FA"/>
    <w:rsid w:val="00F038C6"/>
    <w:rsid w:val="00F130E4"/>
    <w:rsid w:val="00F1774D"/>
    <w:rsid w:val="00F20FF1"/>
    <w:rsid w:val="00F220F3"/>
    <w:rsid w:val="00F256C2"/>
    <w:rsid w:val="00F3308D"/>
    <w:rsid w:val="00F33764"/>
    <w:rsid w:val="00F41733"/>
    <w:rsid w:val="00F47B4E"/>
    <w:rsid w:val="00F52944"/>
    <w:rsid w:val="00F604A7"/>
    <w:rsid w:val="00F614F9"/>
    <w:rsid w:val="00F67939"/>
    <w:rsid w:val="00F72CF4"/>
    <w:rsid w:val="00F7382F"/>
    <w:rsid w:val="00F75DA8"/>
    <w:rsid w:val="00F90CC8"/>
    <w:rsid w:val="00F913AD"/>
    <w:rsid w:val="00FA1BA3"/>
    <w:rsid w:val="00FB0BA9"/>
    <w:rsid w:val="00FE5D19"/>
    <w:rsid w:val="00FE7523"/>
    <w:rsid w:val="00FF1654"/>
    <w:rsid w:val="00FF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043E768"/>
  <w15:chartTrackingRefBased/>
  <w15:docId w15:val="{F04B9A90-7AE7-489E-81C3-1158D026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F33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7D0D5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D0D5B"/>
    <w:rPr>
      <w:rFonts w:ascii="Segoe UI" w:eastAsia="Times New Roman" w:hAnsi="Segoe UI" w:cs="Segoe UI"/>
      <w:sz w:val="18"/>
      <w:szCs w:val="18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19605675EBF46DEBFA0BDA3F21B59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B4D7F8-E74D-4F72-B451-DDBAEDB38F93}"/>
      </w:docPartPr>
      <w:docPartBody>
        <w:p w:rsidR="001A1EA5" w:rsidRDefault="00652381" w:rsidP="00652381">
          <w:pPr>
            <w:pStyle w:val="C19605675EBF46DEBFA0BDA3F21B593F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D8A77C8848E42DC82581E55789A7D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D72B5F-BC8D-4BF6-A835-D40BBD51470C}"/>
      </w:docPartPr>
      <w:docPartBody>
        <w:p w:rsidR="001A1EA5" w:rsidRDefault="003B5D97" w:rsidP="003B5D97">
          <w:pPr>
            <w:pStyle w:val="ED8A77C8848E42DC82581E55789A7D7211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AF79FD9D06454BC9846849D432CF0E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07FDC80-8697-4CF0-94DC-913FF3FF334E}"/>
      </w:docPartPr>
      <w:docPartBody>
        <w:p w:rsidR="001A1EA5" w:rsidRDefault="003B5D97" w:rsidP="003B5D97">
          <w:pPr>
            <w:pStyle w:val="AF79FD9D06454BC9846849D432CF0EF91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25205ABEDF2F44C3B0EF1E2F95BECE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A422EC-AA48-4C9D-AE17-90889B72A035}"/>
      </w:docPartPr>
      <w:docPartBody>
        <w:p w:rsidR="001E6ACB" w:rsidRDefault="003B5D97" w:rsidP="003B5D97">
          <w:pPr>
            <w:pStyle w:val="25205ABEDF2F44C3B0EF1E2F95BECEAE5"/>
          </w:pPr>
          <w:r w:rsidRPr="0059389E">
            <w:rPr>
              <w:rStyle w:val="Textedelespacerserv"/>
              <w:rFonts w:eastAsiaTheme="minorHAnsi"/>
              <w:sz w:val="22"/>
            </w:rPr>
            <w:t xml:space="preserve">  </w:t>
          </w:r>
        </w:p>
      </w:docPartBody>
    </w:docPart>
    <w:docPart>
      <w:docPartPr>
        <w:name w:val="E4563C84E3E446BA80CF6D33B450BF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947D86-D0EB-4577-9F71-E7A0C91740C3}"/>
      </w:docPartPr>
      <w:docPartBody>
        <w:p w:rsidR="00990DB0" w:rsidRDefault="006D63C9" w:rsidP="006D63C9">
          <w:pPr>
            <w:pStyle w:val="E4563C84E3E446BA80CF6D33B450BFAF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62CC7DB9AF24AC188B7B1582CEFBD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AB9527-2937-4525-B9BB-5B65DA05ABBF}"/>
      </w:docPartPr>
      <w:docPartBody>
        <w:p w:rsidR="00974F6B" w:rsidRDefault="00990DB0" w:rsidP="00990DB0">
          <w:pPr>
            <w:pStyle w:val="262CC7DB9AF24AC188B7B1582CEFBD35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F91E4F6A6D2A4687847DA231E72666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48FB2A-459F-46C2-B661-27E1FE15C835}"/>
      </w:docPartPr>
      <w:docPartBody>
        <w:p w:rsidR="00974F6B" w:rsidRDefault="00990DB0" w:rsidP="00990DB0">
          <w:pPr>
            <w:pStyle w:val="F91E4F6A6D2A4687847DA231E72666FA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FFF610D593A4ADABC313AB6CA5F39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03FBA73-37BB-49DA-9806-6232480CB3F1}"/>
      </w:docPartPr>
      <w:docPartBody>
        <w:p w:rsidR="00974F6B" w:rsidRDefault="00990DB0" w:rsidP="00990DB0">
          <w:pPr>
            <w:pStyle w:val="6FFF610D593A4ADABC313AB6CA5F39CA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70EC4F540F7F40058245F90CCE2D43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335A4E-A1D8-4168-A819-40AE947B5DEF}"/>
      </w:docPartPr>
      <w:docPartBody>
        <w:p w:rsidR="00974F6B" w:rsidRDefault="00990DB0" w:rsidP="00990DB0">
          <w:pPr>
            <w:pStyle w:val="70EC4F540F7F40058245F90CCE2D4371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D5B2DB69C434134ACD916D7ADD4E54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7617F9-9920-41D7-AD65-3B5BC9395648}"/>
      </w:docPartPr>
      <w:docPartBody>
        <w:p w:rsidR="00615CAD" w:rsidRDefault="00574AE3" w:rsidP="00574AE3">
          <w:pPr>
            <w:pStyle w:val="1D5B2DB69C434134ACD916D7ADD4E548"/>
          </w:pPr>
          <w:r w:rsidRPr="006D66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AFF952BF5DB4A79B7C8B401AA5A07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00518F-5F13-4A6E-82E3-C7B71CC06528}"/>
      </w:docPartPr>
      <w:docPartBody>
        <w:p w:rsidR="00615CAD" w:rsidRDefault="00574AE3" w:rsidP="00574AE3">
          <w:pPr>
            <w:pStyle w:val="9AFF952BF5DB4A79B7C8B401AA5A07A5"/>
          </w:pPr>
          <w:r w:rsidRPr="006D66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9AD697602354FA8A5F33C532B3A50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0230C1-0F3E-45C3-B551-336D9A7F6E9F}"/>
      </w:docPartPr>
      <w:docPartBody>
        <w:p w:rsidR="00615CAD" w:rsidRDefault="00574AE3" w:rsidP="00574AE3">
          <w:pPr>
            <w:pStyle w:val="19AD697602354FA8A5F33C532B3A508A"/>
          </w:pPr>
          <w:r w:rsidRPr="006D66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D9759E9427B435AA2720A917B6518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3CEED1-8109-494B-927E-3E2CC169E95F}"/>
      </w:docPartPr>
      <w:docPartBody>
        <w:p w:rsidR="00615CAD" w:rsidRDefault="00574AE3" w:rsidP="00574AE3">
          <w:pPr>
            <w:pStyle w:val="9D9759E9427B435AA2720A917B651838"/>
          </w:pPr>
          <w:r w:rsidRPr="006D66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D285B2C4C484A1FA9640EB0832DBEB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B1E1B1-645C-4331-AC9D-9ADD18ACA442}"/>
      </w:docPartPr>
      <w:docPartBody>
        <w:p w:rsidR="00D14739" w:rsidRDefault="003B5D97" w:rsidP="003B5D97">
          <w:pPr>
            <w:pStyle w:val="7D285B2C4C484A1FA9640EB0832DBEB3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C4B62C7FE43644E8B2D3A61D0E49C2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9EE0F5-2672-4D2F-B20C-6EF900E8482F}"/>
      </w:docPartPr>
      <w:docPartBody>
        <w:p w:rsidR="00D14739" w:rsidRDefault="003B5D97" w:rsidP="003B5D97">
          <w:pPr>
            <w:pStyle w:val="C4B62C7FE43644E8B2D3A61D0E49C2FC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3533F8773CAC4182803D90A04F10BA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D804A0-673D-4F4D-80C5-B7ED7A3B0E29}"/>
      </w:docPartPr>
      <w:docPartBody>
        <w:p w:rsidR="00D14739" w:rsidRDefault="003B5D97" w:rsidP="003B5D97">
          <w:pPr>
            <w:pStyle w:val="3533F8773CAC4182803D90A04F10BA10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CFC0F0CC10384949913F88098E18273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617E70-7810-4862-ABD7-77906BB92701}"/>
      </w:docPartPr>
      <w:docPartBody>
        <w:p w:rsidR="00D14739" w:rsidRDefault="003B5D97" w:rsidP="003B5D97">
          <w:pPr>
            <w:pStyle w:val="CFC0F0CC10384949913F88098E18273A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CE1DE704BE6D4F16BEBDCA7D1A14ECD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F80A34-248F-440C-8F7E-1FAE91E400FC}"/>
      </w:docPartPr>
      <w:docPartBody>
        <w:p w:rsidR="00D14739" w:rsidRDefault="003B5D97" w:rsidP="003B5D97">
          <w:pPr>
            <w:pStyle w:val="CE1DE704BE6D4F16BEBDCA7D1A14ECDE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A013DBFEF5E3491186856B89BEE16F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CC7F9F6-6B12-49EB-B8A5-AE5235B62FEC}"/>
      </w:docPartPr>
      <w:docPartBody>
        <w:p w:rsidR="00D14739" w:rsidRDefault="003B5D97" w:rsidP="003B5D97">
          <w:pPr>
            <w:pStyle w:val="A013DBFEF5E3491186856B89BEE16F6F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9A82559898AC4F509773C18276BBDF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4676AA-D240-4D23-8F46-2F8208F2DE58}"/>
      </w:docPartPr>
      <w:docPartBody>
        <w:p w:rsidR="00D14739" w:rsidRDefault="003B5D97" w:rsidP="003B5D97">
          <w:pPr>
            <w:pStyle w:val="9A82559898AC4F509773C18276BBDFB9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738F234B7F134EC299FD287E92CFC1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DE1653-F617-4DCB-8425-08770C82D6D5}"/>
      </w:docPartPr>
      <w:docPartBody>
        <w:p w:rsidR="00D14739" w:rsidRDefault="003B5D97" w:rsidP="003B5D97">
          <w:pPr>
            <w:pStyle w:val="738F234B7F134EC299FD287E92CFC18A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43ACFF59FC39402DB22D42BB0DAF95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BD07C6C-4EF3-4975-958E-7E5A7EDF1BA3}"/>
      </w:docPartPr>
      <w:docPartBody>
        <w:p w:rsidR="00D14739" w:rsidRDefault="003B5D97" w:rsidP="003B5D97">
          <w:pPr>
            <w:pStyle w:val="43ACFF59FC39402DB22D42BB0DAF95AA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7CB146E4F5F3434F8AF76ED0FA98B2F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440B6A-7679-47D5-B5A4-4ECA2FFA001C}"/>
      </w:docPartPr>
      <w:docPartBody>
        <w:p w:rsidR="00D14739" w:rsidRDefault="003B5D97" w:rsidP="003B5D97">
          <w:pPr>
            <w:pStyle w:val="7CB146E4F5F3434F8AF76ED0FA98B2F1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811CF4E918B64C51A0945117AF12BC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F91162-BCE0-48E2-9BED-2DC52A477C7B}"/>
      </w:docPartPr>
      <w:docPartBody>
        <w:p w:rsidR="00D14739" w:rsidRDefault="003B5D97" w:rsidP="003B5D97">
          <w:pPr>
            <w:pStyle w:val="811CF4E918B64C51A0945117AF12BCAF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134CB156A60946EDAB4805741F1EF5B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77022AF-4212-4E2B-8BB1-BBEFB7D4A662}"/>
      </w:docPartPr>
      <w:docPartBody>
        <w:p w:rsidR="00D14739" w:rsidRDefault="003B5D97" w:rsidP="003B5D97">
          <w:pPr>
            <w:pStyle w:val="134CB156A60946EDAB4805741F1EF5B3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FC26FA1FB36745EB973CB1F7C67650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A0D6B6-2620-4218-BC69-7F4B6C04F580}"/>
      </w:docPartPr>
      <w:docPartBody>
        <w:p w:rsidR="00D14739" w:rsidRDefault="003B5D97" w:rsidP="003B5D97">
          <w:pPr>
            <w:pStyle w:val="FC26FA1FB36745EB973CB1F7C67650CD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FA74442FE2064327BDD9526CC75D65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02F4B13-0999-4B42-AEB5-0BD4CC88788A}"/>
      </w:docPartPr>
      <w:docPartBody>
        <w:p w:rsidR="00D14739" w:rsidRDefault="003B5D97" w:rsidP="003B5D97">
          <w:pPr>
            <w:pStyle w:val="FA74442FE2064327BDD9526CC75D656D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C671B5E4187940EC8E8EE62D313250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6A19B5-C202-4951-89CB-DE46640C5CFD}"/>
      </w:docPartPr>
      <w:docPartBody>
        <w:p w:rsidR="00D14739" w:rsidRDefault="003B5D97" w:rsidP="003B5D97">
          <w:pPr>
            <w:pStyle w:val="C671B5E4187940EC8E8EE62D3132509A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533D529151F94E82B4EE20BB287E65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D545C5-F837-46F2-AFD0-C050A8DAA712}"/>
      </w:docPartPr>
      <w:docPartBody>
        <w:p w:rsidR="00D14739" w:rsidRDefault="003B5D97" w:rsidP="003B5D97">
          <w:pPr>
            <w:pStyle w:val="533D529151F94E82B4EE20BB287E6537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7B219858954F4434964125FA9009E84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D2FFE0-4EA2-44AF-AC67-B35A9691A5F4}"/>
      </w:docPartPr>
      <w:docPartBody>
        <w:p w:rsidR="00D14739" w:rsidRDefault="003B5D97" w:rsidP="003B5D97">
          <w:pPr>
            <w:pStyle w:val="7B219858954F4434964125FA9009E845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C01811C395794388BFFD664BFC1A8D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479770-1EB3-4DF8-B3E1-570B070F415F}"/>
      </w:docPartPr>
      <w:docPartBody>
        <w:p w:rsidR="00D14739" w:rsidRDefault="003B5D97" w:rsidP="003B5D97">
          <w:pPr>
            <w:pStyle w:val="C01811C395794388BFFD664BFC1A8D12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5C8312E348CC431AB271506B27C6A9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FA396CF-3E4C-4EEC-9A76-594D5388A9CC}"/>
      </w:docPartPr>
      <w:docPartBody>
        <w:p w:rsidR="00D14739" w:rsidRDefault="003B5D97" w:rsidP="003B5D97">
          <w:pPr>
            <w:pStyle w:val="5C8312E348CC431AB271506B27C6A902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DEDBE598CF73416EA7CE7C0A8A3D17D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980596-4BC8-4537-8C56-B2AA9B150461}"/>
      </w:docPartPr>
      <w:docPartBody>
        <w:p w:rsidR="00D14739" w:rsidRDefault="003B5D97" w:rsidP="003B5D97">
          <w:pPr>
            <w:pStyle w:val="DEDBE598CF73416EA7CE7C0A8A3D17D6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A02DB7CE2D824DB4B941040E55D83F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CA2C924-C03A-4746-9987-BB89BFE8DD87}"/>
      </w:docPartPr>
      <w:docPartBody>
        <w:p w:rsidR="00D14739" w:rsidRDefault="003B5D97" w:rsidP="003B5D97">
          <w:pPr>
            <w:pStyle w:val="A02DB7CE2D824DB4B941040E55D83F84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DAB29FF122174D7CB054467CCEDFD5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85E5AA-4F3F-4060-AB87-D4AA6F702B09}"/>
      </w:docPartPr>
      <w:docPartBody>
        <w:p w:rsidR="00D14739" w:rsidRDefault="003B5D97" w:rsidP="003B5D97">
          <w:pPr>
            <w:pStyle w:val="DAB29FF122174D7CB054467CCEDFD5F9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477930F48468415AA7453B011469E0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037DAE-6F31-4754-A0B6-778EB978E269}"/>
      </w:docPartPr>
      <w:docPartBody>
        <w:p w:rsidR="00D14739" w:rsidRDefault="003B5D97" w:rsidP="003B5D97">
          <w:pPr>
            <w:pStyle w:val="477930F48468415AA7453B011469E0BF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0D867B8C48E4486290ED691866EAB9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D60712-F57E-4B56-B4B3-0090FCD4ECCF}"/>
      </w:docPartPr>
      <w:docPartBody>
        <w:p w:rsidR="00D14739" w:rsidRDefault="003B5D97" w:rsidP="003B5D97">
          <w:pPr>
            <w:pStyle w:val="0D867B8C48E4486290ED691866EAB9F9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A4D20E41FE944D30AC6A3D3F36A565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EA23FA-EBFB-4FD7-96E5-37096C25D0A3}"/>
      </w:docPartPr>
      <w:docPartBody>
        <w:p w:rsidR="00D14739" w:rsidRDefault="003B5D97" w:rsidP="003B5D97">
          <w:pPr>
            <w:pStyle w:val="A4D20E41FE944D30AC6A3D3F36A565C0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B3AAD5741DE94A0F89F8DD5BC719A8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51B42D1-5EE6-4F79-941B-A2F5DBF1DB25}"/>
      </w:docPartPr>
      <w:docPartBody>
        <w:p w:rsidR="00D14739" w:rsidRDefault="003B5D97" w:rsidP="003B5D97">
          <w:pPr>
            <w:pStyle w:val="B3AAD5741DE94A0F89F8DD5BC719A841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66BF2B62E08C4732958FFAAAAD1743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6385DF7-F48B-48E9-9FBF-D6D498749A32}"/>
      </w:docPartPr>
      <w:docPartBody>
        <w:p w:rsidR="00D14739" w:rsidRDefault="003B5D97" w:rsidP="003B5D97">
          <w:pPr>
            <w:pStyle w:val="66BF2B62E08C4732958FFAAAAD174329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FFBEE92255BC489EA2015E2CA6AAEA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883EFC-BBEE-4F6B-97DF-C35388ABA993}"/>
      </w:docPartPr>
      <w:docPartBody>
        <w:p w:rsidR="00000000" w:rsidRDefault="003B5D97" w:rsidP="003B5D97">
          <w:pPr>
            <w:pStyle w:val="FFBEE92255BC489EA2015E2CA6AAEA77"/>
          </w:pPr>
          <w:r w:rsidRPr="006D660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FE191380C42A452E9872D9A0DE78DA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2802C6-D4C9-4682-9FEB-48B38C273E62}"/>
      </w:docPartPr>
      <w:docPartBody>
        <w:p w:rsidR="00000000" w:rsidRDefault="003B5D97" w:rsidP="003B5D97">
          <w:pPr>
            <w:pStyle w:val="FE191380C42A452E9872D9A0DE78DABF"/>
          </w:pPr>
          <w:r w:rsidRPr="006D66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A78E9B16AF847A297B6C0C18DC203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710A53-433B-4D9F-BE18-BEADBEB68787}"/>
      </w:docPartPr>
      <w:docPartBody>
        <w:p w:rsidR="00000000" w:rsidRDefault="003B5D97" w:rsidP="003B5D97">
          <w:pPr>
            <w:pStyle w:val="DA78E9B16AF847A297B6C0C18DC2038A"/>
          </w:pPr>
          <w:r w:rsidRPr="006D66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F1C7589BEC540C19526B660F338CB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DC6802-2B70-48A0-AB1F-3595D50E2C78}"/>
      </w:docPartPr>
      <w:docPartBody>
        <w:p w:rsidR="00000000" w:rsidRDefault="003B5D97" w:rsidP="003B5D97">
          <w:pPr>
            <w:pStyle w:val="0F1C7589BEC540C19526B660F338CBB7"/>
          </w:pPr>
          <w:r w:rsidRPr="006D66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6162754CE6F41D5830A0CDDCBE2B7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73B3542-E75B-4070-A2BE-7B7F2ABE6231}"/>
      </w:docPartPr>
      <w:docPartBody>
        <w:p w:rsidR="00000000" w:rsidRDefault="003B5D97" w:rsidP="003B5D97">
          <w:pPr>
            <w:pStyle w:val="B6162754CE6F41D5830A0CDDCBE2B7B21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45E042DA71564072A0903D1D2E8FFA5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948104-9DB8-46BA-8FE1-2A9B31600CC7}"/>
      </w:docPartPr>
      <w:docPartBody>
        <w:p w:rsidR="00000000" w:rsidRDefault="003B5D97" w:rsidP="003B5D97">
          <w:pPr>
            <w:pStyle w:val="45E042DA71564072A0903D1D2E8FFA5E"/>
          </w:pPr>
          <w:r w:rsidRPr="006D660F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043F2B"/>
    <w:rsid w:val="00045B74"/>
    <w:rsid w:val="00093F01"/>
    <w:rsid w:val="000F2688"/>
    <w:rsid w:val="00155FE5"/>
    <w:rsid w:val="00180C64"/>
    <w:rsid w:val="00190CB9"/>
    <w:rsid w:val="001A1EA5"/>
    <w:rsid w:val="001E6ACB"/>
    <w:rsid w:val="001F0E4B"/>
    <w:rsid w:val="0021125D"/>
    <w:rsid w:val="002248F6"/>
    <w:rsid w:val="00262F32"/>
    <w:rsid w:val="0032380C"/>
    <w:rsid w:val="00331F5D"/>
    <w:rsid w:val="0034005E"/>
    <w:rsid w:val="003421FF"/>
    <w:rsid w:val="00352896"/>
    <w:rsid w:val="00386B9C"/>
    <w:rsid w:val="00390341"/>
    <w:rsid w:val="003B161F"/>
    <w:rsid w:val="003B5D97"/>
    <w:rsid w:val="003C6D51"/>
    <w:rsid w:val="003D0B41"/>
    <w:rsid w:val="00416AD3"/>
    <w:rsid w:val="004627D0"/>
    <w:rsid w:val="00484F98"/>
    <w:rsid w:val="004B3ECC"/>
    <w:rsid w:val="005644FE"/>
    <w:rsid w:val="00574AE3"/>
    <w:rsid w:val="00615CAD"/>
    <w:rsid w:val="00652381"/>
    <w:rsid w:val="00696580"/>
    <w:rsid w:val="006A0B0F"/>
    <w:rsid w:val="006A3E7B"/>
    <w:rsid w:val="006C0C0E"/>
    <w:rsid w:val="006D63C9"/>
    <w:rsid w:val="006E3D35"/>
    <w:rsid w:val="00772253"/>
    <w:rsid w:val="007B6F70"/>
    <w:rsid w:val="008243CE"/>
    <w:rsid w:val="00845138"/>
    <w:rsid w:val="00885577"/>
    <w:rsid w:val="00885A72"/>
    <w:rsid w:val="00894261"/>
    <w:rsid w:val="008B54D0"/>
    <w:rsid w:val="008B75D1"/>
    <w:rsid w:val="008E0AEA"/>
    <w:rsid w:val="008E1391"/>
    <w:rsid w:val="008E280D"/>
    <w:rsid w:val="009468F7"/>
    <w:rsid w:val="009558B8"/>
    <w:rsid w:val="00974ED7"/>
    <w:rsid w:val="00974F6B"/>
    <w:rsid w:val="00975932"/>
    <w:rsid w:val="00990DB0"/>
    <w:rsid w:val="00A629A2"/>
    <w:rsid w:val="00AE0111"/>
    <w:rsid w:val="00AE19E7"/>
    <w:rsid w:val="00B17360"/>
    <w:rsid w:val="00BA28E3"/>
    <w:rsid w:val="00D14739"/>
    <w:rsid w:val="00DB03D3"/>
    <w:rsid w:val="00DC1FB0"/>
    <w:rsid w:val="00E64ABA"/>
    <w:rsid w:val="00E8237A"/>
    <w:rsid w:val="00E84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4353ABD8B4C84D6799D3BB2019374C34">
    <w:name w:val="4353ABD8B4C84D6799D3BB2019374C34"/>
  </w:style>
  <w:style w:type="character" w:styleId="Textedelespacerserv">
    <w:name w:val="Placeholder Text"/>
    <w:basedOn w:val="Policepardfaut"/>
    <w:uiPriority w:val="99"/>
    <w:semiHidden/>
    <w:rsid w:val="003B5D97"/>
    <w:rPr>
      <w:color w:val="808080"/>
    </w:rPr>
  </w:style>
  <w:style w:type="paragraph" w:customStyle="1" w:styleId="D9125FFA66CC4D75A4213D021F889891">
    <w:name w:val="D9125FFA66CC4D75A4213D021F889891"/>
  </w:style>
  <w:style w:type="paragraph" w:customStyle="1" w:styleId="A53CF9E5941B4A139B707AC095ACE2AB">
    <w:name w:val="A53CF9E5941B4A139B707AC095ACE2AB"/>
  </w:style>
  <w:style w:type="paragraph" w:customStyle="1" w:styleId="DA0456E09BFD42A2A689CCAA0868FB0D">
    <w:name w:val="DA0456E09BFD42A2A689CCAA0868FB0D"/>
  </w:style>
  <w:style w:type="paragraph" w:customStyle="1" w:styleId="87559B1840C247DEB4C3927E96A988B7">
    <w:name w:val="87559B1840C247DEB4C3927E96A988B7"/>
  </w:style>
  <w:style w:type="paragraph" w:customStyle="1" w:styleId="D41A1513C02040C88289CF28CBDB4805">
    <w:name w:val="D41A1513C02040C88289CF28CBDB4805"/>
  </w:style>
  <w:style w:type="paragraph" w:customStyle="1" w:styleId="EC0E2CFAD1EC4E1C8971132183B80B63">
    <w:name w:val="EC0E2CFAD1EC4E1C8971132183B80B63"/>
  </w:style>
  <w:style w:type="paragraph" w:customStyle="1" w:styleId="18F057B8133E4F63AB127A5EBC7A2E0B">
    <w:name w:val="18F057B8133E4F63AB127A5EBC7A2E0B"/>
  </w:style>
  <w:style w:type="paragraph" w:customStyle="1" w:styleId="0A03FD7495E648C6A99E6E9A82CB8933">
    <w:name w:val="0A03FD7495E648C6A99E6E9A82CB8933"/>
  </w:style>
  <w:style w:type="paragraph" w:customStyle="1" w:styleId="B43EE188B29A4585BF4AF5BDC0F1A504">
    <w:name w:val="B43EE188B29A4585BF4AF5BDC0F1A504"/>
  </w:style>
  <w:style w:type="paragraph" w:customStyle="1" w:styleId="B5C101471E8F47D3B6A6E8AB57FF0969">
    <w:name w:val="B5C101471E8F47D3B6A6E8AB57FF0969"/>
  </w:style>
  <w:style w:type="paragraph" w:customStyle="1" w:styleId="10389E6834AA4C449A8734FC73D5E552">
    <w:name w:val="10389E6834AA4C449A8734FC73D5E552"/>
  </w:style>
  <w:style w:type="paragraph" w:customStyle="1" w:styleId="92B1D93717F549E9ADE208BD37FC801C">
    <w:name w:val="92B1D93717F549E9ADE208BD37FC801C"/>
  </w:style>
  <w:style w:type="paragraph" w:customStyle="1" w:styleId="110D4230AE2B45DE8D5EA9E0DE773A0D">
    <w:name w:val="110D4230AE2B45DE8D5EA9E0DE773A0D"/>
  </w:style>
  <w:style w:type="paragraph" w:customStyle="1" w:styleId="AE240E9ADC4841F58082AAB8A093770C">
    <w:name w:val="AE240E9ADC4841F58082AAB8A093770C"/>
  </w:style>
  <w:style w:type="paragraph" w:customStyle="1" w:styleId="08DD701757594FC6923F344C9A398FB6">
    <w:name w:val="08DD701757594FC6923F344C9A398FB6"/>
  </w:style>
  <w:style w:type="paragraph" w:customStyle="1" w:styleId="437C31D7E0464A50B3BAA567B18836C3">
    <w:name w:val="437C31D7E0464A50B3BAA567B18836C3"/>
  </w:style>
  <w:style w:type="paragraph" w:customStyle="1" w:styleId="EF4896263E794348A234EB116606E8C7">
    <w:name w:val="EF4896263E794348A234EB116606E8C7"/>
  </w:style>
  <w:style w:type="paragraph" w:customStyle="1" w:styleId="8538757AE0174BE99FCE05C6EDA13D91">
    <w:name w:val="8538757AE0174BE99FCE05C6EDA13D91"/>
  </w:style>
  <w:style w:type="paragraph" w:customStyle="1" w:styleId="C1124053123C4070A91B351FA1650A21">
    <w:name w:val="C1124053123C4070A91B351FA1650A21"/>
  </w:style>
  <w:style w:type="paragraph" w:customStyle="1" w:styleId="B9CC01B1740D480BA640F544E04C7D6D">
    <w:name w:val="B9CC01B1740D480BA640F544E04C7D6D"/>
  </w:style>
  <w:style w:type="paragraph" w:customStyle="1" w:styleId="413ACA377E5248B6B0767C8930990A3F">
    <w:name w:val="413ACA377E5248B6B0767C8930990A3F"/>
  </w:style>
  <w:style w:type="paragraph" w:customStyle="1" w:styleId="54A916ED88A14A3FB8ED6CEE3B8C2C87">
    <w:name w:val="54A916ED88A14A3FB8ED6CEE3B8C2C87"/>
  </w:style>
  <w:style w:type="paragraph" w:customStyle="1" w:styleId="C285BB62E8114269BBDC90C46D208184">
    <w:name w:val="C285BB62E8114269BBDC90C46D208184"/>
  </w:style>
  <w:style w:type="paragraph" w:customStyle="1" w:styleId="6A19B037091E4634AD38FDF550DE37AB">
    <w:name w:val="6A19B037091E4634AD38FDF550DE37AB"/>
  </w:style>
  <w:style w:type="paragraph" w:customStyle="1" w:styleId="A44A4FAF2FE842DDB0C56F8769B60DF5">
    <w:name w:val="A44A4FAF2FE842DDB0C56F8769B60DF5"/>
  </w:style>
  <w:style w:type="paragraph" w:customStyle="1" w:styleId="5E811177ECEB4F7F9652B661E0C20BFB">
    <w:name w:val="5E811177ECEB4F7F9652B661E0C20BFB"/>
  </w:style>
  <w:style w:type="paragraph" w:customStyle="1" w:styleId="D2F55331B9AE489CB39B2E7CD00F46C6">
    <w:name w:val="D2F55331B9AE489CB39B2E7CD00F46C6"/>
  </w:style>
  <w:style w:type="paragraph" w:customStyle="1" w:styleId="7F390674A0334EDC8DA096DEE708C3CA">
    <w:name w:val="7F390674A0334EDC8DA096DEE708C3CA"/>
  </w:style>
  <w:style w:type="paragraph" w:customStyle="1" w:styleId="F2F025D7AB514A8EBCF4BBBAD8D3B448">
    <w:name w:val="F2F025D7AB514A8EBCF4BBBAD8D3B448"/>
  </w:style>
  <w:style w:type="paragraph" w:customStyle="1" w:styleId="8709A0EE1CE74789ABC211A73A6145A0">
    <w:name w:val="8709A0EE1CE74789ABC211A73A6145A0"/>
  </w:style>
  <w:style w:type="paragraph" w:customStyle="1" w:styleId="9D5424D767B848338CEE64EBF7AC5600">
    <w:name w:val="9D5424D767B848338CEE64EBF7AC5600"/>
  </w:style>
  <w:style w:type="paragraph" w:customStyle="1" w:styleId="74ACBD9035B14C7ABE5A7E00F6A2EB04">
    <w:name w:val="74ACBD9035B14C7ABE5A7E00F6A2EB04"/>
  </w:style>
  <w:style w:type="paragraph" w:customStyle="1" w:styleId="DE8EF9A20459486B94FAEDC296AD7BD4">
    <w:name w:val="DE8EF9A20459486B94FAEDC296AD7BD4"/>
  </w:style>
  <w:style w:type="paragraph" w:customStyle="1" w:styleId="705990CDAB604B288418D6BC6B27F252">
    <w:name w:val="705990CDAB604B288418D6BC6B27F252"/>
  </w:style>
  <w:style w:type="paragraph" w:customStyle="1" w:styleId="129831F1A61A4F98922FA58DAFA77777">
    <w:name w:val="129831F1A61A4F98922FA58DAFA77777"/>
  </w:style>
  <w:style w:type="paragraph" w:customStyle="1" w:styleId="BB81F9A5311349238C79E66A34C36B9A">
    <w:name w:val="BB81F9A5311349238C79E66A34C36B9A"/>
  </w:style>
  <w:style w:type="paragraph" w:customStyle="1" w:styleId="31BE9F08FEEE431C9CA81FF8680E67FD">
    <w:name w:val="31BE9F08FEEE431C9CA81FF8680E67FD"/>
  </w:style>
  <w:style w:type="paragraph" w:customStyle="1" w:styleId="3EC22D2067D943E9BE785A0631961343">
    <w:name w:val="3EC22D2067D943E9BE785A0631961343"/>
  </w:style>
  <w:style w:type="paragraph" w:customStyle="1" w:styleId="EDE220D6F96D44729E412C7AC4330D82">
    <w:name w:val="EDE220D6F96D44729E412C7AC4330D82"/>
  </w:style>
  <w:style w:type="paragraph" w:customStyle="1" w:styleId="6134E1C8A799422EBAD3DD75344A4C19">
    <w:name w:val="6134E1C8A799422EBAD3DD75344A4C19"/>
  </w:style>
  <w:style w:type="paragraph" w:customStyle="1" w:styleId="841AD29C8F7F4CB3A275E6303D59B779">
    <w:name w:val="841AD29C8F7F4CB3A275E6303D59B779"/>
  </w:style>
  <w:style w:type="paragraph" w:customStyle="1" w:styleId="D60C0665509D4D13A45413DF05A66D8E">
    <w:name w:val="D60C0665509D4D13A45413DF05A66D8E"/>
  </w:style>
  <w:style w:type="paragraph" w:customStyle="1" w:styleId="D03FEEC29A6049819AF08EE4A8668C69">
    <w:name w:val="D03FEEC29A6049819AF08EE4A8668C69"/>
  </w:style>
  <w:style w:type="paragraph" w:customStyle="1" w:styleId="F1B031F864734AA9AF4456A2BA8BB7DA">
    <w:name w:val="F1B031F864734AA9AF4456A2BA8BB7DA"/>
  </w:style>
  <w:style w:type="paragraph" w:customStyle="1" w:styleId="1DD5F37BA8BF4105BBB71F54F414B10D">
    <w:name w:val="1DD5F37BA8BF4105BBB71F54F414B10D"/>
  </w:style>
  <w:style w:type="paragraph" w:customStyle="1" w:styleId="582382E3FCFD4345A709F257DFBA8446">
    <w:name w:val="582382E3FCFD4345A709F257DFBA8446"/>
    <w:rsid w:val="003B161F"/>
  </w:style>
  <w:style w:type="paragraph" w:customStyle="1" w:styleId="229FFCF3BA6E43BDAE0DB6AA1FC70470">
    <w:name w:val="229FFCF3BA6E43BDAE0DB6AA1FC70470"/>
    <w:rsid w:val="003B161F"/>
  </w:style>
  <w:style w:type="paragraph" w:customStyle="1" w:styleId="9D0D4F89858B49F0A9849C07FC6D9B9B">
    <w:name w:val="9D0D4F89858B49F0A9849C07FC6D9B9B"/>
    <w:rsid w:val="003B161F"/>
  </w:style>
  <w:style w:type="paragraph" w:customStyle="1" w:styleId="A3B358A88A79433D9A6D7EDE192AC67D">
    <w:name w:val="A3B358A88A79433D9A6D7EDE192AC67D"/>
    <w:rsid w:val="003B161F"/>
  </w:style>
  <w:style w:type="paragraph" w:customStyle="1" w:styleId="39BB264539134ED9853E20AE66FD7FDA">
    <w:name w:val="39BB264539134ED9853E20AE66FD7FDA"/>
    <w:rsid w:val="003B161F"/>
  </w:style>
  <w:style w:type="paragraph" w:customStyle="1" w:styleId="F9A44DA1A47D4DCEAEAA0BFC95AE6856">
    <w:name w:val="F9A44DA1A47D4DCEAEAA0BFC95AE6856"/>
    <w:rsid w:val="003B161F"/>
  </w:style>
  <w:style w:type="paragraph" w:customStyle="1" w:styleId="8B731F98C44446BFB4756F84DE87EE96">
    <w:name w:val="8B731F98C44446BFB4756F84DE87EE96"/>
    <w:rsid w:val="003B161F"/>
  </w:style>
  <w:style w:type="paragraph" w:customStyle="1" w:styleId="63553F2A57AD4420BBB0DB10BB93407B">
    <w:name w:val="63553F2A57AD4420BBB0DB10BB93407B"/>
    <w:rsid w:val="003B161F"/>
  </w:style>
  <w:style w:type="paragraph" w:customStyle="1" w:styleId="A53CF9E5941B4A139B707AC095ACE2AB1">
    <w:name w:val="A53CF9E5941B4A139B707AC095ACE2A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">
    <w:name w:val="87559B1840C247DEB4C3927E96A988B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">
    <w:name w:val="D41A1513C02040C88289CF28CBDB4805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1">
    <w:name w:val="18F057B8133E4F63AB127A5EBC7A2E0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1">
    <w:name w:val="0A03FD7495E648C6A99E6E9A82CB893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1">
    <w:name w:val="B43EE188B29A4585BF4AF5BDC0F1A50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1">
    <w:name w:val="B5C101471E8F47D3B6A6E8AB57FF096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1">
    <w:name w:val="10389E6834AA4C449A8734FC73D5E55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1">
    <w:name w:val="92B1D93717F549E9ADE208BD37FC801C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1">
    <w:name w:val="110D4230AE2B45DE8D5EA9E0DE773A0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1">
    <w:name w:val="AE240E9ADC4841F58082AAB8A093770C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1">
    <w:name w:val="08DD701757594FC6923F344C9A398FB6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1">
    <w:name w:val="437C31D7E0464A50B3BAA567B18836C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1">
    <w:name w:val="EF4896263E794348A234EB116606E8C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1">
    <w:name w:val="8538757AE0174BE99FCE05C6EDA13D91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">
    <w:name w:val="C1124053123C4070A91B351FA1650A21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">
    <w:name w:val="B9CC01B1740D480BA640F544E04C7D6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">
    <w:name w:val="413ACA377E5248B6B0767C8930990A3F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">
    <w:name w:val="54A916ED88A14A3FB8ED6CEE3B8C2C8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1">
    <w:name w:val="C285BB62E8114269BBDC90C46D20818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">
    <w:name w:val="6A19B037091E4634AD38FDF550DE37A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">
    <w:name w:val="5E811177ECEB4F7F9652B661E0C20BF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">
    <w:name w:val="D2F55331B9AE489CB39B2E7CD00F46C6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">
    <w:name w:val="7F390674A0334EDC8DA096DEE708C3C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">
    <w:name w:val="F2F025D7AB514A8EBCF4BBBAD8D3B448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">
    <w:name w:val="8709A0EE1CE74789ABC211A73A6145A0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">
    <w:name w:val="9D5424D767B848338CEE64EBF7AC5600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">
    <w:name w:val="74ACBD9035B14C7ABE5A7E00F6A2EB0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">
    <w:name w:val="DE8EF9A20459486B94FAEDC296AD7BD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">
    <w:name w:val="705990CDAB604B288418D6BC6B27F25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">
    <w:name w:val="129831F1A61A4F98922FA58DAFA7777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">
    <w:name w:val="BB81F9A5311349238C79E66A34C36B9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">
    <w:name w:val="31BE9F08FEEE431C9CA81FF8680E67F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">
    <w:name w:val="3EC22D2067D943E9BE785A063196134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">
    <w:name w:val="EDE220D6F96D44729E412C7AC4330D8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">
    <w:name w:val="6134E1C8A799422EBAD3DD75344A4C1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">
    <w:name w:val="841AD29C8F7F4CB3A275E6303D59B77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">
    <w:name w:val="D60C0665509D4D13A45413DF05A66D8E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">
    <w:name w:val="D03FEEC29A6049819AF08EE4A8668C6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1">
    <w:name w:val="F1B031F864734AA9AF4456A2BA8BB7D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">
    <w:name w:val="1DD5F37BA8BF4105BBB71F54F414B10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">
    <w:name w:val="A53CF9E5941B4A139B707AC095ACE2A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">
    <w:name w:val="87559B1840C247DEB4C3927E96A988B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">
    <w:name w:val="D41A1513C02040C88289CF28CBDB4805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2">
    <w:name w:val="18F057B8133E4F63AB127A5EBC7A2E0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2">
    <w:name w:val="0A03FD7495E648C6A99E6E9A82CB893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2">
    <w:name w:val="B43EE188B29A4585BF4AF5BDC0F1A50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2">
    <w:name w:val="B5C101471E8F47D3B6A6E8AB57FF096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2">
    <w:name w:val="10389E6834AA4C449A8734FC73D5E55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2">
    <w:name w:val="92B1D93717F549E9ADE208BD37FC801C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2">
    <w:name w:val="110D4230AE2B45DE8D5EA9E0DE773A0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2">
    <w:name w:val="AE240E9ADC4841F58082AAB8A093770C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2">
    <w:name w:val="08DD701757594FC6923F344C9A398FB6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2">
    <w:name w:val="437C31D7E0464A50B3BAA567B18836C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2">
    <w:name w:val="EF4896263E794348A234EB116606E8C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2">
    <w:name w:val="8538757AE0174BE99FCE05C6EDA13D91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">
    <w:name w:val="C1124053123C4070A91B351FA1650A21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">
    <w:name w:val="B9CC01B1740D480BA640F544E04C7D6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">
    <w:name w:val="413ACA377E5248B6B0767C8930990A3F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">
    <w:name w:val="54A916ED88A14A3FB8ED6CEE3B8C2C8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2">
    <w:name w:val="C285BB62E8114269BBDC90C46D20818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">
    <w:name w:val="6A19B037091E4634AD38FDF550DE37A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">
    <w:name w:val="5E811177ECEB4F7F9652B661E0C20BF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">
    <w:name w:val="D2F55331B9AE489CB39B2E7CD00F46C6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">
    <w:name w:val="7F390674A0334EDC8DA096DEE708C3C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">
    <w:name w:val="F2F025D7AB514A8EBCF4BBBAD8D3B448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">
    <w:name w:val="8709A0EE1CE74789ABC211A73A6145A0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">
    <w:name w:val="9D5424D767B848338CEE64EBF7AC5600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">
    <w:name w:val="74ACBD9035B14C7ABE5A7E00F6A2EB0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">
    <w:name w:val="DE8EF9A20459486B94FAEDC296AD7BD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">
    <w:name w:val="705990CDAB604B288418D6BC6B27F25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">
    <w:name w:val="129831F1A61A4F98922FA58DAFA7777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">
    <w:name w:val="BB81F9A5311349238C79E66A34C36B9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">
    <w:name w:val="31BE9F08FEEE431C9CA81FF8680E67F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">
    <w:name w:val="3EC22D2067D943E9BE785A063196134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2">
    <w:name w:val="EDE220D6F96D44729E412C7AC4330D8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">
    <w:name w:val="6134E1C8A799422EBAD3DD75344A4C1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">
    <w:name w:val="841AD29C8F7F4CB3A275E6303D59B77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">
    <w:name w:val="D60C0665509D4D13A45413DF05A66D8E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">
    <w:name w:val="D03FEEC29A6049819AF08EE4A8668C6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2">
    <w:name w:val="F1B031F864734AA9AF4456A2BA8BB7D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">
    <w:name w:val="1DD5F37BA8BF4105BBB71F54F414B10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">
    <w:name w:val="56538C77C9F94E449497DF9A8DF20172"/>
    <w:rsid w:val="003B161F"/>
  </w:style>
  <w:style w:type="paragraph" w:customStyle="1" w:styleId="9577BF4CC9E7404E80E0AE563EF3DD73">
    <w:name w:val="9577BF4CC9E7404E80E0AE563EF3DD73"/>
    <w:rsid w:val="003B161F"/>
  </w:style>
  <w:style w:type="paragraph" w:customStyle="1" w:styleId="7678632E98F54C9A861B8B0BBF577864">
    <w:name w:val="7678632E98F54C9A861B8B0BBF577864"/>
    <w:rsid w:val="003B161F"/>
  </w:style>
  <w:style w:type="paragraph" w:customStyle="1" w:styleId="A53CF9E5941B4A139B707AC095ACE2AB3">
    <w:name w:val="A53CF9E5941B4A139B707AC095ACE2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3">
    <w:name w:val="87559B1840C247DEB4C3927E96A988B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">
    <w:name w:val="D41A1513C02040C88289CF28CBDB4805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3">
    <w:name w:val="18F057B8133E4F63AB127A5EBC7A2E0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3">
    <w:name w:val="0A03FD7495E648C6A99E6E9A82CB893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3">
    <w:name w:val="B43EE188B29A4585BF4AF5BDC0F1A50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3">
    <w:name w:val="B5C101471E8F47D3B6A6E8AB57FF096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3">
    <w:name w:val="10389E6834AA4C449A8734FC73D5E55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3">
    <w:name w:val="92B1D93717F549E9ADE208BD37FC801C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3">
    <w:name w:val="110D4230AE2B45DE8D5EA9E0DE773A0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3">
    <w:name w:val="AE240E9ADC4841F58082AAB8A093770C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3">
    <w:name w:val="08DD701757594FC6923F344C9A398FB6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3">
    <w:name w:val="437C31D7E0464A50B3BAA567B18836C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3">
    <w:name w:val="EF4896263E794348A234EB116606E8C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3">
    <w:name w:val="8538757AE0174BE99FCE05C6EDA13D91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3">
    <w:name w:val="C1124053123C4070A91B351FA1650A21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">
    <w:name w:val="B9CC01B1740D480BA640F544E04C7D6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">
    <w:name w:val="413ACA377E5248B6B0767C8930990A3F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">
    <w:name w:val="54A916ED88A14A3FB8ED6CEE3B8C2C8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3">
    <w:name w:val="C285BB62E8114269BBDC90C46D20818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">
    <w:name w:val="6A19B037091E4634AD38FDF550DE37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">
    <w:name w:val="5E811177ECEB4F7F9652B661E0C20BF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">
    <w:name w:val="D2F55331B9AE489CB39B2E7CD00F46C6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">
    <w:name w:val="7F390674A0334EDC8DA096DEE708C3C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">
    <w:name w:val="F2F025D7AB514A8EBCF4BBBAD8D3B448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">
    <w:name w:val="8709A0EE1CE74789ABC211A73A6145A0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">
    <w:name w:val="9D5424D767B848338CEE64EBF7AC5600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">
    <w:name w:val="74ACBD9035B14C7ABE5A7E00F6A2EB0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">
    <w:name w:val="DE8EF9A20459486B94FAEDC296AD7BD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">
    <w:name w:val="705990CDAB604B288418D6BC6B27F25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">
    <w:name w:val="129831F1A61A4F98922FA58DAFA7777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">
    <w:name w:val="BB81F9A5311349238C79E66A34C36B9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">
    <w:name w:val="31BE9F08FEEE431C9CA81FF8680E67F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">
    <w:name w:val="3EC22D2067D943E9BE785A063196134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3">
    <w:name w:val="EDE220D6F96D44729E412C7AC4330D8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">
    <w:name w:val="6134E1C8A799422EBAD3DD75344A4C1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">
    <w:name w:val="841AD29C8F7F4CB3A275E6303D59B77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3">
    <w:name w:val="D60C0665509D4D13A45413DF05A66D8E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">
    <w:name w:val="D03FEEC29A6049819AF08EE4A8668C6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3">
    <w:name w:val="F1B031F864734AA9AF4456A2BA8BB7D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3">
    <w:name w:val="1DD5F37BA8BF4105BBB71F54F414B10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">
    <w:name w:val="56538C77C9F94E449497DF9A8DF201721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">
    <w:name w:val="7678632E98F54C9A861B8B0BBF577864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">
    <w:name w:val="A53CF9E5941B4A139B707AC095ACE2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4">
    <w:name w:val="87559B1840C247DEB4C3927E96A988B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4">
    <w:name w:val="D41A1513C02040C88289CF28CBDB4805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4">
    <w:name w:val="18F057B8133E4F63AB127A5EBC7A2E0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4">
    <w:name w:val="0A03FD7495E648C6A99E6E9A82CB893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4">
    <w:name w:val="B43EE188B29A4585BF4AF5BDC0F1A50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4">
    <w:name w:val="B5C101471E8F47D3B6A6E8AB57FF096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4">
    <w:name w:val="10389E6834AA4C449A8734FC73D5E55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4">
    <w:name w:val="92B1D93717F549E9ADE208BD37FC801C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4">
    <w:name w:val="110D4230AE2B45DE8D5EA9E0DE773A0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4">
    <w:name w:val="AE240E9ADC4841F58082AAB8A093770C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4">
    <w:name w:val="08DD701757594FC6923F344C9A398FB6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4">
    <w:name w:val="437C31D7E0464A50B3BAA567B18836C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4">
    <w:name w:val="EF4896263E794348A234EB116606E8C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4">
    <w:name w:val="8538757AE0174BE99FCE05C6EDA13D91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4">
    <w:name w:val="C1124053123C4070A91B351FA1650A21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4">
    <w:name w:val="B9CC01B1740D480BA640F544E04C7D6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4">
    <w:name w:val="413ACA377E5248B6B0767C8930990A3F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4">
    <w:name w:val="54A916ED88A14A3FB8ED6CEE3B8C2C8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4">
    <w:name w:val="C285BB62E8114269BBDC90C46D20818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4">
    <w:name w:val="6A19B037091E4634AD38FDF550DE37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4">
    <w:name w:val="5E811177ECEB4F7F9652B661E0C20BF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4">
    <w:name w:val="D2F55331B9AE489CB39B2E7CD00F46C6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4">
    <w:name w:val="7F390674A0334EDC8DA096DEE708C3C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4">
    <w:name w:val="F2F025D7AB514A8EBCF4BBBAD8D3B448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4">
    <w:name w:val="8709A0EE1CE74789ABC211A73A6145A0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4">
    <w:name w:val="9D5424D767B848338CEE64EBF7AC5600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4">
    <w:name w:val="74ACBD9035B14C7ABE5A7E00F6A2EB0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4">
    <w:name w:val="DE8EF9A20459486B94FAEDC296AD7BD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4">
    <w:name w:val="705990CDAB604B288418D6BC6B27F25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4">
    <w:name w:val="129831F1A61A4F98922FA58DAFA7777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4">
    <w:name w:val="BB81F9A5311349238C79E66A34C36B9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4">
    <w:name w:val="31BE9F08FEEE431C9CA81FF8680E67F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4">
    <w:name w:val="3EC22D2067D943E9BE785A063196134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4">
    <w:name w:val="EDE220D6F96D44729E412C7AC4330D8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4">
    <w:name w:val="6134E1C8A799422EBAD3DD75344A4C1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">
    <w:name w:val="841AD29C8F7F4CB3A275E6303D59B77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4">
    <w:name w:val="D60C0665509D4D13A45413DF05A66D8E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">
    <w:name w:val="D03FEEC29A6049819AF08EE4A8668C6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4">
    <w:name w:val="F1B031F864734AA9AF4456A2BA8BB7D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4">
    <w:name w:val="1DD5F37BA8BF4105BBB71F54F414B10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">
    <w:name w:val="56538C77C9F94E449497DF9A8DF201722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2">
    <w:name w:val="7678632E98F54C9A861B8B0BBF577864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F374FE20C6148D8A01D329F75FB9B42">
    <w:name w:val="1F374FE20C6148D8A01D329F75FB9B42"/>
    <w:rsid w:val="003421FF"/>
  </w:style>
  <w:style w:type="paragraph" w:customStyle="1" w:styleId="315AA4426342472FA927DF746B0F56C0">
    <w:name w:val="315AA4426342472FA927DF746B0F56C0"/>
    <w:rsid w:val="003421FF"/>
  </w:style>
  <w:style w:type="paragraph" w:customStyle="1" w:styleId="34B9AF6F741F49ACADC734F6F871A7AE">
    <w:name w:val="34B9AF6F741F49ACADC734F6F871A7AE"/>
    <w:rsid w:val="003421FF"/>
  </w:style>
  <w:style w:type="paragraph" w:customStyle="1" w:styleId="D2089DE58CBB486E8DECFBB07697C858">
    <w:name w:val="D2089DE58CBB486E8DECFBB07697C858"/>
    <w:rsid w:val="003421FF"/>
  </w:style>
  <w:style w:type="paragraph" w:customStyle="1" w:styleId="F994C98A1A16441E820A3AA21D8801EE">
    <w:name w:val="F994C98A1A16441E820A3AA21D8801EE"/>
    <w:rsid w:val="003421FF"/>
  </w:style>
  <w:style w:type="paragraph" w:customStyle="1" w:styleId="0BC69E739E8E48EE9BDA65D9A7AB5F45">
    <w:name w:val="0BC69E739E8E48EE9BDA65D9A7AB5F45"/>
    <w:rsid w:val="003421FF"/>
  </w:style>
  <w:style w:type="paragraph" w:customStyle="1" w:styleId="33ACADFF5B754BC3B3311884D9DA407E">
    <w:name w:val="33ACADFF5B754BC3B3311884D9DA407E"/>
    <w:rsid w:val="003421FF"/>
  </w:style>
  <w:style w:type="paragraph" w:customStyle="1" w:styleId="7ED37707C01F4DBBBEB7463913407F85">
    <w:name w:val="7ED37707C01F4DBBBEB7463913407F85"/>
    <w:rsid w:val="003421FF"/>
  </w:style>
  <w:style w:type="paragraph" w:customStyle="1" w:styleId="BAA76135507449628C6EC3833BF734A1">
    <w:name w:val="BAA76135507449628C6EC3833BF734A1"/>
    <w:rsid w:val="003421FF"/>
  </w:style>
  <w:style w:type="paragraph" w:customStyle="1" w:styleId="8DB17EF1BA8A42C4B2D4142DC509F563">
    <w:name w:val="8DB17EF1BA8A42C4B2D4142DC509F563"/>
    <w:rsid w:val="003421FF"/>
  </w:style>
  <w:style w:type="paragraph" w:customStyle="1" w:styleId="5CB8CCE5569F422CAF8AE2E315305FDB">
    <w:name w:val="5CB8CCE5569F422CAF8AE2E315305FDB"/>
    <w:rsid w:val="003421FF"/>
  </w:style>
  <w:style w:type="paragraph" w:customStyle="1" w:styleId="C253E96172034BFFB69ECA8C19D45424">
    <w:name w:val="C253E96172034BFFB69ECA8C19D45424"/>
    <w:rsid w:val="003421FF"/>
  </w:style>
  <w:style w:type="paragraph" w:customStyle="1" w:styleId="95D3A2C84A6B46E98E6F2F30372BB647">
    <w:name w:val="95D3A2C84A6B46E98E6F2F30372BB647"/>
    <w:rsid w:val="003421FF"/>
  </w:style>
  <w:style w:type="paragraph" w:customStyle="1" w:styleId="A53CF9E5941B4A139B707AC095ACE2AB5">
    <w:name w:val="A53CF9E5941B4A139B707AC095ACE2A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5">
    <w:name w:val="87559B1840C247DEB4C3927E96A988B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5">
    <w:name w:val="D41A1513C02040C88289CF28CBDB4805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5">
    <w:name w:val="437C31D7E0464A50B3BAA567B18836C3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5">
    <w:name w:val="EF4896263E794348A234EB116606E8C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5">
    <w:name w:val="8538757AE0174BE99FCE05C6EDA13D91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5">
    <w:name w:val="C1124053123C4070A91B351FA1650A21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5">
    <w:name w:val="B9CC01B1740D480BA640F544E04C7D6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5">
    <w:name w:val="413ACA377E5248B6B0767C8930990A3F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5">
    <w:name w:val="54A916ED88A14A3FB8ED6CEE3B8C2C8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5">
    <w:name w:val="C285BB62E8114269BBDC90C46D20818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5">
    <w:name w:val="6A19B037091E4634AD38FDF550DE37A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5">
    <w:name w:val="5E811177ECEB4F7F9652B661E0C20BF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5">
    <w:name w:val="D2F55331B9AE489CB39B2E7CD00F46C6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5">
    <w:name w:val="7F390674A0334EDC8DA096DEE708C3C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5">
    <w:name w:val="F2F025D7AB514A8EBCF4BBBAD8D3B448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5">
    <w:name w:val="8709A0EE1CE74789ABC211A73A6145A0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5">
    <w:name w:val="9D5424D767B848338CEE64EBF7AC5600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5">
    <w:name w:val="74ACBD9035B14C7ABE5A7E00F6A2EB0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5">
    <w:name w:val="DE8EF9A20459486B94FAEDC296AD7BD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5">
    <w:name w:val="705990CDAB604B288418D6BC6B27F252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5">
    <w:name w:val="129831F1A61A4F98922FA58DAFA7777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5">
    <w:name w:val="BB81F9A5311349238C79E66A34C36B9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5">
    <w:name w:val="31BE9F08FEEE431C9CA81FF8680E67F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5">
    <w:name w:val="3EC22D2067D943E9BE785A0631961343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5">
    <w:name w:val="EDE220D6F96D44729E412C7AC4330D82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5">
    <w:name w:val="6134E1C8A799422EBAD3DD75344A4C1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5">
    <w:name w:val="841AD29C8F7F4CB3A275E6303D59B77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5">
    <w:name w:val="D60C0665509D4D13A45413DF05A66D8E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5">
    <w:name w:val="D03FEEC29A6049819AF08EE4A8668C6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5">
    <w:name w:val="F1B031F864734AA9AF4456A2BA8BB7D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5">
    <w:name w:val="1DD5F37BA8BF4105BBB71F54F414B10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3">
    <w:name w:val="56538C77C9F94E449497DF9A8DF201723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3">
    <w:name w:val="7678632E98F54C9A861B8B0BBF57786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7078C562DA4C718EC971818935D1AF">
    <w:name w:val="617078C562DA4C718EC971818935D1AF"/>
    <w:rsid w:val="003421FF"/>
  </w:style>
  <w:style w:type="paragraph" w:customStyle="1" w:styleId="03A319EA470E4B24BAB5FE69703A1A79">
    <w:name w:val="03A319EA470E4B24BAB5FE69703A1A79"/>
    <w:rsid w:val="003421FF"/>
  </w:style>
  <w:style w:type="paragraph" w:customStyle="1" w:styleId="302AAFBFA0F445AF8D081D3FB9EDCE11">
    <w:name w:val="302AAFBFA0F445AF8D081D3FB9EDCE11"/>
    <w:rsid w:val="003421FF"/>
  </w:style>
  <w:style w:type="paragraph" w:customStyle="1" w:styleId="58880F41E40D4BCBA3CAD29CB948BBEC">
    <w:name w:val="58880F41E40D4BCBA3CAD29CB948BBEC"/>
    <w:rsid w:val="003421FF"/>
  </w:style>
  <w:style w:type="paragraph" w:customStyle="1" w:styleId="3D584CCF0DA146CD84213860E7206F67">
    <w:name w:val="3D584CCF0DA146CD84213860E7206F67"/>
    <w:rsid w:val="003421FF"/>
  </w:style>
  <w:style w:type="paragraph" w:customStyle="1" w:styleId="2B61B33B48B84E9BBE0C30C6D9EC17D6">
    <w:name w:val="2B61B33B48B84E9BBE0C30C6D9EC17D6"/>
    <w:rsid w:val="003421FF"/>
  </w:style>
  <w:style w:type="paragraph" w:customStyle="1" w:styleId="DE016A32728C4190BC26FC9446E0503A">
    <w:name w:val="DE016A32728C4190BC26FC9446E0503A"/>
    <w:rsid w:val="003421FF"/>
  </w:style>
  <w:style w:type="paragraph" w:customStyle="1" w:styleId="FEA27B8F21FE457CBF70BB2E16E8D613">
    <w:name w:val="FEA27B8F21FE457CBF70BB2E16E8D613"/>
    <w:rsid w:val="003421FF"/>
  </w:style>
  <w:style w:type="paragraph" w:customStyle="1" w:styleId="59B11936A495407AB45F0995020547C4">
    <w:name w:val="59B11936A495407AB45F0995020547C4"/>
    <w:rsid w:val="003421FF"/>
  </w:style>
  <w:style w:type="paragraph" w:customStyle="1" w:styleId="1120A1E510FD49EE907661DB33F5D9A7">
    <w:name w:val="1120A1E510FD49EE907661DB33F5D9A7"/>
    <w:rsid w:val="003421FF"/>
  </w:style>
  <w:style w:type="paragraph" w:customStyle="1" w:styleId="BD2BAE1885B3444B9ECBE7633BA59698">
    <w:name w:val="BD2BAE1885B3444B9ECBE7633BA59698"/>
    <w:rsid w:val="003421FF"/>
  </w:style>
  <w:style w:type="paragraph" w:customStyle="1" w:styleId="45DEF841B50041FE944455941968C7AB">
    <w:name w:val="45DEF841B50041FE944455941968C7AB"/>
    <w:rsid w:val="003421FF"/>
  </w:style>
  <w:style w:type="paragraph" w:customStyle="1" w:styleId="B5E697A53CD14566AA77CA300946E7AD">
    <w:name w:val="B5E697A53CD14566AA77CA300946E7AD"/>
    <w:rsid w:val="003421FF"/>
  </w:style>
  <w:style w:type="paragraph" w:customStyle="1" w:styleId="A53CF9E5941B4A139B707AC095ACE2AB6">
    <w:name w:val="A53CF9E5941B4A139B707AC095ACE2A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6">
    <w:name w:val="87559B1840C247DEB4C3927E96A988B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6">
    <w:name w:val="D41A1513C02040C88289CF28CBDB4805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1">
    <w:name w:val="1120A1E510FD49EE907661DB33F5D9A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1">
    <w:name w:val="BD2BAE1885B3444B9ECBE7633BA59698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1">
    <w:name w:val="45DEF841B50041FE944455941968C7AB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6">
    <w:name w:val="C1124053123C4070A91B351FA1650A21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6">
    <w:name w:val="B9CC01B1740D480BA640F544E04C7D6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6">
    <w:name w:val="413ACA377E5248B6B0767C8930990A3F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6">
    <w:name w:val="54A916ED88A14A3FB8ED6CEE3B8C2C8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6">
    <w:name w:val="C285BB62E8114269BBDC90C46D20818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6">
    <w:name w:val="6A19B037091E4634AD38FDF550DE37A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6">
    <w:name w:val="5E811177ECEB4F7F9652B661E0C20BF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6">
    <w:name w:val="D2F55331B9AE489CB39B2E7CD00F46C6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6">
    <w:name w:val="7F390674A0334EDC8DA096DEE708C3CA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6">
    <w:name w:val="F2F025D7AB514A8EBCF4BBBAD8D3B448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6">
    <w:name w:val="8709A0EE1CE74789ABC211A73A6145A0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6">
    <w:name w:val="9D5424D767B848338CEE64EBF7AC5600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6">
    <w:name w:val="74ACBD9035B14C7ABE5A7E00F6A2EB0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6">
    <w:name w:val="DE8EF9A20459486B94FAEDC296AD7BD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6">
    <w:name w:val="705990CDAB604B288418D6BC6B27F252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6">
    <w:name w:val="129831F1A61A4F98922FA58DAFA7777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6">
    <w:name w:val="BB81F9A5311349238C79E66A34C36B9A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6">
    <w:name w:val="31BE9F08FEEE431C9CA81FF8680E67F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6">
    <w:name w:val="3EC22D2067D943E9BE785A0631961343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6">
    <w:name w:val="EDE220D6F96D44729E412C7AC4330D82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6">
    <w:name w:val="6134E1C8A799422EBAD3DD75344A4C1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6">
    <w:name w:val="841AD29C8F7F4CB3A275E6303D59B77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6">
    <w:name w:val="D60C0665509D4D13A45413DF05A66D8E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6">
    <w:name w:val="D03FEEC29A6049819AF08EE4A8668C6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6">
    <w:name w:val="1DD5F37BA8BF4105BBB71F54F414B10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1">
    <w:name w:val="B5E697A53CD14566AA77CA300946E7AD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4">
    <w:name w:val="56538C77C9F94E449497DF9A8DF201724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4">
    <w:name w:val="7678632E98F54C9A861B8B0BBF57786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7">
    <w:name w:val="A53CF9E5941B4A139B707AC095ACE2A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7">
    <w:name w:val="87559B1840C247DEB4C3927E96A988B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7">
    <w:name w:val="D41A1513C02040C88289CF28CBDB4805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2">
    <w:name w:val="1120A1E510FD49EE907661DB33F5D9A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2">
    <w:name w:val="BD2BAE1885B3444B9ECBE7633BA59698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2">
    <w:name w:val="45DEF841B50041FE944455941968C7AB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7">
    <w:name w:val="C1124053123C4070A91B351FA1650A21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7">
    <w:name w:val="B9CC01B1740D480BA640F544E04C7D6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7">
    <w:name w:val="413ACA377E5248B6B0767C8930990A3F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7">
    <w:name w:val="54A916ED88A14A3FB8ED6CEE3B8C2C8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7">
    <w:name w:val="C285BB62E8114269BBDC90C46D20818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7">
    <w:name w:val="6A19B037091E4634AD38FDF550DE37A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7">
    <w:name w:val="5E811177ECEB4F7F9652B661E0C20BF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7">
    <w:name w:val="D2F55331B9AE489CB39B2E7CD00F46C6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7">
    <w:name w:val="7F390674A0334EDC8DA096DEE708C3CA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7">
    <w:name w:val="F2F025D7AB514A8EBCF4BBBAD8D3B448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7">
    <w:name w:val="8709A0EE1CE74789ABC211A73A6145A0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7">
    <w:name w:val="9D5424D767B848338CEE64EBF7AC5600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7">
    <w:name w:val="74ACBD9035B14C7ABE5A7E00F6A2EB0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7">
    <w:name w:val="DE8EF9A20459486B94FAEDC296AD7BD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7">
    <w:name w:val="705990CDAB604B288418D6BC6B27F252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7">
    <w:name w:val="129831F1A61A4F98922FA58DAFA7777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7">
    <w:name w:val="BB81F9A5311349238C79E66A34C36B9A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7">
    <w:name w:val="31BE9F08FEEE431C9CA81FF8680E67F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7">
    <w:name w:val="3EC22D2067D943E9BE785A0631961343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7">
    <w:name w:val="EDE220D6F96D44729E412C7AC4330D82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7">
    <w:name w:val="6134E1C8A799422EBAD3DD75344A4C1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7">
    <w:name w:val="841AD29C8F7F4CB3A275E6303D59B77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7">
    <w:name w:val="D60C0665509D4D13A45413DF05A66D8E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7">
    <w:name w:val="D03FEEC29A6049819AF08EE4A8668C6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7">
    <w:name w:val="1DD5F37BA8BF4105BBB71F54F414B10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2">
    <w:name w:val="B5E697A53CD14566AA77CA300946E7AD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5">
    <w:name w:val="56538C77C9F94E449497DF9A8DF201725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5">
    <w:name w:val="7678632E98F54C9A861B8B0BBF57786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8">
    <w:name w:val="A53CF9E5941B4A139B707AC095ACE2A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8">
    <w:name w:val="87559B1840C247DEB4C3927E96A988B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8">
    <w:name w:val="D41A1513C02040C88289CF28CBDB4805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3">
    <w:name w:val="1120A1E510FD49EE907661DB33F5D9A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3">
    <w:name w:val="BD2BAE1885B3444B9ECBE7633BA59698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3">
    <w:name w:val="45DEF841B50041FE944455941968C7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8">
    <w:name w:val="C1124053123C4070A91B351FA1650A21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8">
    <w:name w:val="B9CC01B1740D480BA640F544E04C7D6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8">
    <w:name w:val="413ACA377E5248B6B0767C8930990A3F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8">
    <w:name w:val="54A916ED88A14A3FB8ED6CEE3B8C2C8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8">
    <w:name w:val="C285BB62E8114269BBDC90C46D20818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8">
    <w:name w:val="6A19B037091E4634AD38FDF550DE37A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8">
    <w:name w:val="5E811177ECEB4F7F9652B661E0C20BF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8">
    <w:name w:val="D2F55331B9AE489CB39B2E7CD00F46C6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8">
    <w:name w:val="7F390674A0334EDC8DA096DEE708C3CA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8">
    <w:name w:val="F2F025D7AB514A8EBCF4BBBAD8D3B448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8">
    <w:name w:val="8709A0EE1CE74789ABC211A73A6145A0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8">
    <w:name w:val="9D5424D767B848338CEE64EBF7AC5600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8">
    <w:name w:val="74ACBD9035B14C7ABE5A7E00F6A2EB0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8">
    <w:name w:val="DE8EF9A20459486B94FAEDC296AD7BD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8">
    <w:name w:val="705990CDAB604B288418D6BC6B27F252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8">
    <w:name w:val="129831F1A61A4F98922FA58DAFA7777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8">
    <w:name w:val="BB81F9A5311349238C79E66A34C36B9A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8">
    <w:name w:val="31BE9F08FEEE431C9CA81FF8680E67F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8">
    <w:name w:val="3EC22D2067D943E9BE785A0631961343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8">
    <w:name w:val="EDE220D6F96D44729E412C7AC4330D82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8">
    <w:name w:val="6134E1C8A799422EBAD3DD75344A4C1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8">
    <w:name w:val="841AD29C8F7F4CB3A275E6303D59B77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8">
    <w:name w:val="D60C0665509D4D13A45413DF05A66D8E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8">
    <w:name w:val="D03FEEC29A6049819AF08EE4A8668C6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8">
    <w:name w:val="1DD5F37BA8BF4105BBB71F54F414B10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3">
    <w:name w:val="B5E697A53CD14566AA77CA300946E7A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6">
    <w:name w:val="56538C77C9F94E449497DF9A8DF201726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6">
    <w:name w:val="7678632E98F54C9A861B8B0BBF57786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9">
    <w:name w:val="A53CF9E5941B4A139B707AC095ACE2A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9">
    <w:name w:val="87559B1840C247DEB4C3927E96A988B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9">
    <w:name w:val="D41A1513C02040C88289CF28CBDB4805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4">
    <w:name w:val="1120A1E510FD49EE907661DB33F5D9A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4">
    <w:name w:val="BD2BAE1885B3444B9ECBE7633BA59698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4">
    <w:name w:val="45DEF841B50041FE944455941968C7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9">
    <w:name w:val="C1124053123C4070A91B351FA1650A21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9">
    <w:name w:val="B9CC01B1740D480BA640F544E04C7D6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9">
    <w:name w:val="413ACA377E5248B6B0767C8930990A3F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9">
    <w:name w:val="54A916ED88A14A3FB8ED6CEE3B8C2C8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9">
    <w:name w:val="C285BB62E8114269BBDC90C46D20818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9">
    <w:name w:val="6A19B037091E4634AD38FDF550DE37A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9">
    <w:name w:val="5E811177ECEB4F7F9652B661E0C20BF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9">
    <w:name w:val="D2F55331B9AE489CB39B2E7CD00F46C6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9">
    <w:name w:val="7F390674A0334EDC8DA096DEE708C3CA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9">
    <w:name w:val="F2F025D7AB514A8EBCF4BBBAD8D3B448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9">
    <w:name w:val="8709A0EE1CE74789ABC211A73A6145A0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9">
    <w:name w:val="9D5424D767B848338CEE64EBF7AC5600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9">
    <w:name w:val="74ACBD9035B14C7ABE5A7E00F6A2EB0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9">
    <w:name w:val="DE8EF9A20459486B94FAEDC296AD7BD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9">
    <w:name w:val="705990CDAB604B288418D6BC6B27F252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9">
    <w:name w:val="129831F1A61A4F98922FA58DAFA7777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9">
    <w:name w:val="BB81F9A5311349238C79E66A34C36B9A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9">
    <w:name w:val="31BE9F08FEEE431C9CA81FF8680E67F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9">
    <w:name w:val="3EC22D2067D943E9BE785A0631961343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9">
    <w:name w:val="EDE220D6F96D44729E412C7AC4330D82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9">
    <w:name w:val="6134E1C8A799422EBAD3DD75344A4C1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9">
    <w:name w:val="841AD29C8F7F4CB3A275E6303D59B77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9">
    <w:name w:val="D60C0665509D4D13A45413DF05A66D8E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9">
    <w:name w:val="D03FEEC29A6049819AF08EE4A8668C6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9">
    <w:name w:val="1DD5F37BA8BF4105BBB71F54F414B10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4">
    <w:name w:val="B5E697A53CD14566AA77CA300946E7A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7">
    <w:name w:val="56538C77C9F94E449497DF9A8DF201727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7">
    <w:name w:val="7678632E98F54C9A861B8B0BBF57786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4FDE4D076C4A698C9613734AE3030D">
    <w:name w:val="E84FDE4D076C4A698C9613734AE3030D"/>
    <w:rsid w:val="003421FF"/>
  </w:style>
  <w:style w:type="paragraph" w:customStyle="1" w:styleId="A7B868FDA14449D59944169EDD597426">
    <w:name w:val="A7B868FDA14449D59944169EDD597426"/>
    <w:rsid w:val="003421FF"/>
  </w:style>
  <w:style w:type="paragraph" w:customStyle="1" w:styleId="9588E2087D70415EAC27FE931A4F53B6">
    <w:name w:val="9588E2087D70415EAC27FE931A4F53B6"/>
    <w:rsid w:val="003421FF"/>
  </w:style>
  <w:style w:type="paragraph" w:customStyle="1" w:styleId="2BBDEB52E21B4E7BB13179E59F606C4B">
    <w:name w:val="2BBDEB52E21B4E7BB13179E59F606C4B"/>
    <w:rsid w:val="003421FF"/>
  </w:style>
  <w:style w:type="paragraph" w:customStyle="1" w:styleId="BFA9D1501A8B4E56864BFE69B568BAA7">
    <w:name w:val="BFA9D1501A8B4E56864BFE69B568BAA7"/>
    <w:rsid w:val="003421FF"/>
  </w:style>
  <w:style w:type="paragraph" w:customStyle="1" w:styleId="5541C3D4DD9E4167875FCA4270265FD7">
    <w:name w:val="5541C3D4DD9E4167875FCA4270265FD7"/>
    <w:rsid w:val="003421FF"/>
  </w:style>
  <w:style w:type="paragraph" w:customStyle="1" w:styleId="7C49B8862C6C461FABCC7C86F9BD1102">
    <w:name w:val="7C49B8862C6C461FABCC7C86F9BD1102"/>
    <w:rsid w:val="003421FF"/>
  </w:style>
  <w:style w:type="paragraph" w:customStyle="1" w:styleId="A53CF9E5941B4A139B707AC095ACE2AB10">
    <w:name w:val="A53CF9E5941B4A139B707AC095ACE2A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0">
    <w:name w:val="87559B1840C247DEB4C3927E96A988B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0">
    <w:name w:val="D41A1513C02040C88289CF28CBDB4805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1">
    <w:name w:val="BFA9D1501A8B4E56864BFE69B568BAA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1">
    <w:name w:val="7C49B8862C6C461FABCC7C86F9BD1102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1">
    <w:name w:val="5541C3D4DD9E4167875FCA4270265FD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1">
    <w:name w:val="A7B868FDA14449D59944169EDD597426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1">
    <w:name w:val="9588E2087D70415EAC27FE931A4F53B6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1">
    <w:name w:val="2BBDEB52E21B4E7BB13179E59F606C4B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0">
    <w:name w:val="C1124053123C4070A91B351FA1650A21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0">
    <w:name w:val="B9CC01B1740D480BA640F544E04C7D6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0">
    <w:name w:val="413ACA377E5248B6B0767C8930990A3F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0">
    <w:name w:val="54A916ED88A14A3FB8ED6CEE3B8C2C8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0">
    <w:name w:val="6A19B037091E4634AD38FDF550DE37A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0">
    <w:name w:val="5E811177ECEB4F7F9652B661E0C20BF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0">
    <w:name w:val="D2F55331B9AE489CB39B2E7CD00F46C6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0">
    <w:name w:val="7F390674A0334EDC8DA096DEE708C3CA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0">
    <w:name w:val="F2F025D7AB514A8EBCF4BBBAD8D3B448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0">
    <w:name w:val="8709A0EE1CE74789ABC211A73A6145A0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0">
    <w:name w:val="9D5424D767B848338CEE64EBF7AC5600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0">
    <w:name w:val="74ACBD9035B14C7ABE5A7E00F6A2EB04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0">
    <w:name w:val="DE8EF9A20459486B94FAEDC296AD7BD4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0">
    <w:name w:val="705990CDAB604B288418D6BC6B27F252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0">
    <w:name w:val="129831F1A61A4F98922FA58DAFA7777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0">
    <w:name w:val="BB81F9A5311349238C79E66A34C36B9A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0">
    <w:name w:val="31BE9F08FEEE431C9CA81FF8680E67F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0">
    <w:name w:val="3EC22D2067D943E9BE785A0631961343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0">
    <w:name w:val="EDE220D6F96D44729E412C7AC4330D82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0">
    <w:name w:val="6134E1C8A799422EBAD3DD75344A4C1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0">
    <w:name w:val="841AD29C8F7F4CB3A275E6303D59B77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0">
    <w:name w:val="D60C0665509D4D13A45413DF05A66D8E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0">
    <w:name w:val="D03FEEC29A6049819AF08EE4A8668C6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0">
    <w:name w:val="1DD5F37BA8BF4105BBB71F54F414B10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5">
    <w:name w:val="B5E697A53CD14566AA77CA300946E7A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8">
    <w:name w:val="56538C77C9F94E449497DF9A8DF201728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8">
    <w:name w:val="7678632E98F54C9A861B8B0BBF57786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">
    <w:name w:val="037ABD83A55C48A09DD7FA1FD1B9D95F"/>
    <w:rsid w:val="003421FF"/>
  </w:style>
  <w:style w:type="paragraph" w:customStyle="1" w:styleId="41575D4C14DF40DABBD250A89755DD62">
    <w:name w:val="41575D4C14DF40DABBD250A89755DD62"/>
    <w:rsid w:val="003421FF"/>
  </w:style>
  <w:style w:type="paragraph" w:customStyle="1" w:styleId="4195D32DC63B41D98BA4C37B514AC8BA">
    <w:name w:val="4195D32DC63B41D98BA4C37B514AC8BA"/>
    <w:rsid w:val="003421FF"/>
  </w:style>
  <w:style w:type="paragraph" w:customStyle="1" w:styleId="A53CF9E5941B4A139B707AC095ACE2AB11">
    <w:name w:val="A53CF9E5941B4A139B707AC095ACE2A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1">
    <w:name w:val="87559B1840C247DEB4C3927E96A988B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1">
    <w:name w:val="D41A1513C02040C88289CF28CBDB4805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2">
    <w:name w:val="BFA9D1501A8B4E56864BFE69B568BAA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2">
    <w:name w:val="7C49B8862C6C461FABCC7C86F9BD1102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2">
    <w:name w:val="5541C3D4DD9E4167875FCA4270265FD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1">
    <w:name w:val="037ABD83A55C48A09DD7FA1FD1B9D95F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1">
    <w:name w:val="41575D4C14DF40DABBD250A89755DD62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1">
    <w:name w:val="4195D32DC63B41D98BA4C37B514AC8BA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2">
    <w:name w:val="A7B868FDA14449D59944169EDD597426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2">
    <w:name w:val="9588E2087D70415EAC27FE931A4F53B6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2">
    <w:name w:val="2BBDEB52E21B4E7BB13179E59F606C4B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1">
    <w:name w:val="C1124053123C4070A91B351FA1650A21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1">
    <w:name w:val="B9CC01B1740D480BA640F544E04C7D6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1">
    <w:name w:val="413ACA377E5248B6B0767C8930990A3F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1">
    <w:name w:val="54A916ED88A14A3FB8ED6CEE3B8C2C8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1">
    <w:name w:val="6A19B037091E4634AD38FDF550DE37A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1">
    <w:name w:val="5E811177ECEB4F7F9652B661E0C20BF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1">
    <w:name w:val="D2F55331B9AE489CB39B2E7CD00F46C6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1">
    <w:name w:val="7F390674A0334EDC8DA096DEE708C3CA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1">
    <w:name w:val="F2F025D7AB514A8EBCF4BBBAD8D3B448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1">
    <w:name w:val="8709A0EE1CE74789ABC211A73A6145A0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1">
    <w:name w:val="9D5424D767B848338CEE64EBF7AC5600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1">
    <w:name w:val="74ACBD9035B14C7ABE5A7E00F6A2EB04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1">
    <w:name w:val="DE8EF9A20459486B94FAEDC296AD7BD4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1">
    <w:name w:val="705990CDAB604B288418D6BC6B27F252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1">
    <w:name w:val="129831F1A61A4F98922FA58DAFA7777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1">
    <w:name w:val="BB81F9A5311349238C79E66A34C36B9A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1">
    <w:name w:val="31BE9F08FEEE431C9CA81FF8680E67F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1">
    <w:name w:val="3EC22D2067D943E9BE785A0631961343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1">
    <w:name w:val="EDE220D6F96D44729E412C7AC4330D82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1">
    <w:name w:val="6134E1C8A799422EBAD3DD75344A4C1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1">
    <w:name w:val="841AD29C8F7F4CB3A275E6303D59B77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1">
    <w:name w:val="D60C0665509D4D13A45413DF05A66D8E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1">
    <w:name w:val="D03FEEC29A6049819AF08EE4A8668C6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1">
    <w:name w:val="1DD5F37BA8BF4105BBB71F54F414B10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6">
    <w:name w:val="B5E697A53CD14566AA77CA300946E7A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9">
    <w:name w:val="56538C77C9F94E449497DF9A8DF201729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9">
    <w:name w:val="7678632E98F54C9A861B8B0BBF57786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">
    <w:name w:val="B197FFCE9AE44063924CE647AEE98347"/>
    <w:rsid w:val="004627D0"/>
  </w:style>
  <w:style w:type="paragraph" w:customStyle="1" w:styleId="F515D522FF3F4B149D7CC4CF55DCF72B">
    <w:name w:val="F515D522FF3F4B149D7CC4CF55DCF72B"/>
    <w:rsid w:val="004627D0"/>
  </w:style>
  <w:style w:type="paragraph" w:customStyle="1" w:styleId="34EAD12FCB534BED9F2C0084AD9F029D">
    <w:name w:val="34EAD12FCB534BED9F2C0084AD9F029D"/>
    <w:rsid w:val="004627D0"/>
  </w:style>
  <w:style w:type="paragraph" w:customStyle="1" w:styleId="A53CF9E5941B4A139B707AC095ACE2AB12">
    <w:name w:val="A53CF9E5941B4A139B707AC095ACE2A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2">
    <w:name w:val="87559B1840C247DEB4C3927E96A988B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2">
    <w:name w:val="D41A1513C02040C88289CF28CBDB4805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3">
    <w:name w:val="BFA9D1501A8B4E56864BFE69B568BAA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3">
    <w:name w:val="7C49B8862C6C461FABCC7C86F9BD1102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3">
    <w:name w:val="5541C3D4DD9E4167875FCA4270265FD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1">
    <w:name w:val="B197FFCE9AE44063924CE647AEE98347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1">
    <w:name w:val="F515D522FF3F4B149D7CC4CF55DCF72B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1">
    <w:name w:val="34EAD12FCB534BED9F2C0084AD9F029D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2">
    <w:name w:val="037ABD83A55C48A09DD7FA1FD1B9D95F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2">
    <w:name w:val="41575D4C14DF40DABBD250A89755DD62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2">
    <w:name w:val="4195D32DC63B41D98BA4C37B514AC8BA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3">
    <w:name w:val="A7B868FDA14449D59944169EDD597426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3">
    <w:name w:val="9588E2087D70415EAC27FE931A4F53B6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3">
    <w:name w:val="2BBDEB52E21B4E7BB13179E59F606C4B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2">
    <w:name w:val="C1124053123C4070A91B351FA1650A21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2">
    <w:name w:val="B9CC01B1740D480BA640F544E04C7D6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2">
    <w:name w:val="413ACA377E5248B6B0767C8930990A3F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2">
    <w:name w:val="54A916ED88A14A3FB8ED6CEE3B8C2C8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2">
    <w:name w:val="6A19B037091E4634AD38FDF550DE37A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2">
    <w:name w:val="5E811177ECEB4F7F9652B661E0C20BF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2">
    <w:name w:val="D2F55331B9AE489CB39B2E7CD00F46C6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2">
    <w:name w:val="7F390674A0334EDC8DA096DEE708C3CA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2">
    <w:name w:val="F2F025D7AB514A8EBCF4BBBAD8D3B448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2">
    <w:name w:val="8709A0EE1CE74789ABC211A73A6145A0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2">
    <w:name w:val="9D5424D767B848338CEE64EBF7AC5600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2">
    <w:name w:val="74ACBD9035B14C7ABE5A7E00F6A2EB0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2">
    <w:name w:val="DE8EF9A20459486B94FAEDC296AD7BD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2">
    <w:name w:val="705990CDAB604B288418D6BC6B27F252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2">
    <w:name w:val="129831F1A61A4F98922FA58DAFA7777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2">
    <w:name w:val="BB81F9A5311349238C79E66A34C36B9A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2">
    <w:name w:val="31BE9F08FEEE431C9CA81FF8680E67F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2">
    <w:name w:val="3EC22D2067D943E9BE785A0631961343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2">
    <w:name w:val="EDE220D6F96D44729E412C7AC4330D82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2">
    <w:name w:val="6134E1C8A799422EBAD3DD75344A4C1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2">
    <w:name w:val="841AD29C8F7F4CB3A275E6303D59B77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2">
    <w:name w:val="D60C0665509D4D13A45413DF05A66D8E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2">
    <w:name w:val="D03FEEC29A6049819AF08EE4A8668C6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2">
    <w:name w:val="1DD5F37BA8BF4105BBB71F54F414B10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7">
    <w:name w:val="B5E697A53CD14566AA77CA300946E7AD7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0">
    <w:name w:val="56538C77C9F94E449497DF9A8DF2017210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0">
    <w:name w:val="7678632E98F54C9A861B8B0BBF57786410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897E981AF4E23ABF42AEBEC1D48EF">
    <w:name w:val="9DA897E981AF4E23ABF42AEBEC1D48EF"/>
    <w:rsid w:val="004627D0"/>
  </w:style>
  <w:style w:type="paragraph" w:customStyle="1" w:styleId="A53CF9E5941B4A139B707AC095ACE2AB13">
    <w:name w:val="A53CF9E5941B4A139B707AC095ACE2A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3">
    <w:name w:val="87559B1840C247DEB4C3927E96A988B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3">
    <w:name w:val="D41A1513C02040C88289CF28CBDB4805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4">
    <w:name w:val="BFA9D1501A8B4E56864BFE69B568BAA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4">
    <w:name w:val="7C49B8862C6C461FABCC7C86F9BD1102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4">
    <w:name w:val="5541C3D4DD9E4167875FCA4270265FD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2">
    <w:name w:val="B197FFCE9AE44063924CE647AEE98347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2">
    <w:name w:val="F515D522FF3F4B149D7CC4CF55DCF72B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2">
    <w:name w:val="34EAD12FCB534BED9F2C0084AD9F029D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3">
    <w:name w:val="037ABD83A55C48A09DD7FA1FD1B9D95F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3">
    <w:name w:val="41575D4C14DF40DABBD250A89755DD62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3">
    <w:name w:val="4195D32DC63B41D98BA4C37B514AC8BA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4">
    <w:name w:val="A7B868FDA14449D59944169EDD597426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4">
    <w:name w:val="9588E2087D70415EAC27FE931A4F53B6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4">
    <w:name w:val="2BBDEB52E21B4E7BB13179E59F606C4B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3">
    <w:name w:val="C1124053123C4070A91B351FA1650A21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3">
    <w:name w:val="B9CC01B1740D480BA640F544E04C7D6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3">
    <w:name w:val="413ACA377E5248B6B0767C8930990A3F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3">
    <w:name w:val="54A916ED88A14A3FB8ED6CEE3B8C2C8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3">
    <w:name w:val="6A19B037091E4634AD38FDF550DE37A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3">
    <w:name w:val="5E811177ECEB4F7F9652B661E0C20BF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3">
    <w:name w:val="D2F55331B9AE489CB39B2E7CD00F46C6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3">
    <w:name w:val="7F390674A0334EDC8DA096DEE708C3CA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3">
    <w:name w:val="F2F025D7AB514A8EBCF4BBBAD8D3B448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3">
    <w:name w:val="8709A0EE1CE74789ABC211A73A6145A0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3">
    <w:name w:val="9D5424D767B848338CEE64EBF7AC5600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3">
    <w:name w:val="74ACBD9035B14C7ABE5A7E00F6A2EB04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3">
    <w:name w:val="DE8EF9A20459486B94FAEDC296AD7BD4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3">
    <w:name w:val="705990CDAB604B288418D6BC6B27F252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3">
    <w:name w:val="129831F1A61A4F98922FA58DAFA7777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3">
    <w:name w:val="BB81F9A5311349238C79E66A34C36B9A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3">
    <w:name w:val="31BE9F08FEEE431C9CA81FF8680E67F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3">
    <w:name w:val="3EC22D2067D943E9BE785A0631961343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3">
    <w:name w:val="EDE220D6F96D44729E412C7AC4330D82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3">
    <w:name w:val="6134E1C8A799422EBAD3DD75344A4C1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3">
    <w:name w:val="841AD29C8F7F4CB3A275E6303D59B77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3">
    <w:name w:val="D60C0665509D4D13A45413DF05A66D8E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3">
    <w:name w:val="D03FEEC29A6049819AF08EE4A8668C6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14">
    <w:name w:val="A53CF9E5941B4A139B707AC095ACE2A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4">
    <w:name w:val="87559B1840C247DEB4C3927E96A988B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4">
    <w:name w:val="D41A1513C02040C88289CF28CBDB4805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5">
    <w:name w:val="BFA9D1501A8B4E56864BFE69B568BAA7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5">
    <w:name w:val="7C49B8862C6C461FABCC7C86F9BD1102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5">
    <w:name w:val="5541C3D4DD9E4167875FCA4270265FD7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3">
    <w:name w:val="B197FFCE9AE44063924CE647AEE9834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3">
    <w:name w:val="F515D522FF3F4B149D7CC4CF55DCF72B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3">
    <w:name w:val="34EAD12FCB534BED9F2C0084AD9F029D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4">
    <w:name w:val="037ABD83A55C48A09DD7FA1FD1B9D95F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4">
    <w:name w:val="41575D4C14DF40DABBD250A89755DD62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4">
    <w:name w:val="4195D32DC63B41D98BA4C37B514AC8BA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5">
    <w:name w:val="A7B868FDA14449D59944169EDD597426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5">
    <w:name w:val="9588E2087D70415EAC27FE931A4F53B6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5">
    <w:name w:val="2BBDEB52E21B4E7BB13179E59F606C4B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4">
    <w:name w:val="C1124053123C4070A91B351FA1650A21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4">
    <w:name w:val="B9CC01B1740D480BA640F544E04C7D6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4">
    <w:name w:val="413ACA377E5248B6B0767C8930990A3F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4">
    <w:name w:val="54A916ED88A14A3FB8ED6CEE3B8C2C8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4">
    <w:name w:val="6A19B037091E4634AD38FDF550DE37A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4">
    <w:name w:val="5E811177ECEB4F7F9652B661E0C20BF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4">
    <w:name w:val="D2F55331B9AE489CB39B2E7CD00F46C6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4">
    <w:name w:val="7F390674A0334EDC8DA096DEE708C3CA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4">
    <w:name w:val="F2F025D7AB514A8EBCF4BBBAD8D3B448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4">
    <w:name w:val="8709A0EE1CE74789ABC211A73A6145A0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4">
    <w:name w:val="9D5424D767B848338CEE64EBF7AC5600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4">
    <w:name w:val="74ACBD9035B14C7ABE5A7E00F6A2EB04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4">
    <w:name w:val="DE8EF9A20459486B94FAEDC296AD7BD4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4">
    <w:name w:val="705990CDAB604B288418D6BC6B27F252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4">
    <w:name w:val="129831F1A61A4F98922FA58DAFA7777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4">
    <w:name w:val="BB81F9A5311349238C79E66A34C36B9A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4">
    <w:name w:val="31BE9F08FEEE431C9CA81FF8680E67F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4">
    <w:name w:val="3EC22D2067D943E9BE785A0631961343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4">
    <w:name w:val="EDE220D6F96D44729E412C7AC4330D82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4">
    <w:name w:val="6134E1C8A799422EBAD3DD75344A4C1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4">
    <w:name w:val="841AD29C8F7F4CB3A275E6303D59B77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4">
    <w:name w:val="D60C0665509D4D13A45413DF05A66D8E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4">
    <w:name w:val="D03FEEC29A6049819AF08EE4A8668C6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897E981AF4E23ABF42AEBEC1D48EF1">
    <w:name w:val="9DA897E981AF4E23ABF42AEBEC1D48EF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3">
    <w:name w:val="1DD5F37BA8BF4105BBB71F54F414B10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1">
    <w:name w:val="56538C77C9F94E449497DF9A8DF2017211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1">
    <w:name w:val="7678632E98F54C9A861B8B0BBF5778641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6C1E4969F1446491D24305971C8251">
    <w:name w:val="AB6C1E4969F1446491D24305971C8251"/>
    <w:rsid w:val="004627D0"/>
  </w:style>
  <w:style w:type="paragraph" w:customStyle="1" w:styleId="8A4498190B264B21AD06DFAFFB696BD0">
    <w:name w:val="8A4498190B264B21AD06DFAFFB696BD0"/>
    <w:rsid w:val="004627D0"/>
  </w:style>
  <w:style w:type="paragraph" w:customStyle="1" w:styleId="EA8D88C4BAF7464F9F5AB4A68E480DEC">
    <w:name w:val="EA8D88C4BAF7464F9F5AB4A68E480DEC"/>
    <w:rsid w:val="004627D0"/>
  </w:style>
  <w:style w:type="paragraph" w:customStyle="1" w:styleId="A53CF9E5941B4A139B707AC095ACE2AB15">
    <w:name w:val="A53CF9E5941B4A139B707AC095ACE2A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5">
    <w:name w:val="87559B1840C247DEB4C3927E96A988B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5">
    <w:name w:val="D41A1513C02040C88289CF28CBDB4805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6">
    <w:name w:val="BFA9D1501A8B4E56864BFE69B568BAA7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6">
    <w:name w:val="7C49B8862C6C461FABCC7C86F9BD1102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6">
    <w:name w:val="5541C3D4DD9E4167875FCA4270265FD7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4">
    <w:name w:val="B197FFCE9AE44063924CE647AEE9834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4">
    <w:name w:val="F515D522FF3F4B149D7CC4CF55DCF72B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4">
    <w:name w:val="34EAD12FCB534BED9F2C0084AD9F029D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5">
    <w:name w:val="037ABD83A55C48A09DD7FA1FD1B9D95F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5">
    <w:name w:val="41575D4C14DF40DABBD250A89755DD62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5">
    <w:name w:val="4195D32DC63B41D98BA4C37B514AC8BA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6">
    <w:name w:val="A7B868FDA14449D59944169EDD597426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6">
    <w:name w:val="9588E2087D70415EAC27FE931A4F53B6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6">
    <w:name w:val="2BBDEB52E21B4E7BB13179E59F606C4B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5">
    <w:name w:val="C1124053123C4070A91B351FA1650A21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5">
    <w:name w:val="B9CC01B1740D480BA640F544E04C7D6D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5">
    <w:name w:val="413ACA377E5248B6B0767C8930990A3F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5">
    <w:name w:val="54A916ED88A14A3FB8ED6CEE3B8C2C8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5">
    <w:name w:val="6A19B037091E4634AD38FDF550DE37A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5">
    <w:name w:val="5E811177ECEB4F7F9652B661E0C20BF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5">
    <w:name w:val="D2F55331B9AE489CB39B2E7CD00F46C6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5">
    <w:name w:val="7F390674A0334EDC8DA096DEE708C3CA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5">
    <w:name w:val="F2F025D7AB514A8EBCF4BBBAD8D3B448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5">
    <w:name w:val="8709A0EE1CE74789ABC211A73A6145A0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5">
    <w:name w:val="9D5424D767B848338CEE64EBF7AC5600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5">
    <w:name w:val="74ACBD9035B14C7ABE5A7E00F6A2EB04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5">
    <w:name w:val="DE8EF9A20459486B94FAEDC296AD7BD4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5">
    <w:name w:val="705990CDAB604B288418D6BC6B27F252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5">
    <w:name w:val="129831F1A61A4F98922FA58DAFA7777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5">
    <w:name w:val="BB81F9A5311349238C79E66A34C36B9A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5">
    <w:name w:val="31BE9F08FEEE431C9CA81FF8680E67FD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5">
    <w:name w:val="3EC22D2067D943E9BE785A0631961343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5">
    <w:name w:val="EDE220D6F96D44729E412C7AC4330D82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5">
    <w:name w:val="6134E1C8A799422EBAD3DD75344A4C1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5">
    <w:name w:val="841AD29C8F7F4CB3A275E6303D59B77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5">
    <w:name w:val="D60C0665509D4D13A45413DF05A66D8E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5">
    <w:name w:val="D03FEEC29A6049819AF08EE4A8668C6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">
    <w:name w:val="EA8D88C4BAF7464F9F5AB4A68E480DEC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4">
    <w:name w:val="1DD5F37BA8BF4105BBB71F54F414B10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2">
    <w:name w:val="56538C77C9F94E449497DF9A8DF2017212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2">
    <w:name w:val="7678632E98F54C9A861B8B0BBF57786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">
    <w:name w:val="DFA7D597C83449A09F1D82E1B78D8C28"/>
    <w:rsid w:val="00E64ABA"/>
  </w:style>
  <w:style w:type="paragraph" w:customStyle="1" w:styleId="781044F06E234623A506F31CF5D197AC">
    <w:name w:val="781044F06E234623A506F31CF5D197AC"/>
    <w:rsid w:val="00E64ABA"/>
  </w:style>
  <w:style w:type="paragraph" w:customStyle="1" w:styleId="3E23655D03D9407397D9389B214A4797">
    <w:name w:val="3E23655D03D9407397D9389B214A4797"/>
    <w:rsid w:val="00E64ABA"/>
  </w:style>
  <w:style w:type="paragraph" w:customStyle="1" w:styleId="C65CCF3164B1406E8E3649E88D30C39D">
    <w:name w:val="C65CCF3164B1406E8E3649E88D30C39D"/>
    <w:rsid w:val="00E64ABA"/>
  </w:style>
  <w:style w:type="paragraph" w:customStyle="1" w:styleId="9BAF931450F64740B86C1509C759116E">
    <w:name w:val="9BAF931450F64740B86C1509C759116E"/>
    <w:rsid w:val="00E64ABA"/>
  </w:style>
  <w:style w:type="paragraph" w:customStyle="1" w:styleId="6268007AC0D34ED5BEECDA038FBB1AF3">
    <w:name w:val="6268007AC0D34ED5BEECDA038FBB1AF3"/>
    <w:rsid w:val="00E64ABA"/>
  </w:style>
  <w:style w:type="paragraph" w:customStyle="1" w:styleId="903E0DF2CEFF4DB4BB2DAD315F842180">
    <w:name w:val="903E0DF2CEFF4DB4BB2DAD315F842180"/>
    <w:rsid w:val="00E64ABA"/>
  </w:style>
  <w:style w:type="paragraph" w:customStyle="1" w:styleId="23B894D8E0B8456899C430236D6266FF">
    <w:name w:val="23B894D8E0B8456899C430236D6266FF"/>
    <w:rsid w:val="00E64ABA"/>
  </w:style>
  <w:style w:type="paragraph" w:customStyle="1" w:styleId="CE5899D80817481C9771904FF49C042A">
    <w:name w:val="CE5899D80817481C9771904FF49C042A"/>
    <w:rsid w:val="00E64ABA"/>
  </w:style>
  <w:style w:type="paragraph" w:customStyle="1" w:styleId="FE22B0DD154C4B02AEDD2B2D08328223">
    <w:name w:val="FE22B0DD154C4B02AEDD2B2D08328223"/>
    <w:rsid w:val="00E64ABA"/>
  </w:style>
  <w:style w:type="paragraph" w:customStyle="1" w:styleId="F9B153284315426FB84511B9365F694C">
    <w:name w:val="F9B153284315426FB84511B9365F694C"/>
    <w:rsid w:val="00E64ABA"/>
  </w:style>
  <w:style w:type="paragraph" w:customStyle="1" w:styleId="E0360FA6F69C44ED975C6AAFB66D16DD">
    <w:name w:val="E0360FA6F69C44ED975C6AAFB66D16DD"/>
    <w:rsid w:val="00E64ABA"/>
  </w:style>
  <w:style w:type="paragraph" w:customStyle="1" w:styleId="57A1982F2EC746F79FD4323575243B70">
    <w:name w:val="57A1982F2EC746F79FD4323575243B70"/>
    <w:rsid w:val="00E64ABA"/>
  </w:style>
  <w:style w:type="paragraph" w:customStyle="1" w:styleId="A53CF9E5941B4A139B707AC095ACE2AB16">
    <w:name w:val="A53CF9E5941B4A139B707AC095ACE2A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6">
    <w:name w:val="87559B1840C247DEB4C3927E96A988B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6">
    <w:name w:val="D41A1513C02040C88289CF28CBDB4805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">
    <w:name w:val="DFA7D597C83449A09F1D82E1B78D8C28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">
    <w:name w:val="781044F06E234623A506F31CF5D197AC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">
    <w:name w:val="3E23655D03D9407397D9389B214A4797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">
    <w:name w:val="C65CCF3164B1406E8E3649E88D30C39D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">
    <w:name w:val="9BAF931450F64740B86C1509C759116E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">
    <w:name w:val="6268007AC0D34ED5BEECDA038FBB1AF3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">
    <w:name w:val="903E0DF2CEFF4DB4BB2DAD315F842180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">
    <w:name w:val="23B894D8E0B8456899C430236D6266FF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">
    <w:name w:val="CE5899D80817481C9771904FF49C042A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">
    <w:name w:val="F9B153284315426FB84511B9365F694C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">
    <w:name w:val="E0360FA6F69C44ED975C6AAFB66D16DD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">
    <w:name w:val="57A1982F2EC746F79FD4323575243B70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6">
    <w:name w:val="C1124053123C4070A91B351FA1650A21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6">
    <w:name w:val="B9CC01B1740D480BA640F544E04C7D6D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6">
    <w:name w:val="413ACA377E5248B6B0767C8930990A3F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6">
    <w:name w:val="54A916ED88A14A3FB8ED6CEE3B8C2C8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6">
    <w:name w:val="6A19B037091E4634AD38FDF550DE37A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6">
    <w:name w:val="5E811177ECEB4F7F9652B661E0C20BF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6">
    <w:name w:val="D2F55331B9AE489CB39B2E7CD00F46C6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6">
    <w:name w:val="7F390674A0334EDC8DA096DEE708C3CA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6">
    <w:name w:val="F2F025D7AB514A8EBCF4BBBAD8D3B448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6">
    <w:name w:val="8709A0EE1CE74789ABC211A73A6145A0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6">
    <w:name w:val="9D5424D767B848338CEE64EBF7AC5600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6">
    <w:name w:val="74ACBD9035B14C7ABE5A7E00F6A2EB04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6">
    <w:name w:val="DE8EF9A20459486B94FAEDC296AD7BD4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6">
    <w:name w:val="705990CDAB604B288418D6BC6B27F252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6">
    <w:name w:val="129831F1A61A4F98922FA58DAFA7777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6">
    <w:name w:val="BB81F9A5311349238C79E66A34C36B9A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6">
    <w:name w:val="31BE9F08FEEE431C9CA81FF8680E67FD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6">
    <w:name w:val="3EC22D2067D943E9BE785A0631961343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6">
    <w:name w:val="EDE220D6F96D44729E412C7AC4330D82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6">
    <w:name w:val="6134E1C8A799422EBAD3DD75344A4C1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6">
    <w:name w:val="841AD29C8F7F4CB3A275E6303D59B77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6">
    <w:name w:val="D60C0665509D4D13A45413DF05A66D8E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6">
    <w:name w:val="D03FEEC29A6049819AF08EE4A8668C6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2">
    <w:name w:val="EA8D88C4BAF7464F9F5AB4A68E480DEC2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5">
    <w:name w:val="1DD5F37BA8BF4105BBB71F54F414B10D15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3">
    <w:name w:val="56538C77C9F94E449497DF9A8DF2017213"/>
    <w:rsid w:val="00E64ABA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3">
    <w:name w:val="7678632E98F54C9A861B8B0BBF57786413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23160827F604966937B20860B20770D">
    <w:name w:val="023160827F604966937B20860B20770D"/>
    <w:rsid w:val="00E64ABA"/>
  </w:style>
  <w:style w:type="paragraph" w:customStyle="1" w:styleId="42E7C9A676604FDDAA18AC592D9B4BFE">
    <w:name w:val="42E7C9A676604FDDAA18AC592D9B4BFE"/>
    <w:rsid w:val="00E64ABA"/>
  </w:style>
  <w:style w:type="paragraph" w:customStyle="1" w:styleId="E23814B17DBF4F57BE35E3D861C4E3BE">
    <w:name w:val="E23814B17DBF4F57BE35E3D861C4E3BE"/>
    <w:rsid w:val="00E64ABA"/>
  </w:style>
  <w:style w:type="paragraph" w:customStyle="1" w:styleId="351A97FF183E4A2EAC0BE6DD52CB587F">
    <w:name w:val="351A97FF183E4A2EAC0BE6DD52CB587F"/>
    <w:rsid w:val="00E64ABA"/>
  </w:style>
  <w:style w:type="paragraph" w:customStyle="1" w:styleId="D463857EFC7C48CF940851B0A0DD4DFA">
    <w:name w:val="D463857EFC7C48CF940851B0A0DD4DFA"/>
    <w:rsid w:val="008E280D"/>
  </w:style>
  <w:style w:type="paragraph" w:customStyle="1" w:styleId="7975E5E714A24C228A65C4B56959D84E">
    <w:name w:val="7975E5E714A24C228A65C4B56959D84E"/>
    <w:rsid w:val="008E280D"/>
  </w:style>
  <w:style w:type="paragraph" w:customStyle="1" w:styleId="D072B9C419AB4AD0BF63DC51D9F17E48">
    <w:name w:val="D072B9C419AB4AD0BF63DC51D9F17E48"/>
    <w:rsid w:val="008E280D"/>
  </w:style>
  <w:style w:type="paragraph" w:customStyle="1" w:styleId="8330BAA7A95B4C0CB38667C278A88694">
    <w:name w:val="8330BAA7A95B4C0CB38667C278A88694"/>
    <w:rsid w:val="008E280D"/>
  </w:style>
  <w:style w:type="paragraph" w:customStyle="1" w:styleId="A53CF9E5941B4A139B707AC095ACE2AB17">
    <w:name w:val="A53CF9E5941B4A139B707AC095ACE2A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7">
    <w:name w:val="87559B1840C247DEB4C3927E96A988B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7">
    <w:name w:val="D41A1513C02040C88289CF28CBDB4805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2">
    <w:name w:val="DFA7D597C83449A09F1D82E1B78D8C28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2">
    <w:name w:val="781044F06E234623A506F31CF5D197AC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2">
    <w:name w:val="3E23655D03D9407397D9389B214A4797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2">
    <w:name w:val="C65CCF3164B1406E8E3649E88D30C39D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2">
    <w:name w:val="9BAF931450F64740B86C1509C759116E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2">
    <w:name w:val="6268007AC0D34ED5BEECDA038FBB1AF3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2">
    <w:name w:val="903E0DF2CEFF4DB4BB2DAD315F842180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2">
    <w:name w:val="23B894D8E0B8456899C430236D6266FF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2">
    <w:name w:val="CE5899D80817481C9771904FF49C042A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2">
    <w:name w:val="F9B153284315426FB84511B9365F694C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2">
    <w:name w:val="E0360FA6F69C44ED975C6AAFB66D16DD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2">
    <w:name w:val="57A1982F2EC746F79FD4323575243B70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7">
    <w:name w:val="C1124053123C4070A91B351FA1650A21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7">
    <w:name w:val="B9CC01B1740D480BA640F544E04C7D6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7">
    <w:name w:val="413ACA377E5248B6B0767C8930990A3F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7">
    <w:name w:val="54A916ED88A14A3FB8ED6CEE3B8C2C8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7">
    <w:name w:val="6A19B037091E4634AD38FDF550DE37A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7">
    <w:name w:val="5E811177ECEB4F7F9652B661E0C20BF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7">
    <w:name w:val="D2F55331B9AE489CB39B2E7CD00F46C6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7">
    <w:name w:val="7F390674A0334EDC8DA096DEE708C3CA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7">
    <w:name w:val="F2F025D7AB514A8EBCF4BBBAD8D3B448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7">
    <w:name w:val="8709A0EE1CE74789ABC211A73A6145A0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7">
    <w:name w:val="9D5424D767B848338CEE64EBF7AC5600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7">
    <w:name w:val="74ACBD9035B14C7ABE5A7E00F6A2EB04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7">
    <w:name w:val="DE8EF9A20459486B94FAEDC296AD7BD4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7">
    <w:name w:val="705990CDAB604B288418D6BC6B27F252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7">
    <w:name w:val="129831F1A61A4F98922FA58DAFA7777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7">
    <w:name w:val="BB81F9A5311349238C79E66A34C36B9A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7">
    <w:name w:val="31BE9F08FEEE431C9CA81FF8680E67F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7">
    <w:name w:val="3EC22D2067D943E9BE785A0631961343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7">
    <w:name w:val="EDE220D6F96D44729E412C7AC4330D82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7">
    <w:name w:val="6134E1C8A799422EBAD3DD75344A4C1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7">
    <w:name w:val="841AD29C8F7F4CB3A275E6303D59B77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7">
    <w:name w:val="D60C0665509D4D13A45413DF05A66D8E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7">
    <w:name w:val="D03FEEC29A6049819AF08EE4A8668C6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3">
    <w:name w:val="EA8D88C4BAF7464F9F5AB4A68E480DE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6">
    <w:name w:val="1DD5F37BA8BF4105BBB71F54F414B10D16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4">
    <w:name w:val="56538C77C9F94E449497DF9A8DF2017214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1">
    <w:name w:val="D072B9C419AB4AD0BF63DC51D9F17E481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18">
    <w:name w:val="A53CF9E5941B4A139B707AC095ACE2A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8">
    <w:name w:val="87559B1840C247DEB4C3927E96A988B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8">
    <w:name w:val="D41A1513C02040C88289CF28CBDB4805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3">
    <w:name w:val="DFA7D597C83449A09F1D82E1B78D8C28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3">
    <w:name w:val="781044F06E234623A506F31CF5D197A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3">
    <w:name w:val="3E23655D03D9407397D9389B214A4797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3">
    <w:name w:val="C65CCF3164B1406E8E3649E88D30C39D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3">
    <w:name w:val="9BAF931450F64740B86C1509C759116E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3">
    <w:name w:val="6268007AC0D34ED5BEECDA038FBB1AF3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3">
    <w:name w:val="903E0DF2CEFF4DB4BB2DAD315F842180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3">
    <w:name w:val="23B894D8E0B8456899C430236D6266FF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3">
    <w:name w:val="CE5899D80817481C9771904FF49C042A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3">
    <w:name w:val="F9B153284315426FB84511B9365F694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3">
    <w:name w:val="E0360FA6F69C44ED975C6AAFB66D16DD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3">
    <w:name w:val="57A1982F2EC746F79FD4323575243B70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8">
    <w:name w:val="C1124053123C4070A91B351FA1650A21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8">
    <w:name w:val="B9CC01B1740D480BA640F544E04C7D6D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8">
    <w:name w:val="413ACA377E5248B6B0767C8930990A3F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8">
    <w:name w:val="54A916ED88A14A3FB8ED6CEE3B8C2C8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8">
    <w:name w:val="6A19B037091E4634AD38FDF550DE37A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8">
    <w:name w:val="5E811177ECEB4F7F9652B661E0C20BF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8">
    <w:name w:val="D2F55331B9AE489CB39B2E7CD00F46C6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8">
    <w:name w:val="7F390674A0334EDC8DA096DEE708C3CA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8">
    <w:name w:val="F2F025D7AB514A8EBCF4BBBAD8D3B448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8">
    <w:name w:val="8709A0EE1CE74789ABC211A73A6145A0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8">
    <w:name w:val="9D5424D767B848338CEE64EBF7AC5600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8">
    <w:name w:val="74ACBD9035B14C7ABE5A7E00F6A2EB04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8">
    <w:name w:val="DE8EF9A20459486B94FAEDC296AD7BD4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8">
    <w:name w:val="705990CDAB604B288418D6BC6B27F252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8">
    <w:name w:val="129831F1A61A4F98922FA58DAFA7777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8">
    <w:name w:val="BB81F9A5311349238C79E66A34C36B9A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8">
    <w:name w:val="31BE9F08FEEE431C9CA81FF8680E67FD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8">
    <w:name w:val="3EC22D2067D943E9BE785A0631961343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8">
    <w:name w:val="EDE220D6F96D44729E412C7AC4330D82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8">
    <w:name w:val="6134E1C8A799422EBAD3DD75344A4C1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8">
    <w:name w:val="841AD29C8F7F4CB3A275E6303D59B77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8">
    <w:name w:val="D60C0665509D4D13A45413DF05A66D8E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8">
    <w:name w:val="D03FEEC29A6049819AF08EE4A8668C6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4">
    <w:name w:val="EA8D88C4BAF7464F9F5AB4A68E480DEC4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7">
    <w:name w:val="1DD5F37BA8BF4105BBB71F54F414B10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5">
    <w:name w:val="56538C77C9F94E449497DF9A8DF2017215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2">
    <w:name w:val="D072B9C419AB4AD0BF63DC51D9F17E482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9DD2C1FC3C54270A280FB8EC51C5556">
    <w:name w:val="59DD2C1FC3C54270A280FB8EC51C5556"/>
    <w:rsid w:val="008E280D"/>
  </w:style>
  <w:style w:type="paragraph" w:customStyle="1" w:styleId="0E5BAA97A7FB4ECA90AC1E619AB5DF05">
    <w:name w:val="0E5BAA97A7FB4ECA90AC1E619AB5DF05"/>
    <w:rsid w:val="008E280D"/>
  </w:style>
  <w:style w:type="paragraph" w:customStyle="1" w:styleId="34AB7BE00FA54985831C5B8F0BA2067B">
    <w:name w:val="34AB7BE00FA54985831C5B8F0BA2067B"/>
    <w:rsid w:val="008E280D"/>
  </w:style>
  <w:style w:type="paragraph" w:customStyle="1" w:styleId="BBB76094DB1F44D29D44A4A6907B3E71">
    <w:name w:val="BBB76094DB1F44D29D44A4A6907B3E71"/>
    <w:rsid w:val="008E280D"/>
  </w:style>
  <w:style w:type="paragraph" w:customStyle="1" w:styleId="BC9A7DF95E16446DA9A001EE08FC889D">
    <w:name w:val="BC9A7DF95E16446DA9A001EE08FC889D"/>
    <w:rsid w:val="008E280D"/>
  </w:style>
  <w:style w:type="paragraph" w:customStyle="1" w:styleId="1367365B49E749AEA8330D9ABCDFA769">
    <w:name w:val="1367365B49E749AEA8330D9ABCDFA769"/>
    <w:rsid w:val="008E280D"/>
  </w:style>
  <w:style w:type="paragraph" w:customStyle="1" w:styleId="917592B47A47401D909242630119CB1E">
    <w:name w:val="917592B47A47401D909242630119CB1E"/>
    <w:rsid w:val="008E280D"/>
  </w:style>
  <w:style w:type="paragraph" w:customStyle="1" w:styleId="97F36A109EF041C0BC43070BD742D65A">
    <w:name w:val="97F36A109EF041C0BC43070BD742D65A"/>
    <w:rsid w:val="008E280D"/>
  </w:style>
  <w:style w:type="paragraph" w:customStyle="1" w:styleId="C26883F75FDC40CDB20D196E4430A5C6">
    <w:name w:val="C26883F75FDC40CDB20D196E4430A5C6"/>
    <w:rsid w:val="00974ED7"/>
  </w:style>
  <w:style w:type="paragraph" w:customStyle="1" w:styleId="DFA7D597C83449A09F1D82E1B78D8C284">
    <w:name w:val="DFA7D597C83449A09F1D82E1B78D8C28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4">
    <w:name w:val="781044F06E234623A506F31CF5D197AC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4">
    <w:name w:val="3E23655D03D9407397D9389B214A4797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4">
    <w:name w:val="C65CCF3164B1406E8E3649E88D30C39D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4">
    <w:name w:val="9BAF931450F64740B86C1509C759116E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4">
    <w:name w:val="6268007AC0D34ED5BEECDA038FBB1AF3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4">
    <w:name w:val="903E0DF2CEFF4DB4BB2DAD315F842180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4">
    <w:name w:val="23B894D8E0B8456899C430236D6266FF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4">
    <w:name w:val="CE5899D80817481C9771904FF49C042A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4">
    <w:name w:val="F9B153284315426FB84511B9365F694C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4">
    <w:name w:val="E0360FA6F69C44ED975C6AAFB66D16DD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4">
    <w:name w:val="57A1982F2EC746F79FD4323575243B70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9">
    <w:name w:val="C1124053123C4070A91B351FA1650A21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9">
    <w:name w:val="B9CC01B1740D480BA640F544E04C7D6D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9">
    <w:name w:val="413ACA377E5248B6B0767C8930990A3F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9">
    <w:name w:val="54A916ED88A14A3FB8ED6CEE3B8C2C87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9">
    <w:name w:val="6A19B037091E4634AD38FDF550DE37AB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9">
    <w:name w:val="5E811177ECEB4F7F9652B661E0C20BFB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9">
    <w:name w:val="D2F55331B9AE489CB39B2E7CD00F46C6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9">
    <w:name w:val="7F390674A0334EDC8DA096DEE708C3CA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9">
    <w:name w:val="F2F025D7AB514A8EBCF4BBBAD8D3B448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9">
    <w:name w:val="8709A0EE1CE74789ABC211A73A6145A0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9">
    <w:name w:val="9D5424D767B848338CEE64EBF7AC5600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9">
    <w:name w:val="74ACBD9035B14C7ABE5A7E00F6A2EB04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9">
    <w:name w:val="DE8EF9A20459486B94FAEDC296AD7BD4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9">
    <w:name w:val="705990CDAB604B288418D6BC6B27F252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9">
    <w:name w:val="129831F1A61A4F98922FA58DAFA77777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9">
    <w:name w:val="BB81F9A5311349238C79E66A34C36B9A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9">
    <w:name w:val="31BE9F08FEEE431C9CA81FF8680E67FD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9">
    <w:name w:val="3EC22D2067D943E9BE785A0631961343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9">
    <w:name w:val="EDE220D6F96D44729E412C7AC4330D82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9">
    <w:name w:val="6134E1C8A799422EBAD3DD75344A4C19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9">
    <w:name w:val="841AD29C8F7F4CB3A275E6303D59B779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9">
    <w:name w:val="D60C0665509D4D13A45413DF05A66D8E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9">
    <w:name w:val="D03FEEC29A6049819AF08EE4A8668C69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5">
    <w:name w:val="EA8D88C4BAF7464F9F5AB4A68E480DEC5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8">
    <w:name w:val="1DD5F37BA8BF4105BBB71F54F414B10D18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6">
    <w:name w:val="56538C77C9F94E449497DF9A8DF2017216"/>
    <w:rsid w:val="00974E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3">
    <w:name w:val="D072B9C419AB4AD0BF63DC51D9F17E483"/>
    <w:rsid w:val="00974E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956957219949788A24691C5ACD3759">
    <w:name w:val="A9956957219949788A24691C5ACD3759"/>
    <w:rsid w:val="00974ED7"/>
  </w:style>
  <w:style w:type="paragraph" w:customStyle="1" w:styleId="E3199C11B8D84E359F34152BC826E3DF">
    <w:name w:val="E3199C11B8D84E359F34152BC826E3DF"/>
    <w:rsid w:val="00974ED7"/>
  </w:style>
  <w:style w:type="paragraph" w:customStyle="1" w:styleId="3B1BAE7667984D9B9F6161062AAF79D8">
    <w:name w:val="3B1BAE7667984D9B9F6161062AAF79D8"/>
    <w:rsid w:val="00974ED7"/>
  </w:style>
  <w:style w:type="paragraph" w:customStyle="1" w:styleId="0116FA1CC994407B9B7372DF3F6319CA">
    <w:name w:val="0116FA1CC994407B9B7372DF3F6319CA"/>
    <w:rsid w:val="00974ED7"/>
  </w:style>
  <w:style w:type="paragraph" w:customStyle="1" w:styleId="705990CDAB604B288418D6BC6B27F25220">
    <w:name w:val="705990CDAB604B288418D6BC6B27F252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0">
    <w:name w:val="129831F1A61A4F98922FA58DAFA77777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0">
    <w:name w:val="BB81F9A5311349238C79E66A34C36B9A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0">
    <w:name w:val="31BE9F08FEEE431C9CA81FF8680E67FD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0">
    <w:name w:val="3EC22D2067D943E9BE785A0631961343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20">
    <w:name w:val="EDE220D6F96D44729E412C7AC4330D82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0">
    <w:name w:val="6134E1C8A799422EBAD3DD75344A4C19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0">
    <w:name w:val="841AD29C8F7F4CB3A275E6303D59B779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0">
    <w:name w:val="D60C0665509D4D13A45413DF05A66D8E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0">
    <w:name w:val="D03FEEC29A6049819AF08EE4A8668C69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6">
    <w:name w:val="EA8D88C4BAF7464F9F5AB4A68E480DEC6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9">
    <w:name w:val="1DD5F37BA8BF4105BBB71F54F414B10D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7">
    <w:name w:val="56538C77C9F94E449497DF9A8DF2017217"/>
    <w:rsid w:val="00974E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BDEF51B9414A85A6C1A2F6964F7A39">
    <w:name w:val="40BDEF51B9414A85A6C1A2F6964F7A39"/>
    <w:rsid w:val="00974ED7"/>
  </w:style>
  <w:style w:type="paragraph" w:customStyle="1" w:styleId="E1C2513AADFA48CFB9EB19D1111CEFAC">
    <w:name w:val="E1C2513AADFA48CFB9EB19D1111CEFAC"/>
    <w:rsid w:val="00974ED7"/>
  </w:style>
  <w:style w:type="paragraph" w:customStyle="1" w:styleId="56538C77C9F94E449497DF9A8DF2017218">
    <w:name w:val="56538C77C9F94E449497DF9A8DF2017218"/>
    <w:rsid w:val="00043F2B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9">
    <w:name w:val="56538C77C9F94E449497DF9A8DF2017219"/>
    <w:rsid w:val="008243C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E3D17CD11CC4449A9234E6514226699">
    <w:name w:val="7E3D17CD11CC4449A9234E6514226699"/>
    <w:rsid w:val="00652381"/>
  </w:style>
  <w:style w:type="paragraph" w:customStyle="1" w:styleId="C19605675EBF46DEBFA0BDA3F21B593F">
    <w:name w:val="C19605675EBF46DEBFA0BDA3F21B593F"/>
    <w:rsid w:val="00652381"/>
  </w:style>
  <w:style w:type="paragraph" w:customStyle="1" w:styleId="ED8A77C8848E42DC82581E55789A7D72">
    <w:name w:val="ED8A77C8848E42DC82581E55789A7D72"/>
    <w:rsid w:val="00652381"/>
  </w:style>
  <w:style w:type="paragraph" w:customStyle="1" w:styleId="67597665D6BC42B784658D5430A53736">
    <w:name w:val="67597665D6BC42B784658D5430A53736"/>
    <w:rsid w:val="00652381"/>
  </w:style>
  <w:style w:type="paragraph" w:customStyle="1" w:styleId="24443BFDAB524E6786CBA7D19F80BE2E">
    <w:name w:val="24443BFDAB524E6786CBA7D19F80BE2E"/>
    <w:rsid w:val="00652381"/>
  </w:style>
  <w:style w:type="paragraph" w:customStyle="1" w:styleId="5B270E3F613D4A0DAF04F3926B90854D">
    <w:name w:val="5B270E3F613D4A0DAF04F3926B90854D"/>
    <w:rsid w:val="00652381"/>
  </w:style>
  <w:style w:type="paragraph" w:customStyle="1" w:styleId="DEB4B009ED074E93B939D0E9C46A49F8">
    <w:name w:val="DEB4B009ED074E93B939D0E9C46A49F8"/>
    <w:rsid w:val="00652381"/>
  </w:style>
  <w:style w:type="paragraph" w:customStyle="1" w:styleId="AB84D2B39C7243AEAA4E557E8C8A72CE">
    <w:name w:val="AB84D2B39C7243AEAA4E557E8C8A72CE"/>
    <w:rsid w:val="00652381"/>
  </w:style>
  <w:style w:type="paragraph" w:customStyle="1" w:styleId="402DCC81FF4940EFA6C7766D42D3F410">
    <w:name w:val="402DCC81FF4940EFA6C7766D42D3F410"/>
    <w:rsid w:val="00652381"/>
  </w:style>
  <w:style w:type="paragraph" w:customStyle="1" w:styleId="F926A9BEBFCC4247A47AB13911C9E4B0">
    <w:name w:val="F926A9BEBFCC4247A47AB13911C9E4B0"/>
    <w:rsid w:val="00652381"/>
  </w:style>
  <w:style w:type="paragraph" w:customStyle="1" w:styleId="F828DB95558B4DD382F43C744A3DE566">
    <w:name w:val="F828DB95558B4DD382F43C744A3DE566"/>
    <w:rsid w:val="00652381"/>
  </w:style>
  <w:style w:type="paragraph" w:customStyle="1" w:styleId="D55770E0E9C44B7087341A0484055A10">
    <w:name w:val="D55770E0E9C44B7087341A0484055A10"/>
    <w:rsid w:val="00652381"/>
  </w:style>
  <w:style w:type="paragraph" w:customStyle="1" w:styleId="B3D3D1AF635E424E99F84CD85E1201EE">
    <w:name w:val="B3D3D1AF635E424E99F84CD85E1201EE"/>
    <w:rsid w:val="00652381"/>
  </w:style>
  <w:style w:type="paragraph" w:customStyle="1" w:styleId="5646FB57690849BAB11B8790A555D70D">
    <w:name w:val="5646FB57690849BAB11B8790A555D70D"/>
    <w:rsid w:val="00652381"/>
  </w:style>
  <w:style w:type="paragraph" w:customStyle="1" w:styleId="D137F943D4674DE28A27870D0C3A7654">
    <w:name w:val="D137F943D4674DE28A27870D0C3A7654"/>
    <w:rsid w:val="00652381"/>
  </w:style>
  <w:style w:type="paragraph" w:customStyle="1" w:styleId="0C6F180BBC23442E9FDAC6E0F1FF5DFB">
    <w:name w:val="0C6F180BBC23442E9FDAC6E0F1FF5DFB"/>
    <w:rsid w:val="00652381"/>
  </w:style>
  <w:style w:type="paragraph" w:customStyle="1" w:styleId="1DB3227FF1BD4342BEABC39A22E09999">
    <w:name w:val="1DB3227FF1BD4342BEABC39A22E09999"/>
    <w:rsid w:val="00652381"/>
  </w:style>
  <w:style w:type="paragraph" w:customStyle="1" w:styleId="F5A3FBB351804567B79DC0ACDE0A6C5C">
    <w:name w:val="F5A3FBB351804567B79DC0ACDE0A6C5C"/>
    <w:rsid w:val="00652381"/>
  </w:style>
  <w:style w:type="paragraph" w:customStyle="1" w:styleId="3C1FE03AE7D249F388554729226FCD70">
    <w:name w:val="3C1FE03AE7D249F388554729226FCD70"/>
    <w:rsid w:val="00652381"/>
  </w:style>
  <w:style w:type="paragraph" w:customStyle="1" w:styleId="BB19A59CD5C3439B976FA60D49507BE7">
    <w:name w:val="BB19A59CD5C3439B976FA60D49507BE7"/>
    <w:rsid w:val="00652381"/>
  </w:style>
  <w:style w:type="paragraph" w:customStyle="1" w:styleId="348D803BE5D04328BB38880257EEA8F6">
    <w:name w:val="348D803BE5D04328BB38880257EEA8F6"/>
    <w:rsid w:val="00652381"/>
  </w:style>
  <w:style w:type="paragraph" w:customStyle="1" w:styleId="8ADEB2259E0E4A0F8E363D6881619926">
    <w:name w:val="8ADEB2259E0E4A0F8E363D6881619926"/>
    <w:rsid w:val="00652381"/>
  </w:style>
  <w:style w:type="paragraph" w:customStyle="1" w:styleId="112F7E2003804B40BA7832118D699DE8">
    <w:name w:val="112F7E2003804B40BA7832118D699DE8"/>
    <w:rsid w:val="00652381"/>
  </w:style>
  <w:style w:type="paragraph" w:customStyle="1" w:styleId="21439522CE6642059B93181051B7BE7D">
    <w:name w:val="21439522CE6642059B93181051B7BE7D"/>
    <w:rsid w:val="00652381"/>
  </w:style>
  <w:style w:type="paragraph" w:customStyle="1" w:styleId="950CE068A545440982B843B80B87A2F3">
    <w:name w:val="950CE068A545440982B843B80B87A2F3"/>
    <w:rsid w:val="00652381"/>
  </w:style>
  <w:style w:type="paragraph" w:customStyle="1" w:styleId="87216D5DE9944848AF0D81CB3D83B05C">
    <w:name w:val="87216D5DE9944848AF0D81CB3D83B05C"/>
    <w:rsid w:val="00652381"/>
  </w:style>
  <w:style w:type="paragraph" w:customStyle="1" w:styleId="4008E33624D547CCA7044D7064B6FAC1">
    <w:name w:val="4008E33624D547CCA7044D7064B6FAC1"/>
    <w:rsid w:val="00652381"/>
  </w:style>
  <w:style w:type="paragraph" w:customStyle="1" w:styleId="AF79FD9D06454BC9846849D432CF0EF9">
    <w:name w:val="AF79FD9D06454BC9846849D432CF0EF9"/>
    <w:rsid w:val="00652381"/>
  </w:style>
  <w:style w:type="paragraph" w:customStyle="1" w:styleId="3FA14361F5F64DE49DC6DEF28A23E402">
    <w:name w:val="3FA14361F5F64DE49DC6DEF28A23E402"/>
    <w:rsid w:val="00652381"/>
  </w:style>
  <w:style w:type="paragraph" w:customStyle="1" w:styleId="4924E2559C5449F98C7971163FDAE451">
    <w:name w:val="4924E2559C5449F98C7971163FDAE451"/>
    <w:rsid w:val="00652381"/>
  </w:style>
  <w:style w:type="paragraph" w:customStyle="1" w:styleId="E87B2685311A4F5E87E01235AF1640F7">
    <w:name w:val="E87B2685311A4F5E87E01235AF1640F7"/>
    <w:rsid w:val="00652381"/>
  </w:style>
  <w:style w:type="paragraph" w:customStyle="1" w:styleId="16F02B720DCE4645BA661A52920B6D6E">
    <w:name w:val="16F02B720DCE4645BA661A52920B6D6E"/>
    <w:rsid w:val="00652381"/>
  </w:style>
  <w:style w:type="paragraph" w:customStyle="1" w:styleId="34DA5ABE43A9408BAA0241C4E4ABD920">
    <w:name w:val="34DA5ABE43A9408BAA0241C4E4ABD920"/>
    <w:rsid w:val="00652381"/>
  </w:style>
  <w:style w:type="paragraph" w:customStyle="1" w:styleId="AE1AF0825D2344C48946C9780E8610AD">
    <w:name w:val="AE1AF0825D2344C48946C9780E8610AD"/>
    <w:rsid w:val="00652381"/>
  </w:style>
  <w:style w:type="paragraph" w:customStyle="1" w:styleId="28ED1D4C569E4B2991172C3715CE1CE3">
    <w:name w:val="28ED1D4C569E4B2991172C3715CE1CE3"/>
    <w:rsid w:val="00652381"/>
  </w:style>
  <w:style w:type="paragraph" w:customStyle="1" w:styleId="3F79EC56E09A4699A6853DA91EC5A9F2">
    <w:name w:val="3F79EC56E09A4699A6853DA91EC5A9F2"/>
    <w:rsid w:val="00652381"/>
  </w:style>
  <w:style w:type="paragraph" w:customStyle="1" w:styleId="D7D7196A89A745EC984989F57C8C2342">
    <w:name w:val="D7D7196A89A745EC984989F57C8C2342"/>
    <w:rsid w:val="00652381"/>
  </w:style>
  <w:style w:type="paragraph" w:customStyle="1" w:styleId="352F48123347481D9D752825B8A12237">
    <w:name w:val="352F48123347481D9D752825B8A12237"/>
    <w:rsid w:val="00652381"/>
  </w:style>
  <w:style w:type="paragraph" w:customStyle="1" w:styleId="9D8F97D4B1EA427DB0505343C824DF9F">
    <w:name w:val="9D8F97D4B1EA427DB0505343C824DF9F"/>
    <w:rsid w:val="00652381"/>
  </w:style>
  <w:style w:type="paragraph" w:customStyle="1" w:styleId="0EEA152DE60445058BB03C114780ADB2">
    <w:name w:val="0EEA152DE60445058BB03C114780ADB2"/>
    <w:rsid w:val="00652381"/>
  </w:style>
  <w:style w:type="paragraph" w:customStyle="1" w:styleId="D38F7D485FD9469E9F088416D0F37EFC">
    <w:name w:val="D38F7D485FD9469E9F088416D0F37EFC"/>
    <w:rsid w:val="00652381"/>
  </w:style>
  <w:style w:type="paragraph" w:customStyle="1" w:styleId="26C48C31AEFD457481BCF7A7EEBC3E30">
    <w:name w:val="26C48C31AEFD457481BCF7A7EEBC3E30"/>
    <w:rsid w:val="00652381"/>
  </w:style>
  <w:style w:type="paragraph" w:customStyle="1" w:styleId="FDC3E498F56D47EAB4268C3A275B445D">
    <w:name w:val="FDC3E498F56D47EAB4268C3A275B445D"/>
    <w:rsid w:val="00652381"/>
  </w:style>
  <w:style w:type="paragraph" w:customStyle="1" w:styleId="7012864717534DDE9FEEF911621B86DF">
    <w:name w:val="7012864717534DDE9FEEF911621B86DF"/>
    <w:rsid w:val="00652381"/>
  </w:style>
  <w:style w:type="paragraph" w:customStyle="1" w:styleId="1976CE7BD72F44708C2EE52C9F204EB5">
    <w:name w:val="1976CE7BD72F44708C2EE52C9F204EB5"/>
    <w:rsid w:val="00652381"/>
  </w:style>
  <w:style w:type="paragraph" w:customStyle="1" w:styleId="9B75CB4A83E844C69B1279BF6609EF9E">
    <w:name w:val="9B75CB4A83E844C69B1279BF6609EF9E"/>
    <w:rsid w:val="00652381"/>
  </w:style>
  <w:style w:type="paragraph" w:customStyle="1" w:styleId="5BC431FAE78C433A8C3A0E2A52B1133A">
    <w:name w:val="5BC431FAE78C433A8C3A0E2A52B1133A"/>
    <w:rsid w:val="00652381"/>
  </w:style>
  <w:style w:type="paragraph" w:customStyle="1" w:styleId="9A525F61D7F74221A843EC136FBE8EC9">
    <w:name w:val="9A525F61D7F74221A843EC136FBE8EC9"/>
    <w:rsid w:val="00652381"/>
  </w:style>
  <w:style w:type="paragraph" w:customStyle="1" w:styleId="E210285D0F04414F992C9A14022E6348">
    <w:name w:val="E210285D0F04414F992C9A14022E6348"/>
    <w:rsid w:val="00652381"/>
  </w:style>
  <w:style w:type="paragraph" w:customStyle="1" w:styleId="5EDB24F049A142D580BC2F665F841F6B">
    <w:name w:val="5EDB24F049A142D580BC2F665F841F6B"/>
    <w:rsid w:val="00652381"/>
  </w:style>
  <w:style w:type="paragraph" w:customStyle="1" w:styleId="5FA06D811AF44C059EEE796C62EBFE98">
    <w:name w:val="5FA06D811AF44C059EEE796C62EBFE98"/>
    <w:rsid w:val="00652381"/>
  </w:style>
  <w:style w:type="paragraph" w:customStyle="1" w:styleId="3FA21762BFCB4C51AD92298E66D1FF78">
    <w:name w:val="3FA21762BFCB4C51AD92298E66D1FF78"/>
    <w:rsid w:val="00652381"/>
  </w:style>
  <w:style w:type="paragraph" w:customStyle="1" w:styleId="6BF5043128844905B89B106CDE3CC0EF">
    <w:name w:val="6BF5043128844905B89B106CDE3CC0EF"/>
    <w:rsid w:val="00652381"/>
  </w:style>
  <w:style w:type="paragraph" w:customStyle="1" w:styleId="846E98A9ED0F44C6ADF4DA0104CE3821">
    <w:name w:val="846E98A9ED0F44C6ADF4DA0104CE3821"/>
    <w:rsid w:val="00652381"/>
  </w:style>
  <w:style w:type="paragraph" w:customStyle="1" w:styleId="D464B28801EB484CBBA2C62E1137CB65">
    <w:name w:val="D464B28801EB484CBBA2C62E1137CB65"/>
    <w:rsid w:val="00652381"/>
  </w:style>
  <w:style w:type="paragraph" w:customStyle="1" w:styleId="8D32782BD2074ACABFB0A06C8C5E2CCD">
    <w:name w:val="8D32782BD2074ACABFB0A06C8C5E2CCD"/>
    <w:rsid w:val="00652381"/>
  </w:style>
  <w:style w:type="paragraph" w:customStyle="1" w:styleId="1AC3AA1434C2400B91C82B2AB0DE9256">
    <w:name w:val="1AC3AA1434C2400B91C82B2AB0DE9256"/>
    <w:rsid w:val="00652381"/>
  </w:style>
  <w:style w:type="paragraph" w:customStyle="1" w:styleId="3679F7366F184F6F8291F70A7CF1C731">
    <w:name w:val="3679F7366F184F6F8291F70A7CF1C731"/>
    <w:rsid w:val="00652381"/>
  </w:style>
  <w:style w:type="paragraph" w:customStyle="1" w:styleId="7434A7BD5C7A4085A57997E59971C371">
    <w:name w:val="7434A7BD5C7A4085A57997E59971C371"/>
    <w:rsid w:val="00652381"/>
  </w:style>
  <w:style w:type="paragraph" w:customStyle="1" w:styleId="631874B2AA9042DD891654D556767E63">
    <w:name w:val="631874B2AA9042DD891654D556767E63"/>
    <w:rsid w:val="00652381"/>
  </w:style>
  <w:style w:type="paragraph" w:customStyle="1" w:styleId="7BCFBBC11C9848A2A80F0AC43FF373E6">
    <w:name w:val="7BCFBBC11C9848A2A80F0AC43FF373E6"/>
    <w:rsid w:val="00652381"/>
  </w:style>
  <w:style w:type="paragraph" w:customStyle="1" w:styleId="CA969A7A0197408F9BDEBCC8100A2668">
    <w:name w:val="CA969A7A0197408F9BDEBCC8100A2668"/>
    <w:rsid w:val="00652381"/>
  </w:style>
  <w:style w:type="paragraph" w:customStyle="1" w:styleId="7D241259ECBE4954833D3294529ACE20">
    <w:name w:val="7D241259ECBE4954833D3294529ACE20"/>
    <w:rsid w:val="00652381"/>
  </w:style>
  <w:style w:type="paragraph" w:customStyle="1" w:styleId="E13561DF50B5407EA1EA89C989F0C911">
    <w:name w:val="E13561DF50B5407EA1EA89C989F0C911"/>
    <w:rsid w:val="00652381"/>
  </w:style>
  <w:style w:type="paragraph" w:customStyle="1" w:styleId="C6CD31CE29CE42CC961C85B59211E7DA">
    <w:name w:val="C6CD31CE29CE42CC961C85B59211E7DA"/>
    <w:rsid w:val="00652381"/>
  </w:style>
  <w:style w:type="paragraph" w:customStyle="1" w:styleId="D8A74E51B4234E78A3805379AEBB01E5">
    <w:name w:val="D8A74E51B4234E78A3805379AEBB01E5"/>
    <w:rsid w:val="00652381"/>
  </w:style>
  <w:style w:type="paragraph" w:customStyle="1" w:styleId="363A38F51BAE4862A69EAA22FA50CEE5">
    <w:name w:val="363A38F51BAE4862A69EAA22FA50CEE5"/>
    <w:rsid w:val="00652381"/>
  </w:style>
  <w:style w:type="paragraph" w:customStyle="1" w:styleId="8D86058312BB4F3B8F3CFC24D043AA23">
    <w:name w:val="8D86058312BB4F3B8F3CFC24D043AA23"/>
    <w:rsid w:val="00652381"/>
  </w:style>
  <w:style w:type="paragraph" w:customStyle="1" w:styleId="458484F6F7C646768E283A176D5DD071">
    <w:name w:val="458484F6F7C646768E283A176D5DD071"/>
    <w:rsid w:val="00652381"/>
  </w:style>
  <w:style w:type="paragraph" w:customStyle="1" w:styleId="92BE6B10489C49388764956E9754D4F4">
    <w:name w:val="92BE6B10489C49388764956E9754D4F4"/>
    <w:rsid w:val="00652381"/>
  </w:style>
  <w:style w:type="paragraph" w:customStyle="1" w:styleId="0AE3EBA89CE644BA8DB0BA1FCA24DDDE">
    <w:name w:val="0AE3EBA89CE644BA8DB0BA1FCA24DDDE"/>
    <w:rsid w:val="00652381"/>
  </w:style>
  <w:style w:type="paragraph" w:customStyle="1" w:styleId="70C1FF59EA134836BBB3438E9AEFC158">
    <w:name w:val="70C1FF59EA134836BBB3438E9AEFC158"/>
    <w:rsid w:val="00652381"/>
  </w:style>
  <w:style w:type="paragraph" w:customStyle="1" w:styleId="81515E8B00CD43E6B29F585B9D354DF4">
    <w:name w:val="81515E8B00CD43E6B29F585B9D354DF4"/>
    <w:rsid w:val="00652381"/>
  </w:style>
  <w:style w:type="paragraph" w:customStyle="1" w:styleId="CCEDAB72891745D788EAA64D668F3BCD">
    <w:name w:val="CCEDAB72891745D788EAA64D668F3BCD"/>
    <w:rsid w:val="00652381"/>
  </w:style>
  <w:style w:type="paragraph" w:customStyle="1" w:styleId="5051B21EF6E44456886E09C83E914E73">
    <w:name w:val="5051B21EF6E44456886E09C83E914E73"/>
    <w:rsid w:val="00652381"/>
  </w:style>
  <w:style w:type="paragraph" w:customStyle="1" w:styleId="003D3173CC1D4908B71C548605853BBC">
    <w:name w:val="003D3173CC1D4908B71C548605853BBC"/>
    <w:rsid w:val="00652381"/>
  </w:style>
  <w:style w:type="paragraph" w:customStyle="1" w:styleId="1A35AC6FF86C48ECAB62EB5673550C5F">
    <w:name w:val="1A35AC6FF86C48ECAB62EB5673550C5F"/>
    <w:rsid w:val="00652381"/>
  </w:style>
  <w:style w:type="paragraph" w:customStyle="1" w:styleId="648C6E1246D84755B32C69FBEB5DEE43">
    <w:name w:val="648C6E1246D84755B32C69FBEB5DEE43"/>
    <w:rsid w:val="00652381"/>
  </w:style>
  <w:style w:type="paragraph" w:customStyle="1" w:styleId="C7182BB1871A4DE5B44476C1669C9C10">
    <w:name w:val="C7182BB1871A4DE5B44476C1669C9C10"/>
    <w:rsid w:val="00652381"/>
  </w:style>
  <w:style w:type="paragraph" w:customStyle="1" w:styleId="77CDE1449B954E1CAC923D82220039B2">
    <w:name w:val="77CDE1449B954E1CAC923D82220039B2"/>
    <w:rsid w:val="00652381"/>
  </w:style>
  <w:style w:type="paragraph" w:customStyle="1" w:styleId="ED8A77C8848E42DC82581E55789A7D721">
    <w:name w:val="ED8A77C8848E42DC82581E55789A7D72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1">
    <w:name w:val="1A35AC6FF86C48ECAB62EB5673550C5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1">
    <w:name w:val="648C6E1246D84755B32C69FBEB5DEE43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1">
    <w:name w:val="C7182BB1871A4DE5B44476C1669C9C1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1">
    <w:name w:val="77CDE1449B954E1CAC923D82220039B2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1">
    <w:name w:val="24443BFDAB524E6786CBA7D19F80BE2E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1">
    <w:name w:val="5B270E3F613D4A0DAF04F3926B90854D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1">
    <w:name w:val="DEB4B009ED074E93B939D0E9C46A49F8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1">
    <w:name w:val="AB84D2B39C7243AEAA4E557E8C8A72CE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1">
    <w:name w:val="402DCC81FF4940EFA6C7766D42D3F41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1">
    <w:name w:val="AF79FD9D06454BC9846849D432CF0EF9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1">
    <w:name w:val="352F48123347481D9D752825B8A12237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1">
    <w:name w:val="9D8F97D4B1EA427DB0505343C824DF9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1">
    <w:name w:val="0EEA152DE60445058BB03C114780ADB2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1">
    <w:name w:val="D38F7D485FD9469E9F088416D0F37EFC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1">
    <w:name w:val="26C48C31AEFD457481BCF7A7EEBC3E3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1">
    <w:name w:val="FDC3E498F56D47EAB4268C3A275B445D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12864717534DDE9FEEF911621B86DF1">
    <w:name w:val="7012864717534DDE9FEEF911621B86D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976CE7BD72F44708C2EE52C9F204EB51">
    <w:name w:val="1976CE7BD72F44708C2EE52C9F204EB5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C431FAE78C433A8C3A0E2A52B1133A1">
    <w:name w:val="5BC431FAE78C433A8C3A0E2A52B1133A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A525F61D7F74221A843EC136FBE8EC91">
    <w:name w:val="9A525F61D7F74221A843EC136FBE8EC9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210285D0F04414F992C9A14022E63481">
    <w:name w:val="E210285D0F04414F992C9A14022E6348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1">
    <w:name w:val="6BF5043128844905B89B106CDE3CC0E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1">
    <w:name w:val="846E98A9ED0F44C6ADF4DA0104CE382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1">
    <w:name w:val="D464B28801EB484CBBA2C62E1137CB65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1">
    <w:name w:val="8D86058312BB4F3B8F3CFC24D043AA23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1">
    <w:name w:val="458484F6F7C646768E283A176D5DD07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1">
    <w:name w:val="92BE6B10489C49388764956E9754D4F4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1">
    <w:name w:val="0AE3EBA89CE644BA8DB0BA1FCA24DDDE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1">
    <w:name w:val="70C1FF59EA134836BBB3438E9AEFC158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1">
    <w:name w:val="81515E8B00CD43E6B29F585B9D354DF4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1">
    <w:name w:val="3679F7366F184F6F8291F70A7CF1C73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1">
    <w:name w:val="7434A7BD5C7A4085A57997E59971C37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1">
    <w:name w:val="631874B2AA9042DD891654D556767E63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1">
    <w:name w:val="7BCFBBC11C9848A2A80F0AC43FF373E6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1">
    <w:name w:val="7D241259ECBE4954833D3294529ACE2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1">
    <w:name w:val="E13561DF50B5407EA1EA89C989F0C91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0">
    <w:name w:val="56538C77C9F94E449497DF9A8DF2017220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0CE068A545440982B843B80B87A2F31">
    <w:name w:val="950CE068A545440982B843B80B87A2F31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2">
    <w:name w:val="ED8A77C8848E42DC82581E55789A7D72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2">
    <w:name w:val="1A35AC6FF86C48ECAB62EB5673550C5F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2">
    <w:name w:val="648C6E1246D84755B32C69FBEB5DEE43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2">
    <w:name w:val="C7182BB1871A4DE5B44476C1669C9C1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2">
    <w:name w:val="77CDE1449B954E1CAC923D82220039B2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2">
    <w:name w:val="24443BFDAB524E6786CBA7D19F80BE2E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2">
    <w:name w:val="5B270E3F613D4A0DAF04F3926B90854D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2">
    <w:name w:val="DEB4B009ED074E93B939D0E9C46A49F8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2">
    <w:name w:val="AB84D2B39C7243AEAA4E557E8C8A72CE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2">
    <w:name w:val="402DCC81FF4940EFA6C7766D42D3F41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2">
    <w:name w:val="AF79FD9D06454BC9846849D432CF0EF9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2">
    <w:name w:val="352F48123347481D9D752825B8A12237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2">
    <w:name w:val="9D8F97D4B1EA427DB0505343C824DF9F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2">
    <w:name w:val="0EEA152DE60445058BB03C114780ADB2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2">
    <w:name w:val="D38F7D485FD9469E9F088416D0F37EFC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2">
    <w:name w:val="26C48C31AEFD457481BCF7A7EEBC3E3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2">
    <w:name w:val="FDC3E498F56D47EAB4268C3A275B445D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2">
    <w:name w:val="6BF5043128844905B89B106CDE3CC0EF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2">
    <w:name w:val="846E98A9ED0F44C6ADF4DA0104CE382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2">
    <w:name w:val="D464B28801EB484CBBA2C62E1137CB65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2">
    <w:name w:val="8D86058312BB4F3B8F3CFC24D043AA23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2">
    <w:name w:val="458484F6F7C646768E283A176D5DD07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2">
    <w:name w:val="92BE6B10489C49388764956E9754D4F4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2">
    <w:name w:val="0AE3EBA89CE644BA8DB0BA1FCA24DDDE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2">
    <w:name w:val="70C1FF59EA134836BBB3438E9AEFC158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2">
    <w:name w:val="81515E8B00CD43E6B29F585B9D354DF4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2">
    <w:name w:val="3679F7366F184F6F8291F70A7CF1C73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2">
    <w:name w:val="7434A7BD5C7A4085A57997E59971C37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2">
    <w:name w:val="631874B2AA9042DD891654D556767E63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2">
    <w:name w:val="7BCFBBC11C9848A2A80F0AC43FF373E6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2">
    <w:name w:val="7D241259ECBE4954833D3294529ACE2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2">
    <w:name w:val="E13561DF50B5407EA1EA89C989F0C91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1">
    <w:name w:val="56538C77C9F94E449497DF9A8DF2017221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0CE068A545440982B843B80B87A2F32">
    <w:name w:val="950CE068A545440982B843B80B87A2F32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FDCBBA2FC64906936DE149C49252D3">
    <w:name w:val="84FDCBBA2FC64906936DE149C49252D3"/>
    <w:rsid w:val="00652381"/>
  </w:style>
  <w:style w:type="paragraph" w:customStyle="1" w:styleId="B319D60320AD411497BB71E79F213AFA">
    <w:name w:val="B319D60320AD411497BB71E79F213AFA"/>
    <w:rsid w:val="00652381"/>
  </w:style>
  <w:style w:type="paragraph" w:customStyle="1" w:styleId="B964F046A6124A4E92899A8AC04CF65E">
    <w:name w:val="B964F046A6124A4E92899A8AC04CF65E"/>
    <w:rsid w:val="00652381"/>
  </w:style>
  <w:style w:type="paragraph" w:customStyle="1" w:styleId="247E3728DE6B425E87C988DEAFD73A66">
    <w:name w:val="247E3728DE6B425E87C988DEAFD73A66"/>
    <w:rsid w:val="00652381"/>
  </w:style>
  <w:style w:type="paragraph" w:customStyle="1" w:styleId="444F2A70AE254D3AB420C09F9F830488">
    <w:name w:val="444F2A70AE254D3AB420C09F9F830488"/>
    <w:rsid w:val="00652381"/>
  </w:style>
  <w:style w:type="paragraph" w:customStyle="1" w:styleId="C6629FD8E8024703B7974C135802DF42">
    <w:name w:val="C6629FD8E8024703B7974C135802DF42"/>
    <w:rsid w:val="00652381"/>
  </w:style>
  <w:style w:type="paragraph" w:customStyle="1" w:styleId="721A26738D1145A69061B8FC86A22A87">
    <w:name w:val="721A26738D1145A69061B8FC86A22A87"/>
    <w:rsid w:val="00652381"/>
  </w:style>
  <w:style w:type="paragraph" w:customStyle="1" w:styleId="0096CEDD97A5471E8AA16B2106B60012">
    <w:name w:val="0096CEDD97A5471E8AA16B2106B60012"/>
    <w:rsid w:val="001A1EA5"/>
  </w:style>
  <w:style w:type="paragraph" w:customStyle="1" w:styleId="AC737D55AB7E4132895FA52566D1D5AE">
    <w:name w:val="AC737D55AB7E4132895FA52566D1D5AE"/>
    <w:rsid w:val="001A1EA5"/>
  </w:style>
  <w:style w:type="paragraph" w:customStyle="1" w:styleId="BBD3EB6C8C6E427E8060CDE2EEE0E1DE">
    <w:name w:val="BBD3EB6C8C6E427E8060CDE2EEE0E1DE"/>
    <w:rsid w:val="001A1EA5"/>
  </w:style>
  <w:style w:type="paragraph" w:customStyle="1" w:styleId="816AEC283E4B4C07A3492F87431D994B">
    <w:name w:val="816AEC283E4B4C07A3492F87431D994B"/>
    <w:rsid w:val="001A1EA5"/>
  </w:style>
  <w:style w:type="paragraph" w:customStyle="1" w:styleId="ED8A77C8848E42DC82581E55789A7D723">
    <w:name w:val="ED8A77C8848E42DC82581E55789A7D72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3">
    <w:name w:val="1A35AC6FF86C48ECAB62EB5673550C5F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3">
    <w:name w:val="648C6E1246D84755B32C69FBEB5DEE43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3">
    <w:name w:val="C7182BB1871A4DE5B44476C1669C9C10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3">
    <w:name w:val="77CDE1449B954E1CAC923D82220039B2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3">
    <w:name w:val="24443BFDAB524E6786CBA7D19F80BE2E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3">
    <w:name w:val="5B270E3F613D4A0DAF04F3926B90854D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3">
    <w:name w:val="DEB4B009ED074E93B939D0E9C46A49F8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3">
    <w:name w:val="AB84D2B39C7243AEAA4E557E8C8A72CE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3">
    <w:name w:val="402DCC81FF4940EFA6C7766D42D3F410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3">
    <w:name w:val="AF79FD9D06454BC9846849D432CF0EF9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3">
    <w:name w:val="352F48123347481D9D752825B8A12237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3">
    <w:name w:val="9D8F97D4B1EA427DB0505343C824DF9F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3">
    <w:name w:val="0EEA152DE60445058BB03C114780ADB2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3">
    <w:name w:val="D38F7D485FD9469E9F088416D0F37EFC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3">
    <w:name w:val="26C48C31AEFD457481BCF7A7EEBC3E30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3">
    <w:name w:val="FDC3E498F56D47EAB4268C3A275B445D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3">
    <w:name w:val="6BF5043128844905B89B106CDE3CC0EF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3">
    <w:name w:val="846E98A9ED0F44C6ADF4DA0104CE3821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3">
    <w:name w:val="D464B28801EB484CBBA2C62E1137CB65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3">
    <w:name w:val="8D86058312BB4F3B8F3CFC24D043AA23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3">
    <w:name w:val="458484F6F7C646768E283A176D5DD071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3">
    <w:name w:val="92BE6B10489C49388764956E9754D4F4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3">
    <w:name w:val="0AE3EBA89CE644BA8DB0BA1FCA24DDDE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3">
    <w:name w:val="70C1FF59EA134836BBB3438E9AEFC158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3">
    <w:name w:val="81515E8B00CD43E6B29F585B9D354DF4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3">
    <w:name w:val="3679F7366F184F6F8291F70A7CF1C731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3">
    <w:name w:val="7434A7BD5C7A4085A57997E59971C371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3">
    <w:name w:val="631874B2AA9042DD891654D556767E63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3">
    <w:name w:val="7BCFBBC11C9848A2A80F0AC43FF373E6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3">
    <w:name w:val="7D241259ECBE4954833D3294529ACE20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3">
    <w:name w:val="E13561DF50B5407EA1EA89C989F0C911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096CEDD97A5471E8AA16B2106B600121">
    <w:name w:val="0096CEDD97A5471E8AA16B2106B600121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D3EB6C8C6E427E8060CDE2EEE0E1DE1">
    <w:name w:val="BBD3EB6C8C6E427E8060CDE2EEE0E1DE1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4">
    <w:name w:val="ED8A77C8848E42DC82581E55789A7D72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4">
    <w:name w:val="1A35AC6FF86C48ECAB62EB5673550C5F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4">
    <w:name w:val="648C6E1246D84755B32C69FBEB5DEE43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4">
    <w:name w:val="C7182BB1871A4DE5B44476C1669C9C10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4">
    <w:name w:val="77CDE1449B954E1CAC923D82220039B2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4">
    <w:name w:val="24443BFDAB524E6786CBA7D19F80BE2E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4">
    <w:name w:val="5B270E3F613D4A0DAF04F3926B90854D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4">
    <w:name w:val="DEB4B009ED074E93B939D0E9C46A49F8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4">
    <w:name w:val="AB84D2B39C7243AEAA4E557E8C8A72CE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4">
    <w:name w:val="402DCC81FF4940EFA6C7766D42D3F410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4">
    <w:name w:val="AF79FD9D06454BC9846849D432CF0EF9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4">
    <w:name w:val="352F48123347481D9D752825B8A12237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4">
    <w:name w:val="9D8F97D4B1EA427DB0505343C824DF9F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4">
    <w:name w:val="0EEA152DE60445058BB03C114780ADB2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4">
    <w:name w:val="D38F7D485FD9469E9F088416D0F37EFC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4">
    <w:name w:val="26C48C31AEFD457481BCF7A7EEBC3E30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4">
    <w:name w:val="FDC3E498F56D47EAB4268C3A275B445D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4">
    <w:name w:val="6BF5043128844905B89B106CDE3CC0EF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4">
    <w:name w:val="846E98A9ED0F44C6ADF4DA0104CE3821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4">
    <w:name w:val="D464B28801EB484CBBA2C62E1137CB65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4">
    <w:name w:val="8D86058312BB4F3B8F3CFC24D043AA23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4">
    <w:name w:val="458484F6F7C646768E283A176D5DD071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4">
    <w:name w:val="92BE6B10489C49388764956E9754D4F4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4">
    <w:name w:val="0AE3EBA89CE644BA8DB0BA1FCA24DDDE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4">
    <w:name w:val="70C1FF59EA134836BBB3438E9AEFC158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4">
    <w:name w:val="81515E8B00CD43E6B29F585B9D354DF4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4">
    <w:name w:val="3679F7366F184F6F8291F70A7CF1C731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4">
    <w:name w:val="7434A7BD5C7A4085A57997E59971C371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4">
    <w:name w:val="631874B2AA9042DD891654D556767E63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4">
    <w:name w:val="7BCFBBC11C9848A2A80F0AC43FF373E6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4">
    <w:name w:val="7D241259ECBE4954833D3294529ACE20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4">
    <w:name w:val="E13561DF50B5407EA1EA89C989F0C911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096CEDD97A5471E8AA16B2106B600122">
    <w:name w:val="0096CEDD97A5471E8AA16B2106B600122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D3EB6C8C6E427E8060CDE2EEE0E1DE2">
    <w:name w:val="BBD3EB6C8C6E427E8060CDE2EEE0E1DE2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5">
    <w:name w:val="ED8A77C8848E42DC82581E55789A7D72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5">
    <w:name w:val="1A35AC6FF86C48ECAB62EB5673550C5F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5">
    <w:name w:val="648C6E1246D84755B32C69FBEB5DEE43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5">
    <w:name w:val="C7182BB1871A4DE5B44476C1669C9C10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5">
    <w:name w:val="77CDE1449B954E1CAC923D82220039B2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5">
    <w:name w:val="24443BFDAB524E6786CBA7D19F80BE2E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5">
    <w:name w:val="5B270E3F613D4A0DAF04F3926B90854D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5">
    <w:name w:val="DEB4B009ED074E93B939D0E9C46A49F8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5">
    <w:name w:val="AB84D2B39C7243AEAA4E557E8C8A72CE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5">
    <w:name w:val="402DCC81FF4940EFA6C7766D42D3F410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5">
    <w:name w:val="AF79FD9D06454BC9846849D432CF0EF9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5">
    <w:name w:val="352F48123347481D9D752825B8A12237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5">
    <w:name w:val="9D8F97D4B1EA427DB0505343C824DF9F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5">
    <w:name w:val="0EEA152DE60445058BB03C114780ADB2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5">
    <w:name w:val="D38F7D485FD9469E9F088416D0F37EFC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5">
    <w:name w:val="26C48C31AEFD457481BCF7A7EEBC3E30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5">
    <w:name w:val="FDC3E498F56D47EAB4268C3A275B445D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5">
    <w:name w:val="6BF5043128844905B89B106CDE3CC0EF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5">
    <w:name w:val="846E98A9ED0F44C6ADF4DA0104CE3821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5">
    <w:name w:val="D464B28801EB484CBBA2C62E1137CB65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5">
    <w:name w:val="8D86058312BB4F3B8F3CFC24D043AA23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5">
    <w:name w:val="458484F6F7C646768E283A176D5DD071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5">
    <w:name w:val="92BE6B10489C49388764956E9754D4F4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5">
    <w:name w:val="0AE3EBA89CE644BA8DB0BA1FCA24DDDE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5">
    <w:name w:val="70C1FF59EA134836BBB3438E9AEFC158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5">
    <w:name w:val="81515E8B00CD43E6B29F585B9D354DF4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5">
    <w:name w:val="3679F7366F184F6F8291F70A7CF1C731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5">
    <w:name w:val="7434A7BD5C7A4085A57997E59971C371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5">
    <w:name w:val="631874B2AA9042DD891654D556767E63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5">
    <w:name w:val="7BCFBBC11C9848A2A80F0AC43FF373E6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5">
    <w:name w:val="7D241259ECBE4954833D3294529ACE20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5">
    <w:name w:val="E13561DF50B5407EA1EA89C989F0C911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096CEDD97A5471E8AA16B2106B600123">
    <w:name w:val="0096CEDD97A5471E8AA16B2106B600123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D3EB6C8C6E427E8060CDE2EEE0E1DE3">
    <w:name w:val="BBD3EB6C8C6E427E8060CDE2EEE0E1DE3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97C4F6ECB40F9902ED65A74C756A9">
    <w:name w:val="7BC97C4F6ECB40F9902ED65A74C756A9"/>
    <w:rsid w:val="00845138"/>
  </w:style>
  <w:style w:type="paragraph" w:customStyle="1" w:styleId="25205ABEDF2F44C3B0EF1E2F95BECEAE">
    <w:name w:val="25205ABEDF2F44C3B0EF1E2F95BECEAE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6">
    <w:name w:val="ED8A77C8848E42DC82581E55789A7D72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6">
    <w:name w:val="1A35AC6FF86C48ECAB62EB5673550C5F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6">
    <w:name w:val="648C6E1246D84755B32C69FBEB5DEE43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6">
    <w:name w:val="C7182BB1871A4DE5B44476C1669C9C10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6">
    <w:name w:val="77CDE1449B954E1CAC923D82220039B2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6">
    <w:name w:val="24443BFDAB524E6786CBA7D19F80BE2E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6">
    <w:name w:val="5B270E3F613D4A0DAF04F3926B90854D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6">
    <w:name w:val="DEB4B009ED074E93B939D0E9C46A49F8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6">
    <w:name w:val="AB84D2B39C7243AEAA4E557E8C8A72CE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6">
    <w:name w:val="402DCC81FF4940EFA6C7766D42D3F410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6">
    <w:name w:val="AF79FD9D06454BC9846849D432CF0EF9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6">
    <w:name w:val="352F48123347481D9D752825B8A12237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6">
    <w:name w:val="9D8F97D4B1EA427DB0505343C824DF9F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6">
    <w:name w:val="0EEA152DE60445058BB03C114780ADB2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6">
    <w:name w:val="D38F7D485FD9469E9F088416D0F37EFC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6">
    <w:name w:val="26C48C31AEFD457481BCF7A7EEBC3E30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6">
    <w:name w:val="FDC3E498F56D47EAB4268C3A275B445D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6">
    <w:name w:val="6BF5043128844905B89B106CDE3CC0EF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6">
    <w:name w:val="846E98A9ED0F44C6ADF4DA0104CE3821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6">
    <w:name w:val="D464B28801EB484CBBA2C62E1137CB65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6">
    <w:name w:val="8D86058312BB4F3B8F3CFC24D043AA23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6">
    <w:name w:val="458484F6F7C646768E283A176D5DD071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6">
    <w:name w:val="92BE6B10489C49388764956E9754D4F4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6">
    <w:name w:val="0AE3EBA89CE644BA8DB0BA1FCA24DDDE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6">
    <w:name w:val="70C1FF59EA134836BBB3438E9AEFC158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6">
    <w:name w:val="81515E8B00CD43E6B29F585B9D354DF4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6">
    <w:name w:val="3679F7366F184F6F8291F70A7CF1C731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6">
    <w:name w:val="7434A7BD5C7A4085A57997E59971C371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6">
    <w:name w:val="631874B2AA9042DD891654D556767E63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6">
    <w:name w:val="7BCFBBC11C9848A2A80F0AC43FF373E6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6">
    <w:name w:val="7D241259ECBE4954833D3294529ACE20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6">
    <w:name w:val="E13561DF50B5407EA1EA89C989F0C911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096CEDD97A5471E8AA16B2106B600124">
    <w:name w:val="0096CEDD97A5471E8AA16B2106B600124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D3EB6C8C6E427E8060CDE2EEE0E1DE4">
    <w:name w:val="BBD3EB6C8C6E427E8060CDE2EEE0E1DE4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5205ABEDF2F44C3B0EF1E2F95BECEAE1">
    <w:name w:val="25205ABEDF2F44C3B0EF1E2F95BECEAE1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7">
    <w:name w:val="ED8A77C8848E42DC82581E55789A7D72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7">
    <w:name w:val="1A35AC6FF86C48ECAB62EB5673550C5F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7">
    <w:name w:val="648C6E1246D84755B32C69FBEB5DEE43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7">
    <w:name w:val="C7182BB1871A4DE5B44476C1669C9C10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7">
    <w:name w:val="77CDE1449B954E1CAC923D82220039B2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7">
    <w:name w:val="24443BFDAB524E6786CBA7D19F80BE2E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7">
    <w:name w:val="5B270E3F613D4A0DAF04F3926B90854D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7">
    <w:name w:val="DEB4B009ED074E93B939D0E9C46A49F8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7">
    <w:name w:val="AB84D2B39C7243AEAA4E557E8C8A72CE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7">
    <w:name w:val="402DCC81FF4940EFA6C7766D42D3F410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7">
    <w:name w:val="AF79FD9D06454BC9846849D432CF0EF9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7">
    <w:name w:val="352F48123347481D9D752825B8A12237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7">
    <w:name w:val="9D8F97D4B1EA427DB0505343C824DF9F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7">
    <w:name w:val="0EEA152DE60445058BB03C114780ADB2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7">
    <w:name w:val="D38F7D485FD9469E9F088416D0F37EFC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7">
    <w:name w:val="26C48C31AEFD457481BCF7A7EEBC3E30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7">
    <w:name w:val="FDC3E498F56D47EAB4268C3A275B445D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7">
    <w:name w:val="6BF5043128844905B89B106CDE3CC0EF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7">
    <w:name w:val="846E98A9ED0F44C6ADF4DA0104CE3821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7">
    <w:name w:val="D464B28801EB484CBBA2C62E1137CB65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7">
    <w:name w:val="8D86058312BB4F3B8F3CFC24D043AA23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7">
    <w:name w:val="458484F6F7C646768E283A176D5DD071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7">
    <w:name w:val="92BE6B10489C49388764956E9754D4F4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7">
    <w:name w:val="0AE3EBA89CE644BA8DB0BA1FCA24DDDE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7">
    <w:name w:val="70C1FF59EA134836BBB3438E9AEFC158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7">
    <w:name w:val="81515E8B00CD43E6B29F585B9D354DF4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7">
    <w:name w:val="3679F7366F184F6F8291F70A7CF1C731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7">
    <w:name w:val="7434A7BD5C7A4085A57997E59971C371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7">
    <w:name w:val="631874B2AA9042DD891654D556767E63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7">
    <w:name w:val="7BCFBBC11C9848A2A80F0AC43FF373E6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7">
    <w:name w:val="7D241259ECBE4954833D3294529ACE20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7">
    <w:name w:val="E13561DF50B5407EA1EA89C989F0C911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096CEDD97A5471E8AA16B2106B600125">
    <w:name w:val="0096CEDD97A5471E8AA16B2106B600125"/>
    <w:rsid w:val="001E6ACB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D3EB6C8C6E427E8060CDE2EEE0E1DE5">
    <w:name w:val="BBD3EB6C8C6E427E8060CDE2EEE0E1DE5"/>
    <w:rsid w:val="001E6ACB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FC07B5529E3483DBD0F29CE0F312431">
    <w:name w:val="0FC07B5529E3483DBD0F29CE0F312431"/>
    <w:rsid w:val="001E6ACB"/>
  </w:style>
  <w:style w:type="paragraph" w:customStyle="1" w:styleId="40D7B1C7D09C4FE0A67A32E7BF3A94D1">
    <w:name w:val="40D7B1C7D09C4FE0A67A32E7BF3A94D1"/>
    <w:rsid w:val="001E6ACB"/>
  </w:style>
  <w:style w:type="paragraph" w:customStyle="1" w:styleId="0CA4780C4328431A87C3A10496D79C45">
    <w:name w:val="0CA4780C4328431A87C3A10496D79C45"/>
    <w:rsid w:val="001E6ACB"/>
  </w:style>
  <w:style w:type="paragraph" w:customStyle="1" w:styleId="5E739FE6814041C5A357CB81A52D0BA1">
    <w:name w:val="5E739FE6814041C5A357CB81A52D0BA1"/>
    <w:rsid w:val="001E6ACB"/>
  </w:style>
  <w:style w:type="paragraph" w:customStyle="1" w:styleId="B34A4CD598EE42A5B10A3632415193AF">
    <w:name w:val="B34A4CD598EE42A5B10A3632415193AF"/>
    <w:rsid w:val="001E6ACB"/>
  </w:style>
  <w:style w:type="paragraph" w:customStyle="1" w:styleId="3D85A741049C4D8E886538B81B82A1F9">
    <w:name w:val="3D85A741049C4D8E886538B81B82A1F9"/>
    <w:rsid w:val="001E6ACB"/>
  </w:style>
  <w:style w:type="paragraph" w:customStyle="1" w:styleId="045345BFDC284D56AAFF89AA1D4A8E89">
    <w:name w:val="045345BFDC284D56AAFF89AA1D4A8E89"/>
    <w:rsid w:val="001E6ACB"/>
  </w:style>
  <w:style w:type="paragraph" w:customStyle="1" w:styleId="7733B48BE3F14F6CA1FD3EADB77C2503">
    <w:name w:val="7733B48BE3F14F6CA1FD3EADB77C2503"/>
    <w:rsid w:val="001E6ACB"/>
  </w:style>
  <w:style w:type="paragraph" w:customStyle="1" w:styleId="2D5686E4D787498BA974ED93587A140E">
    <w:name w:val="2D5686E4D787498BA974ED93587A140E"/>
    <w:rsid w:val="00885577"/>
  </w:style>
  <w:style w:type="paragraph" w:customStyle="1" w:styleId="232EE41C908C40E49F7BF876B73EFAAF">
    <w:name w:val="232EE41C908C40E49F7BF876B73EFAAF"/>
    <w:rsid w:val="00885577"/>
  </w:style>
  <w:style w:type="paragraph" w:customStyle="1" w:styleId="78A3C28BB57F4E3C9A84CB650B670613">
    <w:name w:val="78A3C28BB57F4E3C9A84CB650B670613"/>
    <w:rsid w:val="00885577"/>
  </w:style>
  <w:style w:type="paragraph" w:customStyle="1" w:styleId="0A9E889BCD094ADAACEE2E8CF0C4899A">
    <w:name w:val="0A9E889BCD094ADAACEE2E8CF0C4899A"/>
    <w:rsid w:val="00885577"/>
  </w:style>
  <w:style w:type="paragraph" w:customStyle="1" w:styleId="B05776EA0574498EB2534A23DC5D81A5">
    <w:name w:val="B05776EA0574498EB2534A23DC5D81A5"/>
    <w:rsid w:val="006D63C9"/>
  </w:style>
  <w:style w:type="paragraph" w:customStyle="1" w:styleId="7BB2124D5CC349C7A4C87296D5B54D9A">
    <w:name w:val="7BB2124D5CC349C7A4C87296D5B54D9A"/>
    <w:rsid w:val="006D63C9"/>
  </w:style>
  <w:style w:type="paragraph" w:customStyle="1" w:styleId="D03DAB33EC474590B11D47FD199ED87D">
    <w:name w:val="D03DAB33EC474590B11D47FD199ED87D"/>
    <w:rsid w:val="006D63C9"/>
  </w:style>
  <w:style w:type="paragraph" w:customStyle="1" w:styleId="7B759330630945CA8C35891957165521">
    <w:name w:val="7B759330630945CA8C35891957165521"/>
    <w:rsid w:val="006D63C9"/>
  </w:style>
  <w:style w:type="paragraph" w:customStyle="1" w:styleId="4EF2CF3F72DF4BBD80F85F7D9C02AFF4">
    <w:name w:val="4EF2CF3F72DF4BBD80F85F7D9C02AFF4"/>
    <w:rsid w:val="006D63C9"/>
  </w:style>
  <w:style w:type="paragraph" w:customStyle="1" w:styleId="12BC52812FF54141A805EC4C6B903FC3">
    <w:name w:val="12BC52812FF54141A805EC4C6B903FC3"/>
    <w:rsid w:val="006D63C9"/>
  </w:style>
  <w:style w:type="paragraph" w:customStyle="1" w:styleId="9437DBEFB5214A05BB92AE4C86E5ADFB">
    <w:name w:val="9437DBEFB5214A05BB92AE4C86E5ADFB"/>
    <w:rsid w:val="006D63C9"/>
  </w:style>
  <w:style w:type="paragraph" w:customStyle="1" w:styleId="F5D2E332EC5744339E0B92E6FE2612BB">
    <w:name w:val="F5D2E332EC5744339E0B92E6FE2612BB"/>
    <w:rsid w:val="006D63C9"/>
  </w:style>
  <w:style w:type="paragraph" w:customStyle="1" w:styleId="5BC64C1833E84FD3AEED42A7CAAEC39A">
    <w:name w:val="5BC64C1833E84FD3AEED42A7CAAEC39A"/>
    <w:rsid w:val="006D63C9"/>
  </w:style>
  <w:style w:type="paragraph" w:customStyle="1" w:styleId="5C022016BB3D404C89BE6BA4A21A4E0E">
    <w:name w:val="5C022016BB3D404C89BE6BA4A21A4E0E"/>
    <w:rsid w:val="006D63C9"/>
  </w:style>
  <w:style w:type="paragraph" w:customStyle="1" w:styleId="3033F762406E47EF9811D7DE267E1127">
    <w:name w:val="3033F762406E47EF9811D7DE267E1127"/>
    <w:rsid w:val="006D63C9"/>
  </w:style>
  <w:style w:type="paragraph" w:customStyle="1" w:styleId="715582BF9F8144C985B142E565479183">
    <w:name w:val="715582BF9F8144C985B142E565479183"/>
    <w:rsid w:val="006D63C9"/>
  </w:style>
  <w:style w:type="paragraph" w:customStyle="1" w:styleId="B66B80B468524B8FB04468E37B10D391">
    <w:name w:val="B66B80B468524B8FB04468E37B10D391"/>
    <w:rsid w:val="006D63C9"/>
  </w:style>
  <w:style w:type="paragraph" w:customStyle="1" w:styleId="0126DCE7A29E424490D154BB446C992B">
    <w:name w:val="0126DCE7A29E424490D154BB446C992B"/>
    <w:rsid w:val="006D63C9"/>
  </w:style>
  <w:style w:type="paragraph" w:customStyle="1" w:styleId="7CC55ADBB02F445C9C91E75153024EA4">
    <w:name w:val="7CC55ADBB02F445C9C91E75153024EA4"/>
    <w:rsid w:val="006D63C9"/>
  </w:style>
  <w:style w:type="paragraph" w:customStyle="1" w:styleId="82C9AEEAF14A40CE88B4120B144F12A1">
    <w:name w:val="82C9AEEAF14A40CE88B4120B144F12A1"/>
    <w:rsid w:val="006D63C9"/>
  </w:style>
  <w:style w:type="paragraph" w:customStyle="1" w:styleId="ED31742B847B4598836D6119F9A35D1A">
    <w:name w:val="ED31742B847B4598836D6119F9A35D1A"/>
    <w:rsid w:val="006D63C9"/>
  </w:style>
  <w:style w:type="paragraph" w:customStyle="1" w:styleId="0D6169E26E45484AA53B1754D5C5AFDE">
    <w:name w:val="0D6169E26E45484AA53B1754D5C5AFDE"/>
    <w:rsid w:val="006D63C9"/>
  </w:style>
  <w:style w:type="paragraph" w:customStyle="1" w:styleId="7AF35E2D70C44F80A756D30B895C4E77">
    <w:name w:val="7AF35E2D70C44F80A756D30B895C4E77"/>
    <w:rsid w:val="006D63C9"/>
  </w:style>
  <w:style w:type="paragraph" w:customStyle="1" w:styleId="EE2B720E73F848AFB6E31825FD3B6FC3">
    <w:name w:val="EE2B720E73F848AFB6E31825FD3B6FC3"/>
    <w:rsid w:val="006D63C9"/>
  </w:style>
  <w:style w:type="paragraph" w:customStyle="1" w:styleId="CC98A5F3C43F43B0983844CD09F65848">
    <w:name w:val="CC98A5F3C43F43B0983844CD09F65848"/>
    <w:rsid w:val="006D63C9"/>
  </w:style>
  <w:style w:type="paragraph" w:customStyle="1" w:styleId="1BAACAB0D1D24E5F98B852DE59DB3616">
    <w:name w:val="1BAACAB0D1D24E5F98B852DE59DB3616"/>
    <w:rsid w:val="006D63C9"/>
  </w:style>
  <w:style w:type="paragraph" w:customStyle="1" w:styleId="33FE87D3BBB5413D82BB9B8341F78498">
    <w:name w:val="33FE87D3BBB5413D82BB9B8341F78498"/>
    <w:rsid w:val="006D63C9"/>
  </w:style>
  <w:style w:type="paragraph" w:customStyle="1" w:styleId="BFA54C4C94D844978FFB2A337A845EFE">
    <w:name w:val="BFA54C4C94D844978FFB2A337A845EFE"/>
    <w:rsid w:val="006D63C9"/>
  </w:style>
  <w:style w:type="paragraph" w:customStyle="1" w:styleId="5B032E9D11834485BDB31E759002A723">
    <w:name w:val="5B032E9D11834485BDB31E759002A723"/>
    <w:rsid w:val="006D63C9"/>
  </w:style>
  <w:style w:type="paragraph" w:customStyle="1" w:styleId="DF1AE4BFCA5945AE877F5D54EB76E827">
    <w:name w:val="DF1AE4BFCA5945AE877F5D54EB76E827"/>
    <w:rsid w:val="006D63C9"/>
  </w:style>
  <w:style w:type="paragraph" w:customStyle="1" w:styleId="3F7BDC9BD2EA4F62A1A863ACDA873D13">
    <w:name w:val="3F7BDC9BD2EA4F62A1A863ACDA873D13"/>
    <w:rsid w:val="006D63C9"/>
  </w:style>
  <w:style w:type="paragraph" w:customStyle="1" w:styleId="FE9621B0F8A9414581ADBC528420CAD8">
    <w:name w:val="FE9621B0F8A9414581ADBC528420CAD8"/>
    <w:rsid w:val="006D63C9"/>
  </w:style>
  <w:style w:type="paragraph" w:customStyle="1" w:styleId="4F512491BBA34A12B16E943AABE8E808">
    <w:name w:val="4F512491BBA34A12B16E943AABE8E808"/>
    <w:rsid w:val="006D63C9"/>
  </w:style>
  <w:style w:type="paragraph" w:customStyle="1" w:styleId="8F594146ADCB43FCA171F5A37833413E">
    <w:name w:val="8F594146ADCB43FCA171F5A37833413E"/>
    <w:rsid w:val="006D63C9"/>
  </w:style>
  <w:style w:type="paragraph" w:customStyle="1" w:styleId="DB9993BC12BD41239D7F7AED779BB8AC">
    <w:name w:val="DB9993BC12BD41239D7F7AED779BB8AC"/>
    <w:rsid w:val="006D63C9"/>
  </w:style>
  <w:style w:type="paragraph" w:customStyle="1" w:styleId="40BB7DC36AEC44909B340617D578586C">
    <w:name w:val="40BB7DC36AEC44909B340617D578586C"/>
    <w:rsid w:val="006D63C9"/>
  </w:style>
  <w:style w:type="paragraph" w:customStyle="1" w:styleId="76EC02FBB0354773BDD9323BC4C2AB8E">
    <w:name w:val="76EC02FBB0354773BDD9323BC4C2AB8E"/>
    <w:rsid w:val="006D63C9"/>
  </w:style>
  <w:style w:type="paragraph" w:customStyle="1" w:styleId="D54BC063AFF34D9A8C2AE3CFCA5FC62F">
    <w:name w:val="D54BC063AFF34D9A8C2AE3CFCA5FC62F"/>
    <w:rsid w:val="006D63C9"/>
  </w:style>
  <w:style w:type="paragraph" w:customStyle="1" w:styleId="13104D52CF1F44E9812DC04E8F7709B8">
    <w:name w:val="13104D52CF1F44E9812DC04E8F7709B8"/>
    <w:rsid w:val="006D63C9"/>
  </w:style>
  <w:style w:type="paragraph" w:customStyle="1" w:styleId="E8204511E5C44901A46FB9B9395E43C6">
    <w:name w:val="E8204511E5C44901A46FB9B9395E43C6"/>
    <w:rsid w:val="006D63C9"/>
  </w:style>
  <w:style w:type="paragraph" w:customStyle="1" w:styleId="C31461958FA045DBA70B9C5560F401D0">
    <w:name w:val="C31461958FA045DBA70B9C5560F401D0"/>
    <w:rsid w:val="006D63C9"/>
  </w:style>
  <w:style w:type="paragraph" w:customStyle="1" w:styleId="344830487B1C4335B64EB6FE6A0B1E1F">
    <w:name w:val="344830487B1C4335B64EB6FE6A0B1E1F"/>
    <w:rsid w:val="006D63C9"/>
  </w:style>
  <w:style w:type="paragraph" w:customStyle="1" w:styleId="39310AD30E9F42F286DCFBA7415B0D6D">
    <w:name w:val="39310AD30E9F42F286DCFBA7415B0D6D"/>
    <w:rsid w:val="006D63C9"/>
  </w:style>
  <w:style w:type="paragraph" w:customStyle="1" w:styleId="FD609A0D5FB6418CB5A29468ECF59B30">
    <w:name w:val="FD609A0D5FB6418CB5A29468ECF59B30"/>
    <w:rsid w:val="006D63C9"/>
  </w:style>
  <w:style w:type="paragraph" w:customStyle="1" w:styleId="914C1BCAEB5648A9A6366ED017A8D442">
    <w:name w:val="914C1BCAEB5648A9A6366ED017A8D442"/>
    <w:rsid w:val="006D63C9"/>
  </w:style>
  <w:style w:type="paragraph" w:customStyle="1" w:styleId="743AB3700D3E425B8277C0141316F8E6">
    <w:name w:val="743AB3700D3E425B8277C0141316F8E6"/>
    <w:rsid w:val="006D63C9"/>
  </w:style>
  <w:style w:type="paragraph" w:customStyle="1" w:styleId="8BC76F3C33644398BFBEBB8BA55543DF">
    <w:name w:val="8BC76F3C33644398BFBEBB8BA55543DF"/>
    <w:rsid w:val="006D63C9"/>
  </w:style>
  <w:style w:type="paragraph" w:customStyle="1" w:styleId="F00A2CD7F85C490D8D9E18D7634DBB20">
    <w:name w:val="F00A2CD7F85C490D8D9E18D7634DBB20"/>
    <w:rsid w:val="006D63C9"/>
  </w:style>
  <w:style w:type="paragraph" w:customStyle="1" w:styleId="9416F01E41DC482EA72A18812639BBA2">
    <w:name w:val="9416F01E41DC482EA72A18812639BBA2"/>
    <w:rsid w:val="006D63C9"/>
  </w:style>
  <w:style w:type="paragraph" w:customStyle="1" w:styleId="222BD63565DD40FDBF72A03949520D05">
    <w:name w:val="222BD63565DD40FDBF72A03949520D05"/>
    <w:rsid w:val="006D63C9"/>
  </w:style>
  <w:style w:type="paragraph" w:customStyle="1" w:styleId="623F582E470145AF9B00E9C726D70AC3">
    <w:name w:val="623F582E470145AF9B00E9C726D70AC3"/>
    <w:rsid w:val="006D63C9"/>
  </w:style>
  <w:style w:type="paragraph" w:customStyle="1" w:styleId="9BBEA9D3A531446090DA2E10233E46D0">
    <w:name w:val="9BBEA9D3A531446090DA2E10233E46D0"/>
    <w:rsid w:val="006D63C9"/>
  </w:style>
  <w:style w:type="paragraph" w:customStyle="1" w:styleId="1516F9D42F3F49BCACABC50173493EDF">
    <w:name w:val="1516F9D42F3F49BCACABC50173493EDF"/>
    <w:rsid w:val="006D63C9"/>
  </w:style>
  <w:style w:type="paragraph" w:customStyle="1" w:styleId="C2DB1BA3102C45E7B7003890E53C63D7">
    <w:name w:val="C2DB1BA3102C45E7B7003890E53C63D7"/>
    <w:rsid w:val="006D63C9"/>
  </w:style>
  <w:style w:type="paragraph" w:customStyle="1" w:styleId="8A75D5EE583644FB980F94F4317C0209">
    <w:name w:val="8A75D5EE583644FB980F94F4317C0209"/>
    <w:rsid w:val="006D63C9"/>
  </w:style>
  <w:style w:type="paragraph" w:customStyle="1" w:styleId="4C85E5A67A7F4B218ACB610A66A0D025">
    <w:name w:val="4C85E5A67A7F4B218ACB610A66A0D025"/>
    <w:rsid w:val="006D63C9"/>
  </w:style>
  <w:style w:type="paragraph" w:customStyle="1" w:styleId="4B154EC1AAC944FB918580408A36D54D">
    <w:name w:val="4B154EC1AAC944FB918580408A36D54D"/>
    <w:rsid w:val="006D63C9"/>
  </w:style>
  <w:style w:type="paragraph" w:customStyle="1" w:styleId="AD644EDACE074A6698BE14096BC12C9E">
    <w:name w:val="AD644EDACE074A6698BE14096BC12C9E"/>
    <w:rsid w:val="006D63C9"/>
  </w:style>
  <w:style w:type="paragraph" w:customStyle="1" w:styleId="9D4719A91A2249C9ACD5EC97574F791C">
    <w:name w:val="9D4719A91A2249C9ACD5EC97574F791C"/>
    <w:rsid w:val="006D63C9"/>
  </w:style>
  <w:style w:type="paragraph" w:customStyle="1" w:styleId="F5F4E143865B48F3A6F67A37FAA3216D">
    <w:name w:val="F5F4E143865B48F3A6F67A37FAA3216D"/>
    <w:rsid w:val="006D63C9"/>
  </w:style>
  <w:style w:type="paragraph" w:customStyle="1" w:styleId="3B40FA712E4F4FF7B64DA79BC9320836">
    <w:name w:val="3B40FA712E4F4FF7B64DA79BC9320836"/>
    <w:rsid w:val="006D63C9"/>
  </w:style>
  <w:style w:type="paragraph" w:customStyle="1" w:styleId="81A89A63097D4124BA66596DF1424C85">
    <w:name w:val="81A89A63097D4124BA66596DF1424C85"/>
    <w:rsid w:val="006D63C9"/>
  </w:style>
  <w:style w:type="paragraph" w:customStyle="1" w:styleId="B0B654D69D2D4B81A1938C52BC6FBB77">
    <w:name w:val="B0B654D69D2D4B81A1938C52BC6FBB77"/>
    <w:rsid w:val="006D63C9"/>
  </w:style>
  <w:style w:type="paragraph" w:customStyle="1" w:styleId="65FE344263074A7394356B43168FCEC2">
    <w:name w:val="65FE344263074A7394356B43168FCEC2"/>
    <w:rsid w:val="006D63C9"/>
  </w:style>
  <w:style w:type="paragraph" w:customStyle="1" w:styleId="77DE8B581D754A2FB59B5D8C37012D98">
    <w:name w:val="77DE8B581D754A2FB59B5D8C37012D98"/>
    <w:rsid w:val="006D63C9"/>
  </w:style>
  <w:style w:type="paragraph" w:customStyle="1" w:styleId="E04EF4839D17438D8C009A0D5634B60B">
    <w:name w:val="E04EF4839D17438D8C009A0D5634B60B"/>
    <w:rsid w:val="006D63C9"/>
  </w:style>
  <w:style w:type="paragraph" w:customStyle="1" w:styleId="90A77357D147465CB554F9E9EB049FE4">
    <w:name w:val="90A77357D147465CB554F9E9EB049FE4"/>
    <w:rsid w:val="006D63C9"/>
  </w:style>
  <w:style w:type="paragraph" w:customStyle="1" w:styleId="8AC1B42B7366493D9BBFF65DFC399809">
    <w:name w:val="8AC1B42B7366493D9BBFF65DFC399809"/>
    <w:rsid w:val="006D63C9"/>
  </w:style>
  <w:style w:type="paragraph" w:customStyle="1" w:styleId="9402DF17A43E4C92B5F45C16FFBE39E0">
    <w:name w:val="9402DF17A43E4C92B5F45C16FFBE39E0"/>
    <w:rsid w:val="006D63C9"/>
  </w:style>
  <w:style w:type="paragraph" w:customStyle="1" w:styleId="B28C4955B8EF406B94B2C6B7F02EF2F3">
    <w:name w:val="B28C4955B8EF406B94B2C6B7F02EF2F3"/>
    <w:rsid w:val="006D63C9"/>
  </w:style>
  <w:style w:type="paragraph" w:customStyle="1" w:styleId="5539C8B1A3E74932A4DCF52ABE015464">
    <w:name w:val="5539C8B1A3E74932A4DCF52ABE015464"/>
    <w:rsid w:val="006D63C9"/>
  </w:style>
  <w:style w:type="paragraph" w:customStyle="1" w:styleId="64DEE910FC3F46F79FCD0DB7BD90AA0B">
    <w:name w:val="64DEE910FC3F46F79FCD0DB7BD90AA0B"/>
    <w:rsid w:val="006D63C9"/>
  </w:style>
  <w:style w:type="paragraph" w:customStyle="1" w:styleId="6CECB0B48B7C4BF6BC067F14EC271A83">
    <w:name w:val="6CECB0B48B7C4BF6BC067F14EC271A83"/>
    <w:rsid w:val="006D63C9"/>
  </w:style>
  <w:style w:type="paragraph" w:customStyle="1" w:styleId="C5706CDE52CA42068502D965EB0A923B">
    <w:name w:val="C5706CDE52CA42068502D965EB0A923B"/>
    <w:rsid w:val="006D63C9"/>
  </w:style>
  <w:style w:type="paragraph" w:customStyle="1" w:styleId="5B39CC8E75A94FEF882390675BF7BE94">
    <w:name w:val="5B39CC8E75A94FEF882390675BF7BE94"/>
    <w:rsid w:val="006D63C9"/>
  </w:style>
  <w:style w:type="paragraph" w:customStyle="1" w:styleId="AE47ACE5EC914AF6B3BA5A4364AE56FA">
    <w:name w:val="AE47ACE5EC914AF6B3BA5A4364AE56FA"/>
    <w:rsid w:val="006D63C9"/>
  </w:style>
  <w:style w:type="paragraph" w:customStyle="1" w:styleId="1866A82BC38C4DFEBE00B3F93E1B7064">
    <w:name w:val="1866A82BC38C4DFEBE00B3F93E1B7064"/>
    <w:rsid w:val="006D63C9"/>
  </w:style>
  <w:style w:type="paragraph" w:customStyle="1" w:styleId="FD6357C5A53F4806801D09A3371EB396">
    <w:name w:val="FD6357C5A53F4806801D09A3371EB396"/>
    <w:rsid w:val="006D63C9"/>
  </w:style>
  <w:style w:type="paragraph" w:customStyle="1" w:styleId="97EE499E0E2A4E5691DC46137A70A257">
    <w:name w:val="97EE499E0E2A4E5691DC46137A70A257"/>
    <w:rsid w:val="006D63C9"/>
  </w:style>
  <w:style w:type="paragraph" w:customStyle="1" w:styleId="8B7878C592934AC99A0D3D43F8E2647C">
    <w:name w:val="8B7878C592934AC99A0D3D43F8E2647C"/>
    <w:rsid w:val="006D63C9"/>
  </w:style>
  <w:style w:type="paragraph" w:customStyle="1" w:styleId="4FA1547C40314DF89BB35FB6A1296C33">
    <w:name w:val="4FA1547C40314DF89BB35FB6A1296C33"/>
    <w:rsid w:val="006D63C9"/>
  </w:style>
  <w:style w:type="paragraph" w:customStyle="1" w:styleId="12A21909F500498395D6D195F465A5C0">
    <w:name w:val="12A21909F500498395D6D195F465A5C0"/>
    <w:rsid w:val="006D63C9"/>
  </w:style>
  <w:style w:type="paragraph" w:customStyle="1" w:styleId="16622DED4094428BACE359E9FFC32118">
    <w:name w:val="16622DED4094428BACE359E9FFC32118"/>
    <w:rsid w:val="006D63C9"/>
  </w:style>
  <w:style w:type="paragraph" w:customStyle="1" w:styleId="F7DE361586404AA293ABCB300E86CCB7">
    <w:name w:val="F7DE361586404AA293ABCB300E86CCB7"/>
    <w:rsid w:val="006D63C9"/>
  </w:style>
  <w:style w:type="paragraph" w:customStyle="1" w:styleId="B314E7C10F314673B2E9C6B8F3D39B0D">
    <w:name w:val="B314E7C10F314673B2E9C6B8F3D39B0D"/>
    <w:rsid w:val="006D63C9"/>
  </w:style>
  <w:style w:type="paragraph" w:customStyle="1" w:styleId="CA2BB76BE87A4872B13790A2280C5E7C">
    <w:name w:val="CA2BB76BE87A4872B13790A2280C5E7C"/>
    <w:rsid w:val="006D63C9"/>
  </w:style>
  <w:style w:type="paragraph" w:customStyle="1" w:styleId="4F579A13B4C94D4D98907EF80AC4734B">
    <w:name w:val="4F579A13B4C94D4D98907EF80AC4734B"/>
    <w:rsid w:val="006D63C9"/>
  </w:style>
  <w:style w:type="paragraph" w:customStyle="1" w:styleId="A0F3BAD405E3494AA7C86A3F209778AD">
    <w:name w:val="A0F3BAD405E3494AA7C86A3F209778AD"/>
    <w:rsid w:val="006D63C9"/>
  </w:style>
  <w:style w:type="paragraph" w:customStyle="1" w:styleId="E9F222781C7E4131A6161372E7B80076">
    <w:name w:val="E9F222781C7E4131A6161372E7B80076"/>
    <w:rsid w:val="006D63C9"/>
  </w:style>
  <w:style w:type="paragraph" w:customStyle="1" w:styleId="A7A5F12D3DC04B8FB19E7907DC47BFD7">
    <w:name w:val="A7A5F12D3DC04B8FB19E7907DC47BFD7"/>
    <w:rsid w:val="006D63C9"/>
  </w:style>
  <w:style w:type="paragraph" w:customStyle="1" w:styleId="9786EB65CBE24E5F8FA5DF104305C2E5">
    <w:name w:val="9786EB65CBE24E5F8FA5DF104305C2E5"/>
    <w:rsid w:val="006D63C9"/>
  </w:style>
  <w:style w:type="paragraph" w:customStyle="1" w:styleId="BBFD88FD00EB461297293C6868268AF3">
    <w:name w:val="BBFD88FD00EB461297293C6868268AF3"/>
    <w:rsid w:val="006D63C9"/>
  </w:style>
  <w:style w:type="paragraph" w:customStyle="1" w:styleId="3201D657BEFC45F8827299CA1E951C88">
    <w:name w:val="3201D657BEFC45F8827299CA1E951C88"/>
    <w:rsid w:val="006D63C9"/>
  </w:style>
  <w:style w:type="paragraph" w:customStyle="1" w:styleId="071E3A28ED444FEC8E2DCBE1F7298CB1">
    <w:name w:val="071E3A28ED444FEC8E2DCBE1F7298CB1"/>
    <w:rsid w:val="006D63C9"/>
  </w:style>
  <w:style w:type="paragraph" w:customStyle="1" w:styleId="252C52F3354D42BBBB06A8DD0AD9C673">
    <w:name w:val="252C52F3354D42BBBB06A8DD0AD9C673"/>
    <w:rsid w:val="006D63C9"/>
  </w:style>
  <w:style w:type="paragraph" w:customStyle="1" w:styleId="E43E7ABAB00C450CB279B0B456F52387">
    <w:name w:val="E43E7ABAB00C450CB279B0B456F52387"/>
    <w:rsid w:val="006D63C9"/>
  </w:style>
  <w:style w:type="paragraph" w:customStyle="1" w:styleId="599BEF1BAB624BCA8E164E8AAD181E01">
    <w:name w:val="599BEF1BAB624BCA8E164E8AAD181E01"/>
    <w:rsid w:val="006D63C9"/>
  </w:style>
  <w:style w:type="paragraph" w:customStyle="1" w:styleId="7E3EE241B2434057ABEE49B5C9F86579">
    <w:name w:val="7E3EE241B2434057ABEE49B5C9F86579"/>
    <w:rsid w:val="006D63C9"/>
  </w:style>
  <w:style w:type="paragraph" w:customStyle="1" w:styleId="E80B6B5299A74CDB808358B918E99995">
    <w:name w:val="E80B6B5299A74CDB808358B918E99995"/>
    <w:rsid w:val="006D63C9"/>
  </w:style>
  <w:style w:type="paragraph" w:customStyle="1" w:styleId="5D07E3D415404EF99D4A52F9B6A10791">
    <w:name w:val="5D07E3D415404EF99D4A52F9B6A10791"/>
    <w:rsid w:val="006D63C9"/>
  </w:style>
  <w:style w:type="paragraph" w:customStyle="1" w:styleId="D06A68D70AD24D42AD4681430E06A14D">
    <w:name w:val="D06A68D70AD24D42AD4681430E06A14D"/>
    <w:rsid w:val="006D63C9"/>
  </w:style>
  <w:style w:type="paragraph" w:customStyle="1" w:styleId="23C2EDD7BDAC4D94A0075436E01F9D85">
    <w:name w:val="23C2EDD7BDAC4D94A0075436E01F9D85"/>
    <w:rsid w:val="006D63C9"/>
  </w:style>
  <w:style w:type="paragraph" w:customStyle="1" w:styleId="2863160EC21F4F9AB523B2C28DC86B8D">
    <w:name w:val="2863160EC21F4F9AB523B2C28DC86B8D"/>
    <w:rsid w:val="006D63C9"/>
  </w:style>
  <w:style w:type="paragraph" w:customStyle="1" w:styleId="28B123A0BD1A47ADA3EBAB4C6C29DC21">
    <w:name w:val="28B123A0BD1A47ADA3EBAB4C6C29DC21"/>
    <w:rsid w:val="006D63C9"/>
  </w:style>
  <w:style w:type="paragraph" w:customStyle="1" w:styleId="4EC4036578DA4E7DA8D99A3ACB458295">
    <w:name w:val="4EC4036578DA4E7DA8D99A3ACB458295"/>
    <w:rsid w:val="006D63C9"/>
  </w:style>
  <w:style w:type="paragraph" w:customStyle="1" w:styleId="1DCA1E6AC9D449378DF77CFE31B705B6">
    <w:name w:val="1DCA1E6AC9D449378DF77CFE31B705B6"/>
    <w:rsid w:val="006D63C9"/>
  </w:style>
  <w:style w:type="paragraph" w:customStyle="1" w:styleId="00A0FF0309B74F0DAB49C210287E11EE">
    <w:name w:val="00A0FF0309B74F0DAB49C210287E11EE"/>
    <w:rsid w:val="006D63C9"/>
  </w:style>
  <w:style w:type="paragraph" w:customStyle="1" w:styleId="082207B1244F486EA93FAAAC3C6BBB04">
    <w:name w:val="082207B1244F486EA93FAAAC3C6BBB04"/>
    <w:rsid w:val="006D63C9"/>
  </w:style>
  <w:style w:type="paragraph" w:customStyle="1" w:styleId="6AACB2886F994907BD95AA1320FE03FC">
    <w:name w:val="6AACB2886F994907BD95AA1320FE03FC"/>
    <w:rsid w:val="006D63C9"/>
  </w:style>
  <w:style w:type="paragraph" w:customStyle="1" w:styleId="081D743B09C34A93A735878A449CD719">
    <w:name w:val="081D743B09C34A93A735878A449CD719"/>
    <w:rsid w:val="006D63C9"/>
  </w:style>
  <w:style w:type="paragraph" w:customStyle="1" w:styleId="6FE6BD55830B4C279BFF5BCD0A99A578">
    <w:name w:val="6FE6BD55830B4C279BFF5BCD0A99A578"/>
    <w:rsid w:val="006D63C9"/>
  </w:style>
  <w:style w:type="paragraph" w:customStyle="1" w:styleId="137C79AB8F1E4092B639092AD12698F7">
    <w:name w:val="137C79AB8F1E4092B639092AD12698F7"/>
    <w:rsid w:val="006D63C9"/>
  </w:style>
  <w:style w:type="paragraph" w:customStyle="1" w:styleId="422D74C8D0D544C995CCEF608B6DF694">
    <w:name w:val="422D74C8D0D544C995CCEF608B6DF694"/>
    <w:rsid w:val="006D63C9"/>
  </w:style>
  <w:style w:type="paragraph" w:customStyle="1" w:styleId="F110C446C05446A298630E8CCF796FCD">
    <w:name w:val="F110C446C05446A298630E8CCF796FCD"/>
    <w:rsid w:val="006D63C9"/>
  </w:style>
  <w:style w:type="paragraph" w:customStyle="1" w:styleId="6BA0DF45326B4472AE761A6A2FAED1C5">
    <w:name w:val="6BA0DF45326B4472AE761A6A2FAED1C5"/>
    <w:rsid w:val="006D63C9"/>
  </w:style>
  <w:style w:type="paragraph" w:customStyle="1" w:styleId="66DC2D3BBFE84318B4FC968A3B39AEF4">
    <w:name w:val="66DC2D3BBFE84318B4FC968A3B39AEF4"/>
    <w:rsid w:val="006D63C9"/>
  </w:style>
  <w:style w:type="paragraph" w:customStyle="1" w:styleId="A18FFC84B8804AFAAF1979375CBBD2D3">
    <w:name w:val="A18FFC84B8804AFAAF1979375CBBD2D3"/>
    <w:rsid w:val="006D63C9"/>
  </w:style>
  <w:style w:type="paragraph" w:customStyle="1" w:styleId="C49AAF2C77F4427EAAB4813D301A88B3">
    <w:name w:val="C49AAF2C77F4427EAAB4813D301A88B3"/>
    <w:rsid w:val="006D63C9"/>
  </w:style>
  <w:style w:type="paragraph" w:customStyle="1" w:styleId="C38E9D7A91E0490C9E0C8316DB6392CD">
    <w:name w:val="C38E9D7A91E0490C9E0C8316DB6392CD"/>
    <w:rsid w:val="006D63C9"/>
  </w:style>
  <w:style w:type="paragraph" w:customStyle="1" w:styleId="AF19E0C8020A4D03A4A706151E149C44">
    <w:name w:val="AF19E0C8020A4D03A4A706151E149C44"/>
    <w:rsid w:val="006D63C9"/>
  </w:style>
  <w:style w:type="paragraph" w:customStyle="1" w:styleId="8283118A4A9E409ABC45DE7F3C2F4D58">
    <w:name w:val="8283118A4A9E409ABC45DE7F3C2F4D58"/>
    <w:rsid w:val="006D63C9"/>
  </w:style>
  <w:style w:type="paragraph" w:customStyle="1" w:styleId="7C3FCB42C03344BA835997A753A5513C">
    <w:name w:val="7C3FCB42C03344BA835997A753A5513C"/>
    <w:rsid w:val="006D63C9"/>
  </w:style>
  <w:style w:type="paragraph" w:customStyle="1" w:styleId="35D2C887C9824639A052D19F06963124">
    <w:name w:val="35D2C887C9824639A052D19F06963124"/>
    <w:rsid w:val="006D63C9"/>
  </w:style>
  <w:style w:type="paragraph" w:customStyle="1" w:styleId="531B580DD1A0412E83600BD0B6C49737">
    <w:name w:val="531B580DD1A0412E83600BD0B6C49737"/>
    <w:rsid w:val="006D63C9"/>
  </w:style>
  <w:style w:type="paragraph" w:customStyle="1" w:styleId="9E39867F3B4043CEB0A003A98D609581">
    <w:name w:val="9E39867F3B4043CEB0A003A98D609581"/>
    <w:rsid w:val="006D63C9"/>
  </w:style>
  <w:style w:type="paragraph" w:customStyle="1" w:styleId="980B9B68AE0247B8A6C830B79C8913BF">
    <w:name w:val="980B9B68AE0247B8A6C830B79C8913BF"/>
    <w:rsid w:val="006D63C9"/>
  </w:style>
  <w:style w:type="paragraph" w:customStyle="1" w:styleId="A5C6F0F83AFB48AB8E628C9267A004B4">
    <w:name w:val="A5C6F0F83AFB48AB8E628C9267A004B4"/>
    <w:rsid w:val="006D63C9"/>
  </w:style>
  <w:style w:type="paragraph" w:customStyle="1" w:styleId="AC1BE04E92B14E28A18D9AA892D03B05">
    <w:name w:val="AC1BE04E92B14E28A18D9AA892D03B05"/>
    <w:rsid w:val="006D63C9"/>
  </w:style>
  <w:style w:type="paragraph" w:customStyle="1" w:styleId="E8F8CD5644284E36B781E3DABCEE77AC">
    <w:name w:val="E8F8CD5644284E36B781E3DABCEE77AC"/>
    <w:rsid w:val="006D63C9"/>
  </w:style>
  <w:style w:type="paragraph" w:customStyle="1" w:styleId="DFBC045949384AC98C047DE9D7FDACCD">
    <w:name w:val="DFBC045949384AC98C047DE9D7FDACCD"/>
    <w:rsid w:val="006D63C9"/>
  </w:style>
  <w:style w:type="paragraph" w:customStyle="1" w:styleId="4F33E5FC70894395AA54A64415313ABD">
    <w:name w:val="4F33E5FC70894395AA54A64415313ABD"/>
    <w:rsid w:val="006D63C9"/>
  </w:style>
  <w:style w:type="paragraph" w:customStyle="1" w:styleId="62A50B68F9FF44EF844A68DC893E25E7">
    <w:name w:val="62A50B68F9FF44EF844A68DC893E25E7"/>
    <w:rsid w:val="006D63C9"/>
  </w:style>
  <w:style w:type="paragraph" w:customStyle="1" w:styleId="2419393ACA5643559F7955CDD38EB200">
    <w:name w:val="2419393ACA5643559F7955CDD38EB200"/>
    <w:rsid w:val="006D63C9"/>
  </w:style>
  <w:style w:type="paragraph" w:customStyle="1" w:styleId="E0BAA5A8E1784093A823FD79A7CBA1B1">
    <w:name w:val="E0BAA5A8E1784093A823FD79A7CBA1B1"/>
    <w:rsid w:val="006D63C9"/>
  </w:style>
  <w:style w:type="paragraph" w:customStyle="1" w:styleId="BB5D84B091E0439D964FCBAE657D6830">
    <w:name w:val="BB5D84B091E0439D964FCBAE657D6830"/>
    <w:rsid w:val="006D63C9"/>
  </w:style>
  <w:style w:type="paragraph" w:customStyle="1" w:styleId="217EF741BE6C486E91291B7C8FFE54EB">
    <w:name w:val="217EF741BE6C486E91291B7C8FFE54EB"/>
    <w:rsid w:val="006D63C9"/>
  </w:style>
  <w:style w:type="paragraph" w:customStyle="1" w:styleId="6FE036DFD1754B1AB82C81CD6AD77123">
    <w:name w:val="6FE036DFD1754B1AB82C81CD6AD77123"/>
    <w:rsid w:val="006D63C9"/>
  </w:style>
  <w:style w:type="paragraph" w:customStyle="1" w:styleId="50587C68E1634BFAA5994C0B2CD7D67F">
    <w:name w:val="50587C68E1634BFAA5994C0B2CD7D67F"/>
    <w:rsid w:val="006D63C9"/>
  </w:style>
  <w:style w:type="paragraph" w:customStyle="1" w:styleId="888F84AC5A554CF5A8EC7BDE2CD905B5">
    <w:name w:val="888F84AC5A554CF5A8EC7BDE2CD905B5"/>
    <w:rsid w:val="006D63C9"/>
  </w:style>
  <w:style w:type="paragraph" w:customStyle="1" w:styleId="6C11718A70044D46A9E1654868DD950D">
    <w:name w:val="6C11718A70044D46A9E1654868DD950D"/>
    <w:rsid w:val="006D63C9"/>
  </w:style>
  <w:style w:type="paragraph" w:customStyle="1" w:styleId="0125AFE3432947889758000FCE5A9FE9">
    <w:name w:val="0125AFE3432947889758000FCE5A9FE9"/>
    <w:rsid w:val="006D63C9"/>
  </w:style>
  <w:style w:type="paragraph" w:customStyle="1" w:styleId="55EA3F226F234428AF3FB1B869FD3E9E">
    <w:name w:val="55EA3F226F234428AF3FB1B869FD3E9E"/>
    <w:rsid w:val="006D63C9"/>
  </w:style>
  <w:style w:type="paragraph" w:customStyle="1" w:styleId="E939943165164013A401710B9FBD5663">
    <w:name w:val="E939943165164013A401710B9FBD5663"/>
    <w:rsid w:val="006D63C9"/>
  </w:style>
  <w:style w:type="paragraph" w:customStyle="1" w:styleId="AFC4E37E645A4C8F8C72FB36F9E03375">
    <w:name w:val="AFC4E37E645A4C8F8C72FB36F9E03375"/>
    <w:rsid w:val="006D63C9"/>
  </w:style>
  <w:style w:type="paragraph" w:customStyle="1" w:styleId="B6F063C8671C4ABEB04C4EA70931827B">
    <w:name w:val="B6F063C8671C4ABEB04C4EA70931827B"/>
    <w:rsid w:val="006D63C9"/>
  </w:style>
  <w:style w:type="paragraph" w:customStyle="1" w:styleId="6375CDFC4EDD40ECBE3A7221A6C629F0">
    <w:name w:val="6375CDFC4EDD40ECBE3A7221A6C629F0"/>
    <w:rsid w:val="006D63C9"/>
  </w:style>
  <w:style w:type="paragraph" w:customStyle="1" w:styleId="EDEE1FB2D517449887A7EFAA148C1B80">
    <w:name w:val="EDEE1FB2D517449887A7EFAA148C1B80"/>
    <w:rsid w:val="006D63C9"/>
  </w:style>
  <w:style w:type="paragraph" w:customStyle="1" w:styleId="6EF4E12439174381940696000396143B">
    <w:name w:val="6EF4E12439174381940696000396143B"/>
    <w:rsid w:val="006D63C9"/>
  </w:style>
  <w:style w:type="paragraph" w:customStyle="1" w:styleId="AB3E83108E694E0D95F38453AF56465A">
    <w:name w:val="AB3E83108E694E0D95F38453AF56465A"/>
    <w:rsid w:val="006D63C9"/>
  </w:style>
  <w:style w:type="paragraph" w:customStyle="1" w:styleId="6210C8EAD9B040C2ACACE179E79C5DA2">
    <w:name w:val="6210C8EAD9B040C2ACACE179E79C5DA2"/>
    <w:rsid w:val="006D63C9"/>
  </w:style>
  <w:style w:type="paragraph" w:customStyle="1" w:styleId="DB9D052667F84E46AA7115F874769E4E">
    <w:name w:val="DB9D052667F84E46AA7115F874769E4E"/>
    <w:rsid w:val="006D63C9"/>
  </w:style>
  <w:style w:type="paragraph" w:customStyle="1" w:styleId="F33A6CA6BF404DC285689ADBBB664A19">
    <w:name w:val="F33A6CA6BF404DC285689ADBBB664A19"/>
    <w:rsid w:val="006D63C9"/>
  </w:style>
  <w:style w:type="paragraph" w:customStyle="1" w:styleId="AE06686ACE6C46719B0200DC32BD72D7">
    <w:name w:val="AE06686ACE6C46719B0200DC32BD72D7"/>
    <w:rsid w:val="006D63C9"/>
  </w:style>
  <w:style w:type="paragraph" w:customStyle="1" w:styleId="446AA24C57D84493B69B72BDE9DB78FF">
    <w:name w:val="446AA24C57D84493B69B72BDE9DB78FF"/>
    <w:rsid w:val="006D63C9"/>
  </w:style>
  <w:style w:type="paragraph" w:customStyle="1" w:styleId="CFE2FEB997B943FB8E72DBF52C230A01">
    <w:name w:val="CFE2FEB997B943FB8E72DBF52C230A01"/>
    <w:rsid w:val="006D63C9"/>
  </w:style>
  <w:style w:type="paragraph" w:customStyle="1" w:styleId="550DCBF37FD44877B98874C046E37535">
    <w:name w:val="550DCBF37FD44877B98874C046E37535"/>
    <w:rsid w:val="006D63C9"/>
  </w:style>
  <w:style w:type="paragraph" w:customStyle="1" w:styleId="C8428067271845D3907CA0B115226393">
    <w:name w:val="C8428067271845D3907CA0B115226393"/>
    <w:rsid w:val="006D63C9"/>
  </w:style>
  <w:style w:type="paragraph" w:customStyle="1" w:styleId="B80B99F8458244BCAAB51534931C83B9">
    <w:name w:val="B80B99F8458244BCAAB51534931C83B9"/>
    <w:rsid w:val="006D63C9"/>
  </w:style>
  <w:style w:type="paragraph" w:customStyle="1" w:styleId="D5DC4510ACB2427CB3D24B6368FCEA55">
    <w:name w:val="D5DC4510ACB2427CB3D24B6368FCEA55"/>
    <w:rsid w:val="006D63C9"/>
  </w:style>
  <w:style w:type="paragraph" w:customStyle="1" w:styleId="96736D4E98E341138ABDDB45FCE0F7D1">
    <w:name w:val="96736D4E98E341138ABDDB45FCE0F7D1"/>
    <w:rsid w:val="006D63C9"/>
  </w:style>
  <w:style w:type="paragraph" w:customStyle="1" w:styleId="3F39C34AD7DD416CA31B245ECE0531D8">
    <w:name w:val="3F39C34AD7DD416CA31B245ECE0531D8"/>
    <w:rsid w:val="006D63C9"/>
  </w:style>
  <w:style w:type="paragraph" w:customStyle="1" w:styleId="94FE9C421E0948F39C2938C1ECB448C6">
    <w:name w:val="94FE9C421E0948F39C2938C1ECB448C6"/>
    <w:rsid w:val="006D63C9"/>
  </w:style>
  <w:style w:type="paragraph" w:customStyle="1" w:styleId="77AB26E5023045689AFE378CEFA1CF5D">
    <w:name w:val="77AB26E5023045689AFE378CEFA1CF5D"/>
    <w:rsid w:val="006D63C9"/>
  </w:style>
  <w:style w:type="paragraph" w:customStyle="1" w:styleId="BB39E8B9FC0A4DD3B53758DD3737992F">
    <w:name w:val="BB39E8B9FC0A4DD3B53758DD3737992F"/>
    <w:rsid w:val="006D63C9"/>
  </w:style>
  <w:style w:type="paragraph" w:customStyle="1" w:styleId="E4563C84E3E446BA80CF6D33B450BFAF">
    <w:name w:val="E4563C84E3E446BA80CF6D33B450BFAF"/>
    <w:rsid w:val="006D63C9"/>
  </w:style>
  <w:style w:type="paragraph" w:customStyle="1" w:styleId="9D9491A6726A4F21AC222C76B141F338">
    <w:name w:val="9D9491A6726A4F21AC222C76B141F338"/>
    <w:rsid w:val="00990DB0"/>
  </w:style>
  <w:style w:type="paragraph" w:customStyle="1" w:styleId="9CC274A02AB04DCBB1CB1D4A631B8C26">
    <w:name w:val="9CC274A02AB04DCBB1CB1D4A631B8C26"/>
    <w:rsid w:val="00990DB0"/>
  </w:style>
  <w:style w:type="paragraph" w:customStyle="1" w:styleId="5C0E5B532744433CA56C4E2412E72CE3">
    <w:name w:val="5C0E5B532744433CA56C4E2412E72CE3"/>
    <w:rsid w:val="00990DB0"/>
  </w:style>
  <w:style w:type="paragraph" w:customStyle="1" w:styleId="C9C0B52735F54929955776CC63C4F104">
    <w:name w:val="C9C0B52735F54929955776CC63C4F104"/>
    <w:rsid w:val="00990DB0"/>
  </w:style>
  <w:style w:type="paragraph" w:customStyle="1" w:styleId="AC220613AC5C458CBD14F418688F7649">
    <w:name w:val="AC220613AC5C458CBD14F418688F7649"/>
    <w:rsid w:val="00990DB0"/>
  </w:style>
  <w:style w:type="paragraph" w:customStyle="1" w:styleId="170688F4F1C249B38FAEB5ED293613CD">
    <w:name w:val="170688F4F1C249B38FAEB5ED293613CD"/>
    <w:rsid w:val="00990DB0"/>
  </w:style>
  <w:style w:type="paragraph" w:customStyle="1" w:styleId="D0F4CA91520B417ABB2C66C7AE0C6DE1">
    <w:name w:val="D0F4CA91520B417ABB2C66C7AE0C6DE1"/>
    <w:rsid w:val="00990DB0"/>
  </w:style>
  <w:style w:type="paragraph" w:customStyle="1" w:styleId="C9946D9F89FD43928847632A90694B29">
    <w:name w:val="C9946D9F89FD43928847632A90694B29"/>
    <w:rsid w:val="00990DB0"/>
  </w:style>
  <w:style w:type="paragraph" w:customStyle="1" w:styleId="262CC7DB9AF24AC188B7B1582CEFBD35">
    <w:name w:val="262CC7DB9AF24AC188B7B1582CEFBD35"/>
    <w:rsid w:val="00990DB0"/>
  </w:style>
  <w:style w:type="paragraph" w:customStyle="1" w:styleId="F91E4F6A6D2A4687847DA231E72666FA">
    <w:name w:val="F91E4F6A6D2A4687847DA231E72666FA"/>
    <w:rsid w:val="00990DB0"/>
  </w:style>
  <w:style w:type="paragraph" w:customStyle="1" w:styleId="6FFF610D593A4ADABC313AB6CA5F39CA">
    <w:name w:val="6FFF610D593A4ADABC313AB6CA5F39CA"/>
    <w:rsid w:val="00990DB0"/>
  </w:style>
  <w:style w:type="paragraph" w:customStyle="1" w:styleId="70EC4F540F7F40058245F90CCE2D4371">
    <w:name w:val="70EC4F540F7F40058245F90CCE2D4371"/>
    <w:rsid w:val="00990DB0"/>
  </w:style>
  <w:style w:type="paragraph" w:customStyle="1" w:styleId="25205ABEDF2F44C3B0EF1E2F95BECEAE2">
    <w:name w:val="25205ABEDF2F44C3B0EF1E2F95BECEAE2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8">
    <w:name w:val="ED8A77C8848E42DC82581E55789A7D72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8">
    <w:name w:val="1A35AC6FF86C48ECAB62EB5673550C5F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8">
    <w:name w:val="C7182BB1871A4DE5B44476C1669C9C10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8">
    <w:name w:val="77CDE1449B954E1CAC923D82220039B2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8">
    <w:name w:val="24443BFDAB524E6786CBA7D19F80BE2E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8">
    <w:name w:val="5B270E3F613D4A0DAF04F3926B90854D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8">
    <w:name w:val="DEB4B009ED074E93B939D0E9C46A49F8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8">
    <w:name w:val="AB84D2B39C7243AEAA4E557E8C8A72CE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8">
    <w:name w:val="402DCC81FF4940EFA6C7766D42D3F410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8">
    <w:name w:val="AF79FD9D06454BC9846849D432CF0EF9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8">
    <w:name w:val="352F48123347481D9D752825B8A12237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8">
    <w:name w:val="9D8F97D4B1EA427DB0505343C824DF9F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8">
    <w:name w:val="0EEA152DE60445058BB03C114780ADB2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8">
    <w:name w:val="D38F7D485FD9469E9F088416D0F37EFC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39C8B1A3E74932A4DCF52ABE0154641">
    <w:name w:val="5539C8B1A3E74932A4DCF52ABE015464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DEE910FC3F46F79FCD0DB7BD90AA0B1">
    <w:name w:val="64DEE910FC3F46F79FCD0DB7BD90AA0B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8">
    <w:name w:val="6BF5043128844905B89B106CDE3CC0EF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8">
    <w:name w:val="846E98A9ED0F44C6ADF4DA0104CE3821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8">
    <w:name w:val="D464B28801EB484CBBA2C62E1137CB65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8">
    <w:name w:val="8D86058312BB4F3B8F3CFC24D043AA23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8">
    <w:name w:val="458484F6F7C646768E283A176D5DD071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8">
    <w:name w:val="92BE6B10489C49388764956E9754D4F4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8">
    <w:name w:val="0AE3EBA89CE644BA8DB0BA1FCA24DDDE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8">
    <w:name w:val="70C1FF59EA134836BBB3438E9AEFC158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8">
    <w:name w:val="81515E8B00CD43E6B29F585B9D354DF4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8">
    <w:name w:val="3679F7366F184F6F8291F70A7CF1C731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8">
    <w:name w:val="7434A7BD5C7A4085A57997E59971C371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8">
    <w:name w:val="631874B2AA9042DD891654D556767E63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8">
    <w:name w:val="7BCFBBC11C9848A2A80F0AC43FF373E6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8">
    <w:name w:val="7D241259ECBE4954833D3294529ACE20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8">
    <w:name w:val="E13561DF50B5407EA1EA89C989F0C911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145FCA32B6D4EA0BAEAAE993F7EFA09">
    <w:name w:val="2145FCA32B6D4EA0BAEAAE993F7EFA09"/>
    <w:rsid w:val="00574AE3"/>
  </w:style>
  <w:style w:type="paragraph" w:customStyle="1" w:styleId="45C81C00D6B747FC88635ACD7DA6FA1F">
    <w:name w:val="45C81C00D6B747FC88635ACD7DA6FA1F"/>
    <w:rsid w:val="00574AE3"/>
  </w:style>
  <w:style w:type="paragraph" w:customStyle="1" w:styleId="FD034B4411584D0BAF31956F777FC6F1">
    <w:name w:val="FD034B4411584D0BAF31956F777FC6F1"/>
    <w:rsid w:val="00574AE3"/>
  </w:style>
  <w:style w:type="paragraph" w:customStyle="1" w:styleId="1C9EF3497CDF4C5D9910025532EB389F">
    <w:name w:val="1C9EF3497CDF4C5D9910025532EB389F"/>
    <w:rsid w:val="00574AE3"/>
  </w:style>
  <w:style w:type="paragraph" w:customStyle="1" w:styleId="8D6C2A9B6799489CBA4D9CE7966BB483">
    <w:name w:val="8D6C2A9B6799489CBA4D9CE7966BB483"/>
    <w:rsid w:val="00574AE3"/>
  </w:style>
  <w:style w:type="paragraph" w:customStyle="1" w:styleId="19F0041891D6445898A936FACF3438CB">
    <w:name w:val="19F0041891D6445898A936FACF3438CB"/>
    <w:rsid w:val="00574AE3"/>
  </w:style>
  <w:style w:type="paragraph" w:customStyle="1" w:styleId="078E9D9A970C4C4E98995A84093B7970">
    <w:name w:val="078E9D9A970C4C4E98995A84093B7970"/>
    <w:rsid w:val="00574AE3"/>
  </w:style>
  <w:style w:type="paragraph" w:customStyle="1" w:styleId="25205ABEDF2F44C3B0EF1E2F95BECEAE3">
    <w:name w:val="25205ABEDF2F44C3B0EF1E2F95BECEAE3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9">
    <w:name w:val="ED8A77C8848E42DC82581E55789A7D72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145FCA32B6D4EA0BAEAAE993F7EFA091">
    <w:name w:val="2145FCA32B6D4EA0BAEAAE993F7EFA09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6C2A9B6799489CBA4D9CE7966BB4831">
    <w:name w:val="8D6C2A9B6799489CBA4D9CE7966BB483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C81C00D6B747FC88635ACD7DA6FA1F1">
    <w:name w:val="45C81C00D6B747FC88635ACD7DA6FA1F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9F0041891D6445898A936FACF3438CB1">
    <w:name w:val="19F0041891D6445898A936FACF3438CB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9">
    <w:name w:val="24443BFDAB524E6786CBA7D19F80BE2E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9">
    <w:name w:val="5B270E3F613D4A0DAF04F3926B90854D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9">
    <w:name w:val="DEB4B009ED074E93B939D0E9C46A49F8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9">
    <w:name w:val="AB84D2B39C7243AEAA4E557E8C8A72CE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9">
    <w:name w:val="402DCC81FF4940EFA6C7766D42D3F410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9">
    <w:name w:val="AF79FD9D06454BC9846849D432CF0EF9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9">
    <w:name w:val="352F48123347481D9D752825B8A12237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9">
    <w:name w:val="9D8F97D4B1EA427DB0505343C824DF9F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9">
    <w:name w:val="0EEA152DE60445058BB03C114780ADB2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9">
    <w:name w:val="D38F7D485FD9469E9F088416D0F37EFC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39C8B1A3E74932A4DCF52ABE0154642">
    <w:name w:val="5539C8B1A3E74932A4DCF52ABE0154642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DEE910FC3F46F79FCD0DB7BD90AA0B2">
    <w:name w:val="64DEE910FC3F46F79FCD0DB7BD90AA0B2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9">
    <w:name w:val="6BF5043128844905B89B106CDE3CC0EF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9">
    <w:name w:val="846E98A9ED0F44C6ADF4DA0104CE3821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9">
    <w:name w:val="D464B28801EB484CBBA2C62E1137CB65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9">
    <w:name w:val="8D86058312BB4F3B8F3CFC24D043AA23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9">
    <w:name w:val="458484F6F7C646768E283A176D5DD071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9">
    <w:name w:val="92BE6B10489C49388764956E9754D4F4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9">
    <w:name w:val="0AE3EBA89CE644BA8DB0BA1FCA24DDDE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9">
    <w:name w:val="70C1FF59EA134836BBB3438E9AEFC158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9">
    <w:name w:val="81515E8B00CD43E6B29F585B9D354DF4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9">
    <w:name w:val="3679F7366F184F6F8291F70A7CF1C731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9">
    <w:name w:val="7434A7BD5C7A4085A57997E59971C371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9">
    <w:name w:val="631874B2AA9042DD891654D556767E63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9">
    <w:name w:val="7BCFBBC11C9848A2A80F0AC43FF373E6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9">
    <w:name w:val="7D241259ECBE4954833D3294529ACE20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9">
    <w:name w:val="E13561DF50B5407EA1EA89C989F0C911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75839C60BE24333BF680C0CA2A100D6">
    <w:name w:val="275839C60BE24333BF680C0CA2A100D6"/>
    <w:rsid w:val="00574AE3"/>
  </w:style>
  <w:style w:type="paragraph" w:customStyle="1" w:styleId="37AB4EF91694402C8D87F46BDB460C4E">
    <w:name w:val="37AB4EF91694402C8D87F46BDB460C4E"/>
    <w:rsid w:val="00574AE3"/>
  </w:style>
  <w:style w:type="paragraph" w:customStyle="1" w:styleId="3DB14D05DB334239AB38D413ADABC3F0">
    <w:name w:val="3DB14D05DB334239AB38D413ADABC3F0"/>
    <w:rsid w:val="00574AE3"/>
  </w:style>
  <w:style w:type="paragraph" w:customStyle="1" w:styleId="87616824A8C748089ADFFB743349777C">
    <w:name w:val="87616824A8C748089ADFFB743349777C"/>
    <w:rsid w:val="00574AE3"/>
  </w:style>
  <w:style w:type="paragraph" w:customStyle="1" w:styleId="003A56E3AC554881A3BF11472A20FDAA">
    <w:name w:val="003A56E3AC554881A3BF11472A20FDAA"/>
    <w:rsid w:val="00574AE3"/>
  </w:style>
  <w:style w:type="paragraph" w:customStyle="1" w:styleId="7355BB0BC14A4CA7844580B53ED58FAA">
    <w:name w:val="7355BB0BC14A4CA7844580B53ED58FAA"/>
    <w:rsid w:val="00574AE3"/>
  </w:style>
  <w:style w:type="paragraph" w:customStyle="1" w:styleId="E50161FBA7164F069DFDA20B67119DE0">
    <w:name w:val="E50161FBA7164F069DFDA20B67119DE0"/>
    <w:rsid w:val="00574AE3"/>
  </w:style>
  <w:style w:type="paragraph" w:customStyle="1" w:styleId="422861004A184F64850CABC85C12B97A">
    <w:name w:val="422861004A184F64850CABC85C12B97A"/>
    <w:rsid w:val="00574AE3"/>
  </w:style>
  <w:style w:type="paragraph" w:customStyle="1" w:styleId="FEDDF103012A482EBD473D63FE15894E">
    <w:name w:val="FEDDF103012A482EBD473D63FE15894E"/>
    <w:rsid w:val="00574AE3"/>
  </w:style>
  <w:style w:type="paragraph" w:customStyle="1" w:styleId="6C7F353F1EE649B9B84622F7B99E8CBF">
    <w:name w:val="6C7F353F1EE649B9B84622F7B99E8CBF"/>
    <w:rsid w:val="00574AE3"/>
  </w:style>
  <w:style w:type="paragraph" w:customStyle="1" w:styleId="886D7C8E2AB844A08415FCEB93380EA3">
    <w:name w:val="886D7C8E2AB844A08415FCEB93380EA3"/>
    <w:rsid w:val="00574AE3"/>
  </w:style>
  <w:style w:type="paragraph" w:customStyle="1" w:styleId="A8E4FADA977E4AE2855C3FBD3AFCD0AC">
    <w:name w:val="A8E4FADA977E4AE2855C3FBD3AFCD0AC"/>
    <w:rsid w:val="00574AE3"/>
  </w:style>
  <w:style w:type="paragraph" w:customStyle="1" w:styleId="9D77C35810B44530AD04C27AE6F1D5A9">
    <w:name w:val="9D77C35810B44530AD04C27AE6F1D5A9"/>
    <w:rsid w:val="00574AE3"/>
  </w:style>
  <w:style w:type="paragraph" w:customStyle="1" w:styleId="A7F3443A31874947B21B431B31BE8629">
    <w:name w:val="A7F3443A31874947B21B431B31BE8629"/>
    <w:rsid w:val="00574AE3"/>
  </w:style>
  <w:style w:type="paragraph" w:customStyle="1" w:styleId="B84940CE06804ACD9B0E8E3BA53563B6">
    <w:name w:val="B84940CE06804ACD9B0E8E3BA53563B6"/>
    <w:rsid w:val="00574AE3"/>
  </w:style>
  <w:style w:type="paragraph" w:customStyle="1" w:styleId="ACB1D2CAFDE84E0CB3A109F05B045B2D">
    <w:name w:val="ACB1D2CAFDE84E0CB3A109F05B045B2D"/>
    <w:rsid w:val="00574AE3"/>
  </w:style>
  <w:style w:type="paragraph" w:customStyle="1" w:styleId="EB11EE00CB004EDDAD2A0D0C8635D1AD">
    <w:name w:val="EB11EE00CB004EDDAD2A0D0C8635D1AD"/>
    <w:rsid w:val="00574AE3"/>
  </w:style>
  <w:style w:type="paragraph" w:customStyle="1" w:styleId="05A5FEA51C1B45DF8E01B421A94159B7">
    <w:name w:val="05A5FEA51C1B45DF8E01B421A94159B7"/>
    <w:rsid w:val="00574AE3"/>
  </w:style>
  <w:style w:type="paragraph" w:customStyle="1" w:styleId="595028C9B624470B9917DAEA3EA73C2B">
    <w:name w:val="595028C9B624470B9917DAEA3EA73C2B"/>
    <w:rsid w:val="00574AE3"/>
  </w:style>
  <w:style w:type="paragraph" w:customStyle="1" w:styleId="D01959322CC34C559DCE016E4124A53F">
    <w:name w:val="D01959322CC34C559DCE016E4124A53F"/>
    <w:rsid w:val="00574AE3"/>
  </w:style>
  <w:style w:type="paragraph" w:customStyle="1" w:styleId="D0DA132E24DF472887329D5A434B4887">
    <w:name w:val="D0DA132E24DF472887329D5A434B4887"/>
    <w:rsid w:val="00574AE3"/>
  </w:style>
  <w:style w:type="paragraph" w:customStyle="1" w:styleId="0966A81D7F0546D3803C2970C22600E7">
    <w:name w:val="0966A81D7F0546D3803C2970C22600E7"/>
    <w:rsid w:val="00574AE3"/>
  </w:style>
  <w:style w:type="paragraph" w:customStyle="1" w:styleId="0535F988FA88497C96BD4308680097E8">
    <w:name w:val="0535F988FA88497C96BD4308680097E8"/>
    <w:rsid w:val="00574AE3"/>
  </w:style>
  <w:style w:type="paragraph" w:customStyle="1" w:styleId="7ABD2C0E576B49D5A9395A6231066338">
    <w:name w:val="7ABD2C0E576B49D5A9395A6231066338"/>
    <w:rsid w:val="00574AE3"/>
  </w:style>
  <w:style w:type="paragraph" w:customStyle="1" w:styleId="DD2A911855EA4D99A9CB58912104AD93">
    <w:name w:val="DD2A911855EA4D99A9CB58912104AD93"/>
    <w:rsid w:val="00574AE3"/>
  </w:style>
  <w:style w:type="paragraph" w:customStyle="1" w:styleId="104E99E110C0446A80C674C92889FA1B">
    <w:name w:val="104E99E110C0446A80C674C92889FA1B"/>
    <w:rsid w:val="00574AE3"/>
  </w:style>
  <w:style w:type="paragraph" w:customStyle="1" w:styleId="342DBEE0D4444E439BA5A082CE6924AD">
    <w:name w:val="342DBEE0D4444E439BA5A082CE6924AD"/>
    <w:rsid w:val="00574AE3"/>
  </w:style>
  <w:style w:type="paragraph" w:customStyle="1" w:styleId="13334067CCBB40C08EADDA583F09E77A">
    <w:name w:val="13334067CCBB40C08EADDA583F09E77A"/>
    <w:rsid w:val="00574AE3"/>
  </w:style>
  <w:style w:type="paragraph" w:customStyle="1" w:styleId="6037956B1AEB4922B16A9E7CFB572EFF">
    <w:name w:val="6037956B1AEB4922B16A9E7CFB572EFF"/>
    <w:rsid w:val="00574AE3"/>
  </w:style>
  <w:style w:type="paragraph" w:customStyle="1" w:styleId="E0F5F11DD525452D93B5A8B5B2D98642">
    <w:name w:val="E0F5F11DD525452D93B5A8B5B2D98642"/>
    <w:rsid w:val="00574AE3"/>
  </w:style>
  <w:style w:type="paragraph" w:customStyle="1" w:styleId="DE39568A2CC742969348110F8166779D">
    <w:name w:val="DE39568A2CC742969348110F8166779D"/>
    <w:rsid w:val="00574AE3"/>
  </w:style>
  <w:style w:type="paragraph" w:customStyle="1" w:styleId="16A16354DDCA40A49727AA70FE8681F1">
    <w:name w:val="16A16354DDCA40A49727AA70FE8681F1"/>
    <w:rsid w:val="00574AE3"/>
  </w:style>
  <w:style w:type="paragraph" w:customStyle="1" w:styleId="5FB53621C8AF46B298984FEB9CE4C09B">
    <w:name w:val="5FB53621C8AF46B298984FEB9CE4C09B"/>
    <w:rsid w:val="00574AE3"/>
  </w:style>
  <w:style w:type="paragraph" w:customStyle="1" w:styleId="3B80665AC51C4452BAD6E74FFDDF35DE">
    <w:name w:val="3B80665AC51C4452BAD6E74FFDDF35DE"/>
    <w:rsid w:val="00574AE3"/>
  </w:style>
  <w:style w:type="paragraph" w:customStyle="1" w:styleId="8673D415A31A4B939C2AB3B80DA605E5">
    <w:name w:val="8673D415A31A4B939C2AB3B80DA605E5"/>
    <w:rsid w:val="00574AE3"/>
  </w:style>
  <w:style w:type="paragraph" w:customStyle="1" w:styleId="FFDDB4964FE44BA6857585B340114B8B">
    <w:name w:val="FFDDB4964FE44BA6857585B340114B8B"/>
    <w:rsid w:val="00574AE3"/>
  </w:style>
  <w:style w:type="paragraph" w:customStyle="1" w:styleId="9A34D79322494DD5B35CE31FB6C08219">
    <w:name w:val="9A34D79322494DD5B35CE31FB6C08219"/>
    <w:rsid w:val="00574AE3"/>
  </w:style>
  <w:style w:type="paragraph" w:customStyle="1" w:styleId="87BF9B5796EB443195987226FC5115D9">
    <w:name w:val="87BF9B5796EB443195987226FC5115D9"/>
    <w:rsid w:val="00574AE3"/>
  </w:style>
  <w:style w:type="paragraph" w:customStyle="1" w:styleId="25205ABEDF2F44C3B0EF1E2F95BECEAE4">
    <w:name w:val="25205ABEDF2F44C3B0EF1E2F95BECEAE4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10">
    <w:name w:val="ED8A77C8848E42DC82581E55789A7D72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6C2A9B6799489CBA4D9CE7966BB4832">
    <w:name w:val="8D6C2A9B6799489CBA4D9CE7966BB4832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9F0041891D6445898A936FACF3438CB2">
    <w:name w:val="19F0041891D6445898A936FACF3438CB2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75839C60BE24333BF680C0CA2A100D61">
    <w:name w:val="275839C60BE24333BF680C0CA2A100D6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7AB4EF91694402C8D87F46BDB460C4E1">
    <w:name w:val="37AB4EF91694402C8D87F46BDB460C4E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DB14D05DB334239AB38D413ADABC3F01">
    <w:name w:val="3DB14D05DB334239AB38D413ADABC3F0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616824A8C748089ADFFB743349777C1">
    <w:name w:val="87616824A8C748089ADFFB743349777C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50161FBA7164F069DFDA20B67119DE01">
    <w:name w:val="E50161FBA7164F069DFDA20B67119DE0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22861004A184F64850CABC85C12B97A1">
    <w:name w:val="422861004A184F64850CABC85C12B97A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EDDF103012A482EBD473D63FE15894E1">
    <w:name w:val="FEDDF103012A482EBD473D63FE15894E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C7F353F1EE649B9B84622F7B99E8CBF1">
    <w:name w:val="6C7F353F1EE649B9B84622F7B99E8CBF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86D7C8E2AB844A08415FCEB93380EA31">
    <w:name w:val="886D7C8E2AB844A08415FCEB93380EA3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8E4FADA977E4AE2855C3FBD3AFCD0AC1">
    <w:name w:val="A8E4FADA977E4AE2855C3FBD3AFCD0AC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77C35810B44530AD04C27AE6F1D5A91">
    <w:name w:val="9D77C35810B44530AD04C27AE6F1D5A9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F3443A31874947B21B431B31BE86291">
    <w:name w:val="A7F3443A31874947B21B431B31BE8629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CB1D2CAFDE84E0CB3A109F05B045B2D1">
    <w:name w:val="ACB1D2CAFDE84E0CB3A109F05B045B2D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B11EE00CB004EDDAD2A0D0C8635D1AD1">
    <w:name w:val="EB11EE00CB004EDDAD2A0D0C8635D1AD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A5FEA51C1B45DF8E01B421A94159B71">
    <w:name w:val="05A5FEA51C1B45DF8E01B421A94159B7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95028C9B624470B9917DAEA3EA73C2B1">
    <w:name w:val="595028C9B624470B9917DAEA3EA73C2B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1959322CC34C559DCE016E4124A53F1">
    <w:name w:val="D01959322CC34C559DCE016E4124A53F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DA132E24DF472887329D5A434B48871">
    <w:name w:val="D0DA132E24DF472887329D5A434B4887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966A81D7F0546D3803C2970C22600E71">
    <w:name w:val="0966A81D7F0546D3803C2970C22600E7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35F988FA88497C96BD4308680097E81">
    <w:name w:val="0535F988FA88497C96BD4308680097E8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ABD2C0E576B49D5A9395A62310663381">
    <w:name w:val="7ABD2C0E576B49D5A9395A6231066338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D2A911855EA4D99A9CB58912104AD931">
    <w:name w:val="DD2A911855EA4D99A9CB58912104AD93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4E99E110C0446A80C674C92889FA1B1">
    <w:name w:val="104E99E110C0446A80C674C92889FA1B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2DBEE0D4444E439BA5A082CE6924AD1">
    <w:name w:val="342DBEE0D4444E439BA5A082CE6924AD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3334067CCBB40C08EADDA583F09E77A1">
    <w:name w:val="13334067CCBB40C08EADDA583F09E77A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037956B1AEB4922B16A9E7CFB572EFF1">
    <w:name w:val="6037956B1AEB4922B16A9E7CFB572EFF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F5F11DD525452D93B5A8B5B2D986421">
    <w:name w:val="E0F5F11DD525452D93B5A8B5B2D98642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39568A2CC742969348110F8166779D1">
    <w:name w:val="DE39568A2CC742969348110F8166779D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6A16354DDCA40A49727AA70FE8681F11">
    <w:name w:val="16A16354DDCA40A49727AA70FE8681F1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10">
    <w:name w:val="AF79FD9D06454BC9846849D432CF0EF9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10">
    <w:name w:val="8D86058312BB4F3B8F3CFC24D043AA23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10">
    <w:name w:val="458484F6F7C646768E283A176D5DD071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10">
    <w:name w:val="92BE6B10489C49388764956E9754D4F4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10">
    <w:name w:val="0AE3EBA89CE644BA8DB0BA1FCA24DDDE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10">
    <w:name w:val="70C1FF59EA134836BBB3438E9AEFC158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10">
    <w:name w:val="81515E8B00CD43E6B29F585B9D354DF4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10">
    <w:name w:val="3679F7366F184F6F8291F70A7CF1C731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10">
    <w:name w:val="7434A7BD5C7A4085A57997E59971C371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10">
    <w:name w:val="631874B2AA9042DD891654D556767E63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10">
    <w:name w:val="7BCFBBC11C9848A2A80F0AC43FF373E6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10">
    <w:name w:val="7D241259ECBE4954833D3294529ACE20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10">
    <w:name w:val="E13561DF50B5407EA1EA89C989F0C911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28D78874EC74917A167C684F9DAAAE1">
    <w:name w:val="828D78874EC74917A167C684F9DAAAE1"/>
    <w:rsid w:val="00574AE3"/>
  </w:style>
  <w:style w:type="paragraph" w:customStyle="1" w:styleId="9F4B5E4316E647438AB2AC3E0D13A815">
    <w:name w:val="9F4B5E4316E647438AB2AC3E0D13A815"/>
    <w:rsid w:val="00574AE3"/>
  </w:style>
  <w:style w:type="paragraph" w:customStyle="1" w:styleId="561BFACDF9CF4CA59FBFDDF33D23B573">
    <w:name w:val="561BFACDF9CF4CA59FBFDDF33D23B573"/>
    <w:rsid w:val="00574AE3"/>
  </w:style>
  <w:style w:type="paragraph" w:customStyle="1" w:styleId="67970FB082AB401FB1812603E4B2F89B">
    <w:name w:val="67970FB082AB401FB1812603E4B2F89B"/>
    <w:rsid w:val="00574AE3"/>
  </w:style>
  <w:style w:type="paragraph" w:customStyle="1" w:styleId="1D5B2DB69C434134ACD916D7ADD4E548">
    <w:name w:val="1D5B2DB69C434134ACD916D7ADD4E548"/>
    <w:rsid w:val="00574AE3"/>
  </w:style>
  <w:style w:type="paragraph" w:customStyle="1" w:styleId="154B735634674337983A32949EA7AB3A">
    <w:name w:val="154B735634674337983A32949EA7AB3A"/>
    <w:rsid w:val="00574AE3"/>
  </w:style>
  <w:style w:type="paragraph" w:customStyle="1" w:styleId="73A15981C91541218CC7BF566DA62887">
    <w:name w:val="73A15981C91541218CC7BF566DA62887"/>
    <w:rsid w:val="00574AE3"/>
  </w:style>
  <w:style w:type="paragraph" w:customStyle="1" w:styleId="1E854F678A274AAF80D52AABF0D9F42D">
    <w:name w:val="1E854F678A274AAF80D52AABF0D9F42D"/>
    <w:rsid w:val="00574AE3"/>
  </w:style>
  <w:style w:type="paragraph" w:customStyle="1" w:styleId="9AFF952BF5DB4A79B7C8B401AA5A07A5">
    <w:name w:val="9AFF952BF5DB4A79B7C8B401AA5A07A5"/>
    <w:rsid w:val="00574AE3"/>
  </w:style>
  <w:style w:type="paragraph" w:customStyle="1" w:styleId="19AD697602354FA8A5F33C532B3A508A">
    <w:name w:val="19AD697602354FA8A5F33C532B3A508A"/>
    <w:rsid w:val="00574AE3"/>
  </w:style>
  <w:style w:type="paragraph" w:customStyle="1" w:styleId="9D9759E9427B435AA2720A917B651838">
    <w:name w:val="9D9759E9427B435AA2720A917B651838"/>
    <w:rsid w:val="00574AE3"/>
  </w:style>
  <w:style w:type="paragraph" w:customStyle="1" w:styleId="4C0C0B70C96C4B6EB5DF67CAFC492F47">
    <w:name w:val="4C0C0B70C96C4B6EB5DF67CAFC492F47"/>
    <w:rsid w:val="00093F01"/>
  </w:style>
  <w:style w:type="paragraph" w:customStyle="1" w:styleId="66BDC45012104C1E8E26A5BE916D1CD5">
    <w:name w:val="66BDC45012104C1E8E26A5BE916D1CD5"/>
    <w:rsid w:val="00093F01"/>
  </w:style>
  <w:style w:type="paragraph" w:customStyle="1" w:styleId="786AFAB65BF54F24B3568F5D4141A78A">
    <w:name w:val="786AFAB65BF54F24B3568F5D4141A78A"/>
    <w:rsid w:val="00093F01"/>
  </w:style>
  <w:style w:type="paragraph" w:customStyle="1" w:styleId="95F2E87BAE1F4301AABCBFC676718761">
    <w:name w:val="95F2E87BAE1F4301AABCBFC676718761"/>
    <w:rsid w:val="00093F01"/>
  </w:style>
  <w:style w:type="paragraph" w:customStyle="1" w:styleId="BBCE34210E8A4B7D89A87E2155E8F8DC">
    <w:name w:val="BBCE34210E8A4B7D89A87E2155E8F8DC"/>
    <w:rsid w:val="00093F01"/>
  </w:style>
  <w:style w:type="paragraph" w:customStyle="1" w:styleId="51CDFD7D4D49495E9EC138502A56F08A">
    <w:name w:val="51CDFD7D4D49495E9EC138502A56F08A"/>
    <w:rsid w:val="00093F01"/>
  </w:style>
  <w:style w:type="paragraph" w:customStyle="1" w:styleId="CF7AA8E7B769489EA5BDC21A169B5815">
    <w:name w:val="CF7AA8E7B769489EA5BDC21A169B5815"/>
    <w:rsid w:val="00093F01"/>
  </w:style>
  <w:style w:type="paragraph" w:customStyle="1" w:styleId="9773E871F44D439188135DF2B0C9A09B">
    <w:name w:val="9773E871F44D439188135DF2B0C9A09B"/>
    <w:rsid w:val="00093F01"/>
  </w:style>
  <w:style w:type="paragraph" w:customStyle="1" w:styleId="F4ED7E2B798444729BC88DE0B03F2196">
    <w:name w:val="F4ED7E2B798444729BC88DE0B03F2196"/>
    <w:rsid w:val="00093F01"/>
  </w:style>
  <w:style w:type="paragraph" w:customStyle="1" w:styleId="D26CEDD79BC549BDBE8A5B84A873F3B5">
    <w:name w:val="D26CEDD79BC549BDBE8A5B84A873F3B5"/>
    <w:rsid w:val="00093F01"/>
  </w:style>
  <w:style w:type="paragraph" w:customStyle="1" w:styleId="06940B39DA544DE59B9A2896FCF3AD4A">
    <w:name w:val="06940B39DA544DE59B9A2896FCF3AD4A"/>
    <w:rsid w:val="00093F01"/>
  </w:style>
  <w:style w:type="paragraph" w:customStyle="1" w:styleId="04BF2781725143BB85D36BCDCE71F431">
    <w:name w:val="04BF2781725143BB85D36BCDCE71F431"/>
    <w:rsid w:val="00352896"/>
  </w:style>
  <w:style w:type="paragraph" w:customStyle="1" w:styleId="3D0511733AD24451932F1C156A092B03">
    <w:name w:val="3D0511733AD24451932F1C156A092B03"/>
    <w:rsid w:val="00352896"/>
  </w:style>
  <w:style w:type="paragraph" w:customStyle="1" w:styleId="9F206457BE5F44009828E6F20C638D3D">
    <w:name w:val="9F206457BE5F44009828E6F20C638D3D"/>
    <w:rsid w:val="00352896"/>
  </w:style>
  <w:style w:type="paragraph" w:customStyle="1" w:styleId="5122633B565D412FA2AE2CEE407CFF5D">
    <w:name w:val="5122633B565D412FA2AE2CEE407CFF5D"/>
    <w:rsid w:val="00352896"/>
  </w:style>
  <w:style w:type="paragraph" w:customStyle="1" w:styleId="BC79AFF67FAB43D38BC2F5C4C9C7BEF3">
    <w:name w:val="BC79AFF67FAB43D38BC2F5C4C9C7BEF3"/>
    <w:rsid w:val="00352896"/>
  </w:style>
  <w:style w:type="paragraph" w:customStyle="1" w:styleId="741E660D458745CB8249A5F5EBA14F73">
    <w:name w:val="741E660D458745CB8249A5F5EBA14F73"/>
    <w:rsid w:val="00416AD3"/>
  </w:style>
  <w:style w:type="paragraph" w:customStyle="1" w:styleId="0A2EAA27804F4E0E991757B12A1C9532">
    <w:name w:val="0A2EAA27804F4E0E991757B12A1C9532"/>
    <w:rsid w:val="00416AD3"/>
  </w:style>
  <w:style w:type="paragraph" w:customStyle="1" w:styleId="998580912B7F48E683F17DF9DF4E9E93">
    <w:name w:val="998580912B7F48E683F17DF9DF4E9E93"/>
    <w:rsid w:val="00416AD3"/>
  </w:style>
  <w:style w:type="paragraph" w:customStyle="1" w:styleId="FF01B5214896435096157C834332E14E">
    <w:name w:val="FF01B5214896435096157C834332E14E"/>
    <w:rsid w:val="00416AD3"/>
  </w:style>
  <w:style w:type="paragraph" w:customStyle="1" w:styleId="0D96C7CB95A940568A84C55C4F0B49B2">
    <w:name w:val="0D96C7CB95A940568A84C55C4F0B49B2"/>
    <w:rsid w:val="00416AD3"/>
  </w:style>
  <w:style w:type="paragraph" w:customStyle="1" w:styleId="4FC43D1CC8C2451C9C1782BB65434FCC">
    <w:name w:val="4FC43D1CC8C2451C9C1782BB65434FCC"/>
    <w:rsid w:val="00416AD3"/>
  </w:style>
  <w:style w:type="paragraph" w:customStyle="1" w:styleId="2BF807E6FDA74E81A0F43D674EAEDFB2">
    <w:name w:val="2BF807E6FDA74E81A0F43D674EAEDFB2"/>
    <w:rsid w:val="00416AD3"/>
  </w:style>
  <w:style w:type="paragraph" w:customStyle="1" w:styleId="ADA60286AE864367872AE47288CFA9F5">
    <w:name w:val="ADA60286AE864367872AE47288CFA9F5"/>
    <w:rsid w:val="00416AD3"/>
  </w:style>
  <w:style w:type="paragraph" w:customStyle="1" w:styleId="22B26DC5F83A4A00BF9D716ED6B8965F">
    <w:name w:val="22B26DC5F83A4A00BF9D716ED6B8965F"/>
    <w:rsid w:val="00416AD3"/>
  </w:style>
  <w:style w:type="paragraph" w:customStyle="1" w:styleId="3A091DA724F6498883A6FE28FD385552">
    <w:name w:val="3A091DA724F6498883A6FE28FD385552"/>
    <w:rsid w:val="00416AD3"/>
  </w:style>
  <w:style w:type="paragraph" w:customStyle="1" w:styleId="553CE83931414E0B8B8206EB854906D3">
    <w:name w:val="553CE83931414E0B8B8206EB854906D3"/>
    <w:rsid w:val="00416AD3"/>
  </w:style>
  <w:style w:type="paragraph" w:customStyle="1" w:styleId="FFEFA40E47B84FE19BD989AB98D43FB0">
    <w:name w:val="FFEFA40E47B84FE19BD989AB98D43FB0"/>
    <w:rsid w:val="00416AD3"/>
  </w:style>
  <w:style w:type="paragraph" w:customStyle="1" w:styleId="35BCD75ABFFA44DB9DF54CEF260EE9F4">
    <w:name w:val="35BCD75ABFFA44DB9DF54CEF260EE9F4"/>
    <w:rsid w:val="00416AD3"/>
  </w:style>
  <w:style w:type="paragraph" w:customStyle="1" w:styleId="8613ABB04B154DCE94DC0D4212BBCDB5">
    <w:name w:val="8613ABB04B154DCE94DC0D4212BBCDB5"/>
    <w:rsid w:val="00416AD3"/>
  </w:style>
  <w:style w:type="paragraph" w:customStyle="1" w:styleId="E2E2C9784545494CACBA13FA227DF984">
    <w:name w:val="E2E2C9784545494CACBA13FA227DF984"/>
    <w:rsid w:val="00416AD3"/>
  </w:style>
  <w:style w:type="paragraph" w:customStyle="1" w:styleId="1FCF2394B7844C47BBF1EFE0A985BBF8">
    <w:name w:val="1FCF2394B7844C47BBF1EFE0A985BBF8"/>
    <w:rsid w:val="00416AD3"/>
  </w:style>
  <w:style w:type="paragraph" w:customStyle="1" w:styleId="5A1E6BF71B304D11B232DC71C063037B">
    <w:name w:val="5A1E6BF71B304D11B232DC71C063037B"/>
    <w:rsid w:val="00416AD3"/>
  </w:style>
  <w:style w:type="paragraph" w:customStyle="1" w:styleId="3846A5F692BF4E38B44FBA1BE29C604E">
    <w:name w:val="3846A5F692BF4E38B44FBA1BE29C604E"/>
    <w:rsid w:val="00416AD3"/>
  </w:style>
  <w:style w:type="paragraph" w:customStyle="1" w:styleId="283409CE065B4F51B7076E3F307808B0">
    <w:name w:val="283409CE065B4F51B7076E3F307808B0"/>
    <w:rsid w:val="00416AD3"/>
  </w:style>
  <w:style w:type="paragraph" w:customStyle="1" w:styleId="C07F9F4CFF014E9CB0B32C47E58E2721">
    <w:name w:val="C07F9F4CFF014E9CB0B32C47E58E2721"/>
    <w:rsid w:val="00416AD3"/>
  </w:style>
  <w:style w:type="paragraph" w:customStyle="1" w:styleId="39B075DA114F4F819EF572E9C8F2B96E">
    <w:name w:val="39B075DA114F4F819EF572E9C8F2B96E"/>
    <w:rsid w:val="00416AD3"/>
  </w:style>
  <w:style w:type="paragraph" w:customStyle="1" w:styleId="204E59E9A87F4BEAB789ABA03EF8D809">
    <w:name w:val="204E59E9A87F4BEAB789ABA03EF8D809"/>
    <w:rsid w:val="00416AD3"/>
  </w:style>
  <w:style w:type="paragraph" w:customStyle="1" w:styleId="DCE163B426B44006AF7890979899CA8D">
    <w:name w:val="DCE163B426B44006AF7890979899CA8D"/>
    <w:rsid w:val="00416AD3"/>
  </w:style>
  <w:style w:type="paragraph" w:customStyle="1" w:styleId="296948A3BE0C4FD987DB3C7360F133C9">
    <w:name w:val="296948A3BE0C4FD987DB3C7360F133C9"/>
    <w:rsid w:val="00416AD3"/>
  </w:style>
  <w:style w:type="paragraph" w:customStyle="1" w:styleId="75B84563CA9641B08489DF3368A601A9">
    <w:name w:val="75B84563CA9641B08489DF3368A601A9"/>
    <w:rsid w:val="00416AD3"/>
  </w:style>
  <w:style w:type="paragraph" w:customStyle="1" w:styleId="65DE7D3C2ECA4C69A463C8BF58759E24">
    <w:name w:val="65DE7D3C2ECA4C69A463C8BF58759E24"/>
    <w:rsid w:val="00416AD3"/>
  </w:style>
  <w:style w:type="paragraph" w:customStyle="1" w:styleId="09864CD699024B869864A171C146B06A">
    <w:name w:val="09864CD699024B869864A171C146B06A"/>
    <w:rsid w:val="00416AD3"/>
  </w:style>
  <w:style w:type="paragraph" w:customStyle="1" w:styleId="0629BFB6DA9943668C2C623B5027EAC3">
    <w:name w:val="0629BFB6DA9943668C2C623B5027EAC3"/>
    <w:rsid w:val="00416AD3"/>
  </w:style>
  <w:style w:type="paragraph" w:customStyle="1" w:styleId="83D766A6633C4C8F97F7010C6E5A17DD">
    <w:name w:val="83D766A6633C4C8F97F7010C6E5A17DD"/>
    <w:rsid w:val="00416AD3"/>
  </w:style>
  <w:style w:type="paragraph" w:customStyle="1" w:styleId="180C520C20804436A714D598B26A5639">
    <w:name w:val="180C520C20804436A714D598B26A5639"/>
    <w:rsid w:val="00416AD3"/>
  </w:style>
  <w:style w:type="paragraph" w:customStyle="1" w:styleId="B3926853AF384170BA6D1C71B47D458F">
    <w:name w:val="B3926853AF384170BA6D1C71B47D458F"/>
    <w:rsid w:val="00416AD3"/>
  </w:style>
  <w:style w:type="paragraph" w:customStyle="1" w:styleId="863D7091A37D46548176AEF6B070E84D">
    <w:name w:val="863D7091A37D46548176AEF6B070E84D"/>
    <w:rsid w:val="00416AD3"/>
  </w:style>
  <w:style w:type="paragraph" w:customStyle="1" w:styleId="CE95FF86BDB64332A36DFB66722C3FB2">
    <w:name w:val="CE95FF86BDB64332A36DFB66722C3FB2"/>
    <w:rsid w:val="00416AD3"/>
  </w:style>
  <w:style w:type="paragraph" w:customStyle="1" w:styleId="210B3DDD333F449CBAD0819D556D6648">
    <w:name w:val="210B3DDD333F449CBAD0819D556D6648"/>
    <w:rsid w:val="00416AD3"/>
  </w:style>
  <w:style w:type="paragraph" w:customStyle="1" w:styleId="455990FB4F0E4715A6C50A68A21709C1">
    <w:name w:val="455990FB4F0E4715A6C50A68A21709C1"/>
    <w:rsid w:val="00416AD3"/>
  </w:style>
  <w:style w:type="paragraph" w:customStyle="1" w:styleId="0F8B46A9F60E42C0A4DD4DFF724A96CB">
    <w:name w:val="0F8B46A9F60E42C0A4DD4DFF724A96CB"/>
    <w:rsid w:val="00416AD3"/>
  </w:style>
  <w:style w:type="paragraph" w:customStyle="1" w:styleId="F359DFDFE8A4455DBC75BD0D0149D7DC">
    <w:name w:val="F359DFDFE8A4455DBC75BD0D0149D7DC"/>
    <w:rsid w:val="00416AD3"/>
  </w:style>
  <w:style w:type="paragraph" w:customStyle="1" w:styleId="DF49E1D9223F409EA5901F839E5B7B21">
    <w:name w:val="DF49E1D9223F409EA5901F839E5B7B21"/>
    <w:rsid w:val="00416AD3"/>
  </w:style>
  <w:style w:type="paragraph" w:customStyle="1" w:styleId="9133B2B8FB6D4BE59FAB6278F8D68CB4">
    <w:name w:val="9133B2B8FB6D4BE59FAB6278F8D68CB4"/>
    <w:rsid w:val="00416AD3"/>
  </w:style>
  <w:style w:type="paragraph" w:customStyle="1" w:styleId="D648488EF3CC408B94FA66E5191B1D5C">
    <w:name w:val="D648488EF3CC408B94FA66E5191B1D5C"/>
    <w:rsid w:val="00416AD3"/>
  </w:style>
  <w:style w:type="paragraph" w:customStyle="1" w:styleId="41D99897EDE64541A85BA4AC61821233">
    <w:name w:val="41D99897EDE64541A85BA4AC61821233"/>
    <w:rsid w:val="00416AD3"/>
  </w:style>
  <w:style w:type="paragraph" w:customStyle="1" w:styleId="BD2F3A90B65A42C2AB0F0275B2C229EF">
    <w:name w:val="BD2F3A90B65A42C2AB0F0275B2C229EF"/>
    <w:rsid w:val="00416AD3"/>
  </w:style>
  <w:style w:type="paragraph" w:customStyle="1" w:styleId="EB4427230FE74933A7145BF2C288AB4D">
    <w:name w:val="EB4427230FE74933A7145BF2C288AB4D"/>
    <w:rsid w:val="00416AD3"/>
  </w:style>
  <w:style w:type="paragraph" w:customStyle="1" w:styleId="48508A2CF6E347F3A4A8A1C9B4EB6AE4">
    <w:name w:val="48508A2CF6E347F3A4A8A1C9B4EB6AE4"/>
    <w:rsid w:val="00416AD3"/>
  </w:style>
  <w:style w:type="paragraph" w:customStyle="1" w:styleId="297E9980F4BE44B58510C8B44C0C535B">
    <w:name w:val="297E9980F4BE44B58510C8B44C0C535B"/>
    <w:rsid w:val="00416AD3"/>
  </w:style>
  <w:style w:type="paragraph" w:customStyle="1" w:styleId="C63B8B0606444FE18996BE8D8266DE3D">
    <w:name w:val="C63B8B0606444FE18996BE8D8266DE3D"/>
    <w:rsid w:val="00416AD3"/>
  </w:style>
  <w:style w:type="paragraph" w:customStyle="1" w:styleId="756D8B8BFFC84A4AA3146D44749B0D6C">
    <w:name w:val="756D8B8BFFC84A4AA3146D44749B0D6C"/>
    <w:rsid w:val="00416AD3"/>
  </w:style>
  <w:style w:type="paragraph" w:customStyle="1" w:styleId="BC75824C7D574946AA9052D28E0F4453">
    <w:name w:val="BC75824C7D574946AA9052D28E0F4453"/>
    <w:rsid w:val="00416AD3"/>
  </w:style>
  <w:style w:type="paragraph" w:customStyle="1" w:styleId="6C994E3A42164D348D3946FF00653A8F">
    <w:name w:val="6C994E3A42164D348D3946FF00653A8F"/>
    <w:rsid w:val="00416AD3"/>
  </w:style>
  <w:style w:type="paragraph" w:customStyle="1" w:styleId="B80179854F6140ECA2A41AA1B9121AED">
    <w:name w:val="B80179854F6140ECA2A41AA1B9121AED"/>
    <w:rsid w:val="00416AD3"/>
  </w:style>
  <w:style w:type="paragraph" w:customStyle="1" w:styleId="3CEB99F04D7046ADBAF8E174594B60FC">
    <w:name w:val="3CEB99F04D7046ADBAF8E174594B60FC"/>
    <w:rsid w:val="00416AD3"/>
  </w:style>
  <w:style w:type="paragraph" w:customStyle="1" w:styleId="DC95FE36238040EAAFFA8291838DAC17">
    <w:name w:val="DC95FE36238040EAAFFA8291838DAC17"/>
    <w:rsid w:val="00416AD3"/>
  </w:style>
  <w:style w:type="paragraph" w:customStyle="1" w:styleId="61AE01BEA79E444AB63EBE551C3C3943">
    <w:name w:val="61AE01BEA79E444AB63EBE551C3C3943"/>
    <w:rsid w:val="00416AD3"/>
  </w:style>
  <w:style w:type="paragraph" w:customStyle="1" w:styleId="D4D0A964201744F0931415A240E07880">
    <w:name w:val="D4D0A964201744F0931415A240E07880"/>
    <w:rsid w:val="00416AD3"/>
  </w:style>
  <w:style w:type="paragraph" w:customStyle="1" w:styleId="50E598C0F50C4C83B171490977BD5851">
    <w:name w:val="50E598C0F50C4C83B171490977BD5851"/>
    <w:rsid w:val="00416AD3"/>
  </w:style>
  <w:style w:type="paragraph" w:customStyle="1" w:styleId="EA59212FCE26423DB4852C5571F9E183">
    <w:name w:val="EA59212FCE26423DB4852C5571F9E183"/>
    <w:rsid w:val="00416AD3"/>
  </w:style>
  <w:style w:type="paragraph" w:customStyle="1" w:styleId="BC82704EC10C430794A810BEFE83D59E">
    <w:name w:val="BC82704EC10C430794A810BEFE83D59E"/>
    <w:rsid w:val="00416AD3"/>
  </w:style>
  <w:style w:type="paragraph" w:customStyle="1" w:styleId="F73380A3D0C24177A94B8F6DE1031F50">
    <w:name w:val="F73380A3D0C24177A94B8F6DE1031F50"/>
    <w:rsid w:val="00416AD3"/>
  </w:style>
  <w:style w:type="paragraph" w:customStyle="1" w:styleId="A47F7F529064463EAB44A4F44A5C74F0">
    <w:name w:val="A47F7F529064463EAB44A4F44A5C74F0"/>
    <w:rsid w:val="00416AD3"/>
  </w:style>
  <w:style w:type="paragraph" w:customStyle="1" w:styleId="9679728E01184516B9E5254C8D2778CC">
    <w:name w:val="9679728E01184516B9E5254C8D2778CC"/>
    <w:rsid w:val="00416AD3"/>
  </w:style>
  <w:style w:type="paragraph" w:customStyle="1" w:styleId="A797FC22E9E1405691F448B30E6922F9">
    <w:name w:val="A797FC22E9E1405691F448B30E6922F9"/>
    <w:rsid w:val="00416AD3"/>
  </w:style>
  <w:style w:type="paragraph" w:customStyle="1" w:styleId="1D5FC5BCB1B64588ABDDE99B9ADBB4C5">
    <w:name w:val="1D5FC5BCB1B64588ABDDE99B9ADBB4C5"/>
    <w:rsid w:val="00416AD3"/>
  </w:style>
  <w:style w:type="paragraph" w:customStyle="1" w:styleId="8848C5F6C34043DE8E3D5A6B50C30732">
    <w:name w:val="8848C5F6C34043DE8E3D5A6B50C30732"/>
    <w:rsid w:val="00416AD3"/>
  </w:style>
  <w:style w:type="paragraph" w:customStyle="1" w:styleId="44F1336353984975B989384C91B82174">
    <w:name w:val="44F1336353984975B989384C91B82174"/>
    <w:rsid w:val="008E0AEA"/>
  </w:style>
  <w:style w:type="paragraph" w:customStyle="1" w:styleId="45B750C7D19E44219E504F66C92F144A">
    <w:name w:val="45B750C7D19E44219E504F66C92F144A"/>
    <w:rsid w:val="008E0AEA"/>
  </w:style>
  <w:style w:type="paragraph" w:customStyle="1" w:styleId="1D171EF0A3214AB381B6B1CAA29551AA">
    <w:name w:val="1D171EF0A3214AB381B6B1CAA29551AA"/>
    <w:rsid w:val="008E0AEA"/>
  </w:style>
  <w:style w:type="paragraph" w:customStyle="1" w:styleId="8AF2FE22D5BE453AA897E6D6C316BA63">
    <w:name w:val="8AF2FE22D5BE453AA897E6D6C316BA63"/>
    <w:rsid w:val="008E0AEA"/>
  </w:style>
  <w:style w:type="paragraph" w:customStyle="1" w:styleId="23E8399FED934172B6FC84831D603FD9">
    <w:name w:val="23E8399FED934172B6FC84831D603FD9"/>
    <w:rsid w:val="008E0AEA"/>
  </w:style>
  <w:style w:type="paragraph" w:customStyle="1" w:styleId="F7655750081D4A3EA3A3C4FCCC4FA363">
    <w:name w:val="F7655750081D4A3EA3A3C4FCCC4FA363"/>
    <w:rsid w:val="008E0AEA"/>
  </w:style>
  <w:style w:type="paragraph" w:customStyle="1" w:styleId="0BA41D6D520840548C9228EAF934B29B">
    <w:name w:val="0BA41D6D520840548C9228EAF934B29B"/>
    <w:rsid w:val="008E0AEA"/>
  </w:style>
  <w:style w:type="paragraph" w:customStyle="1" w:styleId="E5CC975699B14789A5A1ACCE196FABB8">
    <w:name w:val="E5CC975699B14789A5A1ACCE196FABB8"/>
    <w:rsid w:val="008E0AEA"/>
  </w:style>
  <w:style w:type="paragraph" w:customStyle="1" w:styleId="99472E46BEDE46D79D9AC23F9EC2D6CB">
    <w:name w:val="99472E46BEDE46D79D9AC23F9EC2D6CB"/>
    <w:rsid w:val="008E0AEA"/>
  </w:style>
  <w:style w:type="paragraph" w:customStyle="1" w:styleId="89CBF2BC01114A75A543F01AC5BFC1AE">
    <w:name w:val="89CBF2BC01114A75A543F01AC5BFC1AE"/>
    <w:rsid w:val="008E0AEA"/>
  </w:style>
  <w:style w:type="paragraph" w:customStyle="1" w:styleId="DB50C4EC37A34FA8ABBDC031E2D86995">
    <w:name w:val="DB50C4EC37A34FA8ABBDC031E2D86995"/>
    <w:rsid w:val="008E0AEA"/>
  </w:style>
  <w:style w:type="paragraph" w:customStyle="1" w:styleId="D85F95C6F7B54DD5B5AA0BD31D55359E">
    <w:name w:val="D85F95C6F7B54DD5B5AA0BD31D55359E"/>
    <w:rsid w:val="008E0AEA"/>
  </w:style>
  <w:style w:type="paragraph" w:customStyle="1" w:styleId="BF3A4B6A6C53444AB07BE6048B2F0AB9">
    <w:name w:val="BF3A4B6A6C53444AB07BE6048B2F0AB9"/>
    <w:rsid w:val="008E0AEA"/>
  </w:style>
  <w:style w:type="paragraph" w:customStyle="1" w:styleId="9B523ECA590E4EF695249750C0293B06">
    <w:name w:val="9B523ECA590E4EF695249750C0293B06"/>
    <w:rsid w:val="008E0AEA"/>
  </w:style>
  <w:style w:type="paragraph" w:customStyle="1" w:styleId="2D6E9FD633AA4B4AB0C5354F7DFA901C">
    <w:name w:val="2D6E9FD633AA4B4AB0C5354F7DFA901C"/>
    <w:rsid w:val="008E0AEA"/>
  </w:style>
  <w:style w:type="paragraph" w:customStyle="1" w:styleId="F19CC44B16FD4B35861D9CA1BA893BD8">
    <w:name w:val="F19CC44B16FD4B35861D9CA1BA893BD8"/>
    <w:rsid w:val="008E0AEA"/>
  </w:style>
  <w:style w:type="paragraph" w:customStyle="1" w:styleId="142838BBF80D4A598F42D7398B5F745A">
    <w:name w:val="142838BBF80D4A598F42D7398B5F745A"/>
    <w:rsid w:val="008E0AEA"/>
  </w:style>
  <w:style w:type="paragraph" w:customStyle="1" w:styleId="F5E69B02ABAF43A781BCC9EAE4FEA74B">
    <w:name w:val="F5E69B02ABAF43A781BCC9EAE4FEA74B"/>
    <w:rsid w:val="008E0AEA"/>
  </w:style>
  <w:style w:type="paragraph" w:customStyle="1" w:styleId="FD9CA9C8BAD04A559E94D6F20E027865">
    <w:name w:val="FD9CA9C8BAD04A559E94D6F20E027865"/>
    <w:rsid w:val="008E0AEA"/>
  </w:style>
  <w:style w:type="paragraph" w:customStyle="1" w:styleId="D5537AD463C04D8A9EE876B47A50CCB7">
    <w:name w:val="D5537AD463C04D8A9EE876B47A50CCB7"/>
    <w:rsid w:val="008E0AEA"/>
  </w:style>
  <w:style w:type="paragraph" w:customStyle="1" w:styleId="0F983C2444D04A12B5E7F150E0119830">
    <w:name w:val="0F983C2444D04A12B5E7F150E0119830"/>
    <w:rsid w:val="008E0AEA"/>
  </w:style>
  <w:style w:type="paragraph" w:customStyle="1" w:styleId="E5ADB3E861B34A1D84AF245C4F9B5A73">
    <w:name w:val="E5ADB3E861B34A1D84AF245C4F9B5A73"/>
    <w:rsid w:val="008E0AEA"/>
  </w:style>
  <w:style w:type="paragraph" w:customStyle="1" w:styleId="422AA0B1244946B9BCBE682125D09E4B">
    <w:name w:val="422AA0B1244946B9BCBE682125D09E4B"/>
    <w:rsid w:val="008E0AEA"/>
  </w:style>
  <w:style w:type="paragraph" w:customStyle="1" w:styleId="567ECE9CBF364A07BE3522BFA14BB38B">
    <w:name w:val="567ECE9CBF364A07BE3522BFA14BB38B"/>
    <w:rsid w:val="008E0AEA"/>
  </w:style>
  <w:style w:type="paragraph" w:customStyle="1" w:styleId="F08761DAE45C45F5943A513F092C8FD5">
    <w:name w:val="F08761DAE45C45F5943A513F092C8FD5"/>
    <w:rsid w:val="008E0AEA"/>
  </w:style>
  <w:style w:type="paragraph" w:customStyle="1" w:styleId="F51322267442423487D113A2EDE5B959">
    <w:name w:val="F51322267442423487D113A2EDE5B959"/>
    <w:rsid w:val="008E0AEA"/>
  </w:style>
  <w:style w:type="paragraph" w:customStyle="1" w:styleId="FA7C5C1645024F48A59383FB49195AF1">
    <w:name w:val="FA7C5C1645024F48A59383FB49195AF1"/>
    <w:rsid w:val="008E0AEA"/>
  </w:style>
  <w:style w:type="paragraph" w:customStyle="1" w:styleId="F2D2AA6E648B4CA1B1765E211F857196">
    <w:name w:val="F2D2AA6E648B4CA1B1765E211F857196"/>
    <w:rsid w:val="008E0AEA"/>
  </w:style>
  <w:style w:type="paragraph" w:customStyle="1" w:styleId="F186C048ADB040508C7EFFD81E984DFA">
    <w:name w:val="F186C048ADB040508C7EFFD81E984DFA"/>
    <w:rsid w:val="008E0AEA"/>
  </w:style>
  <w:style w:type="paragraph" w:customStyle="1" w:styleId="81A45DE796DB4309973FCFD544A52DB5">
    <w:name w:val="81A45DE796DB4309973FCFD544A52DB5"/>
    <w:rsid w:val="008E0AEA"/>
  </w:style>
  <w:style w:type="paragraph" w:customStyle="1" w:styleId="7C9564720361499FB570D0011B617657">
    <w:name w:val="7C9564720361499FB570D0011B617657"/>
    <w:rsid w:val="008E0AEA"/>
  </w:style>
  <w:style w:type="paragraph" w:customStyle="1" w:styleId="4804650AB57540058D646BF9C5824139">
    <w:name w:val="4804650AB57540058D646BF9C5824139"/>
    <w:rsid w:val="008E0AEA"/>
  </w:style>
  <w:style w:type="paragraph" w:customStyle="1" w:styleId="AE66B994FB4C4C6089257EA3B4AF6551">
    <w:name w:val="AE66B994FB4C4C6089257EA3B4AF6551"/>
    <w:rsid w:val="008E0AEA"/>
  </w:style>
  <w:style w:type="paragraph" w:customStyle="1" w:styleId="EBCA95354C6A4AEA9ED9CCB2E90E8C53">
    <w:name w:val="EBCA95354C6A4AEA9ED9CCB2E90E8C53"/>
    <w:rsid w:val="008E0AEA"/>
  </w:style>
  <w:style w:type="paragraph" w:customStyle="1" w:styleId="295BF9269B5841CA9B6CDB3F95EC6CC6">
    <w:name w:val="295BF9269B5841CA9B6CDB3F95EC6CC6"/>
    <w:rsid w:val="008E0AEA"/>
  </w:style>
  <w:style w:type="paragraph" w:customStyle="1" w:styleId="6BA4B75B5FBB42D0B017DEF6D5FAA807">
    <w:name w:val="6BA4B75B5FBB42D0B017DEF6D5FAA807"/>
    <w:rsid w:val="008E0AEA"/>
  </w:style>
  <w:style w:type="paragraph" w:customStyle="1" w:styleId="01044312DCFF4DC1810F95266D80C621">
    <w:name w:val="01044312DCFF4DC1810F95266D80C621"/>
    <w:rsid w:val="008E0AEA"/>
  </w:style>
  <w:style w:type="paragraph" w:customStyle="1" w:styleId="B1A8CB6ABBF7440399268CDB51CFB4F0">
    <w:name w:val="B1A8CB6ABBF7440399268CDB51CFB4F0"/>
    <w:rsid w:val="008E0AEA"/>
  </w:style>
  <w:style w:type="paragraph" w:customStyle="1" w:styleId="F96A596416A8438381EE7D880A41C159">
    <w:name w:val="F96A596416A8438381EE7D880A41C159"/>
    <w:rsid w:val="008E0AEA"/>
  </w:style>
  <w:style w:type="paragraph" w:customStyle="1" w:styleId="28BBA5F8613F4122980C727B117A9EF1">
    <w:name w:val="28BBA5F8613F4122980C727B117A9EF1"/>
    <w:rsid w:val="003C6D51"/>
  </w:style>
  <w:style w:type="paragraph" w:customStyle="1" w:styleId="353F1CAA937B4482B5F2D707C17FCA8F">
    <w:name w:val="353F1CAA937B4482B5F2D707C17FCA8F"/>
    <w:rsid w:val="003C6D51"/>
  </w:style>
  <w:style w:type="paragraph" w:customStyle="1" w:styleId="FCF5087B41344588A7F0894408D4B1DB">
    <w:name w:val="FCF5087B41344588A7F0894408D4B1DB"/>
    <w:rsid w:val="003C6D51"/>
  </w:style>
  <w:style w:type="paragraph" w:customStyle="1" w:styleId="947525AFDDC347149ADBB1BDE4289F79">
    <w:name w:val="947525AFDDC347149ADBB1BDE4289F79"/>
    <w:rsid w:val="003C6D51"/>
  </w:style>
  <w:style w:type="paragraph" w:customStyle="1" w:styleId="10248AEA117E47CC96E83D4C6BB92D35">
    <w:name w:val="10248AEA117E47CC96E83D4C6BB92D35"/>
    <w:rsid w:val="003C6D51"/>
  </w:style>
  <w:style w:type="paragraph" w:customStyle="1" w:styleId="82D844D20C6F4900A677AE1EBEC96D5A">
    <w:name w:val="82D844D20C6F4900A677AE1EBEC96D5A"/>
    <w:rsid w:val="003C6D51"/>
  </w:style>
  <w:style w:type="paragraph" w:customStyle="1" w:styleId="9FF90548CD524CC19845CE7E9EB372E8">
    <w:name w:val="9FF90548CD524CC19845CE7E9EB372E8"/>
    <w:rsid w:val="003C6D51"/>
  </w:style>
  <w:style w:type="paragraph" w:customStyle="1" w:styleId="718D33228E184DE3A29E371CF2B2E756">
    <w:name w:val="718D33228E184DE3A29E371CF2B2E756"/>
    <w:rsid w:val="003C6D51"/>
  </w:style>
  <w:style w:type="paragraph" w:customStyle="1" w:styleId="A38EFDF73CF8448296A3C448734C5C0D">
    <w:name w:val="A38EFDF73CF8448296A3C448734C5C0D"/>
    <w:rsid w:val="003C6D51"/>
  </w:style>
  <w:style w:type="paragraph" w:customStyle="1" w:styleId="30841AE8A09F4C3AB3D5BD092788CFAD">
    <w:name w:val="30841AE8A09F4C3AB3D5BD092788CFAD"/>
    <w:rsid w:val="003C6D51"/>
  </w:style>
  <w:style w:type="paragraph" w:customStyle="1" w:styleId="BF189E9359A94031ACA423891E85D5D1">
    <w:name w:val="BF189E9359A94031ACA423891E85D5D1"/>
    <w:rsid w:val="003C6D51"/>
  </w:style>
  <w:style w:type="paragraph" w:customStyle="1" w:styleId="4972262987FF4284A4ECEEA661B59AFF">
    <w:name w:val="4972262987FF4284A4ECEEA661B59AFF"/>
    <w:rsid w:val="003C6D51"/>
  </w:style>
  <w:style w:type="paragraph" w:customStyle="1" w:styleId="4F19BB15C2124A5986EA0255F23D18B7">
    <w:name w:val="4F19BB15C2124A5986EA0255F23D18B7"/>
    <w:rsid w:val="003C6D51"/>
  </w:style>
  <w:style w:type="paragraph" w:customStyle="1" w:styleId="DE6771B670BE49FC8D6D2446B680EFE1">
    <w:name w:val="DE6771B670BE49FC8D6D2446B680EFE1"/>
    <w:rsid w:val="003C6D51"/>
  </w:style>
  <w:style w:type="paragraph" w:customStyle="1" w:styleId="5789257EE57547C0A2271A6B97D682E7">
    <w:name w:val="5789257EE57547C0A2271A6B97D682E7"/>
    <w:rsid w:val="003C6D51"/>
  </w:style>
  <w:style w:type="paragraph" w:customStyle="1" w:styleId="F25A1C8EC8804ABF891A11B25F34DAED">
    <w:name w:val="F25A1C8EC8804ABF891A11B25F34DAED"/>
    <w:rsid w:val="003C6D51"/>
  </w:style>
  <w:style w:type="paragraph" w:customStyle="1" w:styleId="6A3A749BB03E4E67BAC0B460C5C418AE">
    <w:name w:val="6A3A749BB03E4E67BAC0B460C5C418AE"/>
    <w:rsid w:val="003C6D51"/>
  </w:style>
  <w:style w:type="paragraph" w:customStyle="1" w:styleId="DC8BAE9E59FA40E4B830055031DC733B">
    <w:name w:val="DC8BAE9E59FA40E4B830055031DC733B"/>
    <w:rsid w:val="003C6D51"/>
  </w:style>
  <w:style w:type="paragraph" w:customStyle="1" w:styleId="8C440F96F9894FDD89BFC486ABC13C66">
    <w:name w:val="8C440F96F9894FDD89BFC486ABC13C66"/>
    <w:rsid w:val="003C6D51"/>
  </w:style>
  <w:style w:type="paragraph" w:customStyle="1" w:styleId="FD7F310700D24B4EA6C8916FA7572EC7">
    <w:name w:val="FD7F310700D24B4EA6C8916FA7572EC7"/>
    <w:rsid w:val="003C6D51"/>
  </w:style>
  <w:style w:type="paragraph" w:customStyle="1" w:styleId="86912702A7134223981573FE316C70FB">
    <w:name w:val="86912702A7134223981573FE316C70FB"/>
    <w:rsid w:val="003C6D51"/>
  </w:style>
  <w:style w:type="paragraph" w:customStyle="1" w:styleId="4E145F56A159450085450A13F9E55CFE">
    <w:name w:val="4E145F56A159450085450A13F9E55CFE"/>
    <w:rsid w:val="003C6D51"/>
  </w:style>
  <w:style w:type="paragraph" w:customStyle="1" w:styleId="4AA49D9449474F75B307C66962A64388">
    <w:name w:val="4AA49D9449474F75B307C66962A64388"/>
    <w:rsid w:val="003C6D51"/>
  </w:style>
  <w:style w:type="paragraph" w:customStyle="1" w:styleId="81DB28BE67B949C1AF08BE7DA011C762">
    <w:name w:val="81DB28BE67B949C1AF08BE7DA011C762"/>
    <w:rsid w:val="003C6D51"/>
  </w:style>
  <w:style w:type="paragraph" w:customStyle="1" w:styleId="27BEE9C7D99542E28ED02A5F2AF01BCB">
    <w:name w:val="27BEE9C7D99542E28ED02A5F2AF01BCB"/>
    <w:rsid w:val="003C6D51"/>
  </w:style>
  <w:style w:type="paragraph" w:customStyle="1" w:styleId="E0919E39A00047869E3BA3196FA7F288">
    <w:name w:val="E0919E39A00047869E3BA3196FA7F288"/>
    <w:rsid w:val="003C6D51"/>
  </w:style>
  <w:style w:type="paragraph" w:customStyle="1" w:styleId="B33B96C9EDDF4CB9993501A29A75BEF7">
    <w:name w:val="B33B96C9EDDF4CB9993501A29A75BEF7"/>
    <w:rsid w:val="003C6D51"/>
  </w:style>
  <w:style w:type="paragraph" w:customStyle="1" w:styleId="9244DB591BD74072B6687A9AFC1CE1D3">
    <w:name w:val="9244DB591BD74072B6687A9AFC1CE1D3"/>
    <w:rsid w:val="003C6D51"/>
  </w:style>
  <w:style w:type="paragraph" w:customStyle="1" w:styleId="ECAA8855FD6A45BF98D9833C918CC2D6">
    <w:name w:val="ECAA8855FD6A45BF98D9833C918CC2D6"/>
    <w:rsid w:val="003C6D51"/>
  </w:style>
  <w:style w:type="paragraph" w:customStyle="1" w:styleId="C4014E671544441E92636DCD784EB0E7">
    <w:name w:val="C4014E671544441E92636DCD784EB0E7"/>
    <w:rsid w:val="003C6D51"/>
  </w:style>
  <w:style w:type="paragraph" w:customStyle="1" w:styleId="7D285B2C4C484A1FA9640EB0832DBEB3">
    <w:name w:val="7D285B2C4C484A1FA9640EB0832DBEB3"/>
    <w:rsid w:val="006E3D35"/>
  </w:style>
  <w:style w:type="paragraph" w:customStyle="1" w:styleId="C4B62C7FE43644E8B2D3A61D0E49C2FC">
    <w:name w:val="C4B62C7FE43644E8B2D3A61D0E49C2FC"/>
    <w:rsid w:val="006E3D35"/>
  </w:style>
  <w:style w:type="paragraph" w:customStyle="1" w:styleId="3533F8773CAC4182803D90A04F10BA10">
    <w:name w:val="3533F8773CAC4182803D90A04F10BA10"/>
    <w:rsid w:val="006E3D35"/>
  </w:style>
  <w:style w:type="paragraph" w:customStyle="1" w:styleId="CFC0F0CC10384949913F88098E18273A">
    <w:name w:val="CFC0F0CC10384949913F88098E18273A"/>
    <w:rsid w:val="006E3D35"/>
  </w:style>
  <w:style w:type="paragraph" w:customStyle="1" w:styleId="CE1DE704BE6D4F16BEBDCA7D1A14ECDE">
    <w:name w:val="CE1DE704BE6D4F16BEBDCA7D1A14ECDE"/>
    <w:rsid w:val="006E3D35"/>
  </w:style>
  <w:style w:type="paragraph" w:customStyle="1" w:styleId="A013DBFEF5E3491186856B89BEE16F6F">
    <w:name w:val="A013DBFEF5E3491186856B89BEE16F6F"/>
    <w:rsid w:val="006E3D35"/>
  </w:style>
  <w:style w:type="paragraph" w:customStyle="1" w:styleId="9A82559898AC4F509773C18276BBDFB9">
    <w:name w:val="9A82559898AC4F509773C18276BBDFB9"/>
    <w:rsid w:val="006E3D35"/>
  </w:style>
  <w:style w:type="paragraph" w:customStyle="1" w:styleId="738F234B7F134EC299FD287E92CFC18A">
    <w:name w:val="738F234B7F134EC299FD287E92CFC18A"/>
    <w:rsid w:val="006E3D35"/>
  </w:style>
  <w:style w:type="paragraph" w:customStyle="1" w:styleId="43ACFF59FC39402DB22D42BB0DAF95AA">
    <w:name w:val="43ACFF59FC39402DB22D42BB0DAF95AA"/>
    <w:rsid w:val="006E3D35"/>
  </w:style>
  <w:style w:type="paragraph" w:customStyle="1" w:styleId="7CB146E4F5F3434F8AF76ED0FA98B2F1">
    <w:name w:val="7CB146E4F5F3434F8AF76ED0FA98B2F1"/>
    <w:rsid w:val="006E3D35"/>
  </w:style>
  <w:style w:type="paragraph" w:customStyle="1" w:styleId="811CF4E918B64C51A0945117AF12BCAF">
    <w:name w:val="811CF4E918B64C51A0945117AF12BCAF"/>
    <w:rsid w:val="006E3D35"/>
  </w:style>
  <w:style w:type="paragraph" w:customStyle="1" w:styleId="134CB156A60946EDAB4805741F1EF5B3">
    <w:name w:val="134CB156A60946EDAB4805741F1EF5B3"/>
    <w:rsid w:val="006E3D35"/>
  </w:style>
  <w:style w:type="paragraph" w:customStyle="1" w:styleId="FC26FA1FB36745EB973CB1F7C67650CD">
    <w:name w:val="FC26FA1FB36745EB973CB1F7C67650CD"/>
    <w:rsid w:val="006E3D35"/>
  </w:style>
  <w:style w:type="paragraph" w:customStyle="1" w:styleId="D0F106DE85334806ABA344D424D08CAC">
    <w:name w:val="D0F106DE85334806ABA344D424D08CAC"/>
    <w:rsid w:val="006E3D35"/>
  </w:style>
  <w:style w:type="paragraph" w:customStyle="1" w:styleId="6B014D479AA4463C94C96B6D0299A50C">
    <w:name w:val="6B014D479AA4463C94C96B6D0299A50C"/>
    <w:rsid w:val="006E3D35"/>
  </w:style>
  <w:style w:type="paragraph" w:customStyle="1" w:styleId="FA74442FE2064327BDD9526CC75D656D">
    <w:name w:val="FA74442FE2064327BDD9526CC75D656D"/>
    <w:rsid w:val="006E3D35"/>
  </w:style>
  <w:style w:type="paragraph" w:customStyle="1" w:styleId="C671B5E4187940EC8E8EE62D3132509A">
    <w:name w:val="C671B5E4187940EC8E8EE62D3132509A"/>
    <w:rsid w:val="006E3D35"/>
  </w:style>
  <w:style w:type="paragraph" w:customStyle="1" w:styleId="533D529151F94E82B4EE20BB287E6537">
    <w:name w:val="533D529151F94E82B4EE20BB287E6537"/>
    <w:rsid w:val="006E3D35"/>
  </w:style>
  <w:style w:type="paragraph" w:customStyle="1" w:styleId="7B219858954F4434964125FA9009E845">
    <w:name w:val="7B219858954F4434964125FA9009E845"/>
    <w:rsid w:val="006E3D35"/>
  </w:style>
  <w:style w:type="paragraph" w:customStyle="1" w:styleId="C01811C395794388BFFD664BFC1A8D12">
    <w:name w:val="C01811C395794388BFFD664BFC1A8D12"/>
    <w:rsid w:val="006E3D35"/>
  </w:style>
  <w:style w:type="paragraph" w:customStyle="1" w:styleId="5C8312E348CC431AB271506B27C6A902">
    <w:name w:val="5C8312E348CC431AB271506B27C6A902"/>
    <w:rsid w:val="006E3D35"/>
  </w:style>
  <w:style w:type="paragraph" w:customStyle="1" w:styleId="DEDBE598CF73416EA7CE7C0A8A3D17D6">
    <w:name w:val="DEDBE598CF73416EA7CE7C0A8A3D17D6"/>
    <w:rsid w:val="006E3D35"/>
  </w:style>
  <w:style w:type="paragraph" w:customStyle="1" w:styleId="A02DB7CE2D824DB4B941040E55D83F84">
    <w:name w:val="A02DB7CE2D824DB4B941040E55D83F84"/>
    <w:rsid w:val="006E3D35"/>
  </w:style>
  <w:style w:type="paragraph" w:customStyle="1" w:styleId="DAB29FF122174D7CB054467CCEDFD5F9">
    <w:name w:val="DAB29FF122174D7CB054467CCEDFD5F9"/>
    <w:rsid w:val="006E3D35"/>
  </w:style>
  <w:style w:type="paragraph" w:customStyle="1" w:styleId="477930F48468415AA7453B011469E0BF">
    <w:name w:val="477930F48468415AA7453B011469E0BF"/>
    <w:rsid w:val="006E3D35"/>
  </w:style>
  <w:style w:type="paragraph" w:customStyle="1" w:styleId="0D867B8C48E4486290ED691866EAB9F9">
    <w:name w:val="0D867B8C48E4486290ED691866EAB9F9"/>
    <w:rsid w:val="006E3D35"/>
  </w:style>
  <w:style w:type="paragraph" w:customStyle="1" w:styleId="A4D20E41FE944D30AC6A3D3F36A565C0">
    <w:name w:val="A4D20E41FE944D30AC6A3D3F36A565C0"/>
    <w:rsid w:val="006E3D35"/>
  </w:style>
  <w:style w:type="paragraph" w:customStyle="1" w:styleId="B3AAD5741DE94A0F89F8DD5BC719A841">
    <w:name w:val="B3AAD5741DE94A0F89F8DD5BC719A841"/>
    <w:rsid w:val="006E3D35"/>
  </w:style>
  <w:style w:type="paragraph" w:customStyle="1" w:styleId="66BF2B62E08C4732958FFAAAAD174329">
    <w:name w:val="66BF2B62E08C4732958FFAAAAD174329"/>
    <w:rsid w:val="006E3D35"/>
  </w:style>
  <w:style w:type="paragraph" w:customStyle="1" w:styleId="96151CA13B034BC7930E130D61686E97">
    <w:name w:val="96151CA13B034BC7930E130D61686E97"/>
    <w:rsid w:val="00190CB9"/>
  </w:style>
  <w:style w:type="paragraph" w:customStyle="1" w:styleId="0849E6A2FBE4461A9D4B4245CD39A4FD">
    <w:name w:val="0849E6A2FBE4461A9D4B4245CD39A4FD"/>
    <w:rsid w:val="00190CB9"/>
  </w:style>
  <w:style w:type="paragraph" w:customStyle="1" w:styleId="C5EE9F77E59A425198731D69CB589FE3">
    <w:name w:val="C5EE9F77E59A425198731D69CB589FE3"/>
    <w:rsid w:val="00190CB9"/>
  </w:style>
  <w:style w:type="paragraph" w:customStyle="1" w:styleId="FB185C2FEC704AC9871099A30EA0D5D3">
    <w:name w:val="FB185C2FEC704AC9871099A30EA0D5D3"/>
    <w:rsid w:val="00190CB9"/>
  </w:style>
  <w:style w:type="paragraph" w:customStyle="1" w:styleId="FFBEE92255BC489EA2015E2CA6AAEA77">
    <w:name w:val="FFBEE92255BC489EA2015E2CA6AAEA77"/>
    <w:rsid w:val="003B5D97"/>
  </w:style>
  <w:style w:type="paragraph" w:customStyle="1" w:styleId="FE191380C42A452E9872D9A0DE78DABF">
    <w:name w:val="FE191380C42A452E9872D9A0DE78DABF"/>
    <w:rsid w:val="003B5D97"/>
  </w:style>
  <w:style w:type="paragraph" w:customStyle="1" w:styleId="DA78E9B16AF847A297B6C0C18DC2038A">
    <w:name w:val="DA78E9B16AF847A297B6C0C18DC2038A"/>
    <w:rsid w:val="003B5D97"/>
  </w:style>
  <w:style w:type="paragraph" w:customStyle="1" w:styleId="0F1C7589BEC540C19526B660F338CBB7">
    <w:name w:val="0F1C7589BEC540C19526B660F338CBB7"/>
    <w:rsid w:val="003B5D97"/>
  </w:style>
  <w:style w:type="paragraph" w:customStyle="1" w:styleId="B6162754CE6F41D5830A0CDDCBE2B7B2">
    <w:name w:val="B6162754CE6F41D5830A0CDDCBE2B7B2"/>
    <w:rsid w:val="003B5D97"/>
  </w:style>
  <w:style w:type="paragraph" w:customStyle="1" w:styleId="45E042DA71564072A0903D1D2E8FFA5E">
    <w:name w:val="45E042DA71564072A0903D1D2E8FFA5E"/>
    <w:rsid w:val="003B5D97"/>
  </w:style>
  <w:style w:type="paragraph" w:customStyle="1" w:styleId="25205ABEDF2F44C3B0EF1E2F95BECEAE5">
    <w:name w:val="25205ABEDF2F44C3B0EF1E2F95BECEAE5"/>
    <w:rsid w:val="003B5D9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11">
    <w:name w:val="ED8A77C8848E42DC82581E55789A7D7211"/>
    <w:rsid w:val="003B5D9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85B2C4C484A1FA9640EB0832DBEB31">
    <w:name w:val="7D285B2C4C484A1FA9640EB0832DBEB31"/>
    <w:rsid w:val="003B5D9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4B62C7FE43644E8B2D3A61D0E49C2FC1">
    <w:name w:val="C4B62C7FE43644E8B2D3A61D0E49C2FC1"/>
    <w:rsid w:val="003B5D9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33F8773CAC4182803D90A04F10BA101">
    <w:name w:val="3533F8773CAC4182803D90A04F10BA101"/>
    <w:rsid w:val="003B5D9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FC0F0CC10384949913F88098E18273A1">
    <w:name w:val="CFC0F0CC10384949913F88098E18273A1"/>
    <w:rsid w:val="003B5D9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1DE704BE6D4F16BEBDCA7D1A14ECDE1">
    <w:name w:val="CE1DE704BE6D4F16BEBDCA7D1A14ECDE1"/>
    <w:rsid w:val="003B5D9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013DBFEF5E3491186856B89BEE16F6F1">
    <w:name w:val="A013DBFEF5E3491186856B89BEE16F6F1"/>
    <w:rsid w:val="003B5D9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A82559898AC4F509773C18276BBDFB91">
    <w:name w:val="9A82559898AC4F509773C18276BBDFB91"/>
    <w:rsid w:val="003B5D9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38F234B7F134EC299FD287E92CFC18A1">
    <w:name w:val="738F234B7F134EC299FD287E92CFC18A1"/>
    <w:rsid w:val="003B5D9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ACFF59FC39402DB22D42BB0DAF95AA1">
    <w:name w:val="43ACFF59FC39402DB22D42BB0DAF95AA1"/>
    <w:rsid w:val="003B5D9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B146E4F5F3434F8AF76ED0FA98B2F11">
    <w:name w:val="7CB146E4F5F3434F8AF76ED0FA98B2F11"/>
    <w:rsid w:val="003B5D9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1CF4E918B64C51A0945117AF12BCAF1">
    <w:name w:val="811CF4E918B64C51A0945117AF12BCAF1"/>
    <w:rsid w:val="003B5D9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34CB156A60946EDAB4805741F1EF5B31">
    <w:name w:val="134CB156A60946EDAB4805741F1EF5B31"/>
    <w:rsid w:val="003B5D9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C26FA1FB36745EB973CB1F7C67650CD1">
    <w:name w:val="FC26FA1FB36745EB973CB1F7C67650CD1"/>
    <w:rsid w:val="003B5D9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A74442FE2064327BDD9526CC75D656D1">
    <w:name w:val="FA74442FE2064327BDD9526CC75D656D1"/>
    <w:rsid w:val="003B5D9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71B5E4187940EC8E8EE62D3132509A1">
    <w:name w:val="C671B5E4187940EC8E8EE62D3132509A1"/>
    <w:rsid w:val="003B5D9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33D529151F94E82B4EE20BB287E65371">
    <w:name w:val="533D529151F94E82B4EE20BB287E65371"/>
    <w:rsid w:val="003B5D9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219858954F4434964125FA9009E8451">
    <w:name w:val="7B219858954F4434964125FA9009E8451"/>
    <w:rsid w:val="003B5D9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01811C395794388BFFD664BFC1A8D121">
    <w:name w:val="C01811C395794388BFFD664BFC1A8D121"/>
    <w:rsid w:val="003B5D9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C8312E348CC431AB271506B27C6A9021">
    <w:name w:val="5C8312E348CC431AB271506B27C6A9021"/>
    <w:rsid w:val="003B5D9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DBE598CF73416EA7CE7C0A8A3D17D61">
    <w:name w:val="DEDBE598CF73416EA7CE7C0A8A3D17D61"/>
    <w:rsid w:val="003B5D9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02DB7CE2D824DB4B941040E55D83F841">
    <w:name w:val="A02DB7CE2D824DB4B941040E55D83F841"/>
    <w:rsid w:val="003B5D9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AB29FF122174D7CB054467CCEDFD5F91">
    <w:name w:val="DAB29FF122174D7CB054467CCEDFD5F91"/>
    <w:rsid w:val="003B5D9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77930F48468415AA7453B011469E0BF1">
    <w:name w:val="477930F48468415AA7453B011469E0BF1"/>
    <w:rsid w:val="003B5D9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D867B8C48E4486290ED691866EAB9F91">
    <w:name w:val="0D867B8C48E4486290ED691866EAB9F91"/>
    <w:rsid w:val="003B5D9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6BF2B62E08C4732958FFAAAAD1743291">
    <w:name w:val="66BF2B62E08C4732958FFAAAAD1743291"/>
    <w:rsid w:val="003B5D9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D20E41FE944D30AC6A3D3F36A565C01">
    <w:name w:val="A4D20E41FE944D30AC6A3D3F36A565C01"/>
    <w:rsid w:val="003B5D9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3AAD5741DE94A0F89F8DD5BC719A8411">
    <w:name w:val="B3AAD5741DE94A0F89F8DD5BC719A8411"/>
    <w:rsid w:val="003B5D9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11">
    <w:name w:val="AF79FD9D06454BC9846849D432CF0EF911"/>
    <w:rsid w:val="003B5D9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6162754CE6F41D5830A0CDDCBE2B7B21">
    <w:name w:val="B6162754CE6F41D5830A0CDDCBE2B7B21"/>
    <w:rsid w:val="003B5D9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D6292-5CAB-4BBC-A555-E01B9EC40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1</TotalTime>
  <Pages>3</Pages>
  <Words>608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Gabarit de formulaire CISSSMO</vt:lpstr>
    </vt:vector>
  </TitlesOfParts>
  <Company>CISSS de la Montérégie</Company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Gabarit de formulaire CISSSMO</dc:title>
  <dc:subject/>
  <dc:creator>Dos Santos , Murielle</dc:creator>
  <cp:keywords/>
  <dc:description/>
  <cp:lastModifiedBy>Valérie Emond  (CISSSMO16 APPR)</cp:lastModifiedBy>
  <cp:revision>3</cp:revision>
  <cp:lastPrinted>2020-12-07T14:26:00Z</cp:lastPrinted>
  <dcterms:created xsi:type="dcterms:W3CDTF">2021-05-27T18:20:00Z</dcterms:created>
  <dcterms:modified xsi:type="dcterms:W3CDTF">2021-12-14T20:17:00Z</dcterms:modified>
</cp:coreProperties>
</file>