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E8368B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5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770980" w:rsidRDefault="00E07262" w:rsidP="00284F87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QUESTIONNAIRE SUR L’</w:t>
            </w:r>
            <w:r w:rsidR="00284F87">
              <w:rPr>
                <w:rFonts w:asciiTheme="minorHAnsi" w:hAnsiTheme="minorHAnsi" w:cstheme="minorHAnsi"/>
                <w:b/>
              </w:rPr>
              <w:t xml:space="preserve">AUTONOMIE DE L’ENFANT </w:t>
            </w:r>
            <w:r>
              <w:rPr>
                <w:rFonts w:asciiTheme="minorHAnsi" w:hAnsiTheme="minorHAnsi" w:cstheme="minorHAnsi"/>
                <w:b/>
              </w:rPr>
              <w:t xml:space="preserve">SUIVI PONCTUEL LONG TERME </w:t>
            </w:r>
            <w:r w:rsidR="00284F87">
              <w:rPr>
                <w:rFonts w:asciiTheme="minorHAnsi" w:hAnsiTheme="minorHAnsi" w:cstheme="minorHAnsi"/>
                <w:b/>
              </w:rPr>
              <w:t xml:space="preserve">(SPLT)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0D023B">
              <w:rPr>
                <w:rFonts w:asciiTheme="minorHAnsi" w:hAnsiTheme="minorHAnsi" w:cstheme="minorHAnsi"/>
                <w:b/>
              </w:rPr>
              <w:t>9-12</w:t>
            </w:r>
            <w:r w:rsidR="00CE7C56">
              <w:rPr>
                <w:rFonts w:asciiTheme="minorHAnsi" w:hAnsiTheme="minorHAnsi" w:cstheme="minorHAnsi"/>
                <w:b/>
              </w:rPr>
              <w:t xml:space="preserve">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B6123A" w:rsidRPr="00472AC0" w:rsidTr="00E72C6E">
        <w:trPr>
          <w:trHeight w:val="367"/>
        </w:trPr>
        <w:tc>
          <w:tcPr>
            <w:tcW w:w="2715" w:type="dxa"/>
            <w:vAlign w:val="bottom"/>
          </w:tcPr>
          <w:p w:rsidR="00B6123A" w:rsidRPr="00472AC0" w:rsidRDefault="00B6123A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E15EC902208A4F90AB022846D8517726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B6123A" w:rsidRPr="00472AC0" w:rsidRDefault="00B6123A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B6123A" w:rsidRPr="00A1501D" w:rsidRDefault="00B6123A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B6123A" w:rsidRPr="00472AC0" w:rsidTr="00E72C6E">
        <w:trPr>
          <w:trHeight w:val="413"/>
        </w:trPr>
        <w:tc>
          <w:tcPr>
            <w:tcW w:w="2715" w:type="dxa"/>
            <w:vAlign w:val="bottom"/>
          </w:tcPr>
          <w:p w:rsidR="00B6123A" w:rsidRDefault="00B6123A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72A23955295E4A0689F2A5C883692016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6123A" w:rsidRDefault="00B6123A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A049FB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proofErr w:type="gramStart"/>
      <w:r w:rsidRPr="00DA6D36">
        <w:rPr>
          <w:rFonts w:asciiTheme="minorHAnsi" w:hAnsiTheme="minorHAnsi" w:cstheme="minorHAnsi"/>
          <w:i/>
          <w:sz w:val="16"/>
          <w:szCs w:val="16"/>
        </w:rPr>
        <w:t>père</w:t>
      </w:r>
      <w:proofErr w:type="gramEnd"/>
      <w:r w:rsidRPr="00DA6D36">
        <w:rPr>
          <w:rFonts w:asciiTheme="minorHAnsi" w:hAnsiTheme="minorHAnsi" w:cstheme="minorHAnsi"/>
          <w:i/>
          <w:sz w:val="16"/>
          <w:szCs w:val="16"/>
        </w:rPr>
        <w:t>, mère, autre)</w:t>
      </w:r>
    </w:p>
    <w:p w:rsidR="00B6123A" w:rsidRDefault="00B6123A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E2090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Fais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es soins  dentaires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10248AEA117E47CC96E83D4C6BB92D3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Coupe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es ongles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82D844D20C6F4900A677AE1EBEC96D5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 maquille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9FF90548CD524CC19845CE7E9EB372E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 xml:space="preserve">oiffe et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sèche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es cheveux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718D33228E184DE3A29E371CF2B2E75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E2090" w:rsidRPr="00A46D86" w:rsidTr="000D023B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E2090" w:rsidRPr="0055248C" w:rsidRDefault="007E2090" w:rsidP="000D023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Tâches domestiques</w:t>
            </w:r>
          </w:p>
        </w:tc>
      </w:tr>
      <w:tr w:rsidR="007E2090" w:rsidRPr="00A46D86" w:rsidTr="000D023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0D023B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ais la vaisselle (essuyer, vider le lave-vaisselle)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89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26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01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99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6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101256356"/>
            <w:placeholder>
              <w:docPart w:val="4972262987FF4284A4ECEEA661B59AF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asse la balayeuse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148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17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04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081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3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08940574"/>
            <w:placeholder>
              <w:docPart w:val="4F19BB15C2124A5986EA0255F23D18B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répare un repas simple avec supervision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471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44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964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751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707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25496092"/>
            <w:placeholder>
              <w:docPart w:val="DE6771B670BE49FC8D6D2446B680EFE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Réalise entièrement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 routine du matin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361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2845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75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25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3827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517915587"/>
            <w:placeholder>
              <w:docPart w:val="5789257EE57547C0A2271A6B97D682E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Réalise entièrement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 routine du soir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393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109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0034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48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99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5200541"/>
            <w:placeholder>
              <w:docPart w:val="F25A1C8EC8804ABF891A11B25F34DAE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334D44" w:rsidRPr="00A46D86" w:rsidTr="000D023B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334D44" w:rsidRPr="0055248C" w:rsidRDefault="00EA532A" w:rsidP="000D023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Volet scolaire</w:t>
            </w:r>
          </w:p>
        </w:tc>
      </w:tr>
      <w:tr w:rsidR="00334D44" w:rsidRPr="00A46D86" w:rsidTr="000D023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0D023B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Fais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es devoirs et leçons seul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91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05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422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365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03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51723597"/>
            <w:placeholder>
              <w:docPart w:val="6A3A749BB03E4E67BAC0B460C5C418A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CF1802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1802">
              <w:rPr>
                <w:rFonts w:asciiTheme="minorHAnsi" w:hAnsiTheme="minorHAnsi" w:cstheme="minorHAnsi"/>
                <w:sz w:val="20"/>
                <w:szCs w:val="20"/>
              </w:rPr>
              <w:t>Participe à des activités parascolaires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5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42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487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7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457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09265724"/>
            <w:placeholder>
              <w:docPart w:val="DC8BAE9E59FA40E4B830055031DC733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r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enseigne sur les possibilités à l’école secondaire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095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465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871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783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120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718870806"/>
            <w:placeholder>
              <w:docPart w:val="8C440F96F9894FDD89BFC486ABC13C6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10107" w:rsidRPr="00472AC0" w:rsidTr="00E10107">
        <w:trPr>
          <w:trHeight w:val="454"/>
        </w:trPr>
        <w:tc>
          <w:tcPr>
            <w:tcW w:w="2263" w:type="dxa"/>
            <w:shd w:val="clear" w:color="auto" w:fill="E7E6E6" w:themeFill="background2"/>
            <w:vAlign w:val="center"/>
          </w:tcPr>
          <w:p w:rsidR="00E10107" w:rsidRPr="00472AC0" w:rsidRDefault="00E10107" w:rsidP="00E1010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E10107" w:rsidRPr="00472AC0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E10107" w:rsidRPr="00A46D86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E10107" w:rsidRPr="00A46D86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E10107" w:rsidRPr="00A46D86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E10107" w:rsidRPr="00A46D86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:rsidR="00E10107" w:rsidRPr="00A46D86" w:rsidRDefault="00E10107" w:rsidP="00E1010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ersévère devant des difficultés rencontrées à l’école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17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880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19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721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342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46670610"/>
            <w:placeholder>
              <w:docPart w:val="FD7F310700D24B4EA6C8916FA7572EC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émontre de la motivation dans son cheminement scolaire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420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32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61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175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84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98711205"/>
            <w:placeholder>
              <w:docPart w:val="86912702A7134223981573FE316C70F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007DCC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Vie sociale et loisirs</w:t>
            </w:r>
          </w:p>
        </w:tc>
      </w:tr>
      <w:tr w:rsidR="00656BF7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 xml:space="preserve">tilise </w:t>
            </w:r>
            <w:r w:rsidR="00284F87">
              <w:rPr>
                <w:rFonts w:asciiTheme="minorHAnsi" w:hAnsiTheme="minorHAnsi" w:cstheme="minorHAnsi"/>
                <w:sz w:val="20"/>
                <w:szCs w:val="20"/>
              </w:rPr>
              <w:t xml:space="preserve">l’ordinateur, 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écris des courriels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4E145F56A159450085450A13F9E55CF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Échange avec ses parents sur ses intérêts et loisirs qu’il aimerait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 xml:space="preserve"> faire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4AA49D9449474F75B307C66962A6438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articipe aux conversations de la famille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81DB28BE67B949C1AF08BE7DA011C76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entoure de quelques amis devenant de plus en plus proche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27BEE9C7D99542E28ED02A5F2AF01BC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’e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xprime aisément en famille sur s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 journée, sur des projets, des anecdotes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E0919E39A00047869E3BA3196FA7F28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ais preuve d’affirma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tion devant les situations où il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 xml:space="preserve"> ressens un malaise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B33B96C9EDDF4CB9993501A29A75BEF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F1802" w:rsidRPr="00472AC0" w:rsidTr="000D023B">
        <w:trPr>
          <w:trHeight w:val="454"/>
        </w:trPr>
        <w:tc>
          <w:tcPr>
            <w:tcW w:w="2263" w:type="dxa"/>
            <w:vAlign w:val="center"/>
          </w:tcPr>
          <w:p w:rsidR="00CF1802" w:rsidRPr="00CF1802" w:rsidRDefault="0081740C" w:rsidP="00CF180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 c</w:t>
            </w:r>
            <w:r w:rsidR="00CF1802" w:rsidRPr="00CF1802">
              <w:rPr>
                <w:rFonts w:asciiTheme="minorHAnsi" w:hAnsiTheme="minorHAnsi" w:cstheme="minorHAnsi"/>
                <w:sz w:val="20"/>
                <w:szCs w:val="20"/>
              </w:rPr>
              <w:t>apable d’écouter le point de vue des autres lors d’une discussion</w:t>
            </w:r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F1802" w:rsidRDefault="00E8368B" w:rsidP="00CF18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8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9244DB591BD74072B6687A9AFC1CE1D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F1802" w:rsidRDefault="00CF1802" w:rsidP="00CF180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007DCC" w:rsidRPr="00A46D86" w:rsidTr="00254B8B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007DCC" w:rsidRPr="0055248C" w:rsidRDefault="00007DCC" w:rsidP="00254B8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Déplacements / Loisirs</w:t>
            </w:r>
          </w:p>
        </w:tc>
      </w:tr>
      <w:tr w:rsidR="00007DCC" w:rsidRPr="00A46D86" w:rsidTr="00254B8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007DCC" w:rsidRPr="00472AC0" w:rsidRDefault="00007DCC" w:rsidP="00254B8B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07DCC" w:rsidRPr="00472AC0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07DCC" w:rsidRPr="00A46D86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07DCC" w:rsidRPr="00A46D86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07DCC" w:rsidRPr="00A46D86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07DCC" w:rsidRPr="00A46D86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007DCC" w:rsidRPr="00A46D86" w:rsidRDefault="00007DCC" w:rsidP="00254B8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007DCC" w:rsidRPr="00472AC0" w:rsidTr="00254B8B">
        <w:trPr>
          <w:trHeight w:val="397"/>
        </w:trPr>
        <w:tc>
          <w:tcPr>
            <w:tcW w:w="2263" w:type="dxa"/>
            <w:vAlign w:val="center"/>
          </w:tcPr>
          <w:p w:rsidR="00007DCC" w:rsidRPr="00CF1802" w:rsidRDefault="0081740C" w:rsidP="00254B8B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repère dans ses déplacements à pied dans s</w:t>
            </w:r>
            <w:r w:rsidR="00007DCC" w:rsidRPr="00CF1802">
              <w:rPr>
                <w:rFonts w:asciiTheme="minorHAnsi" w:hAnsiTheme="minorHAnsi" w:cstheme="minorHAnsi"/>
                <w:sz w:val="20"/>
                <w:szCs w:val="20"/>
              </w:rPr>
              <w:t>on quartier</w:t>
            </w:r>
          </w:p>
        </w:tc>
        <w:tc>
          <w:tcPr>
            <w:tcW w:w="1276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BBEF9C7886D74D50987FCF1DDAB5038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07DCC" w:rsidRDefault="00007DCC" w:rsidP="00254B8B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007DCC" w:rsidRPr="00472AC0" w:rsidTr="00254B8B">
        <w:trPr>
          <w:trHeight w:val="397"/>
        </w:trPr>
        <w:tc>
          <w:tcPr>
            <w:tcW w:w="2263" w:type="dxa"/>
            <w:vAlign w:val="center"/>
          </w:tcPr>
          <w:p w:rsidR="00007DCC" w:rsidRPr="00CF1802" w:rsidRDefault="0081740C" w:rsidP="00254B8B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07DCC" w:rsidRPr="00CF1802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fectue des trajets à vélo dans s</w:t>
            </w:r>
            <w:r w:rsidR="00007DCC" w:rsidRPr="00CF1802">
              <w:rPr>
                <w:rFonts w:asciiTheme="minorHAnsi" w:hAnsiTheme="minorHAnsi" w:cstheme="minorHAnsi"/>
                <w:sz w:val="20"/>
                <w:szCs w:val="20"/>
              </w:rPr>
              <w:t>a localité</w:t>
            </w:r>
          </w:p>
        </w:tc>
        <w:tc>
          <w:tcPr>
            <w:tcW w:w="1276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07DCC" w:rsidRDefault="00E8368B" w:rsidP="00254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496079D67EA84FCF88ADF209EA66D0F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07DCC" w:rsidRDefault="00007DCC" w:rsidP="00254B8B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007DCC" w:rsidRDefault="00007DCC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113392" w:rsidRDefault="00113392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55248C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14043F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3816C9" w:rsidRDefault="00B569F3" w:rsidP="0014043F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3816C9">
              <w:rPr>
                <w:rFonts w:asciiTheme="minorHAnsi" w:hAnsiTheme="minorHAnsi" w:cstheme="minorHAnsi"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106182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p w:rsidR="00113392" w:rsidRDefault="00113392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4820"/>
      </w:tblGrid>
      <w:tr w:rsidR="00B569F3" w:rsidRPr="00472AC0" w:rsidTr="009755FF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AB1F4A">
        <w:trPr>
          <w:trHeight w:val="367"/>
        </w:trPr>
        <w:tc>
          <w:tcPr>
            <w:tcW w:w="3114" w:type="dxa"/>
          </w:tcPr>
          <w:p w:rsidR="00AB1F4A" w:rsidRPr="00E02414" w:rsidRDefault="00E8368B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93" w:type="dxa"/>
            <w:gridSpan w:val="2"/>
          </w:tcPr>
          <w:p w:rsidR="00AB1F4A" w:rsidRPr="00472AC0" w:rsidRDefault="00C67C43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E8368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Pr="00E02414" w:rsidRDefault="00E8368B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C67C43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93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E8368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Default="00E8368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93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E91668" w:rsidRDefault="00E8368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F75DA8">
        <w:trPr>
          <w:trHeight w:val="567"/>
        </w:trPr>
        <w:tc>
          <w:tcPr>
            <w:tcW w:w="3114" w:type="dxa"/>
          </w:tcPr>
          <w:p w:rsidR="00AB1F4A" w:rsidRDefault="00E8368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C67C43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AB1F4A" w:rsidRPr="00E91668" w:rsidRDefault="00E8368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E8368B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E8368B" w:rsidRDefault="00E8368B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D68DE22B60D740BCBF6EADDC90A9980E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E8368B" w:rsidRDefault="00E8368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E8368B" w:rsidRDefault="00E8368B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3D6337576F0F4446800AC32DC48D0855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E8368B" w:rsidRDefault="00E8368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E8368B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E8368B" w:rsidRDefault="00E8368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8368B" w:rsidRDefault="00E8368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8368B" w:rsidRPr="00644EF4" w:rsidRDefault="00E8368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E8368B" w:rsidRDefault="00E8368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E1FD478" wp14:editId="4626B7DD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E8368B" w:rsidRDefault="00E8368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3AD5B024DE6F4FC3B87D22D9E7F526F3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E8368B" w:rsidRPr="00644EF4" w:rsidRDefault="00E8368B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E8368B" w:rsidRDefault="00E8368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772A5E76DE074357B684E477C56F5A3E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E8368B" w:rsidRDefault="00E8368B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C67C43" w:rsidRPr="00E8368B" w:rsidRDefault="00C67C43" w:rsidP="00C67C43">
      <w:pPr>
        <w:tabs>
          <w:tab w:val="left" w:pos="252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E8368B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proofErr w:type="spellStart"/>
      <w:proofErr w:type="gramStart"/>
      <w:r w:rsidR="00E8368B" w:rsidRPr="00E8368B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aaaa</w:t>
      </w:r>
      <w:proofErr w:type="spellEnd"/>
      <w:proofErr w:type="gramEnd"/>
      <w:r w:rsidR="00E8368B" w:rsidRPr="00E8368B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/mm/</w:t>
      </w:r>
      <w:proofErr w:type="spellStart"/>
      <w:r w:rsidR="00E8368B" w:rsidRPr="00E8368B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jj</w:t>
      </w:r>
      <w:proofErr w:type="spellEnd"/>
    </w:p>
    <w:p w:rsidR="00AF66C4" w:rsidRPr="00D93ECD" w:rsidRDefault="00AF66C4" w:rsidP="00AF66C4">
      <w:pPr>
        <w:tabs>
          <w:tab w:val="left" w:pos="2520"/>
        </w:tabs>
        <w:rPr>
          <w:rFonts w:asciiTheme="minorHAnsi" w:hAnsiTheme="minorHAnsi" w:cstheme="minorHAnsi"/>
          <w:b/>
          <w:sz w:val="16"/>
          <w:szCs w:val="16"/>
        </w:rPr>
      </w:pPr>
      <w:r w:rsidRPr="00D93ECD">
        <w:rPr>
          <w:rFonts w:asciiTheme="minorHAnsi" w:hAnsiTheme="minorHAnsi" w:cstheme="minorHAnsi"/>
          <w:b/>
          <w:sz w:val="16"/>
          <w:szCs w:val="16"/>
        </w:rPr>
        <w:t>Sources :</w:t>
      </w:r>
    </w:p>
    <w:p w:rsidR="00AF66C4" w:rsidRPr="00D93ECD" w:rsidRDefault="00AF66C4" w:rsidP="00AF66C4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 xml:space="preserve">Dépliant « Développement de l’autonomie </w:t>
      </w:r>
      <w:r>
        <w:rPr>
          <w:rFonts w:asciiTheme="minorHAnsi" w:hAnsiTheme="minorHAnsi" w:cstheme="minorHAnsi"/>
          <w:sz w:val="16"/>
          <w:szCs w:val="16"/>
        </w:rPr>
        <w:t>9-12</w:t>
      </w:r>
      <w:r w:rsidRPr="00D93ECD">
        <w:rPr>
          <w:rFonts w:asciiTheme="minorHAnsi" w:hAnsiTheme="minorHAnsi" w:cstheme="minorHAnsi"/>
          <w:sz w:val="16"/>
          <w:szCs w:val="16"/>
        </w:rPr>
        <w:t xml:space="preserve"> ans » de l’ancienne composante Centre Montérégien de réadaptation</w:t>
      </w:r>
    </w:p>
    <w:p w:rsidR="00AF66C4" w:rsidRPr="00D93ECD" w:rsidRDefault="00AF66C4" w:rsidP="00AF66C4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>Outil de dépistage élaboré par l’équipe Traumatologie du CRDP de Blainville-novembre 2017</w:t>
      </w: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420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9BA" w:rsidRDefault="00A879BA" w:rsidP="0081257E">
      <w:r>
        <w:separator/>
      </w:r>
    </w:p>
  </w:endnote>
  <w:endnote w:type="continuationSeparator" w:id="0">
    <w:p w:rsidR="00A879BA" w:rsidRDefault="00A879B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0D023B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0D023B" w:rsidRPr="009241CF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023B" w:rsidRPr="003E3E31" w:rsidRDefault="000D023B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0D023B" w:rsidRPr="00783D34" w:rsidRDefault="00575FD8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D101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SPLT) (</w:t>
                          </w:r>
                          <w:r w:rsidR="000D023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9-12 ANS</w:t>
                          </w:r>
                          <w:r w:rsidR="000D023B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0D023B" w:rsidRPr="003E3E31" w:rsidRDefault="000D023B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0D023B" w:rsidRPr="00783D34" w:rsidRDefault="00575FD8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D10131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SPLT) (</w:t>
                    </w:r>
                    <w:r w:rsidR="000D023B">
                      <w:rPr>
                        <w:rFonts w:asciiTheme="minorHAnsi" w:hAnsiTheme="minorHAnsi" w:cstheme="minorHAnsi"/>
                        <w:b/>
                        <w:sz w:val="20"/>
                      </w:rPr>
                      <w:t>9-12 ANS</w:t>
                    </w:r>
                    <w:r w:rsidR="000D023B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0D023B" w:rsidRPr="009241CF" w:rsidRDefault="000D023B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75FD8">
      <w:rPr>
        <w:rFonts w:asciiTheme="minorHAnsi" w:hAnsiTheme="minorHAnsi" w:cstheme="minorHAnsi"/>
        <w:sz w:val="20"/>
        <w:szCs w:val="20"/>
      </w:rPr>
      <w:t>60424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575FD8"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 w:rsidR="00575FD8"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368B" w:rsidRPr="00E8368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368B" w:rsidRPr="00E8368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023B" w:rsidRPr="003E3E31" w:rsidRDefault="000D023B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0D023B" w:rsidRPr="00783D34" w:rsidRDefault="00575FD8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D101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SPLT) (</w:t>
                          </w:r>
                          <w:r w:rsidR="000D023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9-12 ANS</w:t>
                          </w:r>
                          <w:r w:rsidR="000D023B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0D023B" w:rsidRPr="00783D34" w:rsidRDefault="000D023B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0D023B" w:rsidRPr="003E3E31" w:rsidRDefault="000D023B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0D023B" w:rsidRPr="00783D34" w:rsidRDefault="00575FD8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D10131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SPLT) (</w:t>
                    </w:r>
                    <w:r w:rsidR="000D023B">
                      <w:rPr>
                        <w:rFonts w:asciiTheme="minorHAnsi" w:hAnsiTheme="minorHAnsi" w:cstheme="minorHAnsi"/>
                        <w:b/>
                        <w:sz w:val="20"/>
                      </w:rPr>
                      <w:t>9-12 ANS</w:t>
                    </w:r>
                    <w:r w:rsidR="000D023B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0D023B" w:rsidRPr="00783D34" w:rsidRDefault="000D023B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75FD8">
      <w:rPr>
        <w:rFonts w:asciiTheme="minorHAnsi" w:hAnsiTheme="minorHAnsi" w:cstheme="minorHAnsi"/>
        <w:sz w:val="20"/>
        <w:szCs w:val="20"/>
      </w:rPr>
      <w:t>60424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575FD8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575FD8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368B" w:rsidRPr="00E8368B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368B" w:rsidRPr="00E8368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9BA" w:rsidRDefault="00A879BA" w:rsidP="0081257E">
      <w:r>
        <w:separator/>
      </w:r>
    </w:p>
  </w:footnote>
  <w:footnote w:type="continuationSeparator" w:id="0">
    <w:p w:rsidR="00A879BA" w:rsidRDefault="00A879B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F130E4" w:rsidRDefault="000D023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483754" w:rsidRDefault="000D023B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0D023B" w:rsidRPr="00F67939" w:rsidRDefault="000D023B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FD2"/>
    <w:multiLevelType w:val="hybridMultilevel"/>
    <w:tmpl w:val="256AC2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nmdLElWjyZJijYWiWSpQqnqlF8VX9fR95Gt9cSKn1sD/asno524nKvTfvXkxAqnRtRltoC/NCHxwx+qI5R/+Q==" w:salt="MvborxctXizBfYv3n7D5a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7DCC"/>
    <w:rsid w:val="00015646"/>
    <w:rsid w:val="000235F9"/>
    <w:rsid w:val="0003089E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D023B"/>
    <w:rsid w:val="000E53E1"/>
    <w:rsid w:val="000F0ECA"/>
    <w:rsid w:val="000F1FB9"/>
    <w:rsid w:val="00106182"/>
    <w:rsid w:val="00113392"/>
    <w:rsid w:val="0012055F"/>
    <w:rsid w:val="001212C9"/>
    <w:rsid w:val="00121C81"/>
    <w:rsid w:val="0012492B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7899"/>
    <w:rsid w:val="001F7ED1"/>
    <w:rsid w:val="00204C58"/>
    <w:rsid w:val="00222808"/>
    <w:rsid w:val="00230283"/>
    <w:rsid w:val="00233C49"/>
    <w:rsid w:val="00240B84"/>
    <w:rsid w:val="002454D8"/>
    <w:rsid w:val="00263F52"/>
    <w:rsid w:val="00284F87"/>
    <w:rsid w:val="00293B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34D44"/>
    <w:rsid w:val="00336BCB"/>
    <w:rsid w:val="0035045E"/>
    <w:rsid w:val="00366A5E"/>
    <w:rsid w:val="00367527"/>
    <w:rsid w:val="00367C4C"/>
    <w:rsid w:val="003724A3"/>
    <w:rsid w:val="00373D89"/>
    <w:rsid w:val="003816C9"/>
    <w:rsid w:val="003A3F6A"/>
    <w:rsid w:val="003A6F43"/>
    <w:rsid w:val="003B414D"/>
    <w:rsid w:val="003C32DB"/>
    <w:rsid w:val="003E3E31"/>
    <w:rsid w:val="003F3BBB"/>
    <w:rsid w:val="0040693B"/>
    <w:rsid w:val="004144B8"/>
    <w:rsid w:val="004246FA"/>
    <w:rsid w:val="00434D8B"/>
    <w:rsid w:val="0045258B"/>
    <w:rsid w:val="00454637"/>
    <w:rsid w:val="004575D6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A4"/>
    <w:rsid w:val="004D5723"/>
    <w:rsid w:val="00516F7E"/>
    <w:rsid w:val="005222EB"/>
    <w:rsid w:val="00542331"/>
    <w:rsid w:val="0055248C"/>
    <w:rsid w:val="00562D85"/>
    <w:rsid w:val="0057158C"/>
    <w:rsid w:val="00575FD8"/>
    <w:rsid w:val="005846D0"/>
    <w:rsid w:val="00586C2C"/>
    <w:rsid w:val="0059389E"/>
    <w:rsid w:val="005A0C13"/>
    <w:rsid w:val="005B61FB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42022"/>
    <w:rsid w:val="00644EF4"/>
    <w:rsid w:val="006474AC"/>
    <w:rsid w:val="006505B5"/>
    <w:rsid w:val="00652BD9"/>
    <w:rsid w:val="00652EA1"/>
    <w:rsid w:val="00656BF7"/>
    <w:rsid w:val="0066417B"/>
    <w:rsid w:val="00670347"/>
    <w:rsid w:val="00672AD8"/>
    <w:rsid w:val="006737F8"/>
    <w:rsid w:val="006773AE"/>
    <w:rsid w:val="00684347"/>
    <w:rsid w:val="006859C3"/>
    <w:rsid w:val="00696363"/>
    <w:rsid w:val="006A1FA0"/>
    <w:rsid w:val="006B00A8"/>
    <w:rsid w:val="006B68DF"/>
    <w:rsid w:val="006C1432"/>
    <w:rsid w:val="006C1EF6"/>
    <w:rsid w:val="006C3A24"/>
    <w:rsid w:val="006C647A"/>
    <w:rsid w:val="006D33A8"/>
    <w:rsid w:val="006D4D5E"/>
    <w:rsid w:val="006F2068"/>
    <w:rsid w:val="0070575F"/>
    <w:rsid w:val="00711015"/>
    <w:rsid w:val="00716B8E"/>
    <w:rsid w:val="00716CB5"/>
    <w:rsid w:val="00736508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2090"/>
    <w:rsid w:val="007E3D64"/>
    <w:rsid w:val="007E7941"/>
    <w:rsid w:val="0080556E"/>
    <w:rsid w:val="0081257E"/>
    <w:rsid w:val="00815A91"/>
    <w:rsid w:val="0081740C"/>
    <w:rsid w:val="008273AD"/>
    <w:rsid w:val="00835D55"/>
    <w:rsid w:val="00840968"/>
    <w:rsid w:val="0084540F"/>
    <w:rsid w:val="008501DC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A70F0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755FF"/>
    <w:rsid w:val="009917D6"/>
    <w:rsid w:val="009A62B7"/>
    <w:rsid w:val="009B7034"/>
    <w:rsid w:val="009C1BF8"/>
    <w:rsid w:val="009C6461"/>
    <w:rsid w:val="009E58DF"/>
    <w:rsid w:val="009F0AF9"/>
    <w:rsid w:val="009F1CB4"/>
    <w:rsid w:val="00A02070"/>
    <w:rsid w:val="00A049FB"/>
    <w:rsid w:val="00A070C5"/>
    <w:rsid w:val="00A073D7"/>
    <w:rsid w:val="00A24AFD"/>
    <w:rsid w:val="00A26C39"/>
    <w:rsid w:val="00A314B0"/>
    <w:rsid w:val="00A33CEF"/>
    <w:rsid w:val="00A36142"/>
    <w:rsid w:val="00A4299C"/>
    <w:rsid w:val="00A530F1"/>
    <w:rsid w:val="00A729F1"/>
    <w:rsid w:val="00A77D58"/>
    <w:rsid w:val="00A77FD9"/>
    <w:rsid w:val="00A80A76"/>
    <w:rsid w:val="00A879BA"/>
    <w:rsid w:val="00A90CAF"/>
    <w:rsid w:val="00A94F33"/>
    <w:rsid w:val="00A96E54"/>
    <w:rsid w:val="00AA09CD"/>
    <w:rsid w:val="00AA355B"/>
    <w:rsid w:val="00AB1AE0"/>
    <w:rsid w:val="00AB1F4A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AF66C4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53452"/>
    <w:rsid w:val="00B569F3"/>
    <w:rsid w:val="00B6123A"/>
    <w:rsid w:val="00B700E0"/>
    <w:rsid w:val="00B728A7"/>
    <w:rsid w:val="00B77F7F"/>
    <w:rsid w:val="00B90138"/>
    <w:rsid w:val="00B94B01"/>
    <w:rsid w:val="00BA5ED2"/>
    <w:rsid w:val="00BA7194"/>
    <w:rsid w:val="00BD08CA"/>
    <w:rsid w:val="00BD2680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67C43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CE2D9E"/>
    <w:rsid w:val="00CE39BB"/>
    <w:rsid w:val="00CE7C56"/>
    <w:rsid w:val="00CF1802"/>
    <w:rsid w:val="00CF4661"/>
    <w:rsid w:val="00CF5ECD"/>
    <w:rsid w:val="00CF5FA8"/>
    <w:rsid w:val="00D044B8"/>
    <w:rsid w:val="00D10131"/>
    <w:rsid w:val="00D145EB"/>
    <w:rsid w:val="00D16A65"/>
    <w:rsid w:val="00D16E93"/>
    <w:rsid w:val="00D2162B"/>
    <w:rsid w:val="00D258D0"/>
    <w:rsid w:val="00D30664"/>
    <w:rsid w:val="00D44678"/>
    <w:rsid w:val="00D45066"/>
    <w:rsid w:val="00D62FA3"/>
    <w:rsid w:val="00D631BA"/>
    <w:rsid w:val="00D6524F"/>
    <w:rsid w:val="00D65817"/>
    <w:rsid w:val="00D658C1"/>
    <w:rsid w:val="00D83339"/>
    <w:rsid w:val="00D83823"/>
    <w:rsid w:val="00D94066"/>
    <w:rsid w:val="00DA6155"/>
    <w:rsid w:val="00DA6D36"/>
    <w:rsid w:val="00DB5E8C"/>
    <w:rsid w:val="00DC40B8"/>
    <w:rsid w:val="00DD133D"/>
    <w:rsid w:val="00DD3D17"/>
    <w:rsid w:val="00DE0EC9"/>
    <w:rsid w:val="00DF095A"/>
    <w:rsid w:val="00E00D44"/>
    <w:rsid w:val="00E02414"/>
    <w:rsid w:val="00E07262"/>
    <w:rsid w:val="00E10066"/>
    <w:rsid w:val="00E10107"/>
    <w:rsid w:val="00E10AC3"/>
    <w:rsid w:val="00E16883"/>
    <w:rsid w:val="00E31139"/>
    <w:rsid w:val="00E31171"/>
    <w:rsid w:val="00E3667F"/>
    <w:rsid w:val="00E37A0D"/>
    <w:rsid w:val="00E53834"/>
    <w:rsid w:val="00E610B4"/>
    <w:rsid w:val="00E733E7"/>
    <w:rsid w:val="00E77021"/>
    <w:rsid w:val="00E8368B"/>
    <w:rsid w:val="00E84264"/>
    <w:rsid w:val="00E91668"/>
    <w:rsid w:val="00E95B20"/>
    <w:rsid w:val="00EA2FBB"/>
    <w:rsid w:val="00EA532A"/>
    <w:rsid w:val="00EA7032"/>
    <w:rsid w:val="00EB10B5"/>
    <w:rsid w:val="00EB67A8"/>
    <w:rsid w:val="00EC1D23"/>
    <w:rsid w:val="00EC5281"/>
    <w:rsid w:val="00EC6BE2"/>
    <w:rsid w:val="00EC79FE"/>
    <w:rsid w:val="00ED0083"/>
    <w:rsid w:val="00ED1325"/>
    <w:rsid w:val="00ED21DB"/>
    <w:rsid w:val="00ED2CCD"/>
    <w:rsid w:val="00EE637C"/>
    <w:rsid w:val="00EE71AF"/>
    <w:rsid w:val="00EF62FA"/>
    <w:rsid w:val="00F038C6"/>
    <w:rsid w:val="00F130E4"/>
    <w:rsid w:val="00F1774D"/>
    <w:rsid w:val="00F20FF1"/>
    <w:rsid w:val="00F220F3"/>
    <w:rsid w:val="00F256C2"/>
    <w:rsid w:val="00F3308D"/>
    <w:rsid w:val="00F33764"/>
    <w:rsid w:val="00F41733"/>
    <w:rsid w:val="00F47B4E"/>
    <w:rsid w:val="00F52944"/>
    <w:rsid w:val="00F604A7"/>
    <w:rsid w:val="00F614F9"/>
    <w:rsid w:val="00F67939"/>
    <w:rsid w:val="00F72CF4"/>
    <w:rsid w:val="00F7382F"/>
    <w:rsid w:val="00F75DA8"/>
    <w:rsid w:val="00F90CC8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CD56FF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0413FC" w:rsidP="000413FC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0413FC" w:rsidP="000413FC">
          <w:pPr>
            <w:pStyle w:val="AF79FD9D06454BC9846849D432CF0EF9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0413FC" w:rsidP="000413FC">
          <w:pPr>
            <w:pStyle w:val="25205ABEDF2F44C3B0EF1E2F95BECEAE5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248AEA117E47CC96E83D4C6BB92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B3E16-FF1D-45FE-AE25-EFBAE6BF774F}"/>
      </w:docPartPr>
      <w:docPartBody>
        <w:p w:rsidR="00F238E3" w:rsidRDefault="000413FC" w:rsidP="000413FC">
          <w:pPr>
            <w:pStyle w:val="10248AEA117E47CC96E83D4C6BB92D3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2D844D20C6F4900A677AE1EBEC96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F3BBDB-7647-4A3D-BD0D-A971ADCDEE24}"/>
      </w:docPartPr>
      <w:docPartBody>
        <w:p w:rsidR="00F238E3" w:rsidRDefault="000413FC" w:rsidP="000413FC">
          <w:pPr>
            <w:pStyle w:val="82D844D20C6F4900A677AE1EBEC96D5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FF90548CD524CC19845CE7E9EB372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C980A-7702-492D-A46B-AA1AAEF91929}"/>
      </w:docPartPr>
      <w:docPartBody>
        <w:p w:rsidR="00F238E3" w:rsidRDefault="000413FC" w:rsidP="000413FC">
          <w:pPr>
            <w:pStyle w:val="9FF90548CD524CC19845CE7E9EB372E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18D33228E184DE3A29E371CF2B2E7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89F2F-B5B2-4994-B71A-4C3565D54C7B}"/>
      </w:docPartPr>
      <w:docPartBody>
        <w:p w:rsidR="00F238E3" w:rsidRDefault="000413FC" w:rsidP="000413FC">
          <w:pPr>
            <w:pStyle w:val="718D33228E184DE3A29E371CF2B2E75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972262987FF4284A4ECEEA661B59A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4E87-BDC7-4890-8E30-D31ACD9BD75E}"/>
      </w:docPartPr>
      <w:docPartBody>
        <w:p w:rsidR="00F238E3" w:rsidRDefault="000413FC" w:rsidP="000413FC">
          <w:pPr>
            <w:pStyle w:val="4972262987FF4284A4ECEEA661B59AF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F19BB15C2124A5986EA0255F23D18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4AFB90-64BC-49E5-8023-FD2C6AFF90A2}"/>
      </w:docPartPr>
      <w:docPartBody>
        <w:p w:rsidR="00F238E3" w:rsidRDefault="000413FC" w:rsidP="000413FC">
          <w:pPr>
            <w:pStyle w:val="4F19BB15C2124A5986EA0255F23D18B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E6771B670BE49FC8D6D2446B680E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02FB1-3DF8-437B-9047-489EC05B0485}"/>
      </w:docPartPr>
      <w:docPartBody>
        <w:p w:rsidR="00F238E3" w:rsidRDefault="000413FC" w:rsidP="000413FC">
          <w:pPr>
            <w:pStyle w:val="DE6771B670BE49FC8D6D2446B680EFE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789257EE57547C0A2271A6B97D68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C3FBEE-4193-4147-BDAF-7A6D94DC68AA}"/>
      </w:docPartPr>
      <w:docPartBody>
        <w:p w:rsidR="00F238E3" w:rsidRDefault="000413FC" w:rsidP="000413FC">
          <w:pPr>
            <w:pStyle w:val="5789257EE57547C0A2271A6B97D682E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25A1C8EC8804ABF891A11B25F34DA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DCCD1B-332F-4BF2-B3DE-1593DF27789E}"/>
      </w:docPartPr>
      <w:docPartBody>
        <w:p w:rsidR="00F238E3" w:rsidRDefault="000413FC" w:rsidP="000413FC">
          <w:pPr>
            <w:pStyle w:val="F25A1C8EC8804ABF891A11B25F34DAE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A3A749BB03E4E67BAC0B460C5C41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D7889A-16C3-42BC-B561-5F8248B64251}"/>
      </w:docPartPr>
      <w:docPartBody>
        <w:p w:rsidR="00F238E3" w:rsidRDefault="000413FC" w:rsidP="000413FC">
          <w:pPr>
            <w:pStyle w:val="6A3A749BB03E4E67BAC0B460C5C418A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C8BAE9E59FA40E4B830055031DC7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9047BC-4913-4601-9EF5-8BBA3C8F791E}"/>
      </w:docPartPr>
      <w:docPartBody>
        <w:p w:rsidR="00F238E3" w:rsidRDefault="000413FC" w:rsidP="000413FC">
          <w:pPr>
            <w:pStyle w:val="DC8BAE9E59FA40E4B830055031DC733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C440F96F9894FDD89BFC486ABC13C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5B09F0-CF4D-44D0-AA23-E747260CD69F}"/>
      </w:docPartPr>
      <w:docPartBody>
        <w:p w:rsidR="00F238E3" w:rsidRDefault="000413FC" w:rsidP="000413FC">
          <w:pPr>
            <w:pStyle w:val="8C440F96F9894FDD89BFC486ABC13C6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D7F310700D24B4EA6C8916FA7572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A90BF-4A56-4700-9DC2-5F931F0D5326}"/>
      </w:docPartPr>
      <w:docPartBody>
        <w:p w:rsidR="00F238E3" w:rsidRDefault="000413FC" w:rsidP="000413FC">
          <w:pPr>
            <w:pStyle w:val="FD7F310700D24B4EA6C8916FA7572EC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6912702A7134223981573FE316C70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FC5466-5D95-4CAF-9ED6-EECAED6C9963}"/>
      </w:docPartPr>
      <w:docPartBody>
        <w:p w:rsidR="00F238E3" w:rsidRDefault="000413FC" w:rsidP="000413FC">
          <w:pPr>
            <w:pStyle w:val="86912702A7134223981573FE316C70F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E145F56A159450085450A13F9E55C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529EE7-FACA-47CA-9CED-C89E6E7EF559}"/>
      </w:docPartPr>
      <w:docPartBody>
        <w:p w:rsidR="00F238E3" w:rsidRDefault="000413FC" w:rsidP="000413FC">
          <w:pPr>
            <w:pStyle w:val="4E145F56A159450085450A13F9E55CF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AA49D9449474F75B307C66962A643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5855A-42F1-4B82-AD41-6C636B1BCEB4}"/>
      </w:docPartPr>
      <w:docPartBody>
        <w:p w:rsidR="00F238E3" w:rsidRDefault="000413FC" w:rsidP="000413FC">
          <w:pPr>
            <w:pStyle w:val="4AA49D9449474F75B307C66962A6438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1DB28BE67B949C1AF08BE7DA011C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B29B4C-B17C-49A1-9201-16343BBDC4B5}"/>
      </w:docPartPr>
      <w:docPartBody>
        <w:p w:rsidR="00F238E3" w:rsidRDefault="000413FC" w:rsidP="000413FC">
          <w:pPr>
            <w:pStyle w:val="81DB28BE67B949C1AF08BE7DA011C76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7BEE9C7D99542E28ED02A5F2AF01B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2EDFBE-9B80-4886-93BB-0624385CC354}"/>
      </w:docPartPr>
      <w:docPartBody>
        <w:p w:rsidR="00F238E3" w:rsidRDefault="000413FC" w:rsidP="000413FC">
          <w:pPr>
            <w:pStyle w:val="27BEE9C7D99542E28ED02A5F2AF01BC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0919E39A00047869E3BA3196FA7F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43A90-0B84-4293-BDBE-4F2293AF03DD}"/>
      </w:docPartPr>
      <w:docPartBody>
        <w:p w:rsidR="00F238E3" w:rsidRDefault="000413FC" w:rsidP="000413FC">
          <w:pPr>
            <w:pStyle w:val="E0919E39A00047869E3BA3196FA7F28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33B96C9EDDF4CB9993501A29A75BE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64645-D7BB-4E28-B0E3-2438EF741E01}"/>
      </w:docPartPr>
      <w:docPartBody>
        <w:p w:rsidR="00F238E3" w:rsidRDefault="000413FC" w:rsidP="000413FC">
          <w:pPr>
            <w:pStyle w:val="B33B96C9EDDF4CB9993501A29A75BEF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244DB591BD74072B6687A9AFC1CE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CA620-72B9-4DE8-9099-F897D44622DB}"/>
      </w:docPartPr>
      <w:docPartBody>
        <w:p w:rsidR="00F238E3" w:rsidRDefault="000413FC" w:rsidP="000413FC">
          <w:pPr>
            <w:pStyle w:val="9244DB591BD74072B6687A9AFC1CE1D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BEF9C7886D74D50987FCF1DDAB50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6B99F-6548-43F4-97AA-646D83CA3DBF}"/>
      </w:docPartPr>
      <w:docPartBody>
        <w:p w:rsidR="0050080A" w:rsidRDefault="000413FC" w:rsidP="000413FC">
          <w:pPr>
            <w:pStyle w:val="BBEF9C7886D74D50987FCF1DDAB5038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96079D67EA84FCF88ADF209EA66D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344342-A636-4DB4-B0D7-282409DBA75C}"/>
      </w:docPartPr>
      <w:docPartBody>
        <w:p w:rsidR="0050080A" w:rsidRDefault="000413FC" w:rsidP="000413FC">
          <w:pPr>
            <w:pStyle w:val="496079D67EA84FCF88ADF209EA66D0F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15EC902208A4F90AB022846D8517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F55E-E6AC-4C63-AE82-40FFAD5C5A12}"/>
      </w:docPartPr>
      <w:docPartBody>
        <w:p w:rsidR="00000000" w:rsidRDefault="000413FC" w:rsidP="000413FC">
          <w:pPr>
            <w:pStyle w:val="E15EC902208A4F90AB022846D8517726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2A23955295E4A0689F2A5C8836920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E9D254-81F2-4012-9796-AA6BBB0E443B}"/>
      </w:docPartPr>
      <w:docPartBody>
        <w:p w:rsidR="00000000" w:rsidRDefault="000413FC" w:rsidP="000413FC">
          <w:pPr>
            <w:pStyle w:val="72A23955295E4A0689F2A5C883692016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8DE22B60D740BCBF6EADDC90A99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A9E2A-45DC-481F-93AB-78D56B21EFA5}"/>
      </w:docPartPr>
      <w:docPartBody>
        <w:p w:rsidR="00000000" w:rsidRDefault="000413FC" w:rsidP="000413FC">
          <w:pPr>
            <w:pStyle w:val="D68DE22B60D740BCBF6EADDC90A9980E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6337576F0F4446800AC32DC48D08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8A744-019C-4AE6-8E08-00687B2A2B6B}"/>
      </w:docPartPr>
      <w:docPartBody>
        <w:p w:rsidR="00000000" w:rsidRDefault="000413FC" w:rsidP="000413FC">
          <w:pPr>
            <w:pStyle w:val="3D6337576F0F4446800AC32DC48D085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5B024DE6F4FC3B87D22D9E7F52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C408B-398C-4EE9-B107-77F54B859A6D}"/>
      </w:docPartPr>
      <w:docPartBody>
        <w:p w:rsidR="00000000" w:rsidRDefault="000413FC" w:rsidP="000413FC">
          <w:pPr>
            <w:pStyle w:val="3AD5B024DE6F4FC3B87D22D9E7F526F3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72A5E76DE074357B684E477C56F5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74E0F-EC1C-4A87-A5D2-7981D7059F1C}"/>
      </w:docPartPr>
      <w:docPartBody>
        <w:p w:rsidR="00000000" w:rsidRDefault="000413FC" w:rsidP="000413FC">
          <w:pPr>
            <w:pStyle w:val="772A5E76DE074357B684E477C56F5A3E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13FC"/>
    <w:rsid w:val="00043F2B"/>
    <w:rsid w:val="00045B74"/>
    <w:rsid w:val="00093F01"/>
    <w:rsid w:val="000B135A"/>
    <w:rsid w:val="000F2688"/>
    <w:rsid w:val="00155FE5"/>
    <w:rsid w:val="00180C64"/>
    <w:rsid w:val="001A1EA5"/>
    <w:rsid w:val="001A24D2"/>
    <w:rsid w:val="001E6ACB"/>
    <w:rsid w:val="001F0E4B"/>
    <w:rsid w:val="0021125D"/>
    <w:rsid w:val="00262F32"/>
    <w:rsid w:val="0032380C"/>
    <w:rsid w:val="00331F5D"/>
    <w:rsid w:val="0034005E"/>
    <w:rsid w:val="003421FF"/>
    <w:rsid w:val="00352896"/>
    <w:rsid w:val="00386B9C"/>
    <w:rsid w:val="00390341"/>
    <w:rsid w:val="003B161F"/>
    <w:rsid w:val="003C6D51"/>
    <w:rsid w:val="003D0B41"/>
    <w:rsid w:val="00416AD3"/>
    <w:rsid w:val="004627D0"/>
    <w:rsid w:val="00484F98"/>
    <w:rsid w:val="004B3ECC"/>
    <w:rsid w:val="0050080A"/>
    <w:rsid w:val="00501C1E"/>
    <w:rsid w:val="005644FE"/>
    <w:rsid w:val="00574AE3"/>
    <w:rsid w:val="00615CAD"/>
    <w:rsid w:val="00652381"/>
    <w:rsid w:val="006546AA"/>
    <w:rsid w:val="006A0B0F"/>
    <w:rsid w:val="006A3E7B"/>
    <w:rsid w:val="006C0C0E"/>
    <w:rsid w:val="006D63C9"/>
    <w:rsid w:val="00732430"/>
    <w:rsid w:val="00772253"/>
    <w:rsid w:val="008243CE"/>
    <w:rsid w:val="00845138"/>
    <w:rsid w:val="00885577"/>
    <w:rsid w:val="00885A72"/>
    <w:rsid w:val="00894261"/>
    <w:rsid w:val="008B54D0"/>
    <w:rsid w:val="008E0AEA"/>
    <w:rsid w:val="008E1391"/>
    <w:rsid w:val="008E280D"/>
    <w:rsid w:val="009468F7"/>
    <w:rsid w:val="009558B8"/>
    <w:rsid w:val="00974ED7"/>
    <w:rsid w:val="00974F6B"/>
    <w:rsid w:val="00975932"/>
    <w:rsid w:val="00990DB0"/>
    <w:rsid w:val="00A629A2"/>
    <w:rsid w:val="00AE0111"/>
    <w:rsid w:val="00B17360"/>
    <w:rsid w:val="00BA28E3"/>
    <w:rsid w:val="00C83406"/>
    <w:rsid w:val="00D670D6"/>
    <w:rsid w:val="00DB03D3"/>
    <w:rsid w:val="00DC1FB0"/>
    <w:rsid w:val="00E64ABA"/>
    <w:rsid w:val="00E8237A"/>
    <w:rsid w:val="00E84152"/>
    <w:rsid w:val="00F238E3"/>
    <w:rsid w:val="00F4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0413FC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4BF2781725143BB85D36BCDCE71F431">
    <w:name w:val="04BF2781725143BB85D36BCDCE71F431"/>
    <w:rsid w:val="00352896"/>
  </w:style>
  <w:style w:type="paragraph" w:customStyle="1" w:styleId="3D0511733AD24451932F1C156A092B03">
    <w:name w:val="3D0511733AD24451932F1C156A092B03"/>
    <w:rsid w:val="00352896"/>
  </w:style>
  <w:style w:type="paragraph" w:customStyle="1" w:styleId="9F206457BE5F44009828E6F20C638D3D">
    <w:name w:val="9F206457BE5F44009828E6F20C638D3D"/>
    <w:rsid w:val="00352896"/>
  </w:style>
  <w:style w:type="paragraph" w:customStyle="1" w:styleId="5122633B565D412FA2AE2CEE407CFF5D">
    <w:name w:val="5122633B565D412FA2AE2CEE407CFF5D"/>
    <w:rsid w:val="00352896"/>
  </w:style>
  <w:style w:type="paragraph" w:customStyle="1" w:styleId="BC79AFF67FAB43D38BC2F5C4C9C7BEF3">
    <w:name w:val="BC79AFF67FAB43D38BC2F5C4C9C7BEF3"/>
    <w:rsid w:val="00352896"/>
  </w:style>
  <w:style w:type="paragraph" w:customStyle="1" w:styleId="741E660D458745CB8249A5F5EBA14F73">
    <w:name w:val="741E660D458745CB8249A5F5EBA14F73"/>
    <w:rsid w:val="00416AD3"/>
  </w:style>
  <w:style w:type="paragraph" w:customStyle="1" w:styleId="0A2EAA27804F4E0E991757B12A1C9532">
    <w:name w:val="0A2EAA27804F4E0E991757B12A1C9532"/>
    <w:rsid w:val="00416AD3"/>
  </w:style>
  <w:style w:type="paragraph" w:customStyle="1" w:styleId="998580912B7F48E683F17DF9DF4E9E93">
    <w:name w:val="998580912B7F48E683F17DF9DF4E9E93"/>
    <w:rsid w:val="00416AD3"/>
  </w:style>
  <w:style w:type="paragraph" w:customStyle="1" w:styleId="FF01B5214896435096157C834332E14E">
    <w:name w:val="FF01B5214896435096157C834332E14E"/>
    <w:rsid w:val="00416AD3"/>
  </w:style>
  <w:style w:type="paragraph" w:customStyle="1" w:styleId="0D96C7CB95A940568A84C55C4F0B49B2">
    <w:name w:val="0D96C7CB95A940568A84C55C4F0B49B2"/>
    <w:rsid w:val="00416AD3"/>
  </w:style>
  <w:style w:type="paragraph" w:customStyle="1" w:styleId="4FC43D1CC8C2451C9C1782BB65434FCC">
    <w:name w:val="4FC43D1CC8C2451C9C1782BB65434FCC"/>
    <w:rsid w:val="00416AD3"/>
  </w:style>
  <w:style w:type="paragraph" w:customStyle="1" w:styleId="2BF807E6FDA74E81A0F43D674EAEDFB2">
    <w:name w:val="2BF807E6FDA74E81A0F43D674EAEDFB2"/>
    <w:rsid w:val="00416AD3"/>
  </w:style>
  <w:style w:type="paragraph" w:customStyle="1" w:styleId="ADA60286AE864367872AE47288CFA9F5">
    <w:name w:val="ADA60286AE864367872AE47288CFA9F5"/>
    <w:rsid w:val="00416AD3"/>
  </w:style>
  <w:style w:type="paragraph" w:customStyle="1" w:styleId="22B26DC5F83A4A00BF9D716ED6B8965F">
    <w:name w:val="22B26DC5F83A4A00BF9D716ED6B8965F"/>
    <w:rsid w:val="00416AD3"/>
  </w:style>
  <w:style w:type="paragraph" w:customStyle="1" w:styleId="3A091DA724F6498883A6FE28FD385552">
    <w:name w:val="3A091DA724F6498883A6FE28FD385552"/>
    <w:rsid w:val="00416AD3"/>
  </w:style>
  <w:style w:type="paragraph" w:customStyle="1" w:styleId="553CE83931414E0B8B8206EB854906D3">
    <w:name w:val="553CE83931414E0B8B8206EB854906D3"/>
    <w:rsid w:val="00416AD3"/>
  </w:style>
  <w:style w:type="paragraph" w:customStyle="1" w:styleId="FFEFA40E47B84FE19BD989AB98D43FB0">
    <w:name w:val="FFEFA40E47B84FE19BD989AB98D43FB0"/>
    <w:rsid w:val="00416AD3"/>
  </w:style>
  <w:style w:type="paragraph" w:customStyle="1" w:styleId="35BCD75ABFFA44DB9DF54CEF260EE9F4">
    <w:name w:val="35BCD75ABFFA44DB9DF54CEF260EE9F4"/>
    <w:rsid w:val="00416AD3"/>
  </w:style>
  <w:style w:type="paragraph" w:customStyle="1" w:styleId="8613ABB04B154DCE94DC0D4212BBCDB5">
    <w:name w:val="8613ABB04B154DCE94DC0D4212BBCDB5"/>
    <w:rsid w:val="00416AD3"/>
  </w:style>
  <w:style w:type="paragraph" w:customStyle="1" w:styleId="E2E2C9784545494CACBA13FA227DF984">
    <w:name w:val="E2E2C9784545494CACBA13FA227DF984"/>
    <w:rsid w:val="00416AD3"/>
  </w:style>
  <w:style w:type="paragraph" w:customStyle="1" w:styleId="1FCF2394B7844C47BBF1EFE0A985BBF8">
    <w:name w:val="1FCF2394B7844C47BBF1EFE0A985BBF8"/>
    <w:rsid w:val="00416AD3"/>
  </w:style>
  <w:style w:type="paragraph" w:customStyle="1" w:styleId="5A1E6BF71B304D11B232DC71C063037B">
    <w:name w:val="5A1E6BF71B304D11B232DC71C063037B"/>
    <w:rsid w:val="00416AD3"/>
  </w:style>
  <w:style w:type="paragraph" w:customStyle="1" w:styleId="3846A5F692BF4E38B44FBA1BE29C604E">
    <w:name w:val="3846A5F692BF4E38B44FBA1BE29C604E"/>
    <w:rsid w:val="00416AD3"/>
  </w:style>
  <w:style w:type="paragraph" w:customStyle="1" w:styleId="283409CE065B4F51B7076E3F307808B0">
    <w:name w:val="283409CE065B4F51B7076E3F307808B0"/>
    <w:rsid w:val="00416AD3"/>
  </w:style>
  <w:style w:type="paragraph" w:customStyle="1" w:styleId="C07F9F4CFF014E9CB0B32C47E58E2721">
    <w:name w:val="C07F9F4CFF014E9CB0B32C47E58E2721"/>
    <w:rsid w:val="00416AD3"/>
  </w:style>
  <w:style w:type="paragraph" w:customStyle="1" w:styleId="39B075DA114F4F819EF572E9C8F2B96E">
    <w:name w:val="39B075DA114F4F819EF572E9C8F2B96E"/>
    <w:rsid w:val="00416AD3"/>
  </w:style>
  <w:style w:type="paragraph" w:customStyle="1" w:styleId="204E59E9A87F4BEAB789ABA03EF8D809">
    <w:name w:val="204E59E9A87F4BEAB789ABA03EF8D809"/>
    <w:rsid w:val="00416AD3"/>
  </w:style>
  <w:style w:type="paragraph" w:customStyle="1" w:styleId="DCE163B426B44006AF7890979899CA8D">
    <w:name w:val="DCE163B426B44006AF7890979899CA8D"/>
    <w:rsid w:val="00416AD3"/>
  </w:style>
  <w:style w:type="paragraph" w:customStyle="1" w:styleId="296948A3BE0C4FD987DB3C7360F133C9">
    <w:name w:val="296948A3BE0C4FD987DB3C7360F133C9"/>
    <w:rsid w:val="00416AD3"/>
  </w:style>
  <w:style w:type="paragraph" w:customStyle="1" w:styleId="75B84563CA9641B08489DF3368A601A9">
    <w:name w:val="75B84563CA9641B08489DF3368A601A9"/>
    <w:rsid w:val="00416AD3"/>
  </w:style>
  <w:style w:type="paragraph" w:customStyle="1" w:styleId="65DE7D3C2ECA4C69A463C8BF58759E24">
    <w:name w:val="65DE7D3C2ECA4C69A463C8BF58759E24"/>
    <w:rsid w:val="00416AD3"/>
  </w:style>
  <w:style w:type="paragraph" w:customStyle="1" w:styleId="09864CD699024B869864A171C146B06A">
    <w:name w:val="09864CD699024B869864A171C146B06A"/>
    <w:rsid w:val="00416AD3"/>
  </w:style>
  <w:style w:type="paragraph" w:customStyle="1" w:styleId="0629BFB6DA9943668C2C623B5027EAC3">
    <w:name w:val="0629BFB6DA9943668C2C623B5027EAC3"/>
    <w:rsid w:val="00416AD3"/>
  </w:style>
  <w:style w:type="paragraph" w:customStyle="1" w:styleId="83D766A6633C4C8F97F7010C6E5A17DD">
    <w:name w:val="83D766A6633C4C8F97F7010C6E5A17DD"/>
    <w:rsid w:val="00416AD3"/>
  </w:style>
  <w:style w:type="paragraph" w:customStyle="1" w:styleId="180C520C20804436A714D598B26A5639">
    <w:name w:val="180C520C20804436A714D598B26A5639"/>
    <w:rsid w:val="00416AD3"/>
  </w:style>
  <w:style w:type="paragraph" w:customStyle="1" w:styleId="B3926853AF384170BA6D1C71B47D458F">
    <w:name w:val="B3926853AF384170BA6D1C71B47D458F"/>
    <w:rsid w:val="00416AD3"/>
  </w:style>
  <w:style w:type="paragraph" w:customStyle="1" w:styleId="863D7091A37D46548176AEF6B070E84D">
    <w:name w:val="863D7091A37D46548176AEF6B070E84D"/>
    <w:rsid w:val="00416AD3"/>
  </w:style>
  <w:style w:type="paragraph" w:customStyle="1" w:styleId="CE95FF86BDB64332A36DFB66722C3FB2">
    <w:name w:val="CE95FF86BDB64332A36DFB66722C3FB2"/>
    <w:rsid w:val="00416AD3"/>
  </w:style>
  <w:style w:type="paragraph" w:customStyle="1" w:styleId="210B3DDD333F449CBAD0819D556D6648">
    <w:name w:val="210B3DDD333F449CBAD0819D556D6648"/>
    <w:rsid w:val="00416AD3"/>
  </w:style>
  <w:style w:type="paragraph" w:customStyle="1" w:styleId="455990FB4F0E4715A6C50A68A21709C1">
    <w:name w:val="455990FB4F0E4715A6C50A68A21709C1"/>
    <w:rsid w:val="00416AD3"/>
  </w:style>
  <w:style w:type="paragraph" w:customStyle="1" w:styleId="0F8B46A9F60E42C0A4DD4DFF724A96CB">
    <w:name w:val="0F8B46A9F60E42C0A4DD4DFF724A96CB"/>
    <w:rsid w:val="00416AD3"/>
  </w:style>
  <w:style w:type="paragraph" w:customStyle="1" w:styleId="F359DFDFE8A4455DBC75BD0D0149D7DC">
    <w:name w:val="F359DFDFE8A4455DBC75BD0D0149D7DC"/>
    <w:rsid w:val="00416AD3"/>
  </w:style>
  <w:style w:type="paragraph" w:customStyle="1" w:styleId="DF49E1D9223F409EA5901F839E5B7B21">
    <w:name w:val="DF49E1D9223F409EA5901F839E5B7B21"/>
    <w:rsid w:val="00416AD3"/>
  </w:style>
  <w:style w:type="paragraph" w:customStyle="1" w:styleId="9133B2B8FB6D4BE59FAB6278F8D68CB4">
    <w:name w:val="9133B2B8FB6D4BE59FAB6278F8D68CB4"/>
    <w:rsid w:val="00416AD3"/>
  </w:style>
  <w:style w:type="paragraph" w:customStyle="1" w:styleId="D648488EF3CC408B94FA66E5191B1D5C">
    <w:name w:val="D648488EF3CC408B94FA66E5191B1D5C"/>
    <w:rsid w:val="00416AD3"/>
  </w:style>
  <w:style w:type="paragraph" w:customStyle="1" w:styleId="41D99897EDE64541A85BA4AC61821233">
    <w:name w:val="41D99897EDE64541A85BA4AC61821233"/>
    <w:rsid w:val="00416AD3"/>
  </w:style>
  <w:style w:type="paragraph" w:customStyle="1" w:styleId="BD2F3A90B65A42C2AB0F0275B2C229EF">
    <w:name w:val="BD2F3A90B65A42C2AB0F0275B2C229EF"/>
    <w:rsid w:val="00416AD3"/>
  </w:style>
  <w:style w:type="paragraph" w:customStyle="1" w:styleId="EB4427230FE74933A7145BF2C288AB4D">
    <w:name w:val="EB4427230FE74933A7145BF2C288AB4D"/>
    <w:rsid w:val="00416AD3"/>
  </w:style>
  <w:style w:type="paragraph" w:customStyle="1" w:styleId="48508A2CF6E347F3A4A8A1C9B4EB6AE4">
    <w:name w:val="48508A2CF6E347F3A4A8A1C9B4EB6AE4"/>
    <w:rsid w:val="00416AD3"/>
  </w:style>
  <w:style w:type="paragraph" w:customStyle="1" w:styleId="297E9980F4BE44B58510C8B44C0C535B">
    <w:name w:val="297E9980F4BE44B58510C8B44C0C535B"/>
    <w:rsid w:val="00416AD3"/>
  </w:style>
  <w:style w:type="paragraph" w:customStyle="1" w:styleId="C63B8B0606444FE18996BE8D8266DE3D">
    <w:name w:val="C63B8B0606444FE18996BE8D8266DE3D"/>
    <w:rsid w:val="00416AD3"/>
  </w:style>
  <w:style w:type="paragraph" w:customStyle="1" w:styleId="756D8B8BFFC84A4AA3146D44749B0D6C">
    <w:name w:val="756D8B8BFFC84A4AA3146D44749B0D6C"/>
    <w:rsid w:val="00416AD3"/>
  </w:style>
  <w:style w:type="paragraph" w:customStyle="1" w:styleId="BC75824C7D574946AA9052D28E0F4453">
    <w:name w:val="BC75824C7D574946AA9052D28E0F4453"/>
    <w:rsid w:val="00416AD3"/>
  </w:style>
  <w:style w:type="paragraph" w:customStyle="1" w:styleId="6C994E3A42164D348D3946FF00653A8F">
    <w:name w:val="6C994E3A42164D348D3946FF00653A8F"/>
    <w:rsid w:val="00416AD3"/>
  </w:style>
  <w:style w:type="paragraph" w:customStyle="1" w:styleId="B80179854F6140ECA2A41AA1B9121AED">
    <w:name w:val="B80179854F6140ECA2A41AA1B9121AED"/>
    <w:rsid w:val="00416AD3"/>
  </w:style>
  <w:style w:type="paragraph" w:customStyle="1" w:styleId="3CEB99F04D7046ADBAF8E174594B60FC">
    <w:name w:val="3CEB99F04D7046ADBAF8E174594B60FC"/>
    <w:rsid w:val="00416AD3"/>
  </w:style>
  <w:style w:type="paragraph" w:customStyle="1" w:styleId="DC95FE36238040EAAFFA8291838DAC17">
    <w:name w:val="DC95FE36238040EAAFFA8291838DAC17"/>
    <w:rsid w:val="00416AD3"/>
  </w:style>
  <w:style w:type="paragraph" w:customStyle="1" w:styleId="61AE01BEA79E444AB63EBE551C3C3943">
    <w:name w:val="61AE01BEA79E444AB63EBE551C3C3943"/>
    <w:rsid w:val="00416AD3"/>
  </w:style>
  <w:style w:type="paragraph" w:customStyle="1" w:styleId="D4D0A964201744F0931415A240E07880">
    <w:name w:val="D4D0A964201744F0931415A240E07880"/>
    <w:rsid w:val="00416AD3"/>
  </w:style>
  <w:style w:type="paragraph" w:customStyle="1" w:styleId="50E598C0F50C4C83B171490977BD5851">
    <w:name w:val="50E598C0F50C4C83B171490977BD5851"/>
    <w:rsid w:val="00416AD3"/>
  </w:style>
  <w:style w:type="paragraph" w:customStyle="1" w:styleId="EA59212FCE26423DB4852C5571F9E183">
    <w:name w:val="EA59212FCE26423DB4852C5571F9E183"/>
    <w:rsid w:val="00416AD3"/>
  </w:style>
  <w:style w:type="paragraph" w:customStyle="1" w:styleId="BC82704EC10C430794A810BEFE83D59E">
    <w:name w:val="BC82704EC10C430794A810BEFE83D59E"/>
    <w:rsid w:val="00416AD3"/>
  </w:style>
  <w:style w:type="paragraph" w:customStyle="1" w:styleId="F73380A3D0C24177A94B8F6DE1031F50">
    <w:name w:val="F73380A3D0C24177A94B8F6DE1031F50"/>
    <w:rsid w:val="00416AD3"/>
  </w:style>
  <w:style w:type="paragraph" w:customStyle="1" w:styleId="A47F7F529064463EAB44A4F44A5C74F0">
    <w:name w:val="A47F7F529064463EAB44A4F44A5C74F0"/>
    <w:rsid w:val="00416AD3"/>
  </w:style>
  <w:style w:type="paragraph" w:customStyle="1" w:styleId="9679728E01184516B9E5254C8D2778CC">
    <w:name w:val="9679728E01184516B9E5254C8D2778CC"/>
    <w:rsid w:val="00416AD3"/>
  </w:style>
  <w:style w:type="paragraph" w:customStyle="1" w:styleId="A797FC22E9E1405691F448B30E6922F9">
    <w:name w:val="A797FC22E9E1405691F448B30E6922F9"/>
    <w:rsid w:val="00416AD3"/>
  </w:style>
  <w:style w:type="paragraph" w:customStyle="1" w:styleId="1D5FC5BCB1B64588ABDDE99B9ADBB4C5">
    <w:name w:val="1D5FC5BCB1B64588ABDDE99B9ADBB4C5"/>
    <w:rsid w:val="00416AD3"/>
  </w:style>
  <w:style w:type="paragraph" w:customStyle="1" w:styleId="8848C5F6C34043DE8E3D5A6B50C30732">
    <w:name w:val="8848C5F6C34043DE8E3D5A6B50C30732"/>
    <w:rsid w:val="00416AD3"/>
  </w:style>
  <w:style w:type="paragraph" w:customStyle="1" w:styleId="44F1336353984975B989384C91B82174">
    <w:name w:val="44F1336353984975B989384C91B82174"/>
    <w:rsid w:val="008E0AEA"/>
  </w:style>
  <w:style w:type="paragraph" w:customStyle="1" w:styleId="45B750C7D19E44219E504F66C92F144A">
    <w:name w:val="45B750C7D19E44219E504F66C92F144A"/>
    <w:rsid w:val="008E0AEA"/>
  </w:style>
  <w:style w:type="paragraph" w:customStyle="1" w:styleId="1D171EF0A3214AB381B6B1CAA29551AA">
    <w:name w:val="1D171EF0A3214AB381B6B1CAA29551AA"/>
    <w:rsid w:val="008E0AEA"/>
  </w:style>
  <w:style w:type="paragraph" w:customStyle="1" w:styleId="8AF2FE22D5BE453AA897E6D6C316BA63">
    <w:name w:val="8AF2FE22D5BE453AA897E6D6C316BA63"/>
    <w:rsid w:val="008E0AEA"/>
  </w:style>
  <w:style w:type="paragraph" w:customStyle="1" w:styleId="23E8399FED934172B6FC84831D603FD9">
    <w:name w:val="23E8399FED934172B6FC84831D603FD9"/>
    <w:rsid w:val="008E0AEA"/>
  </w:style>
  <w:style w:type="paragraph" w:customStyle="1" w:styleId="F7655750081D4A3EA3A3C4FCCC4FA363">
    <w:name w:val="F7655750081D4A3EA3A3C4FCCC4FA363"/>
    <w:rsid w:val="008E0AEA"/>
  </w:style>
  <w:style w:type="paragraph" w:customStyle="1" w:styleId="0BA41D6D520840548C9228EAF934B29B">
    <w:name w:val="0BA41D6D520840548C9228EAF934B29B"/>
    <w:rsid w:val="008E0AEA"/>
  </w:style>
  <w:style w:type="paragraph" w:customStyle="1" w:styleId="E5CC975699B14789A5A1ACCE196FABB8">
    <w:name w:val="E5CC975699B14789A5A1ACCE196FABB8"/>
    <w:rsid w:val="008E0AEA"/>
  </w:style>
  <w:style w:type="paragraph" w:customStyle="1" w:styleId="99472E46BEDE46D79D9AC23F9EC2D6CB">
    <w:name w:val="99472E46BEDE46D79D9AC23F9EC2D6CB"/>
    <w:rsid w:val="008E0AEA"/>
  </w:style>
  <w:style w:type="paragraph" w:customStyle="1" w:styleId="89CBF2BC01114A75A543F01AC5BFC1AE">
    <w:name w:val="89CBF2BC01114A75A543F01AC5BFC1AE"/>
    <w:rsid w:val="008E0AEA"/>
  </w:style>
  <w:style w:type="paragraph" w:customStyle="1" w:styleId="DB50C4EC37A34FA8ABBDC031E2D86995">
    <w:name w:val="DB50C4EC37A34FA8ABBDC031E2D86995"/>
    <w:rsid w:val="008E0AEA"/>
  </w:style>
  <w:style w:type="paragraph" w:customStyle="1" w:styleId="D85F95C6F7B54DD5B5AA0BD31D55359E">
    <w:name w:val="D85F95C6F7B54DD5B5AA0BD31D55359E"/>
    <w:rsid w:val="008E0AEA"/>
  </w:style>
  <w:style w:type="paragraph" w:customStyle="1" w:styleId="BF3A4B6A6C53444AB07BE6048B2F0AB9">
    <w:name w:val="BF3A4B6A6C53444AB07BE6048B2F0AB9"/>
    <w:rsid w:val="008E0AEA"/>
  </w:style>
  <w:style w:type="paragraph" w:customStyle="1" w:styleId="9B523ECA590E4EF695249750C0293B06">
    <w:name w:val="9B523ECA590E4EF695249750C0293B06"/>
    <w:rsid w:val="008E0AEA"/>
  </w:style>
  <w:style w:type="paragraph" w:customStyle="1" w:styleId="2D6E9FD633AA4B4AB0C5354F7DFA901C">
    <w:name w:val="2D6E9FD633AA4B4AB0C5354F7DFA901C"/>
    <w:rsid w:val="008E0AEA"/>
  </w:style>
  <w:style w:type="paragraph" w:customStyle="1" w:styleId="F19CC44B16FD4B35861D9CA1BA893BD8">
    <w:name w:val="F19CC44B16FD4B35861D9CA1BA893BD8"/>
    <w:rsid w:val="008E0AEA"/>
  </w:style>
  <w:style w:type="paragraph" w:customStyle="1" w:styleId="142838BBF80D4A598F42D7398B5F745A">
    <w:name w:val="142838BBF80D4A598F42D7398B5F745A"/>
    <w:rsid w:val="008E0AEA"/>
  </w:style>
  <w:style w:type="paragraph" w:customStyle="1" w:styleId="F5E69B02ABAF43A781BCC9EAE4FEA74B">
    <w:name w:val="F5E69B02ABAF43A781BCC9EAE4FEA74B"/>
    <w:rsid w:val="008E0AEA"/>
  </w:style>
  <w:style w:type="paragraph" w:customStyle="1" w:styleId="FD9CA9C8BAD04A559E94D6F20E027865">
    <w:name w:val="FD9CA9C8BAD04A559E94D6F20E027865"/>
    <w:rsid w:val="008E0AEA"/>
  </w:style>
  <w:style w:type="paragraph" w:customStyle="1" w:styleId="D5537AD463C04D8A9EE876B47A50CCB7">
    <w:name w:val="D5537AD463C04D8A9EE876B47A50CCB7"/>
    <w:rsid w:val="008E0AEA"/>
  </w:style>
  <w:style w:type="paragraph" w:customStyle="1" w:styleId="0F983C2444D04A12B5E7F150E0119830">
    <w:name w:val="0F983C2444D04A12B5E7F150E0119830"/>
    <w:rsid w:val="008E0AEA"/>
  </w:style>
  <w:style w:type="paragraph" w:customStyle="1" w:styleId="E5ADB3E861B34A1D84AF245C4F9B5A73">
    <w:name w:val="E5ADB3E861B34A1D84AF245C4F9B5A73"/>
    <w:rsid w:val="008E0AEA"/>
  </w:style>
  <w:style w:type="paragraph" w:customStyle="1" w:styleId="422AA0B1244946B9BCBE682125D09E4B">
    <w:name w:val="422AA0B1244946B9BCBE682125D09E4B"/>
    <w:rsid w:val="008E0AEA"/>
  </w:style>
  <w:style w:type="paragraph" w:customStyle="1" w:styleId="567ECE9CBF364A07BE3522BFA14BB38B">
    <w:name w:val="567ECE9CBF364A07BE3522BFA14BB38B"/>
    <w:rsid w:val="008E0AEA"/>
  </w:style>
  <w:style w:type="paragraph" w:customStyle="1" w:styleId="F08761DAE45C45F5943A513F092C8FD5">
    <w:name w:val="F08761DAE45C45F5943A513F092C8FD5"/>
    <w:rsid w:val="008E0AEA"/>
  </w:style>
  <w:style w:type="paragraph" w:customStyle="1" w:styleId="F51322267442423487D113A2EDE5B959">
    <w:name w:val="F51322267442423487D113A2EDE5B959"/>
    <w:rsid w:val="008E0AEA"/>
  </w:style>
  <w:style w:type="paragraph" w:customStyle="1" w:styleId="FA7C5C1645024F48A59383FB49195AF1">
    <w:name w:val="FA7C5C1645024F48A59383FB49195AF1"/>
    <w:rsid w:val="008E0AEA"/>
  </w:style>
  <w:style w:type="paragraph" w:customStyle="1" w:styleId="F2D2AA6E648B4CA1B1765E211F857196">
    <w:name w:val="F2D2AA6E648B4CA1B1765E211F857196"/>
    <w:rsid w:val="008E0AEA"/>
  </w:style>
  <w:style w:type="paragraph" w:customStyle="1" w:styleId="F186C048ADB040508C7EFFD81E984DFA">
    <w:name w:val="F186C048ADB040508C7EFFD81E984DFA"/>
    <w:rsid w:val="008E0AEA"/>
  </w:style>
  <w:style w:type="paragraph" w:customStyle="1" w:styleId="81A45DE796DB4309973FCFD544A52DB5">
    <w:name w:val="81A45DE796DB4309973FCFD544A52DB5"/>
    <w:rsid w:val="008E0AEA"/>
  </w:style>
  <w:style w:type="paragraph" w:customStyle="1" w:styleId="7C9564720361499FB570D0011B617657">
    <w:name w:val="7C9564720361499FB570D0011B617657"/>
    <w:rsid w:val="008E0AEA"/>
  </w:style>
  <w:style w:type="paragraph" w:customStyle="1" w:styleId="4804650AB57540058D646BF9C5824139">
    <w:name w:val="4804650AB57540058D646BF9C5824139"/>
    <w:rsid w:val="008E0AEA"/>
  </w:style>
  <w:style w:type="paragraph" w:customStyle="1" w:styleId="AE66B994FB4C4C6089257EA3B4AF6551">
    <w:name w:val="AE66B994FB4C4C6089257EA3B4AF6551"/>
    <w:rsid w:val="008E0AEA"/>
  </w:style>
  <w:style w:type="paragraph" w:customStyle="1" w:styleId="EBCA95354C6A4AEA9ED9CCB2E90E8C53">
    <w:name w:val="EBCA95354C6A4AEA9ED9CCB2E90E8C53"/>
    <w:rsid w:val="008E0AEA"/>
  </w:style>
  <w:style w:type="paragraph" w:customStyle="1" w:styleId="295BF9269B5841CA9B6CDB3F95EC6CC6">
    <w:name w:val="295BF9269B5841CA9B6CDB3F95EC6CC6"/>
    <w:rsid w:val="008E0AEA"/>
  </w:style>
  <w:style w:type="paragraph" w:customStyle="1" w:styleId="6BA4B75B5FBB42D0B017DEF6D5FAA807">
    <w:name w:val="6BA4B75B5FBB42D0B017DEF6D5FAA807"/>
    <w:rsid w:val="008E0AEA"/>
  </w:style>
  <w:style w:type="paragraph" w:customStyle="1" w:styleId="01044312DCFF4DC1810F95266D80C621">
    <w:name w:val="01044312DCFF4DC1810F95266D80C621"/>
    <w:rsid w:val="008E0AEA"/>
  </w:style>
  <w:style w:type="paragraph" w:customStyle="1" w:styleId="B1A8CB6ABBF7440399268CDB51CFB4F0">
    <w:name w:val="B1A8CB6ABBF7440399268CDB51CFB4F0"/>
    <w:rsid w:val="008E0AEA"/>
  </w:style>
  <w:style w:type="paragraph" w:customStyle="1" w:styleId="F96A596416A8438381EE7D880A41C159">
    <w:name w:val="F96A596416A8438381EE7D880A41C159"/>
    <w:rsid w:val="008E0AEA"/>
  </w:style>
  <w:style w:type="paragraph" w:customStyle="1" w:styleId="28BBA5F8613F4122980C727B117A9EF1">
    <w:name w:val="28BBA5F8613F4122980C727B117A9EF1"/>
    <w:rsid w:val="003C6D51"/>
  </w:style>
  <w:style w:type="paragraph" w:customStyle="1" w:styleId="353F1CAA937B4482B5F2D707C17FCA8F">
    <w:name w:val="353F1CAA937B4482B5F2D707C17FCA8F"/>
    <w:rsid w:val="003C6D51"/>
  </w:style>
  <w:style w:type="paragraph" w:customStyle="1" w:styleId="FCF5087B41344588A7F0894408D4B1DB">
    <w:name w:val="FCF5087B41344588A7F0894408D4B1DB"/>
    <w:rsid w:val="003C6D51"/>
  </w:style>
  <w:style w:type="paragraph" w:customStyle="1" w:styleId="947525AFDDC347149ADBB1BDE4289F79">
    <w:name w:val="947525AFDDC347149ADBB1BDE4289F79"/>
    <w:rsid w:val="003C6D51"/>
  </w:style>
  <w:style w:type="paragraph" w:customStyle="1" w:styleId="10248AEA117E47CC96E83D4C6BB92D35">
    <w:name w:val="10248AEA117E47CC96E83D4C6BB92D35"/>
    <w:rsid w:val="003C6D51"/>
  </w:style>
  <w:style w:type="paragraph" w:customStyle="1" w:styleId="82D844D20C6F4900A677AE1EBEC96D5A">
    <w:name w:val="82D844D20C6F4900A677AE1EBEC96D5A"/>
    <w:rsid w:val="003C6D51"/>
  </w:style>
  <w:style w:type="paragraph" w:customStyle="1" w:styleId="9FF90548CD524CC19845CE7E9EB372E8">
    <w:name w:val="9FF90548CD524CC19845CE7E9EB372E8"/>
    <w:rsid w:val="003C6D51"/>
  </w:style>
  <w:style w:type="paragraph" w:customStyle="1" w:styleId="718D33228E184DE3A29E371CF2B2E756">
    <w:name w:val="718D33228E184DE3A29E371CF2B2E756"/>
    <w:rsid w:val="003C6D51"/>
  </w:style>
  <w:style w:type="paragraph" w:customStyle="1" w:styleId="A38EFDF73CF8448296A3C448734C5C0D">
    <w:name w:val="A38EFDF73CF8448296A3C448734C5C0D"/>
    <w:rsid w:val="003C6D51"/>
  </w:style>
  <w:style w:type="paragraph" w:customStyle="1" w:styleId="30841AE8A09F4C3AB3D5BD092788CFAD">
    <w:name w:val="30841AE8A09F4C3AB3D5BD092788CFAD"/>
    <w:rsid w:val="003C6D51"/>
  </w:style>
  <w:style w:type="paragraph" w:customStyle="1" w:styleId="BF189E9359A94031ACA423891E85D5D1">
    <w:name w:val="BF189E9359A94031ACA423891E85D5D1"/>
    <w:rsid w:val="003C6D51"/>
  </w:style>
  <w:style w:type="paragraph" w:customStyle="1" w:styleId="4972262987FF4284A4ECEEA661B59AFF">
    <w:name w:val="4972262987FF4284A4ECEEA661B59AFF"/>
    <w:rsid w:val="003C6D51"/>
  </w:style>
  <w:style w:type="paragraph" w:customStyle="1" w:styleId="4F19BB15C2124A5986EA0255F23D18B7">
    <w:name w:val="4F19BB15C2124A5986EA0255F23D18B7"/>
    <w:rsid w:val="003C6D51"/>
  </w:style>
  <w:style w:type="paragraph" w:customStyle="1" w:styleId="DE6771B670BE49FC8D6D2446B680EFE1">
    <w:name w:val="DE6771B670BE49FC8D6D2446B680EFE1"/>
    <w:rsid w:val="003C6D51"/>
  </w:style>
  <w:style w:type="paragraph" w:customStyle="1" w:styleId="5789257EE57547C0A2271A6B97D682E7">
    <w:name w:val="5789257EE57547C0A2271A6B97D682E7"/>
    <w:rsid w:val="003C6D51"/>
  </w:style>
  <w:style w:type="paragraph" w:customStyle="1" w:styleId="F25A1C8EC8804ABF891A11B25F34DAED">
    <w:name w:val="F25A1C8EC8804ABF891A11B25F34DAED"/>
    <w:rsid w:val="003C6D51"/>
  </w:style>
  <w:style w:type="paragraph" w:customStyle="1" w:styleId="6A3A749BB03E4E67BAC0B460C5C418AE">
    <w:name w:val="6A3A749BB03E4E67BAC0B460C5C418AE"/>
    <w:rsid w:val="003C6D51"/>
  </w:style>
  <w:style w:type="paragraph" w:customStyle="1" w:styleId="DC8BAE9E59FA40E4B830055031DC733B">
    <w:name w:val="DC8BAE9E59FA40E4B830055031DC733B"/>
    <w:rsid w:val="003C6D51"/>
  </w:style>
  <w:style w:type="paragraph" w:customStyle="1" w:styleId="8C440F96F9894FDD89BFC486ABC13C66">
    <w:name w:val="8C440F96F9894FDD89BFC486ABC13C66"/>
    <w:rsid w:val="003C6D51"/>
  </w:style>
  <w:style w:type="paragraph" w:customStyle="1" w:styleId="FD7F310700D24B4EA6C8916FA7572EC7">
    <w:name w:val="FD7F310700D24B4EA6C8916FA7572EC7"/>
    <w:rsid w:val="003C6D51"/>
  </w:style>
  <w:style w:type="paragraph" w:customStyle="1" w:styleId="86912702A7134223981573FE316C70FB">
    <w:name w:val="86912702A7134223981573FE316C70FB"/>
    <w:rsid w:val="003C6D51"/>
  </w:style>
  <w:style w:type="paragraph" w:customStyle="1" w:styleId="4E145F56A159450085450A13F9E55CFE">
    <w:name w:val="4E145F56A159450085450A13F9E55CFE"/>
    <w:rsid w:val="003C6D51"/>
  </w:style>
  <w:style w:type="paragraph" w:customStyle="1" w:styleId="4AA49D9449474F75B307C66962A64388">
    <w:name w:val="4AA49D9449474F75B307C66962A64388"/>
    <w:rsid w:val="003C6D51"/>
  </w:style>
  <w:style w:type="paragraph" w:customStyle="1" w:styleId="81DB28BE67B949C1AF08BE7DA011C762">
    <w:name w:val="81DB28BE67B949C1AF08BE7DA011C762"/>
    <w:rsid w:val="003C6D51"/>
  </w:style>
  <w:style w:type="paragraph" w:customStyle="1" w:styleId="27BEE9C7D99542E28ED02A5F2AF01BCB">
    <w:name w:val="27BEE9C7D99542E28ED02A5F2AF01BCB"/>
    <w:rsid w:val="003C6D51"/>
  </w:style>
  <w:style w:type="paragraph" w:customStyle="1" w:styleId="E0919E39A00047869E3BA3196FA7F288">
    <w:name w:val="E0919E39A00047869E3BA3196FA7F288"/>
    <w:rsid w:val="003C6D51"/>
  </w:style>
  <w:style w:type="paragraph" w:customStyle="1" w:styleId="B33B96C9EDDF4CB9993501A29A75BEF7">
    <w:name w:val="B33B96C9EDDF4CB9993501A29A75BEF7"/>
    <w:rsid w:val="003C6D51"/>
  </w:style>
  <w:style w:type="paragraph" w:customStyle="1" w:styleId="9244DB591BD74072B6687A9AFC1CE1D3">
    <w:name w:val="9244DB591BD74072B6687A9AFC1CE1D3"/>
    <w:rsid w:val="003C6D51"/>
  </w:style>
  <w:style w:type="paragraph" w:customStyle="1" w:styleId="ECAA8855FD6A45BF98D9833C918CC2D6">
    <w:name w:val="ECAA8855FD6A45BF98D9833C918CC2D6"/>
    <w:rsid w:val="003C6D51"/>
  </w:style>
  <w:style w:type="paragraph" w:customStyle="1" w:styleId="C4014E671544441E92636DCD784EB0E7">
    <w:name w:val="C4014E671544441E92636DCD784EB0E7"/>
    <w:rsid w:val="003C6D51"/>
  </w:style>
  <w:style w:type="paragraph" w:customStyle="1" w:styleId="BBEF9C7886D74D50987FCF1DDAB50383">
    <w:name w:val="BBEF9C7886D74D50987FCF1DDAB50383"/>
    <w:rsid w:val="00F238E3"/>
  </w:style>
  <w:style w:type="paragraph" w:customStyle="1" w:styleId="496079D67EA84FCF88ADF209EA66D0FC">
    <w:name w:val="496079D67EA84FCF88ADF209EA66D0FC"/>
    <w:rsid w:val="00F238E3"/>
  </w:style>
  <w:style w:type="paragraph" w:customStyle="1" w:styleId="675621BB1A3F4232BEFF14B12E5D43CD">
    <w:name w:val="675621BB1A3F4232BEFF14B12E5D43CD"/>
    <w:rsid w:val="00732430"/>
  </w:style>
  <w:style w:type="paragraph" w:customStyle="1" w:styleId="04A514DC9FEC4D958DD8B8F35CF71304">
    <w:name w:val="04A514DC9FEC4D958DD8B8F35CF71304"/>
    <w:rsid w:val="00732430"/>
  </w:style>
  <w:style w:type="paragraph" w:customStyle="1" w:styleId="C725DAD6E82944EAA9714FC2A5B8354E">
    <w:name w:val="C725DAD6E82944EAA9714FC2A5B8354E"/>
    <w:rsid w:val="00732430"/>
  </w:style>
  <w:style w:type="paragraph" w:customStyle="1" w:styleId="C70096436C1E448BAD3E163326CA2B0B">
    <w:name w:val="C70096436C1E448BAD3E163326CA2B0B"/>
    <w:rsid w:val="00732430"/>
  </w:style>
  <w:style w:type="paragraph" w:customStyle="1" w:styleId="D13F5142CE094F5DA93AC6D7BA9C1686">
    <w:name w:val="D13F5142CE094F5DA93AC6D7BA9C1686"/>
    <w:rsid w:val="006546AA"/>
  </w:style>
  <w:style w:type="paragraph" w:customStyle="1" w:styleId="375BB1D118CF4FAB83F191D454980CAD">
    <w:name w:val="375BB1D118CF4FAB83F191D454980CAD"/>
    <w:rsid w:val="006546AA"/>
  </w:style>
  <w:style w:type="paragraph" w:customStyle="1" w:styleId="E15EC902208A4F90AB022846D8517726">
    <w:name w:val="E15EC902208A4F90AB022846D8517726"/>
    <w:rsid w:val="000413FC"/>
  </w:style>
  <w:style w:type="paragraph" w:customStyle="1" w:styleId="72A23955295E4A0689F2A5C883692016">
    <w:name w:val="72A23955295E4A0689F2A5C883692016"/>
    <w:rsid w:val="000413FC"/>
  </w:style>
  <w:style w:type="paragraph" w:customStyle="1" w:styleId="D68DE22B60D740BCBF6EADDC90A9980E">
    <w:name w:val="D68DE22B60D740BCBF6EADDC90A9980E"/>
    <w:rsid w:val="000413FC"/>
  </w:style>
  <w:style w:type="paragraph" w:customStyle="1" w:styleId="3D6337576F0F4446800AC32DC48D0855">
    <w:name w:val="3D6337576F0F4446800AC32DC48D0855"/>
    <w:rsid w:val="000413FC"/>
  </w:style>
  <w:style w:type="paragraph" w:customStyle="1" w:styleId="3AD5B024DE6F4FC3B87D22D9E7F526F3">
    <w:name w:val="3AD5B024DE6F4FC3B87D22D9E7F526F3"/>
    <w:rsid w:val="000413FC"/>
  </w:style>
  <w:style w:type="paragraph" w:customStyle="1" w:styleId="772A5E76DE074357B684E477C56F5A3E">
    <w:name w:val="772A5E76DE074357B684E477C56F5A3E"/>
    <w:rsid w:val="000413FC"/>
  </w:style>
  <w:style w:type="paragraph" w:customStyle="1" w:styleId="25205ABEDF2F44C3B0EF1E2F95BECEAE5">
    <w:name w:val="25205ABEDF2F44C3B0EF1E2F95BECEAE5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248AEA117E47CC96E83D4C6BB92D351">
    <w:name w:val="10248AEA117E47CC96E83D4C6BB92D35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D844D20C6F4900A677AE1EBEC96D5A1">
    <w:name w:val="82D844D20C6F4900A677AE1EBEC96D5A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F90548CD524CC19845CE7E9EB372E81">
    <w:name w:val="9FF90548CD524CC19845CE7E9EB372E8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18D33228E184DE3A29E371CF2B2E7561">
    <w:name w:val="718D33228E184DE3A29E371CF2B2E756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72262987FF4284A4ECEEA661B59AFF1">
    <w:name w:val="4972262987FF4284A4ECEEA661B59AFF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19BB15C2124A5986EA0255F23D18B71">
    <w:name w:val="4F19BB15C2124A5986EA0255F23D18B7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6771B670BE49FC8D6D2446B680EFE11">
    <w:name w:val="DE6771B670BE49FC8D6D2446B680EFE1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89257EE57547C0A2271A6B97D682E71">
    <w:name w:val="5789257EE57547C0A2271A6B97D682E7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5A1C8EC8804ABF891A11B25F34DAED1">
    <w:name w:val="F25A1C8EC8804ABF891A11B25F34DAED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3A749BB03E4E67BAC0B460C5C418AE1">
    <w:name w:val="6A3A749BB03E4E67BAC0B460C5C418AE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C8BAE9E59FA40E4B830055031DC733B1">
    <w:name w:val="DC8BAE9E59FA40E4B830055031DC733B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440F96F9894FDD89BFC486ABC13C661">
    <w:name w:val="8C440F96F9894FDD89BFC486ABC13C66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7F310700D24B4EA6C8916FA7572EC71">
    <w:name w:val="FD7F310700D24B4EA6C8916FA7572EC7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6912702A7134223981573FE316C70FB1">
    <w:name w:val="86912702A7134223981573FE316C70FB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145F56A159450085450A13F9E55CFE1">
    <w:name w:val="4E145F56A159450085450A13F9E55CFE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A49D9449474F75B307C66962A643881">
    <w:name w:val="4AA49D9449474F75B307C66962A64388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DB28BE67B949C1AF08BE7DA011C7621">
    <w:name w:val="81DB28BE67B949C1AF08BE7DA011C762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BEE9C7D99542E28ED02A5F2AF01BCB1">
    <w:name w:val="27BEE9C7D99542E28ED02A5F2AF01BCB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919E39A00047869E3BA3196FA7F2881">
    <w:name w:val="E0919E39A00047869E3BA3196FA7F288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3B96C9EDDF4CB9993501A29A75BEF71">
    <w:name w:val="B33B96C9EDDF4CB9993501A29A75BEF7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44DB591BD74072B6687A9AFC1CE1D31">
    <w:name w:val="9244DB591BD74072B6687A9AFC1CE1D3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EF9C7886D74D50987FCF1DDAB503831">
    <w:name w:val="BBEF9C7886D74D50987FCF1DDAB50383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6079D67EA84FCF88ADF209EA66D0FC1">
    <w:name w:val="496079D67EA84FCF88ADF209EA66D0FC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D5B024DE6F4FC3B87D22D9E7F526F31">
    <w:name w:val="3AD5B024DE6F4FC3B87D22D9E7F526F31"/>
    <w:rsid w:val="000413F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7E327-2559-49F4-9957-EEB2B5B6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3</Pages>
  <Words>573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4</cp:revision>
  <cp:lastPrinted>2020-12-07T14:26:00Z</cp:lastPrinted>
  <dcterms:created xsi:type="dcterms:W3CDTF">2021-05-27T18:16:00Z</dcterms:created>
  <dcterms:modified xsi:type="dcterms:W3CDTF">2021-12-14T20:15:00Z</dcterms:modified>
</cp:coreProperties>
</file>