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062CCC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:rsidR="00062CCC" w:rsidRDefault="00062CCC" w:rsidP="00062CCC">
            <w:r w:rsidRPr="00472AC0">
              <w:rPr>
                <w:rFonts w:ascii="Chaloult_Cond" w:hAnsi="Chaloult_Cond" w:cs="Arial"/>
                <w:noProof/>
                <w:sz w:val="16"/>
                <w:szCs w:val="16"/>
              </w:rPr>
              <w:drawing>
                <wp:anchor distT="0" distB="0" distL="114300" distR="114300" simplePos="0" relativeHeight="251672576" behindDoc="0" locked="0" layoutInCell="1" allowOverlap="1" wp14:anchorId="26F720FD" wp14:editId="71B94BD8">
                  <wp:simplePos x="0" y="0"/>
                  <wp:positionH relativeFrom="column">
                    <wp:posOffset>-32461</wp:posOffset>
                  </wp:positionH>
                  <wp:positionV relativeFrom="paragraph">
                    <wp:posOffset>27026</wp:posOffset>
                  </wp:positionV>
                  <wp:extent cx="1346200" cy="532130"/>
                  <wp:effectExtent l="0" t="0" r="6350" b="1270"/>
                  <wp:wrapSquare wrapText="bothSides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/>
            </w:r>
          </w:p>
          <w:tbl>
            <w:tblPr>
              <w:tblStyle w:val="Grilledutableau"/>
              <w:tblpPr w:leftFromText="142" w:rightFromText="142" w:vertAnchor="text" w:horzAnchor="margin" w:tblpY="51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88"/>
              <w:gridCol w:w="3832"/>
            </w:tblGrid>
            <w:tr w:rsidR="00062CCC" w:rsidRPr="00472AC0" w:rsidTr="00D83339">
              <w:trPr>
                <w:cantSplit/>
                <w:trHeight w:hRule="exact" w:val="567"/>
              </w:trPr>
              <w:tc>
                <w:tcPr>
                  <w:tcW w:w="9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062CCC" w:rsidRPr="00222808" w:rsidRDefault="00062CCC" w:rsidP="00D83339">
                  <w:pPr>
                    <w:spacing w:before="120"/>
                    <w:ind w:left="38"/>
                    <w:rPr>
                      <w:rFonts w:asciiTheme="minorHAnsi" w:hAnsiTheme="minorHAnsi" w:cstheme="minorHAnsi"/>
                      <w:sz w:val="18"/>
                      <w:szCs w:val="18"/>
                    </w:rPr>
                  </w:pPr>
                  <w:r w:rsidRPr="00222808">
                    <w:rPr>
                      <w:rFonts w:asciiTheme="minorHAnsi" w:hAnsiTheme="minorHAnsi" w:cstheme="minorHAnsi"/>
                      <w:sz w:val="18"/>
                      <w:szCs w:val="18"/>
                    </w:rPr>
                    <w:t xml:space="preserve">Installation : </w:t>
                  </w:r>
                </w:p>
              </w:tc>
              <w:sdt>
                <w:sdtPr>
                  <w:rPr>
                    <w:rFonts w:asciiTheme="minorHAnsi" w:hAnsiTheme="minorHAnsi" w:cstheme="minorHAnsi"/>
                    <w:sz w:val="18"/>
                    <w:szCs w:val="20"/>
                  </w:rPr>
                  <w:alias w:val="Nom de votre installation"/>
                  <w:tag w:val="Nom de votre installation"/>
                  <w:id w:val="-1960481313"/>
                  <w:placeholder>
                    <w:docPart w:val="25205ABEDF2F44C3B0EF1E2F95BECEAE"/>
                  </w:placeholder>
                  <w:showingPlcHdr/>
                </w:sdtPr>
                <w:sdtEndPr/>
                <w:sdtContent>
                  <w:tc>
                    <w:tcPr>
                      <w:tcW w:w="3832" w:type="dxa"/>
                      <w:tcBorders>
                        <w:top w:val="nil"/>
                        <w:left w:val="nil"/>
                        <w:right w:val="nil"/>
                      </w:tcBorders>
                      <w:vAlign w:val="bottom"/>
                    </w:tcPr>
                    <w:p w:rsidR="00062CCC" w:rsidRPr="00173F3A" w:rsidRDefault="00542331" w:rsidP="00542331">
                      <w:pPr>
                        <w:spacing w:before="120"/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9389E">
                        <w:rPr>
                          <w:rStyle w:val="Textedelespacerserv"/>
                          <w:rFonts w:eastAsiaTheme="minorHAnsi"/>
                          <w:sz w:val="22"/>
                        </w:rPr>
                        <w:t xml:space="preserve">  </w:t>
                      </w:r>
                    </w:p>
                  </w:tc>
                </w:sdtContent>
              </w:sdt>
            </w:tr>
          </w:tbl>
          <w:p w:rsidR="00062CCC" w:rsidRDefault="00062CCC" w:rsidP="00062CCC"/>
          <w:p w:rsidR="00062CCC" w:rsidRDefault="00062CCC" w:rsidP="00062CCC"/>
          <w:p w:rsidR="00062CCC" w:rsidRDefault="00062CCC" w:rsidP="00062CCC"/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567"/>
              <w:gridCol w:w="1403"/>
              <w:gridCol w:w="14"/>
              <w:gridCol w:w="167"/>
              <w:gridCol w:w="400"/>
              <w:gridCol w:w="67"/>
              <w:gridCol w:w="1015"/>
            </w:tblGrid>
            <w:tr w:rsidR="00635CE6" w:rsidRPr="00472AC0" w:rsidTr="00635CE6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635CE6" w:rsidRPr="00222808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Dossier :</w:t>
                  </w:r>
                </w:p>
              </w:tc>
              <w:bookmarkStart w:id="0" w:name="NoDossier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Dossier"/>
                  <w:tag w:val="No dossier"/>
                  <w:id w:val="453681247"/>
                  <w:placeholder>
                    <w:docPart w:val="E4563C84E3E446BA80CF6D33B450BFAF"/>
                  </w:placeholder>
                </w:sdtPr>
                <w:sdtEndPr/>
                <w:sdtContent>
                  <w:tc>
                    <w:tcPr>
                      <w:tcW w:w="1984" w:type="dxa"/>
                      <w:gridSpan w:val="3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635CE6" w:rsidRPr="00222808" w:rsidRDefault="00635CE6" w:rsidP="001D31CD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</w:p>
                  </w:tc>
                </w:sdtContent>
              </w:sdt>
              <w:bookmarkEnd w:id="0" w:displacedByCustomXml="prev"/>
              <w:tc>
                <w:tcPr>
                  <w:tcW w:w="16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635CE6" w:rsidRPr="00222808" w:rsidRDefault="00635CE6" w:rsidP="00062CCC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</w:tr>
            <w:tr w:rsidR="00062CCC" w:rsidRPr="00472AC0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Nom, Prénom :</w:t>
                  </w:r>
                </w:p>
              </w:tc>
              <w:bookmarkStart w:id="1" w:name="Nom_Prenom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, Prénom"/>
                  <w:tag w:val="Nom, Prénom"/>
                  <w:id w:val="-374619967"/>
                  <w:placeholder>
                    <w:docPart w:val="ED8A77C8848E42DC82581E55789A7D72"/>
                  </w:placeholder>
                  <w:showingPlcHdr/>
                </w:sdtPr>
                <w:sdtEndPr/>
                <w:sdtContent>
                  <w:tc>
                    <w:tcPr>
                      <w:tcW w:w="3633" w:type="dxa"/>
                      <w:gridSpan w:val="7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062CCC" w:rsidRPr="00222808" w:rsidRDefault="001D31CD" w:rsidP="001D31CD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1" w:displacedByCustomXml="prev"/>
            </w:tr>
            <w:tr w:rsidR="00062CCC" w:rsidRPr="00472AC0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Date de naissance :</w:t>
                  </w:r>
                </w:p>
              </w:tc>
              <w:tc>
                <w:tcPr>
                  <w:tcW w:w="2551" w:type="dxa"/>
                  <w:gridSpan w:val="5"/>
                  <w:tcBorders>
                    <w:top w:val="nil"/>
                    <w:left w:val="nil"/>
                    <w:bottom w:val="single" w:sz="4" w:space="0" w:color="A6A6A6" w:themeColor="background1" w:themeShade="A6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</w:r>
                  <w:bookmarkStart w:id="2" w:name="DDNais"/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alias w:val="AAAA-MM-JJ"/>
                      <w:tag w:val="AAAA-MM-JJ"/>
                      <w:id w:val="476642453"/>
                      <w:placeholder>
                        <w:docPart w:val="C19605675EBF46DEBFA0BDA3F21B593F"/>
                      </w:placeholder>
                    </w:sdtPr>
                    <w:sdtEndPr/>
                    <w:sdtContent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sdtContent>
                  </w:sdt>
                  <w:bookmarkEnd w:id="2"/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FB002B" w:rsidP="00C73F37">
                  <w:pPr>
                    <w:tabs>
                      <w:tab w:val="left" w:pos="1730"/>
                      <w:tab w:val="left" w:pos="3828"/>
                    </w:tabs>
                    <w:ind w:left="-68"/>
                    <w:jc w:val="right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sdt>
                    <w:sdtPr>
                      <w:rPr>
                        <w:rFonts w:asciiTheme="minorHAnsi" w:eastAsia="MS Gothic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222808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222808">
                    <w:rPr>
                      <w:rFonts w:asciiTheme="minorHAnsi" w:eastAsia="MS Gothic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  <w:r w:rsidR="00062CCC"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F  </w:t>
                  </w:r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18"/>
                        <w:szCs w:val="18"/>
                        <w14:textFill>
                          <w14:solidFill>
                            <w14:schemeClr w14:val="tx1">
                              <w14:alpha w14:val="55000"/>
                            </w14:schemeClr>
                          </w14:solidFill>
                        </w14:textFill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D83339" w:rsidRPr="00222808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>☐</w:t>
                      </w:r>
                    </w:sdtContent>
                  </w:sdt>
                  <w:r w:rsidR="00062CCC"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M</w:t>
                  </w:r>
                </w:p>
              </w:tc>
            </w:tr>
            <w:tr w:rsidR="00062CCC" w:rsidRPr="00472AC0" w:rsidTr="00222808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222808">
                  <w:pPr>
                    <w:tabs>
                      <w:tab w:val="left" w:pos="1730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ab/>
                    <w:t xml:space="preserve">             </w:t>
                  </w:r>
                  <w:r w:rsid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aaaa-mm-jj</w:t>
                  </w:r>
                </w:p>
              </w:tc>
            </w:tr>
            <w:tr w:rsidR="00062CCC" w:rsidRPr="00472AC0" w:rsidTr="00787995">
              <w:trPr>
                <w:trHeight w:val="340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NAM :</w:t>
                  </w:r>
                </w:p>
              </w:tc>
              <w:bookmarkStart w:id="3" w:name="NAM_No" w:displacedByCustomXml="next"/>
              <w:sdt>
                <w:sdtP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XXXX XXXX XXXX"/>
                  <w:tag w:val="XXXX XXXX XXXX"/>
                  <w:id w:val="378664170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2151" w:type="dxa"/>
                      <w:gridSpan w:val="4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062CCC" w:rsidRPr="00222808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3" w:displacedByCustomXml="prev"/>
              <w:tc>
                <w:tcPr>
                  <w:tcW w:w="4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E</w:t>
                  </w:r>
                  <w:r w:rsidRPr="00C73F37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xp</w:t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.</w:t>
                  </w:r>
                </w:p>
              </w:tc>
              <w:bookmarkStart w:id="4" w:name="NAM_Exp" w:displacedByCustomXml="next"/>
              <w:sdt>
                <w:sdtPr>
                  <w:rPr>
                    <w:rFonts w:asciiTheme="minorHAnsi" w:hAnsiTheme="minorHAnsi" w:cstheme="minorHAnsi"/>
                    <w:color w:val="000000"/>
                    <w:sz w:val="18"/>
                    <w:szCs w:val="18"/>
                    <w14:textFill>
                      <w14:solidFill>
                        <w14:srgbClr w14:val="000000">
                          <w14:alpha w14:val="55000"/>
                        </w14:srgbClr>
                      </w14:solidFill>
                    </w14:textFill>
                  </w:rPr>
                  <w:alias w:val="AAAA-MM"/>
                  <w:tag w:val="AAAA-MM"/>
                  <w:id w:val="-114743414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vAlign w:val="bottom"/>
                    </w:tcPr>
                    <w:p w:rsidR="00062CCC" w:rsidRPr="00222808" w:rsidRDefault="00062CCC" w:rsidP="00062CCC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4" w:displacedByCustomXml="prev"/>
            </w:tr>
            <w:tr w:rsidR="00062CCC" w:rsidRPr="00472AC0" w:rsidTr="00E31139">
              <w:trPr>
                <w:trHeight w:val="218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</w:t>
                  </w:r>
                </w:p>
              </w:tc>
              <w:tc>
                <w:tcPr>
                  <w:tcW w:w="197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58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062CCC" w:rsidP="00C73F37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</w:p>
              </w:tc>
              <w:tc>
                <w:tcPr>
                  <w:tcW w:w="1082" w:type="dxa"/>
                  <w:gridSpan w:val="2"/>
                  <w:tcBorders>
                    <w:top w:val="single" w:sz="4" w:space="0" w:color="A6A6A6" w:themeColor="background1" w:themeShade="A6"/>
                    <w:left w:val="nil"/>
                    <w:bottom w:val="nil"/>
                    <w:right w:val="nil"/>
                  </w:tcBorders>
                  <w:vAlign w:val="bottom"/>
                </w:tcPr>
                <w:p w:rsidR="00062CCC" w:rsidRPr="00222808" w:rsidRDefault="00222808" w:rsidP="00E31139">
                  <w:pPr>
                    <w:tabs>
                      <w:tab w:val="left" w:pos="1730"/>
                      <w:tab w:val="left" w:pos="3828"/>
                    </w:tabs>
                    <w:jc w:val="center"/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aaaa-mm</w:t>
                  </w:r>
                </w:p>
              </w:tc>
            </w:tr>
            <w:tr w:rsidR="00062CCC" w:rsidRPr="00472AC0" w:rsidTr="00E31139">
              <w:trPr>
                <w:trHeight w:val="340"/>
              </w:trPr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:rsidR="00062CCC" w:rsidRPr="00222808" w:rsidRDefault="00062CCC" w:rsidP="00062CCC">
                  <w:pPr>
                    <w:tabs>
                      <w:tab w:val="left" w:pos="1730"/>
                      <w:tab w:val="left" w:pos="4707"/>
                    </w:tabs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</w:pP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Nom</w:t>
                  </w:r>
                  <w:r w:rsid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>, Prénom</w:t>
                  </w:r>
                  <w:r w:rsidRPr="00222808">
                    <w:rPr>
                      <w:rFonts w:asciiTheme="minorHAnsi" w:hAnsiTheme="minorHAnsi" w:cstheme="minorHAnsi"/>
                      <w:color w:val="000000"/>
                      <w:sz w:val="18"/>
                      <w:szCs w:val="18"/>
                      <w14:textFill>
                        <w14:solidFill>
                          <w14:srgbClr w14:val="000000">
                            <w14:alpha w14:val="55000"/>
                          </w14:srgbClr>
                        </w14:solidFill>
                      </w14:textFill>
                    </w:rPr>
                    <w:t xml:space="preserve"> de la mère :</w:t>
                  </w:r>
                </w:p>
              </w:tc>
              <w:bookmarkStart w:id="5" w:name="Nom_Mere" w:displacedByCustomXml="next"/>
              <w:sdt>
                <w:sdtPr>
                  <w:rPr>
                    <w:rFonts w:asciiTheme="minorHAnsi" w:hAnsiTheme="minorHAnsi" w:cstheme="minorHAnsi"/>
                    <w:color w:val="000000" w:themeColor="text1"/>
                    <w:sz w:val="18"/>
                    <w:szCs w:val="18"/>
                    <w14:textFill>
                      <w14:solidFill>
                        <w14:schemeClr w14:val="tx1">
                          <w14:alpha w14:val="55000"/>
                        </w14:schemeClr>
                      </w14:solidFill>
                    </w14:textFill>
                  </w:rPr>
                  <w:alias w:val="Nom de la mère"/>
                  <w:tag w:val="Nom de la mère"/>
                  <w:id w:val="-1284723761"/>
                  <w:placeholder>
                    <w:docPart w:val="C19605675EBF46DEBFA0BDA3F21B593F"/>
                  </w:placeholder>
                </w:sdtPr>
                <w:sdtEndPr/>
                <w:sdtContent>
                  <w:tc>
                    <w:tcPr>
                      <w:tcW w:w="3066" w:type="dxa"/>
                      <w:gridSpan w:val="6"/>
                      <w:tcBorders>
                        <w:top w:val="nil"/>
                        <w:left w:val="nil"/>
                        <w:bottom w:val="single" w:sz="4" w:space="0" w:color="A6A6A6" w:themeColor="background1" w:themeShade="A6"/>
                        <w:right w:val="nil"/>
                      </w:tcBorders>
                      <w:vAlign w:val="bottom"/>
                    </w:tcPr>
                    <w:p w:rsidR="00062CCC" w:rsidRPr="00222808" w:rsidRDefault="00062CCC" w:rsidP="00062CCC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Theme="minorHAnsi" w:hAnsiTheme="minorHAnsi" w:cstheme="minorHAnsi"/>
                          <w:color w:val="000000"/>
                          <w:sz w:val="18"/>
                          <w:szCs w:val="18"/>
                          <w14:textFill>
                            <w14:solidFill>
                              <w14:srgbClr w14:val="000000">
                                <w14:alpha w14:val="55000"/>
                              </w14:srgbClr>
                            </w14:solidFill>
                          </w14:textFill>
                        </w:rPr>
                      </w:pPr>
                      <w:r w:rsidRPr="00222808">
                        <w:rPr>
                          <w:rFonts w:asciiTheme="minorHAnsi" w:hAnsiTheme="minorHAnsi" w:cstheme="minorHAnsi"/>
                          <w:color w:val="000000" w:themeColor="text1"/>
                          <w:sz w:val="18"/>
                          <w:szCs w:val="18"/>
                          <w14:textFill>
                            <w14:solidFill>
                              <w14:schemeClr w14:val="tx1">
                                <w14:alpha w14:val="5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</w:p>
                  </w:tc>
                </w:sdtContent>
              </w:sdt>
              <w:bookmarkEnd w:id="5" w:displacedByCustomXml="prev"/>
            </w:tr>
          </w:tbl>
          <w:p w:rsidR="00062CCC" w:rsidRPr="00472AC0" w:rsidRDefault="00062CCC" w:rsidP="00062CCC">
            <w:pPr>
              <w:rPr>
                <w:rFonts w:ascii="Calibri" w:hAnsi="Calibri"/>
                <w:sz w:val="16"/>
                <w:szCs w:val="16"/>
              </w:rPr>
            </w:pPr>
          </w:p>
        </w:tc>
      </w:tr>
      <w:tr w:rsidR="00062CCC" w:rsidTr="00AD1294">
        <w:trPr>
          <w:trHeight w:val="555"/>
        </w:trPr>
        <w:tc>
          <w:tcPr>
            <w:tcW w:w="5524" w:type="dxa"/>
            <w:shd w:val="clear" w:color="auto" w:fill="FFFFFF" w:themeFill="background1"/>
            <w:vAlign w:val="center"/>
          </w:tcPr>
          <w:p w:rsidR="007E3D64" w:rsidRPr="00770980" w:rsidRDefault="00A80A24" w:rsidP="009537B5">
            <w:pPr>
              <w:rPr>
                <w:rFonts w:ascii="Arial" w:hAnsi="Arial" w:cs="Arial"/>
                <w:b/>
              </w:rPr>
            </w:pPr>
            <w:r>
              <w:rPr>
                <w:rFonts w:asciiTheme="minorHAnsi" w:hAnsiTheme="minorHAnsi" w:cstheme="minorHAnsi"/>
                <w:b/>
              </w:rPr>
              <w:t>QUESTIONNAIRE SUR L’</w:t>
            </w:r>
            <w:r w:rsidR="009537B5">
              <w:rPr>
                <w:rFonts w:asciiTheme="minorHAnsi" w:hAnsiTheme="minorHAnsi" w:cstheme="minorHAnsi"/>
                <w:b/>
              </w:rPr>
              <w:t xml:space="preserve">AUTONOMIE DE L’ENFANT </w:t>
            </w:r>
            <w:r>
              <w:rPr>
                <w:rFonts w:asciiTheme="minorHAnsi" w:hAnsiTheme="minorHAnsi" w:cstheme="minorHAnsi"/>
                <w:b/>
              </w:rPr>
              <w:t xml:space="preserve">SUIVI PONCTUEL LONG TERME </w:t>
            </w:r>
            <w:r w:rsidR="009537B5">
              <w:rPr>
                <w:rFonts w:asciiTheme="minorHAnsi" w:hAnsiTheme="minorHAnsi" w:cstheme="minorHAnsi"/>
                <w:b/>
              </w:rPr>
              <w:t xml:space="preserve">(SPLT) </w:t>
            </w:r>
            <w:r w:rsidR="0012055F">
              <w:rPr>
                <w:rFonts w:asciiTheme="minorHAnsi" w:hAnsiTheme="minorHAnsi" w:cstheme="minorHAnsi"/>
                <w:b/>
              </w:rPr>
              <w:t>(</w:t>
            </w:r>
            <w:r w:rsidR="00EA532A">
              <w:rPr>
                <w:rFonts w:asciiTheme="minorHAnsi" w:hAnsiTheme="minorHAnsi" w:cstheme="minorHAnsi"/>
                <w:b/>
              </w:rPr>
              <w:t>6-8</w:t>
            </w:r>
            <w:r w:rsidR="00CE7C56">
              <w:rPr>
                <w:rFonts w:asciiTheme="minorHAnsi" w:hAnsiTheme="minorHAnsi" w:cstheme="minorHAnsi"/>
                <w:b/>
              </w:rPr>
              <w:t xml:space="preserve"> ANS</w:t>
            </w:r>
            <w:r w:rsidR="0012055F">
              <w:rPr>
                <w:rFonts w:asciiTheme="minorHAnsi" w:hAnsiTheme="minorHAnsi" w:cstheme="minorHAnsi"/>
                <w:b/>
              </w:rPr>
              <w:t>)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:rsidR="00062CCC" w:rsidRDefault="00062CCC" w:rsidP="00062CCC"/>
        </w:tc>
      </w:tr>
    </w:tbl>
    <w:p w:rsidR="00F67939" w:rsidRPr="00F67939" w:rsidRDefault="00F67939">
      <w:pPr>
        <w:rPr>
          <w:rFonts w:asciiTheme="minorHAnsi" w:hAnsiTheme="minorHAnsi" w:cstheme="minorHAnsi"/>
          <w:sz w:val="4"/>
          <w:szCs w:val="20"/>
        </w:rPr>
      </w:pPr>
    </w:p>
    <w:p w:rsidR="001F7899" w:rsidRDefault="001F7899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15"/>
        <w:gridCol w:w="3381"/>
        <w:gridCol w:w="1048"/>
      </w:tblGrid>
      <w:tr w:rsidR="00B96389" w:rsidRPr="00472AC0" w:rsidTr="00E72C6E">
        <w:trPr>
          <w:trHeight w:val="367"/>
        </w:trPr>
        <w:tc>
          <w:tcPr>
            <w:tcW w:w="2715" w:type="dxa"/>
            <w:vAlign w:val="bottom"/>
          </w:tcPr>
          <w:p w:rsidR="00B96389" w:rsidRPr="00472AC0" w:rsidRDefault="00B96389" w:rsidP="00E72C6E">
            <w:pPr>
              <w:spacing w:before="120"/>
              <w:ind w:left="-52" w:right="-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Questionnaire complété le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032572252"/>
            <w:placeholder>
              <w:docPart w:val="A1C735009B0C437FAECD168595857F53"/>
            </w:placeholder>
            <w:date>
              <w:dateFormat w:val="d MMMM yyyy"/>
              <w:lid w:val="fr-CA"/>
              <w:storeMappedDataAs w:val="dateTime"/>
              <w:calendar w:val="gregorian"/>
            </w:date>
          </w:sdtPr>
          <w:sdtContent>
            <w:tc>
              <w:tcPr>
                <w:tcW w:w="3381" w:type="dxa"/>
                <w:tcBorders>
                  <w:bottom w:val="single" w:sz="4" w:space="0" w:color="auto"/>
                </w:tcBorders>
                <w:vAlign w:val="bottom"/>
              </w:tcPr>
              <w:p w:rsidR="00B96389" w:rsidRPr="00472AC0" w:rsidRDefault="00B96389" w:rsidP="00E72C6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048" w:type="dxa"/>
            <w:vAlign w:val="bottom"/>
          </w:tcPr>
          <w:p w:rsidR="00B96389" w:rsidRPr="00A1501D" w:rsidRDefault="00B96389" w:rsidP="00E72C6E">
            <w:pPr>
              <w:spacing w:before="120"/>
              <w:ind w:right="-34"/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  <w:t>aaaa</w:t>
            </w:r>
            <w:proofErr w:type="spellEnd"/>
            <w:r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  <w:t>/mm/</w:t>
            </w:r>
            <w:proofErr w:type="spellStart"/>
            <w:r>
              <w:rPr>
                <w:rFonts w:asciiTheme="minorHAnsi" w:hAnsiTheme="minorHAnsi" w:cstheme="minorHAnsi"/>
                <w:color w:val="AEAAAA" w:themeColor="background2" w:themeShade="BF"/>
                <w:sz w:val="16"/>
                <w:szCs w:val="20"/>
              </w:rPr>
              <w:t>jj</w:t>
            </w:r>
            <w:proofErr w:type="spellEnd"/>
          </w:p>
        </w:tc>
      </w:tr>
      <w:tr w:rsidR="00B96389" w:rsidRPr="00472AC0" w:rsidTr="00E72C6E">
        <w:trPr>
          <w:trHeight w:val="413"/>
        </w:trPr>
        <w:tc>
          <w:tcPr>
            <w:tcW w:w="2715" w:type="dxa"/>
            <w:vAlign w:val="bottom"/>
          </w:tcPr>
          <w:p w:rsidR="00B96389" w:rsidRDefault="00B96389" w:rsidP="00E72C6E">
            <w:pPr>
              <w:spacing w:before="120"/>
              <w:ind w:left="-52" w:right="-3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Questionnaire complété avec : 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519317087"/>
            <w:placeholder>
              <w:docPart w:val="DDF07E085EE945B8857B14AD4FCA789B"/>
            </w:placeholder>
          </w:sdtPr>
          <w:sdtContent>
            <w:tc>
              <w:tcPr>
                <w:tcW w:w="4429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:rsidR="00B96389" w:rsidRDefault="00B96389" w:rsidP="00E72C6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</w:tbl>
    <w:p w:rsidR="00165615" w:rsidRDefault="00DB19AF" w:rsidP="001436A8">
      <w:pPr>
        <w:keepNext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i/>
          <w:sz w:val="16"/>
          <w:szCs w:val="16"/>
        </w:rPr>
        <w:t xml:space="preserve">                                                                                 </w:t>
      </w:r>
      <w:r w:rsidRPr="00DA6D36">
        <w:rPr>
          <w:rFonts w:asciiTheme="minorHAnsi" w:hAnsiTheme="minorHAnsi" w:cstheme="minorHAnsi"/>
          <w:i/>
          <w:sz w:val="16"/>
          <w:szCs w:val="16"/>
        </w:rPr>
        <w:t>(</w:t>
      </w:r>
      <w:proofErr w:type="gramStart"/>
      <w:r w:rsidRPr="00DA6D36">
        <w:rPr>
          <w:rFonts w:asciiTheme="minorHAnsi" w:hAnsiTheme="minorHAnsi" w:cstheme="minorHAnsi"/>
          <w:i/>
          <w:sz w:val="16"/>
          <w:szCs w:val="16"/>
        </w:rPr>
        <w:t>père</w:t>
      </w:r>
      <w:proofErr w:type="gramEnd"/>
      <w:r w:rsidRPr="00DA6D36">
        <w:rPr>
          <w:rFonts w:asciiTheme="minorHAnsi" w:hAnsiTheme="minorHAnsi" w:cstheme="minorHAnsi"/>
          <w:i/>
          <w:sz w:val="16"/>
          <w:szCs w:val="16"/>
        </w:rPr>
        <w:t>, mère, autre)</w:t>
      </w:r>
    </w:p>
    <w:p w:rsidR="00E07D78" w:rsidRDefault="00E07D78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F604A7" w:rsidRPr="00A46D86" w:rsidTr="009755FF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F604A7" w:rsidRPr="0055248C" w:rsidRDefault="007E2090" w:rsidP="009755F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Soins personnels</w:t>
            </w:r>
          </w:p>
        </w:tc>
      </w:tr>
      <w:tr w:rsidR="00B53452" w:rsidRPr="00A46D86" w:rsidTr="009755FF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F604A7" w:rsidRPr="00472AC0" w:rsidRDefault="00F604A7" w:rsidP="009755FF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F604A7" w:rsidRPr="00472AC0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F604A7" w:rsidRPr="00A46D86" w:rsidRDefault="00F604A7" w:rsidP="009755F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EA532A" w:rsidRPr="00472AC0" w:rsidTr="008F1F9F">
        <w:trPr>
          <w:trHeight w:val="454"/>
        </w:trPr>
        <w:tc>
          <w:tcPr>
            <w:tcW w:w="2263" w:type="dxa"/>
            <w:vAlign w:val="center"/>
          </w:tcPr>
          <w:p w:rsidR="00EA532A" w:rsidRPr="00EA532A" w:rsidRDefault="00EA532A" w:rsidP="009537B5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A532A">
              <w:rPr>
                <w:rFonts w:asciiTheme="minorHAnsi" w:hAnsiTheme="minorHAnsi" w:cstheme="minorHAnsi"/>
                <w:sz w:val="20"/>
                <w:szCs w:val="20"/>
              </w:rPr>
              <w:t>Se lave seul</w:t>
            </w:r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58081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4722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5019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3073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9689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383175085"/>
            <w:placeholder>
              <w:docPart w:val="44F1336353984975B989384C91B82174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EA532A" w:rsidRDefault="00EA532A" w:rsidP="00EA532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A532A" w:rsidRPr="00472AC0" w:rsidTr="008F1F9F">
        <w:trPr>
          <w:trHeight w:val="454"/>
        </w:trPr>
        <w:tc>
          <w:tcPr>
            <w:tcW w:w="2263" w:type="dxa"/>
            <w:vAlign w:val="center"/>
          </w:tcPr>
          <w:p w:rsidR="00EA532A" w:rsidRPr="00EA532A" w:rsidRDefault="00EA532A" w:rsidP="00EA532A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A532A">
              <w:rPr>
                <w:rFonts w:asciiTheme="minorHAnsi" w:hAnsiTheme="minorHAnsi" w:cstheme="minorHAnsi"/>
                <w:sz w:val="20"/>
                <w:szCs w:val="20"/>
              </w:rPr>
              <w:t>Brosse seul ses dents</w:t>
            </w:r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0927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27111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78345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6517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1887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074790593"/>
            <w:placeholder>
              <w:docPart w:val="45B750C7D19E44219E504F66C92F144A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EA532A" w:rsidRDefault="00EA532A" w:rsidP="00EA532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A532A" w:rsidRPr="00472AC0" w:rsidTr="008F1F9F">
        <w:trPr>
          <w:trHeight w:val="454"/>
        </w:trPr>
        <w:tc>
          <w:tcPr>
            <w:tcW w:w="2263" w:type="dxa"/>
            <w:vAlign w:val="center"/>
          </w:tcPr>
          <w:p w:rsidR="00EA532A" w:rsidRPr="00EA532A" w:rsidRDefault="00EA532A" w:rsidP="00EA532A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A532A">
              <w:rPr>
                <w:rFonts w:asciiTheme="minorHAnsi" w:hAnsiTheme="minorHAnsi" w:cstheme="minorHAnsi"/>
                <w:sz w:val="20"/>
                <w:szCs w:val="20"/>
              </w:rPr>
              <w:t>Choisit ses vêtements de la journée</w:t>
            </w:r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1072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65482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01112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12159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1340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346055283"/>
            <w:placeholder>
              <w:docPart w:val="1D171EF0A3214AB381B6B1CAA29551AA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EA532A" w:rsidRDefault="00EA532A" w:rsidP="00EA532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A532A" w:rsidRPr="00472AC0" w:rsidTr="008F1F9F">
        <w:trPr>
          <w:trHeight w:val="454"/>
        </w:trPr>
        <w:tc>
          <w:tcPr>
            <w:tcW w:w="2263" w:type="dxa"/>
            <w:vAlign w:val="center"/>
          </w:tcPr>
          <w:p w:rsidR="00EA532A" w:rsidRPr="00EA532A" w:rsidRDefault="00EA532A" w:rsidP="00EA532A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A532A">
              <w:rPr>
                <w:rFonts w:asciiTheme="minorHAnsi" w:hAnsiTheme="minorHAnsi" w:cstheme="minorHAnsi"/>
                <w:sz w:val="20"/>
                <w:szCs w:val="20"/>
              </w:rPr>
              <w:t>Maitrise les attaches</w:t>
            </w:r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6713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37841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7238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1272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08496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850998579"/>
            <w:placeholder>
              <w:docPart w:val="8AF2FE22D5BE453AA897E6D6C316BA63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EA532A" w:rsidRDefault="00EA532A" w:rsidP="00EA532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F604A7" w:rsidRDefault="00F604A7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p w:rsidR="00F6093F" w:rsidRDefault="00F6093F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CE39BB" w:rsidRPr="00A46D86" w:rsidTr="001436A8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CE39BB" w:rsidRPr="0055248C" w:rsidRDefault="007E2090" w:rsidP="00DD3D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Alimentation</w:t>
            </w:r>
          </w:p>
        </w:tc>
      </w:tr>
      <w:tr w:rsidR="00CE39BB" w:rsidRPr="00A46D86" w:rsidTr="001436A8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CE39BB" w:rsidRPr="00472AC0" w:rsidRDefault="00CE39BB" w:rsidP="00DD3D17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E39BB" w:rsidRPr="00472AC0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CE39BB" w:rsidRPr="00A46D86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CE39BB" w:rsidRPr="00A46D86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CE39BB" w:rsidRPr="00A46D86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CE39BB" w:rsidRPr="00A46D86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CE39BB" w:rsidRPr="00A46D86" w:rsidRDefault="00CE39BB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EA532A" w:rsidRPr="00472AC0" w:rsidTr="0096039F">
        <w:trPr>
          <w:trHeight w:val="454"/>
        </w:trPr>
        <w:tc>
          <w:tcPr>
            <w:tcW w:w="2263" w:type="dxa"/>
            <w:vAlign w:val="center"/>
          </w:tcPr>
          <w:p w:rsidR="00EA532A" w:rsidRPr="00EA532A" w:rsidRDefault="00EA532A" w:rsidP="00EA532A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A532A">
              <w:rPr>
                <w:rFonts w:asciiTheme="minorHAnsi" w:hAnsiTheme="minorHAnsi" w:cstheme="minorHAnsi"/>
                <w:sz w:val="20"/>
                <w:szCs w:val="20"/>
              </w:rPr>
              <w:t>Utilise le couteau</w:t>
            </w:r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83933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16902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00591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331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76142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3326711"/>
            <w:placeholder>
              <w:docPart w:val="23E8399FED934172B6FC84831D603FD9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EA532A" w:rsidRDefault="00EA532A" w:rsidP="00EA532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A532A" w:rsidRPr="00472AC0" w:rsidTr="0096039F">
        <w:trPr>
          <w:trHeight w:val="454"/>
        </w:trPr>
        <w:tc>
          <w:tcPr>
            <w:tcW w:w="2263" w:type="dxa"/>
            <w:vAlign w:val="center"/>
          </w:tcPr>
          <w:p w:rsidR="00EA532A" w:rsidRPr="00EA532A" w:rsidRDefault="00EA532A" w:rsidP="00EA532A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A532A">
              <w:rPr>
                <w:rFonts w:asciiTheme="minorHAnsi" w:hAnsiTheme="minorHAnsi" w:cstheme="minorHAnsi"/>
                <w:sz w:val="20"/>
                <w:szCs w:val="20"/>
              </w:rPr>
              <w:t>Mange proprement</w:t>
            </w:r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84083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15605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15613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72072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2330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749576083"/>
            <w:placeholder>
              <w:docPart w:val="F7655750081D4A3EA3A3C4FCCC4FA363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EA532A" w:rsidRDefault="00EA532A" w:rsidP="00EA532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A532A" w:rsidRPr="00472AC0" w:rsidTr="0096039F">
        <w:trPr>
          <w:trHeight w:val="454"/>
        </w:trPr>
        <w:tc>
          <w:tcPr>
            <w:tcW w:w="2263" w:type="dxa"/>
            <w:vAlign w:val="center"/>
          </w:tcPr>
          <w:p w:rsidR="00EA532A" w:rsidRPr="00EA532A" w:rsidRDefault="00EA532A" w:rsidP="00EA532A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A532A">
              <w:rPr>
                <w:rFonts w:asciiTheme="minorHAnsi" w:hAnsiTheme="minorHAnsi" w:cstheme="minorHAnsi"/>
                <w:sz w:val="20"/>
                <w:szCs w:val="20"/>
              </w:rPr>
              <w:t>Prépare son déjeuner, sa collation</w:t>
            </w:r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40302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4755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2399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5285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558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237913848"/>
            <w:placeholder>
              <w:docPart w:val="0BA41D6D520840548C9228EAF934B29B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EA532A" w:rsidRDefault="00EA532A" w:rsidP="00EA532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A4299C" w:rsidRDefault="00A4299C" w:rsidP="00B700E0">
      <w:pPr>
        <w:rPr>
          <w:rFonts w:asciiTheme="minorHAnsi" w:hAnsiTheme="minorHAnsi" w:cstheme="minorHAnsi"/>
          <w:sz w:val="20"/>
          <w:szCs w:val="20"/>
        </w:rPr>
      </w:pPr>
    </w:p>
    <w:p w:rsidR="00F6093F" w:rsidRDefault="00F6093F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7E2090" w:rsidRPr="00A46D86" w:rsidTr="00197E84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7E2090" w:rsidRPr="0055248C" w:rsidRDefault="007E2090" w:rsidP="00197E84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Tâches domestiques</w:t>
            </w:r>
          </w:p>
        </w:tc>
      </w:tr>
      <w:tr w:rsidR="007E2090" w:rsidRPr="00A46D86" w:rsidTr="00197E84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7E2090" w:rsidRPr="00472AC0" w:rsidRDefault="007E2090" w:rsidP="00197E84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E2090" w:rsidRPr="00472AC0" w:rsidRDefault="007E2090" w:rsidP="00197E84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E2090" w:rsidRPr="00A46D86" w:rsidRDefault="007E2090" w:rsidP="00197E84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7E2090" w:rsidRPr="00A46D86" w:rsidRDefault="007E2090" w:rsidP="00197E84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7E2090" w:rsidRPr="00A46D86" w:rsidRDefault="007E2090" w:rsidP="00197E84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7E2090" w:rsidRPr="00A46D86" w:rsidRDefault="007E2090" w:rsidP="00197E84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7E2090" w:rsidRPr="00A46D86" w:rsidRDefault="007E2090" w:rsidP="00197E84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EA532A" w:rsidRPr="00472AC0" w:rsidTr="00720843">
        <w:trPr>
          <w:trHeight w:val="454"/>
        </w:trPr>
        <w:tc>
          <w:tcPr>
            <w:tcW w:w="2263" w:type="dxa"/>
            <w:vAlign w:val="center"/>
          </w:tcPr>
          <w:p w:rsidR="00EA532A" w:rsidRPr="00EA532A" w:rsidRDefault="00EA532A" w:rsidP="00EA532A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A532A">
              <w:rPr>
                <w:rFonts w:asciiTheme="minorHAnsi" w:hAnsiTheme="minorHAnsi" w:cstheme="minorHAnsi"/>
                <w:sz w:val="20"/>
                <w:szCs w:val="20"/>
              </w:rPr>
              <w:t>Fait son lit et range sa chambre</w:t>
            </w:r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2892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92605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80122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8996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36058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101256356"/>
            <w:placeholder>
              <w:docPart w:val="89CBF2BC01114A75A543F01AC5BFC1AE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EA532A" w:rsidRDefault="00EA532A" w:rsidP="00EA532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A532A" w:rsidRPr="00472AC0" w:rsidTr="00720843">
        <w:trPr>
          <w:trHeight w:val="454"/>
        </w:trPr>
        <w:tc>
          <w:tcPr>
            <w:tcW w:w="2263" w:type="dxa"/>
            <w:vAlign w:val="center"/>
          </w:tcPr>
          <w:p w:rsidR="00EA532A" w:rsidRPr="00EA532A" w:rsidRDefault="00EA532A" w:rsidP="00EA532A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A532A">
              <w:rPr>
                <w:rFonts w:asciiTheme="minorHAnsi" w:hAnsiTheme="minorHAnsi" w:cstheme="minorHAnsi"/>
                <w:sz w:val="20"/>
                <w:szCs w:val="20"/>
              </w:rPr>
              <w:t>Met la table</w:t>
            </w:r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901482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7178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30458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4081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93814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208940574"/>
            <w:placeholder>
              <w:docPart w:val="DB50C4EC37A34FA8ABBDC031E2D86995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EA532A" w:rsidRDefault="00EA532A" w:rsidP="00EA532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A532A" w:rsidRPr="00472AC0" w:rsidTr="00720843">
        <w:trPr>
          <w:trHeight w:val="454"/>
        </w:trPr>
        <w:tc>
          <w:tcPr>
            <w:tcW w:w="2263" w:type="dxa"/>
            <w:vAlign w:val="center"/>
          </w:tcPr>
          <w:p w:rsidR="00EA532A" w:rsidRPr="00EA532A" w:rsidRDefault="00EA532A" w:rsidP="00EA532A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A532A">
              <w:rPr>
                <w:rFonts w:asciiTheme="minorHAnsi" w:hAnsiTheme="minorHAnsi" w:cstheme="minorHAnsi"/>
                <w:sz w:val="20"/>
                <w:szCs w:val="20"/>
              </w:rPr>
              <w:t>S’organise dans ses routines à la maison</w:t>
            </w:r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47107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4483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99647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37513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7072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825496092"/>
            <w:placeholder>
              <w:docPart w:val="D85F95C6F7B54DD5B5AA0BD31D55359E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EA532A" w:rsidRDefault="00EA532A" w:rsidP="00EA532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7E2090" w:rsidRDefault="007E2090" w:rsidP="00B700E0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D044B8" w:rsidRPr="00A46D86" w:rsidTr="00DD3D17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D044B8" w:rsidRPr="0055248C" w:rsidRDefault="00D044B8" w:rsidP="00DD3D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Déplacements / Loisirs</w:t>
            </w:r>
          </w:p>
        </w:tc>
      </w:tr>
      <w:tr w:rsidR="00D044B8" w:rsidRPr="00A46D86" w:rsidTr="00DD3D17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D044B8" w:rsidRPr="00472AC0" w:rsidRDefault="00D044B8" w:rsidP="00DD3D17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044B8" w:rsidRPr="00472AC0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D044B8" w:rsidRPr="00A46D86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D044B8" w:rsidRPr="00A46D86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D044B8" w:rsidRPr="00A46D86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D044B8" w:rsidRPr="00A46D86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D044B8" w:rsidRPr="00A46D86" w:rsidRDefault="00D044B8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EA532A" w:rsidRPr="00472AC0" w:rsidTr="00581570">
        <w:trPr>
          <w:trHeight w:val="397"/>
        </w:trPr>
        <w:tc>
          <w:tcPr>
            <w:tcW w:w="2263" w:type="dxa"/>
            <w:vAlign w:val="center"/>
          </w:tcPr>
          <w:p w:rsidR="00EA532A" w:rsidRPr="00EA532A" w:rsidRDefault="00EA532A" w:rsidP="00EA532A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A532A">
              <w:rPr>
                <w:rFonts w:asciiTheme="minorHAnsi" w:hAnsiTheme="minorHAnsi" w:cstheme="minorHAnsi"/>
                <w:sz w:val="20"/>
                <w:szCs w:val="20"/>
              </w:rPr>
              <w:t>Peut marcher 1 km</w:t>
            </w:r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3354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1187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3096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38670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6280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2035255053"/>
            <w:placeholder>
              <w:docPart w:val="BF3A4B6A6C53444AB07BE6048B2F0AB9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EA532A" w:rsidRDefault="00EA532A" w:rsidP="00EA532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A532A" w:rsidRPr="00472AC0" w:rsidTr="00581570">
        <w:trPr>
          <w:trHeight w:val="397"/>
        </w:trPr>
        <w:tc>
          <w:tcPr>
            <w:tcW w:w="2263" w:type="dxa"/>
            <w:vAlign w:val="center"/>
          </w:tcPr>
          <w:p w:rsidR="00EA532A" w:rsidRPr="00EA532A" w:rsidRDefault="00EA532A" w:rsidP="00EA532A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A532A">
              <w:rPr>
                <w:rFonts w:asciiTheme="minorHAnsi" w:hAnsiTheme="minorHAnsi" w:cstheme="minorHAnsi"/>
                <w:sz w:val="20"/>
                <w:szCs w:val="20"/>
              </w:rPr>
              <w:t>Se déplace en vélo dans son quartier</w:t>
            </w:r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73037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54113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1539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179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90921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918133128"/>
            <w:placeholder>
              <w:docPart w:val="9B523ECA590E4EF695249750C0293B06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EA532A" w:rsidRDefault="00EA532A" w:rsidP="00EA532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A532A" w:rsidRPr="00472AC0" w:rsidTr="00581570">
        <w:trPr>
          <w:trHeight w:val="397"/>
        </w:trPr>
        <w:tc>
          <w:tcPr>
            <w:tcW w:w="2263" w:type="dxa"/>
            <w:vAlign w:val="center"/>
          </w:tcPr>
          <w:p w:rsidR="00EA532A" w:rsidRPr="00EA532A" w:rsidRDefault="00EA532A" w:rsidP="00EA532A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A532A">
              <w:rPr>
                <w:rFonts w:asciiTheme="minorHAnsi" w:hAnsiTheme="minorHAnsi" w:cstheme="minorHAnsi"/>
                <w:sz w:val="20"/>
                <w:szCs w:val="20"/>
              </w:rPr>
              <w:t>Se rend chez un ami à pied ou à vélo</w:t>
            </w:r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414121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64248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37704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40536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09946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807444106"/>
            <w:placeholder>
              <w:docPart w:val="2D6E9FD633AA4B4AB0C5354F7DFA901C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EA532A" w:rsidRDefault="00EA532A" w:rsidP="00EA532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A532A" w:rsidRPr="00472AC0" w:rsidTr="00581570">
        <w:trPr>
          <w:trHeight w:val="397"/>
        </w:trPr>
        <w:tc>
          <w:tcPr>
            <w:tcW w:w="2263" w:type="dxa"/>
            <w:vAlign w:val="center"/>
          </w:tcPr>
          <w:p w:rsidR="00EA532A" w:rsidRPr="00EA532A" w:rsidRDefault="00EA532A" w:rsidP="00EA532A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A532A">
              <w:rPr>
                <w:rFonts w:asciiTheme="minorHAnsi" w:hAnsiTheme="minorHAnsi" w:cstheme="minorHAnsi"/>
                <w:sz w:val="20"/>
                <w:szCs w:val="20"/>
              </w:rPr>
              <w:t>Respecte les règles de sécurité dans les déplacements</w:t>
            </w:r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35747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06992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209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09747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56375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279534835"/>
            <w:placeholder>
              <w:docPart w:val="F19CC44B16FD4B35861D9CA1BA893BD8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EA532A" w:rsidRDefault="00EA532A" w:rsidP="00EA532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F604A7" w:rsidRDefault="00F604A7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334D44" w:rsidRPr="00A46D86" w:rsidTr="00662AB7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334D44" w:rsidRPr="0055248C" w:rsidRDefault="00EA532A" w:rsidP="00662AB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Volet scolaire</w:t>
            </w:r>
          </w:p>
        </w:tc>
      </w:tr>
      <w:tr w:rsidR="00334D44" w:rsidRPr="00A46D86" w:rsidTr="00662AB7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334D44" w:rsidRPr="00472AC0" w:rsidRDefault="00334D44" w:rsidP="00662AB7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34D44" w:rsidRPr="00472AC0" w:rsidRDefault="00334D44" w:rsidP="00662AB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34D44" w:rsidRPr="00A46D86" w:rsidRDefault="00334D44" w:rsidP="00662AB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334D44" w:rsidRPr="00A46D86" w:rsidRDefault="00334D44" w:rsidP="00662AB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334D44" w:rsidRPr="00A46D86" w:rsidRDefault="00334D44" w:rsidP="00662AB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334D44" w:rsidRPr="00A46D86" w:rsidRDefault="00334D44" w:rsidP="00662AB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334D44" w:rsidRPr="00A46D86" w:rsidRDefault="00334D44" w:rsidP="00662AB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EA532A" w:rsidRPr="00472AC0" w:rsidTr="004D3B9D">
        <w:trPr>
          <w:trHeight w:val="454"/>
        </w:trPr>
        <w:tc>
          <w:tcPr>
            <w:tcW w:w="2263" w:type="dxa"/>
            <w:vAlign w:val="center"/>
          </w:tcPr>
          <w:p w:rsidR="00EA532A" w:rsidRPr="00EA532A" w:rsidRDefault="00EA532A" w:rsidP="00EA532A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A532A">
              <w:rPr>
                <w:rFonts w:asciiTheme="minorHAnsi" w:hAnsiTheme="minorHAnsi" w:cstheme="minorHAnsi"/>
                <w:sz w:val="20"/>
                <w:szCs w:val="20"/>
              </w:rPr>
              <w:t>S’organise dans ses routines</w:t>
            </w:r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69155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10501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14220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73650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3037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351723597"/>
            <w:placeholder>
              <w:docPart w:val="142838BBF80D4A598F42D7398B5F745A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EA532A" w:rsidRDefault="00EA532A" w:rsidP="00EA532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A532A" w:rsidRPr="00472AC0" w:rsidTr="004D3B9D">
        <w:trPr>
          <w:trHeight w:val="454"/>
        </w:trPr>
        <w:tc>
          <w:tcPr>
            <w:tcW w:w="2263" w:type="dxa"/>
            <w:vAlign w:val="center"/>
          </w:tcPr>
          <w:p w:rsidR="00EA532A" w:rsidRPr="00EA532A" w:rsidRDefault="00EA532A" w:rsidP="00EA532A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A532A">
              <w:rPr>
                <w:rFonts w:asciiTheme="minorHAnsi" w:hAnsiTheme="minorHAnsi" w:cstheme="minorHAnsi"/>
                <w:sz w:val="20"/>
                <w:szCs w:val="20"/>
              </w:rPr>
              <w:t>S’organise avec son matériel scolaire</w:t>
            </w:r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8591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4427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34878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749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4578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609265724"/>
            <w:placeholder>
              <w:docPart w:val="F5E69B02ABAF43A781BCC9EAE4FEA74B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EA532A" w:rsidRDefault="00EA532A" w:rsidP="00EA532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A532A" w:rsidRPr="00472AC0" w:rsidTr="004D3B9D">
        <w:trPr>
          <w:trHeight w:val="454"/>
        </w:trPr>
        <w:tc>
          <w:tcPr>
            <w:tcW w:w="2263" w:type="dxa"/>
            <w:vAlign w:val="center"/>
          </w:tcPr>
          <w:p w:rsidR="00EA532A" w:rsidRPr="00EA532A" w:rsidRDefault="00EA532A" w:rsidP="00EA532A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A532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 son matériel pour ses devoirs</w:t>
            </w:r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2095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646515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358710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17839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4120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718870806"/>
            <w:placeholder>
              <w:docPart w:val="FD9CA9C8BAD04A559E94D6F20E027865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EA532A" w:rsidRDefault="00EA532A" w:rsidP="00EA532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A532A" w:rsidRPr="00472AC0" w:rsidTr="004D3B9D">
        <w:trPr>
          <w:trHeight w:val="454"/>
        </w:trPr>
        <w:tc>
          <w:tcPr>
            <w:tcW w:w="2263" w:type="dxa"/>
            <w:vAlign w:val="center"/>
          </w:tcPr>
          <w:p w:rsidR="00EA532A" w:rsidRPr="00EA532A" w:rsidRDefault="00EA532A" w:rsidP="00EA532A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A532A">
              <w:rPr>
                <w:rFonts w:asciiTheme="minorHAnsi" w:hAnsiTheme="minorHAnsi" w:cstheme="minorHAnsi"/>
                <w:sz w:val="20"/>
                <w:szCs w:val="20"/>
              </w:rPr>
              <w:t>Est organisé sur sa page de travail</w:t>
            </w:r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91755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88804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99194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6721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73427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2046670610"/>
            <w:placeholder>
              <w:docPart w:val="D5537AD463C04D8A9EE876B47A50CCB7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EA532A" w:rsidRDefault="00EA532A" w:rsidP="00EA532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A532A" w:rsidRPr="00472AC0" w:rsidTr="004D3B9D">
        <w:trPr>
          <w:trHeight w:val="454"/>
        </w:trPr>
        <w:tc>
          <w:tcPr>
            <w:tcW w:w="2263" w:type="dxa"/>
            <w:vAlign w:val="center"/>
          </w:tcPr>
          <w:p w:rsidR="00EA532A" w:rsidRPr="00EA532A" w:rsidRDefault="00EA532A" w:rsidP="00EA532A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A532A">
              <w:rPr>
                <w:rFonts w:asciiTheme="minorHAnsi" w:hAnsiTheme="minorHAnsi" w:cstheme="minorHAnsi"/>
                <w:sz w:val="20"/>
                <w:szCs w:val="20"/>
              </w:rPr>
              <w:t>A une écriture fonctionnelle, lisible</w:t>
            </w:r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64204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0329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47618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21750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28459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998711205"/>
            <w:placeholder>
              <w:docPart w:val="0F983C2444D04A12B5E7F150E0119830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EA532A" w:rsidRDefault="00EA532A" w:rsidP="00EA532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A532A" w:rsidRPr="00472AC0" w:rsidTr="004D3B9D">
        <w:trPr>
          <w:trHeight w:val="454"/>
        </w:trPr>
        <w:tc>
          <w:tcPr>
            <w:tcW w:w="2263" w:type="dxa"/>
            <w:vAlign w:val="center"/>
          </w:tcPr>
          <w:p w:rsidR="00EA532A" w:rsidRPr="00EA532A" w:rsidRDefault="00EA532A" w:rsidP="00EA532A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A532A">
              <w:rPr>
                <w:rFonts w:asciiTheme="minorHAnsi" w:hAnsiTheme="minorHAnsi" w:cstheme="minorHAnsi"/>
                <w:sz w:val="20"/>
                <w:szCs w:val="20"/>
              </w:rPr>
              <w:t>Est autonome pour manipuler l’efface, l’aiguisoir, coffre à crayon</w:t>
            </w:r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8289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37118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61869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83724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74220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987080222"/>
            <w:placeholder>
              <w:docPart w:val="E5ADB3E861B34A1D84AF245C4F9B5A73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EA532A" w:rsidRDefault="00EA532A" w:rsidP="00EA532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A532A" w:rsidRPr="00472AC0" w:rsidTr="004D3B9D">
        <w:trPr>
          <w:trHeight w:val="454"/>
        </w:trPr>
        <w:tc>
          <w:tcPr>
            <w:tcW w:w="2263" w:type="dxa"/>
            <w:vAlign w:val="center"/>
          </w:tcPr>
          <w:p w:rsidR="00EA532A" w:rsidRPr="00EA532A" w:rsidRDefault="00EA532A" w:rsidP="00EA532A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A532A">
              <w:rPr>
                <w:rFonts w:asciiTheme="minorHAnsi" w:hAnsiTheme="minorHAnsi" w:cstheme="minorHAnsi"/>
                <w:sz w:val="20"/>
                <w:szCs w:val="20"/>
              </w:rPr>
              <w:t>Est capable d’entourer, surligner</w:t>
            </w:r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02151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31336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00424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53646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83395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999149550"/>
            <w:placeholder>
              <w:docPart w:val="422AA0B1244946B9BCBE682125D09E4B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EA532A" w:rsidRDefault="00EA532A" w:rsidP="00EA532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A532A" w:rsidRPr="00472AC0" w:rsidTr="004D3B9D">
        <w:trPr>
          <w:trHeight w:val="454"/>
        </w:trPr>
        <w:tc>
          <w:tcPr>
            <w:tcW w:w="2263" w:type="dxa"/>
            <w:vAlign w:val="center"/>
          </w:tcPr>
          <w:p w:rsidR="00EA532A" w:rsidRPr="00EA532A" w:rsidRDefault="00EA532A" w:rsidP="00EA532A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A532A">
              <w:rPr>
                <w:rFonts w:asciiTheme="minorHAnsi" w:hAnsiTheme="minorHAnsi" w:cstheme="minorHAnsi"/>
                <w:sz w:val="20"/>
                <w:szCs w:val="20"/>
              </w:rPr>
              <w:t>Est capable de retrouver une réponse/phrase dans une page</w:t>
            </w:r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68738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3687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3048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21341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61732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123119411"/>
            <w:placeholder>
              <w:docPart w:val="567ECE9CBF364A07BE3522BFA14BB38B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EA532A" w:rsidRDefault="00EA532A" w:rsidP="00EA532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A532A" w:rsidRPr="00472AC0" w:rsidTr="004D3B9D">
        <w:trPr>
          <w:trHeight w:val="454"/>
        </w:trPr>
        <w:tc>
          <w:tcPr>
            <w:tcW w:w="2263" w:type="dxa"/>
            <w:vAlign w:val="center"/>
          </w:tcPr>
          <w:p w:rsidR="00EA532A" w:rsidRPr="00EA532A" w:rsidRDefault="00EA532A" w:rsidP="00EA532A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A532A">
              <w:rPr>
                <w:rFonts w:asciiTheme="minorHAnsi" w:hAnsiTheme="minorHAnsi" w:cstheme="minorHAnsi"/>
                <w:sz w:val="20"/>
                <w:szCs w:val="20"/>
              </w:rPr>
              <w:t>Revient à la maison avec ses effets personnels</w:t>
            </w:r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4207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4709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97079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947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95638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863964344"/>
            <w:placeholder>
              <w:docPart w:val="F08761DAE45C45F5943A513F092C8FD5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EA532A" w:rsidRDefault="00EA532A" w:rsidP="00EA532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A532A" w:rsidRPr="00472AC0" w:rsidTr="004D3B9D">
        <w:trPr>
          <w:trHeight w:val="454"/>
        </w:trPr>
        <w:tc>
          <w:tcPr>
            <w:tcW w:w="2263" w:type="dxa"/>
            <w:vAlign w:val="center"/>
          </w:tcPr>
          <w:p w:rsidR="00EA532A" w:rsidRPr="00EA532A" w:rsidRDefault="00EA532A" w:rsidP="00EA532A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A532A">
              <w:rPr>
                <w:rFonts w:asciiTheme="minorHAnsi" w:hAnsiTheme="minorHAnsi" w:cstheme="minorHAnsi"/>
                <w:sz w:val="20"/>
                <w:szCs w:val="20"/>
              </w:rPr>
              <w:t>Résultats scolaires</w:t>
            </w:r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4753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9829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24896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24769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4307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218134707"/>
            <w:placeholder>
              <w:docPart w:val="F51322267442423487D113A2EDE5B959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EA532A" w:rsidRDefault="00EA532A" w:rsidP="00EA532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EA532A" w:rsidRPr="00472AC0" w:rsidTr="004D3B9D">
        <w:trPr>
          <w:trHeight w:val="454"/>
        </w:trPr>
        <w:tc>
          <w:tcPr>
            <w:tcW w:w="2263" w:type="dxa"/>
            <w:vAlign w:val="center"/>
          </w:tcPr>
          <w:p w:rsidR="00EA532A" w:rsidRPr="00EA532A" w:rsidRDefault="00EA532A" w:rsidP="00EA532A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EA532A">
              <w:rPr>
                <w:rFonts w:asciiTheme="minorHAnsi" w:hAnsiTheme="minorHAnsi" w:cstheme="minorHAnsi"/>
                <w:sz w:val="20"/>
                <w:szCs w:val="20"/>
              </w:rPr>
              <w:t>Comportement en classe et à la récréation</w:t>
            </w:r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12818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16073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3931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126688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EA532A" w:rsidRDefault="00FB002B" w:rsidP="00EA532A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62484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532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964578876"/>
            <w:placeholder>
              <w:docPart w:val="FA7C5C1645024F48A59383FB49195AF1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EA532A" w:rsidRDefault="00EA532A" w:rsidP="00EA532A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334D44" w:rsidRDefault="00334D44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p w:rsidR="00334D44" w:rsidRDefault="00334D44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pPr w:leftFromText="141" w:rightFromText="141" w:vertAnchor="text" w:tblpY="1"/>
        <w:tblOverlap w:val="never"/>
        <w:tblW w:w="10627" w:type="dxa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992"/>
        <w:gridCol w:w="1276"/>
        <w:gridCol w:w="992"/>
        <w:gridCol w:w="567"/>
        <w:gridCol w:w="3261"/>
      </w:tblGrid>
      <w:tr w:rsidR="00656BF7" w:rsidRPr="00A46D86" w:rsidTr="00DD3D17">
        <w:trPr>
          <w:trHeight w:val="46"/>
          <w:tblHeader/>
        </w:trPr>
        <w:tc>
          <w:tcPr>
            <w:tcW w:w="10627" w:type="dxa"/>
            <w:gridSpan w:val="7"/>
            <w:shd w:val="clear" w:color="auto" w:fill="BFBFBF" w:themeFill="background1" w:themeFillShade="BF"/>
            <w:vAlign w:val="center"/>
          </w:tcPr>
          <w:p w:rsidR="00656BF7" w:rsidRPr="0055248C" w:rsidRDefault="00204C58" w:rsidP="00DD3D17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Interactions sociale</w:t>
            </w:r>
            <w:r w:rsidR="006413A3">
              <w:rPr>
                <w:rFonts w:asciiTheme="minorHAnsi" w:hAnsiTheme="minorHAnsi" w:cstheme="minorHAnsi"/>
                <w:b/>
                <w:sz w:val="22"/>
                <w:szCs w:val="22"/>
              </w:rPr>
              <w:t>s</w:t>
            </w:r>
          </w:p>
        </w:tc>
      </w:tr>
      <w:tr w:rsidR="00656BF7" w:rsidRPr="00A46D86" w:rsidTr="00DD3D17">
        <w:trPr>
          <w:trHeight w:val="397"/>
          <w:tblHeader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:rsidR="00656BF7" w:rsidRPr="00472AC0" w:rsidRDefault="00656BF7" w:rsidP="00DD3D17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56BF7" w:rsidRPr="00472AC0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656BF7" w:rsidRPr="00A46D86" w:rsidRDefault="00656BF7" w:rsidP="00DD3D17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6773AE" w:rsidRPr="00472AC0" w:rsidTr="00D56120">
        <w:trPr>
          <w:trHeight w:val="454"/>
        </w:trPr>
        <w:tc>
          <w:tcPr>
            <w:tcW w:w="2263" w:type="dxa"/>
            <w:vAlign w:val="center"/>
          </w:tcPr>
          <w:p w:rsidR="006773AE" w:rsidRPr="006773AE" w:rsidRDefault="006773AE" w:rsidP="006773AE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73AE">
              <w:rPr>
                <w:rFonts w:asciiTheme="minorHAnsi" w:hAnsiTheme="minorHAnsi" w:cstheme="minorHAnsi"/>
                <w:sz w:val="20"/>
                <w:szCs w:val="20"/>
              </w:rPr>
              <w:t>Téléphone à des amis</w:t>
            </w:r>
          </w:p>
        </w:tc>
        <w:tc>
          <w:tcPr>
            <w:tcW w:w="1276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270586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7584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5451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911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12712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635767796"/>
            <w:placeholder>
              <w:docPart w:val="7C9564720361499FB570D0011B617657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773AE" w:rsidRDefault="006773AE" w:rsidP="006773A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773AE" w:rsidRPr="00472AC0" w:rsidTr="00D56120">
        <w:trPr>
          <w:trHeight w:val="454"/>
        </w:trPr>
        <w:tc>
          <w:tcPr>
            <w:tcW w:w="2263" w:type="dxa"/>
            <w:vAlign w:val="center"/>
          </w:tcPr>
          <w:p w:rsidR="006773AE" w:rsidRPr="006773AE" w:rsidRDefault="006773AE" w:rsidP="006773AE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73AE">
              <w:rPr>
                <w:rFonts w:asciiTheme="minorHAnsi" w:hAnsiTheme="minorHAnsi" w:cstheme="minorHAnsi"/>
                <w:sz w:val="20"/>
                <w:szCs w:val="20"/>
              </w:rPr>
              <w:t>Exprime ses frustrations et son désaccord adéquatement</w:t>
            </w:r>
          </w:p>
        </w:tc>
        <w:tc>
          <w:tcPr>
            <w:tcW w:w="1276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50351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27675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18604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3375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9703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235704743"/>
            <w:placeholder>
              <w:docPart w:val="4804650AB57540058D646BF9C5824139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773AE" w:rsidRDefault="006773AE" w:rsidP="006773A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773AE" w:rsidRPr="00472AC0" w:rsidTr="00D56120">
        <w:trPr>
          <w:trHeight w:val="454"/>
        </w:trPr>
        <w:tc>
          <w:tcPr>
            <w:tcW w:w="2263" w:type="dxa"/>
            <w:vAlign w:val="center"/>
          </w:tcPr>
          <w:p w:rsidR="006773AE" w:rsidRPr="006773AE" w:rsidRDefault="006773AE" w:rsidP="006773AE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73AE">
              <w:rPr>
                <w:rFonts w:asciiTheme="minorHAnsi" w:hAnsiTheme="minorHAnsi" w:cstheme="minorHAnsi"/>
                <w:sz w:val="20"/>
                <w:szCs w:val="20"/>
              </w:rPr>
              <w:t>Respecte l’autorité, l’environnement, les pairs et la propriété</w:t>
            </w:r>
          </w:p>
        </w:tc>
        <w:tc>
          <w:tcPr>
            <w:tcW w:w="1276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24545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56264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8514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20258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1492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319563017"/>
            <w:placeholder>
              <w:docPart w:val="AE66B994FB4C4C6089257EA3B4AF6551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773AE" w:rsidRDefault="006773AE" w:rsidP="006773A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F6093F" w:rsidRPr="00472AC0" w:rsidTr="00F6093F">
        <w:trPr>
          <w:trHeight w:val="454"/>
        </w:trPr>
        <w:tc>
          <w:tcPr>
            <w:tcW w:w="2263" w:type="dxa"/>
            <w:shd w:val="clear" w:color="auto" w:fill="E7E6E6" w:themeFill="background2"/>
            <w:vAlign w:val="center"/>
          </w:tcPr>
          <w:p w:rsidR="00F6093F" w:rsidRPr="00472AC0" w:rsidRDefault="00F6093F" w:rsidP="00F6093F">
            <w:pPr>
              <w:tabs>
                <w:tab w:val="right" w:pos="5841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Liste des tâches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:rsidR="00F6093F" w:rsidRPr="00472AC0" w:rsidRDefault="00F6093F" w:rsidP="00F6093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Jamais expérimenté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F6093F" w:rsidRPr="00A46D86" w:rsidRDefault="00F6093F" w:rsidP="00F6093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Difficile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:rsidR="00F6093F" w:rsidRPr="00A46D86" w:rsidRDefault="00F6093F" w:rsidP="00F6093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 apprentissage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:rsidR="00F6093F" w:rsidRPr="00A46D86" w:rsidRDefault="00F6093F" w:rsidP="00F6093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Autonome</w:t>
            </w:r>
          </w:p>
        </w:tc>
        <w:tc>
          <w:tcPr>
            <w:tcW w:w="567" w:type="dxa"/>
            <w:shd w:val="clear" w:color="auto" w:fill="E7E6E6" w:themeFill="background2"/>
            <w:vAlign w:val="center"/>
          </w:tcPr>
          <w:p w:rsidR="00F6093F" w:rsidRPr="00A46D86" w:rsidRDefault="00F6093F" w:rsidP="00F6093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S.O.</w:t>
            </w:r>
          </w:p>
        </w:tc>
        <w:tc>
          <w:tcPr>
            <w:tcW w:w="3261" w:type="dxa"/>
            <w:shd w:val="clear" w:color="auto" w:fill="E7E6E6" w:themeFill="background2"/>
            <w:vAlign w:val="center"/>
          </w:tcPr>
          <w:p w:rsidR="00F6093F" w:rsidRPr="00A46D86" w:rsidRDefault="00F6093F" w:rsidP="00F6093F">
            <w:pPr>
              <w:spacing w:before="20" w:after="20"/>
              <w:ind w:left="-56" w:right="-5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Commentaire</w:t>
            </w:r>
          </w:p>
        </w:tc>
      </w:tr>
      <w:tr w:rsidR="006773AE" w:rsidRPr="00472AC0" w:rsidTr="00D56120">
        <w:trPr>
          <w:trHeight w:val="454"/>
        </w:trPr>
        <w:tc>
          <w:tcPr>
            <w:tcW w:w="2263" w:type="dxa"/>
            <w:vAlign w:val="center"/>
          </w:tcPr>
          <w:p w:rsidR="006773AE" w:rsidRPr="006773AE" w:rsidRDefault="006773AE" w:rsidP="006773AE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73AE">
              <w:rPr>
                <w:rFonts w:asciiTheme="minorHAnsi" w:hAnsiTheme="minorHAnsi" w:cstheme="minorHAnsi"/>
                <w:sz w:val="20"/>
                <w:szCs w:val="20"/>
              </w:rPr>
              <w:t>Respecte les règles familiales</w:t>
            </w:r>
          </w:p>
        </w:tc>
        <w:tc>
          <w:tcPr>
            <w:tcW w:w="1276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604007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1241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58236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219366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23962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596670330"/>
            <w:placeholder>
              <w:docPart w:val="EBCA95354C6A4AEA9ED9CCB2E90E8C53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773AE" w:rsidRDefault="006773AE" w:rsidP="006773A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773AE" w:rsidRPr="00472AC0" w:rsidTr="00D56120">
        <w:trPr>
          <w:trHeight w:val="454"/>
        </w:trPr>
        <w:tc>
          <w:tcPr>
            <w:tcW w:w="2263" w:type="dxa"/>
            <w:vAlign w:val="center"/>
          </w:tcPr>
          <w:p w:rsidR="006773AE" w:rsidRPr="006773AE" w:rsidRDefault="006773AE" w:rsidP="006773AE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73AE">
              <w:rPr>
                <w:rFonts w:asciiTheme="minorHAnsi" w:hAnsiTheme="minorHAnsi" w:cstheme="minorHAnsi"/>
                <w:sz w:val="20"/>
                <w:szCs w:val="20"/>
              </w:rPr>
              <w:t>Rend service</w:t>
            </w:r>
          </w:p>
        </w:tc>
        <w:tc>
          <w:tcPr>
            <w:tcW w:w="1276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86177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04529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53592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577703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6469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932668174"/>
            <w:placeholder>
              <w:docPart w:val="295BF9269B5841CA9B6CDB3F95EC6CC6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773AE" w:rsidRDefault="006773AE" w:rsidP="006773A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773AE" w:rsidRPr="00472AC0" w:rsidTr="00D56120">
        <w:trPr>
          <w:trHeight w:val="454"/>
        </w:trPr>
        <w:tc>
          <w:tcPr>
            <w:tcW w:w="2263" w:type="dxa"/>
            <w:vAlign w:val="center"/>
          </w:tcPr>
          <w:p w:rsidR="006773AE" w:rsidRPr="006773AE" w:rsidRDefault="006773AE" w:rsidP="006773AE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73AE">
              <w:rPr>
                <w:rFonts w:asciiTheme="minorHAnsi" w:hAnsiTheme="minorHAnsi" w:cstheme="minorHAnsi"/>
                <w:sz w:val="20"/>
                <w:szCs w:val="20"/>
              </w:rPr>
              <w:t>Applique les règles de conduite et les règles sociales de politesse</w:t>
            </w:r>
          </w:p>
        </w:tc>
        <w:tc>
          <w:tcPr>
            <w:tcW w:w="1276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53645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5086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98763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5114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57276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928122176"/>
            <w:placeholder>
              <w:docPart w:val="6BA4B75B5FBB42D0B017DEF6D5FAA807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773AE" w:rsidRDefault="006773AE" w:rsidP="006773A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773AE" w:rsidRPr="00472AC0" w:rsidTr="00D56120">
        <w:trPr>
          <w:trHeight w:val="454"/>
        </w:trPr>
        <w:tc>
          <w:tcPr>
            <w:tcW w:w="2263" w:type="dxa"/>
            <w:vAlign w:val="center"/>
          </w:tcPr>
          <w:p w:rsidR="006773AE" w:rsidRPr="006773AE" w:rsidRDefault="006773AE" w:rsidP="006773AE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73AE">
              <w:rPr>
                <w:rFonts w:asciiTheme="minorHAnsi" w:hAnsiTheme="minorHAnsi" w:cstheme="minorHAnsi"/>
                <w:sz w:val="20"/>
                <w:szCs w:val="20"/>
              </w:rPr>
              <w:t>Est en mesure de raconter, d’avoir un discours organisé (raconter sa journée, expliquer un jeu)</w:t>
            </w:r>
          </w:p>
        </w:tc>
        <w:tc>
          <w:tcPr>
            <w:tcW w:w="1276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4821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63935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0601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712931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62643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804510707"/>
            <w:placeholder>
              <w:docPart w:val="01044312DCFF4DC1810F95266D80C621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773AE" w:rsidRDefault="006773AE" w:rsidP="006773A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773AE" w:rsidRPr="00472AC0" w:rsidTr="00D56120">
        <w:trPr>
          <w:trHeight w:val="454"/>
        </w:trPr>
        <w:tc>
          <w:tcPr>
            <w:tcW w:w="2263" w:type="dxa"/>
            <w:vAlign w:val="center"/>
          </w:tcPr>
          <w:p w:rsidR="006773AE" w:rsidRPr="006773AE" w:rsidRDefault="006773AE" w:rsidP="006773AE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73AE">
              <w:rPr>
                <w:rFonts w:asciiTheme="minorHAnsi" w:hAnsiTheme="minorHAnsi" w:cstheme="minorHAnsi"/>
                <w:sz w:val="20"/>
                <w:szCs w:val="20"/>
              </w:rPr>
              <w:t>Prononce adéquatement tous les mots</w:t>
            </w:r>
          </w:p>
        </w:tc>
        <w:tc>
          <w:tcPr>
            <w:tcW w:w="1276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59220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72902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820609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74146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58795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817223932"/>
            <w:placeholder>
              <w:docPart w:val="B1A8CB6ABBF7440399268CDB51CFB4F0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773AE" w:rsidRDefault="006773AE" w:rsidP="006773A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6773AE" w:rsidRPr="00472AC0" w:rsidTr="00D56120">
        <w:trPr>
          <w:trHeight w:val="454"/>
        </w:trPr>
        <w:tc>
          <w:tcPr>
            <w:tcW w:w="2263" w:type="dxa"/>
            <w:vAlign w:val="center"/>
          </w:tcPr>
          <w:p w:rsidR="006773AE" w:rsidRPr="006773AE" w:rsidRDefault="006773AE" w:rsidP="006773AE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73AE">
              <w:rPr>
                <w:rFonts w:asciiTheme="minorHAnsi" w:hAnsiTheme="minorHAnsi" w:cstheme="minorHAnsi"/>
                <w:sz w:val="20"/>
                <w:szCs w:val="20"/>
              </w:rPr>
              <w:t>Structures de phrases sont adéquates (erreurs rares)</w:t>
            </w:r>
          </w:p>
        </w:tc>
        <w:tc>
          <w:tcPr>
            <w:tcW w:w="1276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55831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46108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9549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45842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6773AE" w:rsidRDefault="00FB002B" w:rsidP="006773AE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95654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73AE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-1263609525"/>
            <w:placeholder>
              <w:docPart w:val="F96A596416A8438381EE7D880A41C159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6773AE" w:rsidRDefault="006773AE" w:rsidP="006773A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  <w:tr w:rsidR="00D83823" w:rsidRPr="00472AC0" w:rsidTr="00D56120">
        <w:trPr>
          <w:trHeight w:val="454"/>
        </w:trPr>
        <w:tc>
          <w:tcPr>
            <w:tcW w:w="2263" w:type="dxa"/>
            <w:vAlign w:val="center"/>
          </w:tcPr>
          <w:p w:rsidR="00D83823" w:rsidRPr="00D83823" w:rsidRDefault="006773AE" w:rsidP="00D83823">
            <w:pPr>
              <w:spacing w:before="20" w:after="20" w:line="21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773AE">
              <w:rPr>
                <w:rFonts w:asciiTheme="minorHAnsi" w:hAnsiTheme="minorHAnsi" w:cstheme="minorHAnsi"/>
                <w:sz w:val="20"/>
                <w:szCs w:val="20"/>
              </w:rPr>
              <w:t>Comprend les questions, les consignes et les histoires</w:t>
            </w:r>
          </w:p>
        </w:tc>
        <w:tc>
          <w:tcPr>
            <w:tcW w:w="1276" w:type="dxa"/>
            <w:vAlign w:val="center"/>
          </w:tcPr>
          <w:p w:rsidR="00D83823" w:rsidRDefault="00FB002B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4587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83823" w:rsidRDefault="00FB002B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867293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76" w:type="dxa"/>
            <w:vAlign w:val="center"/>
          </w:tcPr>
          <w:p w:rsidR="00D83823" w:rsidRDefault="00FB002B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652405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:rsidR="00D83823" w:rsidRDefault="00FB002B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98249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67" w:type="dxa"/>
            <w:vAlign w:val="center"/>
          </w:tcPr>
          <w:p w:rsidR="00D83823" w:rsidRDefault="00FB002B" w:rsidP="00D8382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72462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3823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463865957"/>
            <w:placeholder>
              <w:docPart w:val="8848C5F6C34043DE8E3D5A6B50C30732"/>
            </w:placeholder>
            <w:showingPlcHdr/>
            <w:text w:multiLine="1"/>
          </w:sdtPr>
          <w:sdtEndPr/>
          <w:sdtContent>
            <w:tc>
              <w:tcPr>
                <w:tcW w:w="3261" w:type="dxa"/>
              </w:tcPr>
              <w:p w:rsidR="00D83823" w:rsidRDefault="00D83823" w:rsidP="00D83823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F604A7" w:rsidRDefault="00F604A7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7"/>
      </w:tblGrid>
      <w:tr w:rsidR="00ED0083" w:rsidRPr="00472AC0" w:rsidTr="00197E84">
        <w:trPr>
          <w:tblHeader/>
        </w:trPr>
        <w:tc>
          <w:tcPr>
            <w:tcW w:w="10627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ED0083" w:rsidRPr="00165615" w:rsidRDefault="00ED0083" w:rsidP="00197E84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Brève description de l’enfant</w:t>
            </w:r>
          </w:p>
        </w:tc>
      </w:tr>
      <w:tr w:rsidR="00ED0083" w:rsidRPr="00472AC0" w:rsidTr="00197E84">
        <w:trPr>
          <w:tblHeader/>
        </w:trPr>
        <w:tc>
          <w:tcPr>
            <w:tcW w:w="1062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ED0083" w:rsidRPr="00ED0083" w:rsidRDefault="00ED0083" w:rsidP="00197E84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ED0083">
              <w:rPr>
                <w:rFonts w:asciiTheme="minorHAnsi" w:hAnsiTheme="minorHAnsi" w:cstheme="minorHAnsi"/>
                <w:sz w:val="18"/>
                <w:szCs w:val="18"/>
              </w:rPr>
              <w:t>(humeur, agitation, opposition/respect des consignes, tolérance à la frustration, réaction aux changements, etc.)</w:t>
            </w:r>
          </w:p>
        </w:tc>
      </w:tr>
      <w:tr w:rsidR="00ED0083" w:rsidRPr="00472AC0" w:rsidTr="00D93ECD">
        <w:trPr>
          <w:trHeight w:val="451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1674218826"/>
            <w:placeholder>
              <w:docPart w:val="BC79AFF67FAB43D38BC2F5C4C9C7BEF3"/>
            </w:placeholder>
            <w:showingPlcHdr/>
            <w:text w:multiLine="1"/>
          </w:sdtPr>
          <w:sdtEndPr/>
          <w:sdtContent>
            <w:tc>
              <w:tcPr>
                <w:tcW w:w="10627" w:type="dxa"/>
              </w:tcPr>
              <w:p w:rsidR="00ED0083" w:rsidRPr="00472AC0" w:rsidRDefault="00ED0083" w:rsidP="00197E84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ED0083" w:rsidRDefault="00ED0083" w:rsidP="001436A8">
      <w:pPr>
        <w:keepNext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7"/>
      </w:tblGrid>
      <w:tr w:rsidR="00C34636" w:rsidRPr="00472AC0" w:rsidTr="0055248C">
        <w:trPr>
          <w:tblHeader/>
        </w:trPr>
        <w:tc>
          <w:tcPr>
            <w:tcW w:w="10627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C34636" w:rsidRPr="00165615" w:rsidRDefault="00B569F3" w:rsidP="00165615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Conduite à tenir</w:t>
            </w:r>
          </w:p>
        </w:tc>
      </w:tr>
      <w:tr w:rsidR="00C34636" w:rsidRPr="00472AC0" w:rsidTr="0014043F">
        <w:trPr>
          <w:tblHeader/>
        </w:trPr>
        <w:tc>
          <w:tcPr>
            <w:tcW w:w="10627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 w:rsidR="00C34636" w:rsidRPr="003816C9" w:rsidRDefault="00B569F3" w:rsidP="0014043F">
            <w:pPr>
              <w:spacing w:before="20" w:after="20"/>
              <w:rPr>
                <w:rFonts w:asciiTheme="minorHAnsi" w:hAnsiTheme="minorHAnsi" w:cstheme="minorHAnsi"/>
                <w:sz w:val="18"/>
                <w:szCs w:val="18"/>
              </w:rPr>
            </w:pPr>
            <w:r w:rsidRPr="003816C9">
              <w:rPr>
                <w:rFonts w:asciiTheme="minorHAnsi" w:hAnsiTheme="minorHAnsi" w:cstheme="minorHAnsi"/>
                <w:sz w:val="18"/>
                <w:szCs w:val="18"/>
              </w:rPr>
              <w:t>Problématiques nécessitant des interventions</w:t>
            </w:r>
          </w:p>
        </w:tc>
      </w:tr>
      <w:tr w:rsidR="00062CCC" w:rsidRPr="00472AC0" w:rsidTr="00D93ECD">
        <w:trPr>
          <w:trHeight w:val="458"/>
        </w:trPr>
        <w:sdt>
          <w:sdtPr>
            <w:rPr>
              <w:rFonts w:asciiTheme="minorHAnsi" w:hAnsiTheme="minorHAnsi" w:cstheme="minorHAnsi"/>
              <w:sz w:val="20"/>
              <w:szCs w:val="20"/>
            </w:rPr>
            <w:alias w:val="Inscrire le texte"/>
            <w:tag w:val="Note de fermeture"/>
            <w:id w:val="279074200"/>
            <w:placeholder>
              <w:docPart w:val="AF79FD9D06454BC9846849D432CF0EF9"/>
            </w:placeholder>
            <w:showingPlcHdr/>
            <w:text w:multiLine="1"/>
          </w:sdtPr>
          <w:sdtEndPr/>
          <w:sdtContent>
            <w:tc>
              <w:tcPr>
                <w:tcW w:w="10627" w:type="dxa"/>
              </w:tcPr>
              <w:p w:rsidR="00062CCC" w:rsidRPr="00472AC0" w:rsidRDefault="00062CCC" w:rsidP="00062CCC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 </w:t>
                </w:r>
              </w:p>
            </w:tc>
          </w:sdtContent>
        </w:sdt>
      </w:tr>
    </w:tbl>
    <w:p w:rsidR="00165615" w:rsidRDefault="00165615" w:rsidP="001436A8">
      <w:pPr>
        <w:keepNext/>
        <w:rPr>
          <w:rFonts w:asciiTheme="minorHAnsi" w:hAnsiTheme="minorHAnsi" w:cstheme="minorHAnsi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1276"/>
        <w:gridCol w:w="1417"/>
        <w:gridCol w:w="4820"/>
      </w:tblGrid>
      <w:tr w:rsidR="00B569F3" w:rsidRPr="00472AC0" w:rsidTr="009755FF">
        <w:trPr>
          <w:tblHeader/>
        </w:trPr>
        <w:tc>
          <w:tcPr>
            <w:tcW w:w="10627" w:type="dxa"/>
            <w:gridSpan w:val="4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B569F3" w:rsidRPr="00165615" w:rsidRDefault="00B569F3" w:rsidP="009755FF">
            <w:pPr>
              <w:tabs>
                <w:tab w:val="left" w:pos="1161"/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Orientation de services</w:t>
            </w:r>
          </w:p>
        </w:tc>
      </w:tr>
      <w:tr w:rsidR="00AB1F4A" w:rsidRPr="00472AC0" w:rsidTr="00AB1F4A">
        <w:trPr>
          <w:trHeight w:val="367"/>
        </w:trPr>
        <w:tc>
          <w:tcPr>
            <w:tcW w:w="3114" w:type="dxa"/>
          </w:tcPr>
          <w:p w:rsidR="00AB1F4A" w:rsidRPr="00E02414" w:rsidRDefault="00FB002B" w:rsidP="00E02414">
            <w:pPr>
              <w:tabs>
                <w:tab w:val="left" w:pos="310"/>
              </w:tabs>
              <w:spacing w:before="20" w:after="20"/>
              <w:ind w:left="310" w:hanging="31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6352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Suivi recommandé</w:t>
            </w:r>
          </w:p>
        </w:tc>
        <w:tc>
          <w:tcPr>
            <w:tcW w:w="2693" w:type="dxa"/>
            <w:gridSpan w:val="2"/>
          </w:tcPr>
          <w:p w:rsidR="00AB1F4A" w:rsidRPr="00472AC0" w:rsidRDefault="00DB6620" w:rsidP="00AB1F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Identifier</w:t>
            </w:r>
            <w:r w:rsidR="00AB1F4A" w:rsidRPr="00E9166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la/les disciplines</w:t>
            </w:r>
            <w:r w:rsidR="00AB1F4A" w:rsidRPr="00E02414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</w:tcPr>
          <w:p w:rsidR="00AB1F4A" w:rsidRPr="00472AC0" w:rsidRDefault="00FB002B" w:rsidP="00E0241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44196294"/>
                <w:placeholder>
                  <w:docPart w:val="1D5B2DB69C434134ACD916D7ADD4E548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AB1F4A" w:rsidRPr="00472AC0" w:rsidTr="00AB1F4A">
        <w:trPr>
          <w:trHeight w:val="567"/>
        </w:trPr>
        <w:tc>
          <w:tcPr>
            <w:tcW w:w="3114" w:type="dxa"/>
          </w:tcPr>
          <w:p w:rsidR="00AB1F4A" w:rsidRPr="00E02414" w:rsidRDefault="00FB002B" w:rsidP="00E02414">
            <w:pPr>
              <w:spacing w:before="20" w:after="20"/>
              <w:ind w:left="26" w:hanging="26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85890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Référence dans une disci</w:t>
            </w:r>
            <w:r w:rsidR="00DB6620">
              <w:rPr>
                <w:rFonts w:asciiTheme="minorHAnsi" w:hAnsiTheme="minorHAnsi" w:cstheme="minorHAnsi"/>
                <w:sz w:val="20"/>
                <w:szCs w:val="20"/>
              </w:rPr>
              <w:t>pline pour contrôle /évaluation/</w:t>
            </w:r>
            <w:r w:rsidR="00AB1F4A">
              <w:rPr>
                <w:rFonts w:asciiTheme="minorHAnsi" w:hAnsiTheme="minorHAnsi" w:cstheme="minorHAnsi"/>
                <w:sz w:val="20"/>
                <w:szCs w:val="20"/>
              </w:rPr>
              <w:t>conseils</w:t>
            </w:r>
          </w:p>
        </w:tc>
        <w:tc>
          <w:tcPr>
            <w:tcW w:w="2693" w:type="dxa"/>
            <w:gridSpan w:val="2"/>
          </w:tcPr>
          <w:p w:rsidR="00AB1F4A" w:rsidRPr="00472AC0" w:rsidRDefault="00AB1F4A" w:rsidP="00AB1F4A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E91668">
              <w:rPr>
                <w:rFonts w:asciiTheme="minorHAnsi" w:hAnsiTheme="minorHAnsi" w:cstheme="minorHAnsi"/>
                <w:b/>
                <w:sz w:val="20"/>
                <w:szCs w:val="20"/>
              </w:rPr>
              <w:t>Identifier la/les disciplines</w:t>
            </w:r>
            <w:r w:rsidRPr="00E02414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</w:tcPr>
          <w:p w:rsidR="00AB1F4A" w:rsidRPr="00472AC0" w:rsidRDefault="00FB002B" w:rsidP="00E0241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6785346"/>
                <w:placeholder>
                  <w:docPart w:val="9AFF952BF5DB4A79B7C8B401AA5A07A5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AB1F4A" w:rsidRPr="00472AC0" w:rsidTr="00AB1F4A">
        <w:trPr>
          <w:trHeight w:val="567"/>
        </w:trPr>
        <w:tc>
          <w:tcPr>
            <w:tcW w:w="3114" w:type="dxa"/>
          </w:tcPr>
          <w:p w:rsidR="00AB1F4A" w:rsidRDefault="00FB002B" w:rsidP="00CF4661">
            <w:pPr>
              <w:spacing w:before="20" w:after="20"/>
              <w:ind w:left="26" w:hanging="26"/>
              <w:rPr>
                <w:rFonts w:ascii="MS Gothic" w:eastAsia="MS Gothic" w:hAnsi="MS Gothic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29041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Rappeler à la prochaine étape charnière</w:t>
            </w:r>
          </w:p>
        </w:tc>
        <w:tc>
          <w:tcPr>
            <w:tcW w:w="2693" w:type="dxa"/>
            <w:gridSpan w:val="2"/>
          </w:tcPr>
          <w:p w:rsidR="00AB1F4A" w:rsidRPr="00E91668" w:rsidRDefault="00AB1F4A" w:rsidP="00AB1F4A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E9166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Identifier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l’âge recommandé</w:t>
            </w:r>
            <w:r w:rsidRPr="00E02414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820" w:type="dxa"/>
          </w:tcPr>
          <w:p w:rsidR="00AB1F4A" w:rsidRPr="00E91668" w:rsidRDefault="00FB002B" w:rsidP="00CF466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9940764"/>
                <w:placeholder>
                  <w:docPart w:val="19AD697602354FA8A5F33C532B3A508A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  <w:tr w:rsidR="00AB1F4A" w:rsidRPr="00472AC0" w:rsidTr="00F75DA8">
        <w:trPr>
          <w:trHeight w:val="567"/>
        </w:trPr>
        <w:tc>
          <w:tcPr>
            <w:tcW w:w="3114" w:type="dxa"/>
          </w:tcPr>
          <w:p w:rsidR="00AB1F4A" w:rsidRDefault="00FB002B" w:rsidP="00CF4661">
            <w:pPr>
              <w:spacing w:before="20" w:after="20"/>
              <w:ind w:left="26" w:hanging="26"/>
              <w:rPr>
                <w:rFonts w:ascii="MS Gothic" w:eastAsia="MS Gothic" w:hAnsi="MS Gothic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24387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1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 Autre suivi / évaluation recommandé </w:t>
            </w:r>
          </w:p>
        </w:tc>
        <w:tc>
          <w:tcPr>
            <w:tcW w:w="1276" w:type="dxa"/>
          </w:tcPr>
          <w:p w:rsidR="00AB1F4A" w:rsidRPr="00E91668" w:rsidRDefault="00DB6620" w:rsidP="00AB1F4A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Préciser</w:t>
            </w:r>
            <w:r w:rsidR="00AB1F4A" w:rsidRPr="00CF4661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  <w:r w:rsidR="00AB1F4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6237" w:type="dxa"/>
            <w:gridSpan w:val="2"/>
          </w:tcPr>
          <w:p w:rsidR="00AB1F4A" w:rsidRPr="00E91668" w:rsidRDefault="00FB002B" w:rsidP="00CF4661">
            <w:pPr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67043104"/>
                <w:placeholder>
                  <w:docPart w:val="9D9759E9427B435AA2720A917B651838"/>
                </w:placeholder>
              </w:sdtPr>
              <w:sdtEndPr/>
              <w:sdtContent>
                <w:r w:rsidR="00AB1F4A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sdtContent>
            </w:sdt>
          </w:p>
        </w:tc>
      </w:tr>
    </w:tbl>
    <w:p w:rsidR="0079796A" w:rsidRDefault="0079796A" w:rsidP="00D16E93">
      <w:pPr>
        <w:keepNext/>
        <w:tabs>
          <w:tab w:val="left" w:pos="770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00"/>
        <w:gridCol w:w="3421"/>
        <w:gridCol w:w="1128"/>
        <w:gridCol w:w="3203"/>
      </w:tblGrid>
      <w:tr w:rsidR="00B96389" w:rsidTr="00E72C6E">
        <w:trPr>
          <w:trHeight w:val="737"/>
        </w:trPr>
        <w:tc>
          <w:tcPr>
            <w:tcW w:w="2900" w:type="dxa"/>
            <w:tcBorders>
              <w:top w:val="nil"/>
              <w:bottom w:val="nil"/>
            </w:tcBorders>
            <w:vAlign w:val="bottom"/>
          </w:tcPr>
          <w:p w:rsidR="00B96389" w:rsidRDefault="00B96389" w:rsidP="00E72C6E">
            <w:pPr>
              <w:spacing w:before="120"/>
              <w:ind w:right="-34"/>
              <w:rPr>
                <w:rFonts w:asciiTheme="minorHAnsi" w:hAnsiTheme="minorHAnsi" w:cstheme="minorHAnsi"/>
                <w:sz w:val="20"/>
                <w:szCs w:val="20"/>
              </w:rPr>
            </w:pPr>
            <w:r w:rsidRPr="00ED6D54">
              <w:rPr>
                <w:rFonts w:asciiTheme="minorHAnsi" w:hAnsiTheme="minorHAnsi" w:cstheme="minorHAnsi"/>
                <w:b/>
                <w:sz w:val="20"/>
                <w:szCs w:val="20"/>
              </w:rPr>
              <w:t>Nom de l’intervenant :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820451243"/>
            <w:placeholder>
              <w:docPart w:val="F588A88604964A6F9A0991B8A321957B"/>
            </w:placeholder>
          </w:sdtPr>
          <w:sdtContent>
            <w:tc>
              <w:tcPr>
                <w:tcW w:w="3421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:rsidR="00B96389" w:rsidRDefault="00B96389" w:rsidP="00E72C6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128" w:type="dxa"/>
            <w:tcBorders>
              <w:top w:val="nil"/>
              <w:bottom w:val="nil"/>
            </w:tcBorders>
            <w:vAlign w:val="bottom"/>
          </w:tcPr>
          <w:p w:rsidR="00B96389" w:rsidRDefault="00B96389" w:rsidP="00E72C6E">
            <w:pPr>
              <w:keepNext/>
              <w:ind w:right="39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Profession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793791561"/>
            <w:placeholder>
              <w:docPart w:val="D075684FC2774E93BA5260417919C623"/>
            </w:placeholder>
          </w:sdtPr>
          <w:sdtContent>
            <w:tc>
              <w:tcPr>
                <w:tcW w:w="3203" w:type="dxa"/>
                <w:tcBorders>
                  <w:top w:val="nil"/>
                  <w:bottom w:val="single" w:sz="4" w:space="0" w:color="auto"/>
                </w:tcBorders>
                <w:vAlign w:val="bottom"/>
              </w:tcPr>
              <w:p w:rsidR="00B96389" w:rsidRDefault="00B96389" w:rsidP="00E72C6E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tr w:rsidR="00B96389" w:rsidTr="00E72C6E">
        <w:trPr>
          <w:trHeight w:val="737"/>
        </w:trPr>
        <w:tc>
          <w:tcPr>
            <w:tcW w:w="2900" w:type="dxa"/>
            <w:tcBorders>
              <w:top w:val="nil"/>
              <w:bottom w:val="nil"/>
            </w:tcBorders>
            <w:vAlign w:val="bottom"/>
          </w:tcPr>
          <w:p w:rsidR="00B96389" w:rsidRDefault="00B96389" w:rsidP="00E72C6E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B96389" w:rsidRDefault="00B96389" w:rsidP="00E72C6E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B96389" w:rsidRPr="00644EF4" w:rsidRDefault="00B96389" w:rsidP="00E72C6E">
            <w:pPr>
              <w:keepNext/>
              <w:ind w:right="-106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Signature de l’intervenant :</w:t>
            </w:r>
          </w:p>
        </w:tc>
        <w:tc>
          <w:tcPr>
            <w:tcW w:w="3421" w:type="dxa"/>
            <w:tcBorders>
              <w:top w:val="nil"/>
              <w:bottom w:val="single" w:sz="4" w:space="0" w:color="auto"/>
            </w:tcBorders>
            <w:vAlign w:val="bottom"/>
          </w:tcPr>
          <w:p w:rsidR="00B96389" w:rsidRDefault="00B96389" w:rsidP="00E72C6E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Insérer votre signature électronique"/>
                <w:tag w:val="Insérer votre signature électronique"/>
                <w:id w:val="-211504919"/>
                <w:showingPlcHdr/>
                <w:picture/>
              </w:sdtPr>
              <w:sdtContent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drawing>
                    <wp:inline distT="0" distB="0" distL="0" distR="0" wp14:anchorId="69055301" wp14:editId="0C4E4015">
                      <wp:extent cx="508000" cy="253908"/>
                      <wp:effectExtent l="0" t="0" r="6350" b="0"/>
                      <wp:docPr id="2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90404" cy="2950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:rsidR="00B96389" w:rsidRDefault="00B96389" w:rsidP="00E72C6E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alias w:val="Apposez la signature manuscrite"/>
                <w:tag w:val="Apposez la signature manuscrite"/>
                <w:id w:val="536550743"/>
                <w:placeholder>
                  <w:docPart w:val="83DCD3F6A32945CC8AF5220DC5C3B8B9"/>
                </w:placeholder>
                <w:showingPlcHdr/>
              </w:sdtPr>
              <w:sdtContent>
                <w:r>
                  <w:rPr>
                    <w:rStyle w:val="Textedelespacerserv"/>
                  </w:rPr>
                  <w:t xml:space="preserve">   </w:t>
                </w:r>
              </w:sdtContent>
            </w:sdt>
          </w:p>
        </w:tc>
        <w:tc>
          <w:tcPr>
            <w:tcW w:w="1128" w:type="dxa"/>
            <w:tcBorders>
              <w:top w:val="nil"/>
              <w:bottom w:val="nil"/>
            </w:tcBorders>
            <w:vAlign w:val="bottom"/>
          </w:tcPr>
          <w:p w:rsidR="00B96389" w:rsidRPr="00644EF4" w:rsidRDefault="00B96389" w:rsidP="00E72C6E">
            <w:pPr>
              <w:keepNext/>
              <w:ind w:right="39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</w:p>
        </w:tc>
        <w:tc>
          <w:tcPr>
            <w:tcW w:w="3203" w:type="dxa"/>
            <w:tcBorders>
              <w:top w:val="nil"/>
              <w:bottom w:val="single" w:sz="4" w:space="0" w:color="auto"/>
            </w:tcBorders>
            <w:vAlign w:val="bottom"/>
          </w:tcPr>
          <w:p w:rsidR="00B96389" w:rsidRDefault="00B96389" w:rsidP="00E72C6E">
            <w:pPr>
              <w:keepNext/>
              <w:tabs>
                <w:tab w:val="left" w:pos="252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  <w:sdt>
            <w:sdtPr>
              <w:rPr>
                <w:rFonts w:asciiTheme="minorHAnsi" w:hAnsiTheme="minorHAnsi" w:cstheme="minorHAnsi"/>
                <w:sz w:val="20"/>
                <w:szCs w:val="20"/>
              </w:rPr>
              <w:id w:val="1718856588"/>
              <w:placeholder>
                <w:docPart w:val="A6C9602ED3754487B17A099CE8D067A8"/>
              </w:placeholder>
              <w:date>
                <w:dateFormat w:val="d MMMM yyyy"/>
                <w:lid w:val="fr-CA"/>
                <w:storeMappedDataAs w:val="dateTime"/>
                <w:calendar w:val="gregorian"/>
              </w:date>
            </w:sdtPr>
            <w:sdtContent>
              <w:p w:rsidR="00B96389" w:rsidRDefault="00B96389" w:rsidP="00E72C6E">
                <w:pPr>
                  <w:keepNext/>
                  <w:tabs>
                    <w:tab w:val="left" w:pos="252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sdtContent>
          </w:sdt>
        </w:tc>
      </w:tr>
    </w:tbl>
    <w:p w:rsidR="00DB6620" w:rsidRPr="00B96389" w:rsidRDefault="00DB6620" w:rsidP="00DB6620">
      <w:pPr>
        <w:tabs>
          <w:tab w:val="left" w:pos="2520"/>
        </w:tabs>
        <w:rPr>
          <w:rFonts w:ascii="Calibri" w:hAnsi="Calibri" w:cs="Calibri"/>
          <w:sz w:val="16"/>
          <w:szCs w:val="16"/>
        </w:rPr>
      </w:pPr>
      <w:r>
        <w:rPr>
          <w:rFonts w:asciiTheme="minorHAnsi" w:hAnsiTheme="minorHAnsi" w:cstheme="minorHAnsi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</w:t>
      </w:r>
      <w:proofErr w:type="spellStart"/>
      <w:proofErr w:type="gramStart"/>
      <w:r w:rsidR="00B96389" w:rsidRPr="00B96389">
        <w:rPr>
          <w:rFonts w:ascii="Calibri" w:hAnsi="Calibri" w:cs="Calibri"/>
          <w:color w:val="AEAAAA" w:themeColor="background2" w:themeShade="BF"/>
          <w:sz w:val="16"/>
          <w:szCs w:val="16"/>
        </w:rPr>
        <w:t>aaaa</w:t>
      </w:r>
      <w:proofErr w:type="spellEnd"/>
      <w:proofErr w:type="gramEnd"/>
      <w:r w:rsidR="00B96389" w:rsidRPr="00B96389">
        <w:rPr>
          <w:rFonts w:ascii="Calibri" w:hAnsi="Calibri" w:cs="Calibri"/>
          <w:color w:val="AEAAAA" w:themeColor="background2" w:themeShade="BF"/>
          <w:sz w:val="16"/>
          <w:szCs w:val="16"/>
        </w:rPr>
        <w:t>/mm/</w:t>
      </w:r>
      <w:proofErr w:type="spellStart"/>
      <w:r w:rsidR="00B96389" w:rsidRPr="00B96389">
        <w:rPr>
          <w:rFonts w:ascii="Calibri" w:hAnsi="Calibri" w:cs="Calibri"/>
          <w:color w:val="AEAAAA" w:themeColor="background2" w:themeShade="BF"/>
          <w:sz w:val="16"/>
          <w:szCs w:val="16"/>
        </w:rPr>
        <w:t>jj</w:t>
      </w:r>
      <w:proofErr w:type="spellEnd"/>
    </w:p>
    <w:p w:rsidR="00D16E93" w:rsidRPr="00D93ECD" w:rsidRDefault="00684347" w:rsidP="00684347">
      <w:pPr>
        <w:tabs>
          <w:tab w:val="left" w:pos="2520"/>
        </w:tabs>
        <w:rPr>
          <w:rFonts w:asciiTheme="minorHAnsi" w:hAnsiTheme="minorHAnsi" w:cstheme="minorHAnsi"/>
          <w:b/>
          <w:sz w:val="16"/>
          <w:szCs w:val="16"/>
        </w:rPr>
      </w:pPr>
      <w:r w:rsidRPr="00D93ECD">
        <w:rPr>
          <w:rFonts w:asciiTheme="minorHAnsi" w:hAnsiTheme="minorHAnsi" w:cstheme="minorHAnsi"/>
          <w:b/>
          <w:sz w:val="16"/>
          <w:szCs w:val="16"/>
        </w:rPr>
        <w:t>Sources :</w:t>
      </w:r>
    </w:p>
    <w:p w:rsidR="00684347" w:rsidRPr="00D93ECD" w:rsidRDefault="00684347" w:rsidP="00684347">
      <w:pPr>
        <w:pStyle w:val="Paragraphedeliste"/>
        <w:numPr>
          <w:ilvl w:val="0"/>
          <w:numId w:val="7"/>
        </w:numPr>
        <w:tabs>
          <w:tab w:val="left" w:pos="2520"/>
        </w:tabs>
        <w:ind w:left="426" w:hanging="284"/>
        <w:rPr>
          <w:rFonts w:asciiTheme="minorHAnsi" w:hAnsiTheme="minorHAnsi" w:cstheme="minorHAnsi"/>
          <w:sz w:val="16"/>
          <w:szCs w:val="16"/>
        </w:rPr>
      </w:pPr>
      <w:r w:rsidRPr="00D93ECD">
        <w:rPr>
          <w:rFonts w:asciiTheme="minorHAnsi" w:hAnsiTheme="minorHAnsi" w:cstheme="minorHAnsi"/>
          <w:sz w:val="16"/>
          <w:szCs w:val="16"/>
        </w:rPr>
        <w:t>Dépliant « Développement de l’autono</w:t>
      </w:r>
      <w:r w:rsidR="001436A8" w:rsidRPr="00D93ECD">
        <w:rPr>
          <w:rFonts w:asciiTheme="minorHAnsi" w:hAnsiTheme="minorHAnsi" w:cstheme="minorHAnsi"/>
          <w:sz w:val="16"/>
          <w:szCs w:val="16"/>
        </w:rPr>
        <w:t xml:space="preserve">mie </w:t>
      </w:r>
      <w:r w:rsidR="005B61FB" w:rsidRPr="00D93ECD">
        <w:rPr>
          <w:rFonts w:asciiTheme="minorHAnsi" w:hAnsiTheme="minorHAnsi" w:cstheme="minorHAnsi"/>
          <w:sz w:val="16"/>
          <w:szCs w:val="16"/>
        </w:rPr>
        <w:t>6-11</w:t>
      </w:r>
      <w:r w:rsidR="00ED0083" w:rsidRPr="00D93ECD">
        <w:rPr>
          <w:rFonts w:asciiTheme="minorHAnsi" w:hAnsiTheme="minorHAnsi" w:cstheme="minorHAnsi"/>
          <w:sz w:val="16"/>
          <w:szCs w:val="16"/>
        </w:rPr>
        <w:t xml:space="preserve"> ans</w:t>
      </w:r>
      <w:r w:rsidRPr="00D93ECD">
        <w:rPr>
          <w:rFonts w:asciiTheme="minorHAnsi" w:hAnsiTheme="minorHAnsi" w:cstheme="minorHAnsi"/>
          <w:sz w:val="16"/>
          <w:szCs w:val="16"/>
        </w:rPr>
        <w:t> » de l’ancienne composante Centre Montérégien de réadaptation</w:t>
      </w:r>
    </w:p>
    <w:p w:rsidR="009755FF" w:rsidRPr="00D93ECD" w:rsidRDefault="001436A8" w:rsidP="009755FF">
      <w:pPr>
        <w:pStyle w:val="Paragraphedeliste"/>
        <w:numPr>
          <w:ilvl w:val="0"/>
          <w:numId w:val="7"/>
        </w:numPr>
        <w:tabs>
          <w:tab w:val="left" w:pos="2520"/>
        </w:tabs>
        <w:ind w:left="426" w:hanging="284"/>
        <w:rPr>
          <w:rFonts w:asciiTheme="minorHAnsi" w:hAnsiTheme="minorHAnsi" w:cstheme="minorHAnsi"/>
          <w:sz w:val="16"/>
          <w:szCs w:val="16"/>
        </w:rPr>
      </w:pPr>
      <w:r w:rsidRPr="00D93ECD">
        <w:rPr>
          <w:rFonts w:asciiTheme="minorHAnsi" w:hAnsiTheme="minorHAnsi" w:cstheme="minorHAnsi"/>
          <w:sz w:val="16"/>
          <w:szCs w:val="16"/>
        </w:rPr>
        <w:t>Outil de dépistage élaboré par l’équipe Traumatologie du CRDP de Blainville-novembre 2017</w:t>
      </w:r>
    </w:p>
    <w:p w:rsidR="009755FF" w:rsidRPr="009755FF" w:rsidRDefault="009755FF">
      <w:pPr>
        <w:rPr>
          <w:rFonts w:asciiTheme="minorHAnsi" w:hAnsiTheme="minorHAnsi" w:cstheme="minorHAnsi"/>
          <w:sz w:val="20"/>
          <w:szCs w:val="20"/>
        </w:rPr>
      </w:pPr>
    </w:p>
    <w:sectPr w:rsidR="009755FF" w:rsidRPr="009755FF" w:rsidSect="00642022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992" w:right="567" w:bottom="992" w:left="1021" w:header="709" w:footer="5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C7" w:rsidRDefault="001701C7" w:rsidP="0081257E">
      <w:r>
        <w:separator/>
      </w:r>
    </w:p>
  </w:endnote>
  <w:endnote w:type="continuationSeparator" w:id="0">
    <w:p w:rsidR="001701C7" w:rsidRDefault="001701C7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C56" w:rsidRDefault="00CE7C56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:rsidR="00CE7C56" w:rsidRDefault="00CE7C56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:rsidR="00CE7C56" w:rsidRPr="009241CF" w:rsidRDefault="00CE7C56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1D31C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C56" w:rsidRPr="002C0510" w:rsidRDefault="00CE7C56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37289CC" wp14:editId="7C1D0D94">
              <wp:simplePos x="0" y="0"/>
              <wp:positionH relativeFrom="column">
                <wp:posOffset>1828800</wp:posOffset>
              </wp:positionH>
              <wp:positionV relativeFrom="page">
                <wp:posOffset>9429750</wp:posOffset>
              </wp:positionV>
              <wp:extent cx="3239770" cy="391795"/>
              <wp:effectExtent l="0" t="0" r="0" b="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E7C56" w:rsidRPr="003E3E31" w:rsidRDefault="00CE7C56" w:rsidP="003E3E31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QUESTIONNAIRE SUR L’AUTONOMIE DE L’ENFANT</w:t>
                          </w:r>
                        </w:p>
                        <w:p w:rsidR="00CE7C56" w:rsidRPr="00783D34" w:rsidRDefault="00FB5DEA" w:rsidP="003E3E31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DANS LE CADRE D’UN SUIVI</w:t>
                          </w:r>
                          <w:r w:rsidR="00F24986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(SPLT) </w:t>
                          </w:r>
                          <w:r w:rsidR="00EA532A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(6-8</w:t>
                          </w:r>
                          <w:r w:rsidR="00AA355B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</w:t>
                          </w:r>
                          <w:r w:rsidR="00CE7C56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ANS</w:t>
                          </w:r>
                          <w:r w:rsidR="00CE7C56"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7289CC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2in;margin-top:742.5pt;width:255.1pt;height:30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" filled="f" stroked="f" strokeweight=".5pt">
              <v:textbox>
                <w:txbxContent>
                  <w:p w:rsidR="00CE7C56" w:rsidRPr="003E3E31" w:rsidRDefault="00CE7C56" w:rsidP="003E3E31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>QUESTIONNAIRE SUR L’AUTONOMIE DE L’ENFANT</w:t>
                    </w:r>
                  </w:p>
                  <w:p w:rsidR="00CE7C56" w:rsidRPr="00783D34" w:rsidRDefault="00FB5DEA" w:rsidP="003E3E31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DANS LE CADRE D’UN SUIVI</w:t>
                    </w:r>
                    <w:r w:rsidR="00F24986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(SPLT) </w:t>
                    </w:r>
                    <w:r w:rsidR="00EA532A">
                      <w:rPr>
                        <w:rFonts w:asciiTheme="minorHAnsi" w:hAnsiTheme="minorHAnsi" w:cstheme="minorHAnsi"/>
                        <w:b/>
                        <w:sz w:val="20"/>
                      </w:rPr>
                      <w:t>(6-8</w:t>
                    </w:r>
                    <w:r w:rsidR="00AA355B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</w:t>
                    </w:r>
                    <w:r w:rsidR="00CE7C56">
                      <w:rPr>
                        <w:rFonts w:asciiTheme="minorHAnsi" w:hAnsiTheme="minorHAnsi" w:cstheme="minorHAnsi"/>
                        <w:b/>
                        <w:sz w:val="20"/>
                      </w:rPr>
                      <w:t>ANS</w:t>
                    </w:r>
                    <w:r w:rsidR="00CE7C56"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>)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>
      <w:rPr>
        <w:rFonts w:asciiTheme="minorHAnsi" w:hAnsiTheme="minorHAnsi" w:cstheme="minorHAnsi"/>
        <w:sz w:val="15"/>
        <w:szCs w:val="15"/>
      </w:rPr>
      <w:t>Dossier de l’usager</w:t>
    </w:r>
  </w:p>
  <w:p w:rsidR="00CE7C56" w:rsidRPr="009241CF" w:rsidRDefault="00CE7C56" w:rsidP="00DF095A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FB5DEA">
      <w:rPr>
        <w:rFonts w:asciiTheme="minorHAnsi" w:hAnsiTheme="minorHAnsi" w:cstheme="minorHAnsi"/>
        <w:sz w:val="20"/>
        <w:szCs w:val="20"/>
      </w:rPr>
      <w:t>60423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7D0D5B">
      <w:rPr>
        <w:rFonts w:asciiTheme="minorHAnsi" w:hAnsiTheme="minorHAnsi" w:cstheme="minorHAnsi"/>
        <w:sz w:val="15"/>
        <w:szCs w:val="15"/>
      </w:rPr>
      <w:t>(</w:t>
    </w:r>
    <w:r w:rsidR="00FB5DEA">
      <w:rPr>
        <w:rFonts w:asciiTheme="minorHAnsi" w:hAnsiTheme="minorHAnsi" w:cstheme="minorHAnsi"/>
        <w:sz w:val="15"/>
        <w:szCs w:val="15"/>
      </w:rPr>
      <w:t>2021</w:t>
    </w:r>
    <w:r w:rsidRPr="007D0D5B">
      <w:rPr>
        <w:rFonts w:asciiTheme="minorHAnsi" w:hAnsiTheme="minorHAnsi" w:cstheme="minorHAnsi"/>
        <w:sz w:val="15"/>
        <w:szCs w:val="15"/>
      </w:rPr>
      <w:t>-</w:t>
    </w:r>
    <w:r w:rsidR="00FB5DEA">
      <w:rPr>
        <w:rFonts w:asciiTheme="minorHAnsi" w:hAnsiTheme="minorHAnsi" w:cstheme="minorHAnsi"/>
        <w:sz w:val="15"/>
        <w:szCs w:val="15"/>
      </w:rPr>
      <w:t>05</w:t>
    </w:r>
    <w:r w:rsidRPr="007D0D5B">
      <w:rPr>
        <w:rFonts w:asciiTheme="minorHAnsi" w:hAnsiTheme="minorHAnsi" w:cstheme="minorHAnsi"/>
        <w:sz w:val="15"/>
        <w:szCs w:val="15"/>
      </w:rPr>
      <w:t>)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 w:rsidRPr="002C0510">
      <w:rPr>
        <w:rFonts w:asciiTheme="minorHAnsi" w:hAnsiTheme="minorHAnsi" w:cstheme="minorHAnsi"/>
        <w:sz w:val="15"/>
        <w:szCs w:val="15"/>
      </w:rPr>
      <w:tab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FB002B" w:rsidRPr="00FB002B">
      <w:rPr>
        <w:rFonts w:asciiTheme="minorHAnsi" w:hAnsiTheme="minorHAnsi" w:cstheme="minorHAnsi"/>
        <w:bCs/>
        <w:noProof/>
        <w:sz w:val="15"/>
        <w:szCs w:val="15"/>
        <w:lang w:val="fr-FR"/>
      </w:rPr>
      <w:t>3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FB002B" w:rsidRPr="00FB002B">
      <w:rPr>
        <w:rFonts w:asciiTheme="minorHAnsi" w:hAnsiTheme="minorHAnsi" w:cstheme="minorHAnsi"/>
        <w:bCs/>
        <w:noProof/>
        <w:sz w:val="15"/>
        <w:szCs w:val="15"/>
        <w:lang w:val="fr-FR"/>
      </w:rPr>
      <w:t>3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C56" w:rsidRPr="002C0510" w:rsidRDefault="00CE7C56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7289CC" wp14:editId="7C1D0D94">
              <wp:simplePos x="0" y="0"/>
              <wp:positionH relativeFrom="column">
                <wp:posOffset>1828800</wp:posOffset>
              </wp:positionH>
              <wp:positionV relativeFrom="page">
                <wp:posOffset>9408160</wp:posOffset>
              </wp:positionV>
              <wp:extent cx="3239770" cy="391795"/>
              <wp:effectExtent l="0" t="0" r="0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39770" cy="3917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CE7C56" w:rsidRPr="003E3E31" w:rsidRDefault="00CE7C56" w:rsidP="00A4299C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QUESTIONNAIRE SUR L’AUTONOMIE DE L’ENFANT</w:t>
                          </w:r>
                        </w:p>
                        <w:p w:rsidR="00CE7C56" w:rsidRPr="00783D34" w:rsidRDefault="00FB5DEA" w:rsidP="00A4299C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DANS LE CADRE D’UN SUIVI</w:t>
                          </w:r>
                          <w:r w:rsidR="00F24986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(SPLT) </w:t>
                          </w:r>
                          <w:r w:rsidR="00CE7C56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(</w:t>
                          </w:r>
                          <w:r w:rsidR="00EA532A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6-8</w:t>
                          </w:r>
                          <w:r w:rsidR="00AA355B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 xml:space="preserve"> ANS</w:t>
                          </w:r>
                          <w:r w:rsidR="00CE7C56" w:rsidRPr="003E3E31"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  <w:t>)</w:t>
                          </w:r>
                        </w:p>
                        <w:p w:rsidR="00CE7C56" w:rsidRPr="00783D34" w:rsidRDefault="00CE7C56" w:rsidP="009F0AF9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7289CC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7" type="#_x0000_t202" style="position:absolute;margin-left:2in;margin-top:740.8pt;width:255.1pt;height:30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" filled="f" stroked="f" strokeweight=".5pt">
              <v:textbox>
                <w:txbxContent>
                  <w:p w:rsidR="00CE7C56" w:rsidRPr="003E3E31" w:rsidRDefault="00CE7C56" w:rsidP="00A4299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>QUESTIONNAIRE SUR L’AUTONOMIE DE L’ENFANT</w:t>
                    </w:r>
                  </w:p>
                  <w:p w:rsidR="00CE7C56" w:rsidRPr="00783D34" w:rsidRDefault="00FB5DEA" w:rsidP="00A4299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20"/>
                      </w:rPr>
                      <w:t>DANS LE CADRE D’UN SUIVI</w:t>
                    </w:r>
                    <w:r w:rsidR="00F24986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(SPLT) </w:t>
                    </w:r>
                    <w:r w:rsidR="00CE7C56">
                      <w:rPr>
                        <w:rFonts w:asciiTheme="minorHAnsi" w:hAnsiTheme="minorHAnsi" w:cstheme="minorHAnsi"/>
                        <w:b/>
                        <w:sz w:val="20"/>
                      </w:rPr>
                      <w:t>(</w:t>
                    </w:r>
                    <w:r w:rsidR="00EA532A">
                      <w:rPr>
                        <w:rFonts w:asciiTheme="minorHAnsi" w:hAnsiTheme="minorHAnsi" w:cstheme="minorHAnsi"/>
                        <w:b/>
                        <w:sz w:val="20"/>
                      </w:rPr>
                      <w:t>6-8</w:t>
                    </w:r>
                    <w:r w:rsidR="00AA355B">
                      <w:rPr>
                        <w:rFonts w:asciiTheme="minorHAnsi" w:hAnsiTheme="minorHAnsi" w:cstheme="minorHAnsi"/>
                        <w:b/>
                        <w:sz w:val="20"/>
                      </w:rPr>
                      <w:t xml:space="preserve"> ANS</w:t>
                    </w:r>
                    <w:r w:rsidR="00CE7C56" w:rsidRPr="003E3E31">
                      <w:rPr>
                        <w:rFonts w:asciiTheme="minorHAnsi" w:hAnsiTheme="minorHAnsi" w:cstheme="minorHAnsi"/>
                        <w:b/>
                        <w:sz w:val="20"/>
                      </w:rPr>
                      <w:t>)</w:t>
                    </w:r>
                  </w:p>
                  <w:p w:rsidR="00CE7C56" w:rsidRPr="00783D34" w:rsidRDefault="00CE7C56" w:rsidP="009F0AF9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20"/>
        <w:szCs w:val="20"/>
      </w:rPr>
      <w:tab/>
    </w:r>
    <w:r w:rsidRPr="002C0510">
      <w:rPr>
        <w:rFonts w:asciiTheme="minorHAnsi" w:hAnsiTheme="minorHAnsi" w:cstheme="minorHAnsi"/>
        <w:sz w:val="15"/>
        <w:szCs w:val="15"/>
      </w:rPr>
      <w:t xml:space="preserve">Dossier </w:t>
    </w:r>
    <w:r>
      <w:rPr>
        <w:rFonts w:asciiTheme="minorHAnsi" w:hAnsiTheme="minorHAnsi" w:cstheme="minorHAnsi"/>
        <w:sz w:val="15"/>
        <w:szCs w:val="15"/>
      </w:rPr>
      <w:t>de l’usager</w:t>
    </w:r>
  </w:p>
  <w:p w:rsidR="00CE7C56" w:rsidRPr="002C0510" w:rsidRDefault="00CE7C56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20"/>
        <w:szCs w:val="20"/>
      </w:rPr>
      <w:t>CLI-</w:t>
    </w:r>
    <w:r w:rsidR="00FB5DEA">
      <w:rPr>
        <w:rFonts w:asciiTheme="minorHAnsi" w:hAnsiTheme="minorHAnsi" w:cstheme="minorHAnsi"/>
        <w:sz w:val="20"/>
        <w:szCs w:val="20"/>
      </w:rPr>
      <w:t>60423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015646">
      <w:rPr>
        <w:rFonts w:asciiTheme="minorHAnsi" w:hAnsiTheme="minorHAnsi" w:cstheme="minorHAnsi"/>
        <w:sz w:val="15"/>
        <w:szCs w:val="15"/>
      </w:rPr>
      <w:t>(</w:t>
    </w:r>
    <w:r w:rsidR="00FB5DEA">
      <w:rPr>
        <w:rFonts w:asciiTheme="minorHAnsi" w:hAnsiTheme="minorHAnsi" w:cstheme="minorHAnsi"/>
        <w:sz w:val="15"/>
        <w:szCs w:val="15"/>
      </w:rPr>
      <w:t>2021</w:t>
    </w:r>
    <w:r w:rsidRPr="00015646">
      <w:rPr>
        <w:rFonts w:asciiTheme="minorHAnsi" w:hAnsiTheme="minorHAnsi" w:cstheme="minorHAnsi"/>
        <w:sz w:val="15"/>
        <w:szCs w:val="15"/>
      </w:rPr>
      <w:t>-</w:t>
    </w:r>
    <w:r w:rsidR="00FB5DEA">
      <w:rPr>
        <w:rFonts w:asciiTheme="minorHAnsi" w:hAnsiTheme="minorHAnsi" w:cstheme="minorHAnsi"/>
        <w:sz w:val="15"/>
        <w:szCs w:val="15"/>
      </w:rPr>
      <w:t>05</w:t>
    </w:r>
    <w:r w:rsidRPr="00015646">
      <w:rPr>
        <w:rFonts w:asciiTheme="minorHAnsi" w:hAnsiTheme="minorHAnsi" w:cstheme="minorHAnsi"/>
        <w:sz w:val="15"/>
        <w:szCs w:val="15"/>
      </w:rPr>
      <w:t>)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</w:rPr>
      <w:tab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PAGE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FB002B" w:rsidRPr="00FB002B">
      <w:rPr>
        <w:rFonts w:asciiTheme="minorHAnsi" w:hAnsiTheme="minorHAnsi" w:cstheme="minorHAnsi"/>
        <w:bCs/>
        <w:noProof/>
        <w:sz w:val="15"/>
        <w:szCs w:val="15"/>
        <w:lang w:val="fr-FR"/>
      </w:rPr>
      <w:t>1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  <w:r w:rsidRPr="00483754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483754">
      <w:rPr>
        <w:rFonts w:asciiTheme="minorHAnsi" w:hAnsiTheme="minorHAnsi" w:cstheme="minorHAnsi"/>
        <w:bCs/>
        <w:sz w:val="15"/>
        <w:szCs w:val="15"/>
      </w:rPr>
      <w:fldChar w:fldCharType="begin"/>
    </w:r>
    <w:r w:rsidRPr="00483754">
      <w:rPr>
        <w:rFonts w:asciiTheme="minorHAnsi" w:hAnsiTheme="minorHAnsi" w:cstheme="minorHAnsi"/>
        <w:bCs/>
        <w:sz w:val="15"/>
        <w:szCs w:val="15"/>
      </w:rPr>
      <w:instrText>NUMPAGES  \* Arabic  \* MERGEFORMAT</w:instrText>
    </w:r>
    <w:r w:rsidRPr="00483754">
      <w:rPr>
        <w:rFonts w:asciiTheme="minorHAnsi" w:hAnsiTheme="minorHAnsi" w:cstheme="minorHAnsi"/>
        <w:bCs/>
        <w:sz w:val="15"/>
        <w:szCs w:val="15"/>
      </w:rPr>
      <w:fldChar w:fldCharType="separate"/>
    </w:r>
    <w:r w:rsidR="00FB002B" w:rsidRPr="00FB002B">
      <w:rPr>
        <w:rFonts w:asciiTheme="minorHAnsi" w:hAnsiTheme="minorHAnsi" w:cstheme="minorHAnsi"/>
        <w:bCs/>
        <w:noProof/>
        <w:sz w:val="15"/>
        <w:szCs w:val="15"/>
        <w:lang w:val="fr-FR"/>
      </w:rPr>
      <w:t>3</w:t>
    </w:r>
    <w:r w:rsidRPr="00483754">
      <w:rPr>
        <w:rFonts w:asciiTheme="minorHAnsi" w:hAnsiTheme="minorHAnsi" w:cstheme="minorHAnsi"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C7" w:rsidRDefault="001701C7" w:rsidP="0081257E">
      <w:r>
        <w:separator/>
      </w:r>
    </w:p>
  </w:footnote>
  <w:footnote w:type="continuationSeparator" w:id="0">
    <w:p w:rsidR="001701C7" w:rsidRDefault="001701C7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C56" w:rsidRPr="00F130E4" w:rsidRDefault="00CE7C56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Nom, Prénom"/>
        <w:tag w:val="Nom, Prénom"/>
        <w:id w:val="349459160"/>
        <w:placeholder>
          <w:docPart w:val="262CC7DB9AF24AC188B7B1582CEFBD35"/>
        </w:placeholder>
      </w:sdtPr>
      <w:sdtEndPr/>
      <w:sdtContent/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Theme="minorHAnsi" w:hAnsiTheme="minorHAnsi" w:cstheme="minorHAnsi"/>
          <w:color w:val="000000" w:themeColor="text1"/>
          <w:sz w:val="18"/>
          <w:szCs w:val="18"/>
          <w14:textFill>
            <w14:solidFill>
              <w14:schemeClr w14:val="tx1">
                <w14:alpha w14:val="55000"/>
              </w14:schemeClr>
            </w14:solidFill>
          </w14:textFill>
        </w:rPr>
        <w:alias w:val="Dossier"/>
        <w:tag w:val="No dossier"/>
        <w:id w:val="-1745257081"/>
        <w:placeholder>
          <w:docPart w:val="F91E4F6A6D2A4687847DA231E72666FA"/>
        </w:placeholder>
      </w:sdtPr>
      <w:sdtEndPr/>
      <w:sdtContent>
        <w:r w:rsidRPr="00222808">
          <w:rPr>
            <w:rFonts w:asciiTheme="minorHAnsi" w:hAnsiTheme="minorHAnsi" w:cstheme="minorHAnsi"/>
            <w:color w:val="000000" w:themeColor="text1"/>
            <w:sz w:val="18"/>
            <w:szCs w:val="18"/>
            <w14:textFill>
              <w14:solidFill>
                <w14:schemeClr w14:val="tx1">
                  <w14:alpha w14:val="55000"/>
                </w14:schemeClr>
              </w14:solidFill>
            </w14:textFill>
          </w:rPr>
          <w:t xml:space="preserve"> 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7C56" w:rsidRPr="00483754" w:rsidRDefault="00CE7C56" w:rsidP="00A4299C">
    <w:pPr>
      <w:pStyle w:val="En-tte"/>
      <w:tabs>
        <w:tab w:val="clear" w:pos="8640"/>
        <w:tab w:val="right" w:pos="10065"/>
      </w:tabs>
      <w:spacing w:before="240" w:after="120"/>
      <w:rPr>
        <w:rFonts w:asciiTheme="minorHAnsi" w:hAnsiTheme="minorHAnsi" w:cstheme="minorHAnsi"/>
        <w:color w:val="000000" w:themeColor="text1"/>
        <w:sz w:val="20"/>
        <w:szCs w:val="20"/>
      </w:rPr>
    </w:pPr>
    <w:r w:rsidRPr="00483754">
      <w:rPr>
        <w:rFonts w:asciiTheme="minorHAnsi" w:hAnsiTheme="minorHAnsi" w:cstheme="minorHAnsi"/>
        <w:color w:val="000000" w:themeColor="text1"/>
        <w:sz w:val="20"/>
        <w:szCs w:val="20"/>
      </w:rPr>
      <w:t xml:space="preserve">Nom, Prénom : 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Nom_Prenom \h  \* MERGEFORMAT </w:instrTex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658899491"/>
        <w:placeholder>
          <w:docPart w:val="6FFF610D593A4ADABC313AB6CA5F39CA"/>
        </w:placeholder>
      </w:sdtPr>
      <w:sdtEndPr/>
      <w:sdtContent/>
    </w:sdt>
    <w:r w:rsidRPr="0059389E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  <w:r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ab/>
    </w:r>
    <w:r w:rsidRPr="00483754">
      <w:rPr>
        <w:rFonts w:asciiTheme="minorHAnsi" w:hAnsiTheme="minorHAnsi" w:cstheme="minorHAnsi"/>
        <w:color w:val="000000" w:themeColor="text1"/>
        <w:sz w:val="20"/>
        <w:szCs w:val="20"/>
      </w:rPr>
      <w:t>Dossier </w:t>
    </w:r>
    <w:r w:rsidRPr="0059389E">
      <w:rPr>
        <w:rFonts w:asciiTheme="minorHAnsi" w:hAnsiTheme="minorHAnsi" w:cstheme="minorHAnsi"/>
        <w:color w:val="000000" w:themeColor="text1"/>
        <w:sz w:val="20"/>
        <w:szCs w:val="20"/>
      </w:rPr>
      <w:t>:</w:t>
    </w:r>
    <w:r>
      <w:rPr>
        <w:rFonts w:asciiTheme="minorHAnsi" w:hAnsiTheme="minorHAnsi" w:cstheme="minorHAnsi"/>
        <w:color w:val="000000" w:themeColor="text1"/>
        <w:sz w:val="20"/>
        <w:szCs w:val="20"/>
      </w:rPr>
      <w:t xml:space="preserve">  </w: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begin"/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instrText xml:space="preserve"> REF NoDossier \h  \* MERGEFORMAT </w:instrText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</w:r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20"/>
          <w:szCs w:val="20"/>
        </w:rPr>
        <w:alias w:val="Dossier"/>
        <w:tag w:val="No dossier"/>
        <w:id w:val="566307204"/>
        <w:placeholder>
          <w:docPart w:val="70EC4F540F7F40058245F90CCE2D4371"/>
        </w:placeholder>
      </w:sdtPr>
      <w:sdtEndPr>
        <w:rPr>
          <w:rFonts w:asciiTheme="minorHAnsi" w:hAnsiTheme="minorHAnsi" w:cstheme="minorHAnsi"/>
        </w:rPr>
      </w:sdtEndPr>
      <w:sdtContent>
        <w:r w:rsidRPr="001D31CD">
          <w:rPr>
            <w:rFonts w:asciiTheme="minorHAnsi" w:hAnsiTheme="minorHAnsi" w:cstheme="minorHAnsi"/>
            <w:color w:val="000000" w:themeColor="text1"/>
            <w:sz w:val="20"/>
            <w:szCs w:val="20"/>
          </w:rPr>
          <w:t xml:space="preserve">    </w:t>
        </w:r>
      </w:sdtContent>
    </w:sdt>
    <w:r w:rsidRPr="00F67939">
      <w:rPr>
        <w:rFonts w:asciiTheme="minorHAnsi" w:hAnsiTheme="minorHAnsi" w:cstheme="minorHAnsi"/>
        <w:color w:val="000000" w:themeColor="text1"/>
        <w:sz w:val="20"/>
        <w:szCs w:val="20"/>
      </w:rPr>
      <w:fldChar w:fldCharType="end"/>
    </w:r>
  </w:p>
  <w:p w:rsidR="00CE7C56" w:rsidRPr="00F67939" w:rsidRDefault="00CE7C56">
    <w:pPr>
      <w:pStyle w:val="En-tte"/>
      <w:rPr>
        <w:rFonts w:asciiTheme="minorHAnsi" w:hAnsiTheme="minorHAnsi" w:cstheme="minorHAnsi"/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B5C01"/>
    <w:multiLevelType w:val="hybridMultilevel"/>
    <w:tmpl w:val="62A60572"/>
    <w:lvl w:ilvl="0" w:tplc="43928BD2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43D83"/>
    <w:multiLevelType w:val="hybridMultilevel"/>
    <w:tmpl w:val="ED08FDE4"/>
    <w:lvl w:ilvl="0" w:tplc="EC50801A">
      <w:start w:val="1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66FD2"/>
    <w:multiLevelType w:val="hybridMultilevel"/>
    <w:tmpl w:val="256AC26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952D9B"/>
    <w:multiLevelType w:val="hybridMultilevel"/>
    <w:tmpl w:val="49A6ECFA"/>
    <w:lvl w:ilvl="0" w:tplc="98DE0C7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jtfowHdhTBDcIKpVfmz15cqOTjZVMvzSwS64d4QM4vF2n22G+LC8jH941RJoAlX/Xh1QVGKLYd2VPaMd+eAX+Q==" w:salt="Y+wLSRyQ3d/QIBh8VNXPag==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0728"/>
    <w:rsid w:val="00001EA0"/>
    <w:rsid w:val="00015646"/>
    <w:rsid w:val="000235F9"/>
    <w:rsid w:val="0003089E"/>
    <w:rsid w:val="00036644"/>
    <w:rsid w:val="00044260"/>
    <w:rsid w:val="00050D8D"/>
    <w:rsid w:val="00056477"/>
    <w:rsid w:val="00061115"/>
    <w:rsid w:val="00062CCC"/>
    <w:rsid w:val="000653C6"/>
    <w:rsid w:val="00065CB5"/>
    <w:rsid w:val="00067E90"/>
    <w:rsid w:val="00081719"/>
    <w:rsid w:val="00081E4F"/>
    <w:rsid w:val="000949A4"/>
    <w:rsid w:val="00094D01"/>
    <w:rsid w:val="000A1BAF"/>
    <w:rsid w:val="000A5A8D"/>
    <w:rsid w:val="000A5E86"/>
    <w:rsid w:val="000A6DD9"/>
    <w:rsid w:val="000B34AA"/>
    <w:rsid w:val="000B7F78"/>
    <w:rsid w:val="000C575E"/>
    <w:rsid w:val="000E53E1"/>
    <w:rsid w:val="000F0ECA"/>
    <w:rsid w:val="000F1FB9"/>
    <w:rsid w:val="00106182"/>
    <w:rsid w:val="0012055F"/>
    <w:rsid w:val="001212C9"/>
    <w:rsid w:val="00121C81"/>
    <w:rsid w:val="00123C69"/>
    <w:rsid w:val="0012492B"/>
    <w:rsid w:val="0013480E"/>
    <w:rsid w:val="00134CC1"/>
    <w:rsid w:val="0014043F"/>
    <w:rsid w:val="0014311E"/>
    <w:rsid w:val="001436A8"/>
    <w:rsid w:val="00153E63"/>
    <w:rsid w:val="00156F9B"/>
    <w:rsid w:val="00162FFB"/>
    <w:rsid w:val="00163926"/>
    <w:rsid w:val="00165615"/>
    <w:rsid w:val="001701C7"/>
    <w:rsid w:val="0017585B"/>
    <w:rsid w:val="00193617"/>
    <w:rsid w:val="00194790"/>
    <w:rsid w:val="001B6ADB"/>
    <w:rsid w:val="001D31CD"/>
    <w:rsid w:val="001E4106"/>
    <w:rsid w:val="001E567C"/>
    <w:rsid w:val="001F086F"/>
    <w:rsid w:val="001F1ED6"/>
    <w:rsid w:val="001F7899"/>
    <w:rsid w:val="001F7ED1"/>
    <w:rsid w:val="00204C58"/>
    <w:rsid w:val="00222808"/>
    <w:rsid w:val="00230283"/>
    <w:rsid w:val="00233C49"/>
    <w:rsid w:val="00240B84"/>
    <w:rsid w:val="002454D8"/>
    <w:rsid w:val="00263F52"/>
    <w:rsid w:val="00293B52"/>
    <w:rsid w:val="00293EC9"/>
    <w:rsid w:val="00295818"/>
    <w:rsid w:val="00295F2F"/>
    <w:rsid w:val="002964F0"/>
    <w:rsid w:val="00297260"/>
    <w:rsid w:val="002C0510"/>
    <w:rsid w:val="002C5CEB"/>
    <w:rsid w:val="002D207C"/>
    <w:rsid w:val="002D35EB"/>
    <w:rsid w:val="002D4BDA"/>
    <w:rsid w:val="002E3D54"/>
    <w:rsid w:val="00301A60"/>
    <w:rsid w:val="00301BAB"/>
    <w:rsid w:val="00307FEE"/>
    <w:rsid w:val="00334D44"/>
    <w:rsid w:val="00336BCB"/>
    <w:rsid w:val="0035045E"/>
    <w:rsid w:val="00366A5E"/>
    <w:rsid w:val="00367527"/>
    <w:rsid w:val="00367C4C"/>
    <w:rsid w:val="003724A3"/>
    <w:rsid w:val="00373D89"/>
    <w:rsid w:val="003816C9"/>
    <w:rsid w:val="003A3F6A"/>
    <w:rsid w:val="003A6F43"/>
    <w:rsid w:val="003B414D"/>
    <w:rsid w:val="003C32DB"/>
    <w:rsid w:val="003E3E31"/>
    <w:rsid w:val="003F3BBB"/>
    <w:rsid w:val="0040693B"/>
    <w:rsid w:val="004144B8"/>
    <w:rsid w:val="004246FA"/>
    <w:rsid w:val="0045258B"/>
    <w:rsid w:val="00454637"/>
    <w:rsid w:val="0045498F"/>
    <w:rsid w:val="004575D6"/>
    <w:rsid w:val="00460096"/>
    <w:rsid w:val="00465EBD"/>
    <w:rsid w:val="00466CA4"/>
    <w:rsid w:val="00475947"/>
    <w:rsid w:val="00483754"/>
    <w:rsid w:val="00486DB0"/>
    <w:rsid w:val="00487374"/>
    <w:rsid w:val="004A634E"/>
    <w:rsid w:val="004A7727"/>
    <w:rsid w:val="004B2D7F"/>
    <w:rsid w:val="004C63A4"/>
    <w:rsid w:val="004D5723"/>
    <w:rsid w:val="00516F7E"/>
    <w:rsid w:val="005222EB"/>
    <w:rsid w:val="00542331"/>
    <w:rsid w:val="0055248C"/>
    <w:rsid w:val="00562D85"/>
    <w:rsid w:val="0057158C"/>
    <w:rsid w:val="005846D0"/>
    <w:rsid w:val="00586C2C"/>
    <w:rsid w:val="0059389E"/>
    <w:rsid w:val="005A0C13"/>
    <w:rsid w:val="005B61FB"/>
    <w:rsid w:val="005D0DD5"/>
    <w:rsid w:val="005D606B"/>
    <w:rsid w:val="005D6700"/>
    <w:rsid w:val="005F5E7B"/>
    <w:rsid w:val="00605F48"/>
    <w:rsid w:val="006203E9"/>
    <w:rsid w:val="00621A47"/>
    <w:rsid w:val="00621FCD"/>
    <w:rsid w:val="00635CE6"/>
    <w:rsid w:val="006413A3"/>
    <w:rsid w:val="00642022"/>
    <w:rsid w:val="00644EF4"/>
    <w:rsid w:val="006474AC"/>
    <w:rsid w:val="006505B5"/>
    <w:rsid w:val="00652BD9"/>
    <w:rsid w:val="00652EA1"/>
    <w:rsid w:val="00656BF7"/>
    <w:rsid w:val="0066417B"/>
    <w:rsid w:val="00670347"/>
    <w:rsid w:val="00672AD8"/>
    <w:rsid w:val="006737F8"/>
    <w:rsid w:val="006773AE"/>
    <w:rsid w:val="00684347"/>
    <w:rsid w:val="006859C3"/>
    <w:rsid w:val="006A1FA0"/>
    <w:rsid w:val="006B00A8"/>
    <w:rsid w:val="006B68DF"/>
    <w:rsid w:val="006C1432"/>
    <w:rsid w:val="006C1EF6"/>
    <w:rsid w:val="006C3A24"/>
    <w:rsid w:val="006C647A"/>
    <w:rsid w:val="006D33A8"/>
    <w:rsid w:val="006D4D5E"/>
    <w:rsid w:val="0070575F"/>
    <w:rsid w:val="00711015"/>
    <w:rsid w:val="00713270"/>
    <w:rsid w:val="00716B8E"/>
    <w:rsid w:val="00716CB5"/>
    <w:rsid w:val="00736508"/>
    <w:rsid w:val="0075376B"/>
    <w:rsid w:val="00763D82"/>
    <w:rsid w:val="00775EF5"/>
    <w:rsid w:val="007824FE"/>
    <w:rsid w:val="00787995"/>
    <w:rsid w:val="00794056"/>
    <w:rsid w:val="00794F54"/>
    <w:rsid w:val="00796F7D"/>
    <w:rsid w:val="0079796A"/>
    <w:rsid w:val="007C0A74"/>
    <w:rsid w:val="007C3370"/>
    <w:rsid w:val="007C4940"/>
    <w:rsid w:val="007D0D5B"/>
    <w:rsid w:val="007E2090"/>
    <w:rsid w:val="007E3D64"/>
    <w:rsid w:val="007E7941"/>
    <w:rsid w:val="0080556E"/>
    <w:rsid w:val="0081257E"/>
    <w:rsid w:val="00815A91"/>
    <w:rsid w:val="008273AD"/>
    <w:rsid w:val="00835D55"/>
    <w:rsid w:val="00840968"/>
    <w:rsid w:val="0084540F"/>
    <w:rsid w:val="008534DE"/>
    <w:rsid w:val="00854761"/>
    <w:rsid w:val="00854C5B"/>
    <w:rsid w:val="00861A99"/>
    <w:rsid w:val="00866906"/>
    <w:rsid w:val="00870797"/>
    <w:rsid w:val="0088001D"/>
    <w:rsid w:val="0088545A"/>
    <w:rsid w:val="008A3E0C"/>
    <w:rsid w:val="008A70F0"/>
    <w:rsid w:val="008E7BC4"/>
    <w:rsid w:val="00901236"/>
    <w:rsid w:val="00901E58"/>
    <w:rsid w:val="00912469"/>
    <w:rsid w:val="009210E9"/>
    <w:rsid w:val="00921A22"/>
    <w:rsid w:val="00922C0E"/>
    <w:rsid w:val="00923D1E"/>
    <w:rsid w:val="009241CF"/>
    <w:rsid w:val="0092520D"/>
    <w:rsid w:val="0093368C"/>
    <w:rsid w:val="00933CF8"/>
    <w:rsid w:val="00942D0E"/>
    <w:rsid w:val="009537B5"/>
    <w:rsid w:val="00957446"/>
    <w:rsid w:val="009755FF"/>
    <w:rsid w:val="009917D6"/>
    <w:rsid w:val="009A62B7"/>
    <w:rsid w:val="009B7034"/>
    <w:rsid w:val="009C1BF8"/>
    <w:rsid w:val="009C6461"/>
    <w:rsid w:val="009E58DF"/>
    <w:rsid w:val="009F0AF9"/>
    <w:rsid w:val="009F1CB4"/>
    <w:rsid w:val="00A02070"/>
    <w:rsid w:val="00A070C5"/>
    <w:rsid w:val="00A073D7"/>
    <w:rsid w:val="00A24AFD"/>
    <w:rsid w:val="00A26C39"/>
    <w:rsid w:val="00A314B0"/>
    <w:rsid w:val="00A33CEF"/>
    <w:rsid w:val="00A36142"/>
    <w:rsid w:val="00A4299C"/>
    <w:rsid w:val="00A530F1"/>
    <w:rsid w:val="00A729F1"/>
    <w:rsid w:val="00A77D58"/>
    <w:rsid w:val="00A77FD9"/>
    <w:rsid w:val="00A80A24"/>
    <w:rsid w:val="00A80A76"/>
    <w:rsid w:val="00A90CAF"/>
    <w:rsid w:val="00A94F33"/>
    <w:rsid w:val="00A96E54"/>
    <w:rsid w:val="00AA09CD"/>
    <w:rsid w:val="00AA355B"/>
    <w:rsid w:val="00AB1AE0"/>
    <w:rsid w:val="00AB1F4A"/>
    <w:rsid w:val="00AB57B5"/>
    <w:rsid w:val="00AB7663"/>
    <w:rsid w:val="00AC1E58"/>
    <w:rsid w:val="00AC7CEE"/>
    <w:rsid w:val="00AD1294"/>
    <w:rsid w:val="00AD43E6"/>
    <w:rsid w:val="00AD5DB0"/>
    <w:rsid w:val="00AD7EA0"/>
    <w:rsid w:val="00AE214A"/>
    <w:rsid w:val="00AE5772"/>
    <w:rsid w:val="00B04317"/>
    <w:rsid w:val="00B06CF8"/>
    <w:rsid w:val="00B12B24"/>
    <w:rsid w:val="00B14297"/>
    <w:rsid w:val="00B21AF3"/>
    <w:rsid w:val="00B31D8E"/>
    <w:rsid w:val="00B349D4"/>
    <w:rsid w:val="00B3556E"/>
    <w:rsid w:val="00B44F24"/>
    <w:rsid w:val="00B52CF0"/>
    <w:rsid w:val="00B53452"/>
    <w:rsid w:val="00B569F3"/>
    <w:rsid w:val="00B700E0"/>
    <w:rsid w:val="00B728A7"/>
    <w:rsid w:val="00B77F7F"/>
    <w:rsid w:val="00B90138"/>
    <w:rsid w:val="00B94B01"/>
    <w:rsid w:val="00B96389"/>
    <w:rsid w:val="00BA14A5"/>
    <w:rsid w:val="00BA5ED2"/>
    <w:rsid w:val="00BA7194"/>
    <w:rsid w:val="00BB55A9"/>
    <w:rsid w:val="00BD08CA"/>
    <w:rsid w:val="00BD2680"/>
    <w:rsid w:val="00BD5E67"/>
    <w:rsid w:val="00BF6BB8"/>
    <w:rsid w:val="00C00059"/>
    <w:rsid w:val="00C33713"/>
    <w:rsid w:val="00C34636"/>
    <w:rsid w:val="00C409F5"/>
    <w:rsid w:val="00C4574E"/>
    <w:rsid w:val="00C509E3"/>
    <w:rsid w:val="00C57CA3"/>
    <w:rsid w:val="00C73F37"/>
    <w:rsid w:val="00C74744"/>
    <w:rsid w:val="00C83E84"/>
    <w:rsid w:val="00C844CD"/>
    <w:rsid w:val="00C977FD"/>
    <w:rsid w:val="00CA1517"/>
    <w:rsid w:val="00CA35C1"/>
    <w:rsid w:val="00CA5268"/>
    <w:rsid w:val="00CA6890"/>
    <w:rsid w:val="00CB09C3"/>
    <w:rsid w:val="00CB76D6"/>
    <w:rsid w:val="00CC0874"/>
    <w:rsid w:val="00CC2533"/>
    <w:rsid w:val="00CC7EFA"/>
    <w:rsid w:val="00CD7540"/>
    <w:rsid w:val="00CE02A6"/>
    <w:rsid w:val="00CE2D9E"/>
    <w:rsid w:val="00CE39BB"/>
    <w:rsid w:val="00CE7C56"/>
    <w:rsid w:val="00CF4661"/>
    <w:rsid w:val="00CF5ECD"/>
    <w:rsid w:val="00CF5FA8"/>
    <w:rsid w:val="00D044B8"/>
    <w:rsid w:val="00D16A65"/>
    <w:rsid w:val="00D16E93"/>
    <w:rsid w:val="00D2162B"/>
    <w:rsid w:val="00D258D0"/>
    <w:rsid w:val="00D30664"/>
    <w:rsid w:val="00D44678"/>
    <w:rsid w:val="00D45066"/>
    <w:rsid w:val="00D62FA3"/>
    <w:rsid w:val="00D631BA"/>
    <w:rsid w:val="00D6524F"/>
    <w:rsid w:val="00D65817"/>
    <w:rsid w:val="00D658C1"/>
    <w:rsid w:val="00D83339"/>
    <w:rsid w:val="00D83823"/>
    <w:rsid w:val="00D93ECD"/>
    <w:rsid w:val="00D94066"/>
    <w:rsid w:val="00DA6155"/>
    <w:rsid w:val="00DA6D36"/>
    <w:rsid w:val="00DB19AF"/>
    <w:rsid w:val="00DB5E8C"/>
    <w:rsid w:val="00DB6620"/>
    <w:rsid w:val="00DC40B8"/>
    <w:rsid w:val="00DD133D"/>
    <w:rsid w:val="00DD3D17"/>
    <w:rsid w:val="00DE0EC9"/>
    <w:rsid w:val="00DF095A"/>
    <w:rsid w:val="00E00D44"/>
    <w:rsid w:val="00E02414"/>
    <w:rsid w:val="00E07D78"/>
    <w:rsid w:val="00E10066"/>
    <w:rsid w:val="00E16883"/>
    <w:rsid w:val="00E31139"/>
    <w:rsid w:val="00E31171"/>
    <w:rsid w:val="00E3667F"/>
    <w:rsid w:val="00E37A0D"/>
    <w:rsid w:val="00E53834"/>
    <w:rsid w:val="00E610B4"/>
    <w:rsid w:val="00E733E7"/>
    <w:rsid w:val="00E77021"/>
    <w:rsid w:val="00E84264"/>
    <w:rsid w:val="00E91668"/>
    <w:rsid w:val="00E95B20"/>
    <w:rsid w:val="00EA2FBB"/>
    <w:rsid w:val="00EA532A"/>
    <w:rsid w:val="00EA7032"/>
    <w:rsid w:val="00EB10B5"/>
    <w:rsid w:val="00EB67A8"/>
    <w:rsid w:val="00EC1D23"/>
    <w:rsid w:val="00EC6BE2"/>
    <w:rsid w:val="00EC79FE"/>
    <w:rsid w:val="00ED0083"/>
    <w:rsid w:val="00ED1325"/>
    <w:rsid w:val="00ED21DB"/>
    <w:rsid w:val="00ED2CCD"/>
    <w:rsid w:val="00EE637C"/>
    <w:rsid w:val="00EE71AF"/>
    <w:rsid w:val="00EF62FA"/>
    <w:rsid w:val="00F038C6"/>
    <w:rsid w:val="00F130E4"/>
    <w:rsid w:val="00F1774D"/>
    <w:rsid w:val="00F20FF1"/>
    <w:rsid w:val="00F220F3"/>
    <w:rsid w:val="00F24986"/>
    <w:rsid w:val="00F256C2"/>
    <w:rsid w:val="00F3308D"/>
    <w:rsid w:val="00F33764"/>
    <w:rsid w:val="00F41733"/>
    <w:rsid w:val="00F47B4E"/>
    <w:rsid w:val="00F52944"/>
    <w:rsid w:val="00F604A7"/>
    <w:rsid w:val="00F6093F"/>
    <w:rsid w:val="00F614F9"/>
    <w:rsid w:val="00F67939"/>
    <w:rsid w:val="00F72CF4"/>
    <w:rsid w:val="00F7382F"/>
    <w:rsid w:val="00F75DA8"/>
    <w:rsid w:val="00F90CC8"/>
    <w:rsid w:val="00FA1BA3"/>
    <w:rsid w:val="00FB002B"/>
    <w:rsid w:val="00FB0BA9"/>
    <w:rsid w:val="00FB29D0"/>
    <w:rsid w:val="00FB5DEA"/>
    <w:rsid w:val="00FE5D19"/>
    <w:rsid w:val="00FE7523"/>
    <w:rsid w:val="00FF1654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F33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7D0D5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0D5B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19605675EBF46DEBFA0BDA3F21B59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B4D7F8-E74D-4F72-B451-DDBAEDB38F93}"/>
      </w:docPartPr>
      <w:docPartBody>
        <w:p w:rsidR="001A1EA5" w:rsidRDefault="00652381" w:rsidP="00652381">
          <w:pPr>
            <w:pStyle w:val="C19605675EBF46DEBFA0BDA3F21B593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D8A77C8848E42DC82581E55789A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D72B5F-BC8D-4BF6-A835-D40BBD51470C}"/>
      </w:docPartPr>
      <w:docPartBody>
        <w:p w:rsidR="001A1EA5" w:rsidRDefault="0054494D" w:rsidP="0054494D">
          <w:pPr>
            <w:pStyle w:val="ED8A77C8848E42DC82581E55789A7D7211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AF79FD9D06454BC9846849D432CF0E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7FDC80-8697-4CF0-94DC-913FF3FF334E}"/>
      </w:docPartPr>
      <w:docPartBody>
        <w:p w:rsidR="001A1EA5" w:rsidRDefault="0054494D" w:rsidP="0054494D">
          <w:pPr>
            <w:pStyle w:val="AF79FD9D06454BC9846849D432CF0EF91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25205ABEDF2F44C3B0EF1E2F95BECE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A422EC-AA48-4C9D-AE17-90889B72A035}"/>
      </w:docPartPr>
      <w:docPartBody>
        <w:p w:rsidR="001E6ACB" w:rsidRDefault="0054494D" w:rsidP="0054494D">
          <w:pPr>
            <w:pStyle w:val="25205ABEDF2F44C3B0EF1E2F95BECEAE5"/>
          </w:pPr>
          <w:r w:rsidRPr="0059389E">
            <w:rPr>
              <w:rStyle w:val="Textedelespacerserv"/>
              <w:rFonts w:eastAsiaTheme="minorHAnsi"/>
              <w:sz w:val="22"/>
            </w:rPr>
            <w:t xml:space="preserve">  </w:t>
          </w:r>
        </w:p>
      </w:docPartBody>
    </w:docPart>
    <w:docPart>
      <w:docPartPr>
        <w:name w:val="E4563C84E3E446BA80CF6D33B450BF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947D86-D0EB-4577-9F71-E7A0C91740C3}"/>
      </w:docPartPr>
      <w:docPartBody>
        <w:p w:rsidR="00990DB0" w:rsidRDefault="006D63C9" w:rsidP="006D63C9">
          <w:pPr>
            <w:pStyle w:val="E4563C84E3E446BA80CF6D33B450BFAF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2CC7DB9AF24AC188B7B1582CEFBD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B9527-2937-4525-B9BB-5B65DA05ABBF}"/>
      </w:docPartPr>
      <w:docPartBody>
        <w:p w:rsidR="00974F6B" w:rsidRDefault="00990DB0" w:rsidP="00990DB0">
          <w:pPr>
            <w:pStyle w:val="262CC7DB9AF24AC188B7B1582CEFBD35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F91E4F6A6D2A4687847DA231E72666F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48FB2A-459F-46C2-B661-27E1FE15C835}"/>
      </w:docPartPr>
      <w:docPartBody>
        <w:p w:rsidR="00974F6B" w:rsidRDefault="00990DB0" w:rsidP="00990DB0">
          <w:pPr>
            <w:pStyle w:val="F91E4F6A6D2A4687847DA231E72666FA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FF610D593A4ADABC313AB6CA5F39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3FBA73-37BB-49DA-9806-6232480CB3F1}"/>
      </w:docPartPr>
      <w:docPartBody>
        <w:p w:rsidR="00974F6B" w:rsidRDefault="00990DB0" w:rsidP="00990DB0">
          <w:pPr>
            <w:pStyle w:val="6FFF610D593A4ADABC313AB6CA5F39CA"/>
          </w:pPr>
          <w:r>
            <w:rPr>
              <w:rFonts w:ascii="Arial" w:hAnsi="Arial" w:cs="Arial"/>
              <w:color w:val="000000"/>
              <w:sz w:val="16"/>
              <w:szCs w:val="16"/>
              <w14:textFill>
                <w14:solidFill>
                  <w14:srgbClr w14:val="000000">
                    <w14:alpha w14:val="55000"/>
                  </w14:srgbClr>
                </w14:solidFill>
              </w14:textFill>
            </w:rPr>
            <w:t xml:space="preserve">   </w:t>
          </w:r>
        </w:p>
      </w:docPartBody>
    </w:docPart>
    <w:docPart>
      <w:docPartPr>
        <w:name w:val="70EC4F540F7F40058245F90CCE2D437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335A4E-A1D8-4168-A819-40AE947B5DEF}"/>
      </w:docPartPr>
      <w:docPartBody>
        <w:p w:rsidR="00974F6B" w:rsidRDefault="00990DB0" w:rsidP="00990DB0">
          <w:pPr>
            <w:pStyle w:val="70EC4F540F7F40058245F90CCE2D437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D5B2DB69C434134ACD916D7ADD4E5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7617F9-9920-41D7-AD65-3B5BC9395648}"/>
      </w:docPartPr>
      <w:docPartBody>
        <w:p w:rsidR="00615CAD" w:rsidRDefault="00574AE3" w:rsidP="00574AE3">
          <w:pPr>
            <w:pStyle w:val="1D5B2DB69C434134ACD916D7ADD4E548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FF952BF5DB4A79B7C8B401AA5A07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00518F-5F13-4A6E-82E3-C7B71CC06528}"/>
      </w:docPartPr>
      <w:docPartBody>
        <w:p w:rsidR="00615CAD" w:rsidRDefault="00574AE3" w:rsidP="00574AE3">
          <w:pPr>
            <w:pStyle w:val="9AFF952BF5DB4A79B7C8B401AA5A07A5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9AD697602354FA8A5F33C532B3A50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0230C1-0F3E-45C3-B551-336D9A7F6E9F}"/>
      </w:docPartPr>
      <w:docPartBody>
        <w:p w:rsidR="00615CAD" w:rsidRDefault="00574AE3" w:rsidP="00574AE3">
          <w:pPr>
            <w:pStyle w:val="19AD697602354FA8A5F33C532B3A508A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9759E9427B435AA2720A917B6518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3CEED1-8109-494B-927E-3E2CC169E95F}"/>
      </w:docPartPr>
      <w:docPartBody>
        <w:p w:rsidR="00615CAD" w:rsidRDefault="00574AE3" w:rsidP="00574AE3">
          <w:pPr>
            <w:pStyle w:val="9D9759E9427B435AA2720A917B651838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C79AFF67FAB43D38BC2F5C4C9C7BEF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819EC2-4F24-4BA6-8BC6-AB575AC0812F}"/>
      </w:docPartPr>
      <w:docPartBody>
        <w:p w:rsidR="00416AD3" w:rsidRDefault="0054494D" w:rsidP="0054494D">
          <w:pPr>
            <w:pStyle w:val="BC79AFF67FAB43D38BC2F5C4C9C7BEF3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8848C5F6C34043DE8E3D5A6B50C307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6FE5DC-6D51-4F8D-BCA4-4086E6FCA06A}"/>
      </w:docPartPr>
      <w:docPartBody>
        <w:p w:rsidR="008E0AEA" w:rsidRDefault="0054494D" w:rsidP="0054494D">
          <w:pPr>
            <w:pStyle w:val="8848C5F6C34043DE8E3D5A6B50C30732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44F1336353984975B989384C91B8217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749A35-752B-441C-8CD7-3DECAF02704F}"/>
      </w:docPartPr>
      <w:docPartBody>
        <w:p w:rsidR="003946CB" w:rsidRDefault="0054494D" w:rsidP="0054494D">
          <w:pPr>
            <w:pStyle w:val="44F1336353984975B989384C91B82174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45B750C7D19E44219E504F66C92F14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C4F015-9018-46A4-B68F-35A2481F95E0}"/>
      </w:docPartPr>
      <w:docPartBody>
        <w:p w:rsidR="003946CB" w:rsidRDefault="0054494D" w:rsidP="0054494D">
          <w:pPr>
            <w:pStyle w:val="45B750C7D19E44219E504F66C92F144A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1D171EF0A3214AB381B6B1CAA29551A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39249A-BFCF-4D8A-A47E-B9F1567AF9A3}"/>
      </w:docPartPr>
      <w:docPartBody>
        <w:p w:rsidR="003946CB" w:rsidRDefault="0054494D" w:rsidP="0054494D">
          <w:pPr>
            <w:pStyle w:val="1D171EF0A3214AB381B6B1CAA29551AA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8AF2FE22D5BE453AA897E6D6C316BA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BE3184F-8108-43C2-808C-8BCA6846A166}"/>
      </w:docPartPr>
      <w:docPartBody>
        <w:p w:rsidR="003946CB" w:rsidRDefault="0054494D" w:rsidP="0054494D">
          <w:pPr>
            <w:pStyle w:val="8AF2FE22D5BE453AA897E6D6C316BA63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23E8399FED934172B6FC84831D603F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E6679F-F3C8-4630-A664-ED0B4909AA04}"/>
      </w:docPartPr>
      <w:docPartBody>
        <w:p w:rsidR="003946CB" w:rsidRDefault="0054494D" w:rsidP="0054494D">
          <w:pPr>
            <w:pStyle w:val="23E8399FED934172B6FC84831D603FD9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F7655750081D4A3EA3A3C4FCCC4FA36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58ECE44-D523-4AAD-BB70-08C7A6631551}"/>
      </w:docPartPr>
      <w:docPartBody>
        <w:p w:rsidR="003946CB" w:rsidRDefault="0054494D" w:rsidP="0054494D">
          <w:pPr>
            <w:pStyle w:val="F7655750081D4A3EA3A3C4FCCC4FA363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0BA41D6D520840548C9228EAF934B2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C60A38D-2EDA-4192-9146-F355EC249881}"/>
      </w:docPartPr>
      <w:docPartBody>
        <w:p w:rsidR="003946CB" w:rsidRDefault="0054494D" w:rsidP="0054494D">
          <w:pPr>
            <w:pStyle w:val="0BA41D6D520840548C9228EAF934B29B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89CBF2BC01114A75A543F01AC5BFC1A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B1C2D4-A40E-47D2-953E-69EF8E997B05}"/>
      </w:docPartPr>
      <w:docPartBody>
        <w:p w:rsidR="003946CB" w:rsidRDefault="0054494D" w:rsidP="0054494D">
          <w:pPr>
            <w:pStyle w:val="89CBF2BC01114A75A543F01AC5BFC1AE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DB50C4EC37A34FA8ABBDC031E2D869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05C4F0-4516-4DD7-B945-87C8674306B9}"/>
      </w:docPartPr>
      <w:docPartBody>
        <w:p w:rsidR="003946CB" w:rsidRDefault="0054494D" w:rsidP="0054494D">
          <w:pPr>
            <w:pStyle w:val="DB50C4EC37A34FA8ABBDC031E2D86995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D85F95C6F7B54DD5B5AA0BD31D5535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ECD9F9-4F15-475A-99A8-7D061B2C05CA}"/>
      </w:docPartPr>
      <w:docPartBody>
        <w:p w:rsidR="003946CB" w:rsidRDefault="0054494D" w:rsidP="0054494D">
          <w:pPr>
            <w:pStyle w:val="D85F95C6F7B54DD5B5AA0BD31D55359E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BF3A4B6A6C53444AB07BE6048B2F0A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6A666AF-6003-455D-9104-8630D1F923F1}"/>
      </w:docPartPr>
      <w:docPartBody>
        <w:p w:rsidR="003946CB" w:rsidRDefault="0054494D" w:rsidP="0054494D">
          <w:pPr>
            <w:pStyle w:val="BF3A4B6A6C53444AB07BE6048B2F0AB9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9B523ECA590E4EF695249750C0293B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8397B5-6039-485B-96DA-A68E310245DA}"/>
      </w:docPartPr>
      <w:docPartBody>
        <w:p w:rsidR="003946CB" w:rsidRDefault="0054494D" w:rsidP="0054494D">
          <w:pPr>
            <w:pStyle w:val="9B523ECA590E4EF695249750C0293B06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2D6E9FD633AA4B4AB0C5354F7DFA90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7D3187-B8FF-4307-A15F-AF9E241F8323}"/>
      </w:docPartPr>
      <w:docPartBody>
        <w:p w:rsidR="003946CB" w:rsidRDefault="0054494D" w:rsidP="0054494D">
          <w:pPr>
            <w:pStyle w:val="2D6E9FD633AA4B4AB0C5354F7DFA901C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F19CC44B16FD4B35861D9CA1BA893B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F6DEBA-F925-4C28-887D-5A6DBFC00E13}"/>
      </w:docPartPr>
      <w:docPartBody>
        <w:p w:rsidR="003946CB" w:rsidRDefault="0054494D" w:rsidP="0054494D">
          <w:pPr>
            <w:pStyle w:val="F19CC44B16FD4B35861D9CA1BA893BD8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142838BBF80D4A598F42D7398B5F74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72F948-794D-4BC0-AA96-C433A7985A5C}"/>
      </w:docPartPr>
      <w:docPartBody>
        <w:p w:rsidR="003946CB" w:rsidRDefault="0054494D" w:rsidP="0054494D">
          <w:pPr>
            <w:pStyle w:val="142838BBF80D4A598F42D7398B5F745A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F5E69B02ABAF43A781BCC9EAE4FEA7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C1722D-D2EB-4891-839E-84AB83ED8BDF}"/>
      </w:docPartPr>
      <w:docPartBody>
        <w:p w:rsidR="003946CB" w:rsidRDefault="0054494D" w:rsidP="0054494D">
          <w:pPr>
            <w:pStyle w:val="F5E69B02ABAF43A781BCC9EAE4FEA74B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FD9CA9C8BAD04A559E94D6F20E0278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F366C5-3350-4AC2-A313-6C6C8B07C5B0}"/>
      </w:docPartPr>
      <w:docPartBody>
        <w:p w:rsidR="003946CB" w:rsidRDefault="0054494D" w:rsidP="0054494D">
          <w:pPr>
            <w:pStyle w:val="FD9CA9C8BAD04A559E94D6F20E027865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D5537AD463C04D8A9EE876B47A50CCB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0B1F0D-0F8F-4694-8433-CAC528F642C7}"/>
      </w:docPartPr>
      <w:docPartBody>
        <w:p w:rsidR="003946CB" w:rsidRDefault="0054494D" w:rsidP="0054494D">
          <w:pPr>
            <w:pStyle w:val="D5537AD463C04D8A9EE876B47A50CCB7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0F983C2444D04A12B5E7F150E01198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0178A8-8323-4D7D-AFE6-E5358FD642A4}"/>
      </w:docPartPr>
      <w:docPartBody>
        <w:p w:rsidR="003946CB" w:rsidRDefault="0054494D" w:rsidP="0054494D">
          <w:pPr>
            <w:pStyle w:val="0F983C2444D04A12B5E7F150E0119830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E5ADB3E861B34A1D84AF245C4F9B5A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CDD9CC8-94FD-4C1F-BA0F-CC111B5B84D7}"/>
      </w:docPartPr>
      <w:docPartBody>
        <w:p w:rsidR="003946CB" w:rsidRDefault="0054494D" w:rsidP="0054494D">
          <w:pPr>
            <w:pStyle w:val="E5ADB3E861B34A1D84AF245C4F9B5A73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422AA0B1244946B9BCBE682125D09E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97703E-5CE4-4584-AC4B-900428FF7251}"/>
      </w:docPartPr>
      <w:docPartBody>
        <w:p w:rsidR="003946CB" w:rsidRDefault="0054494D" w:rsidP="0054494D">
          <w:pPr>
            <w:pStyle w:val="422AA0B1244946B9BCBE682125D09E4B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567ECE9CBF364A07BE3522BFA14BB3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D804615-9667-4E70-A26F-2CEC59FD1F51}"/>
      </w:docPartPr>
      <w:docPartBody>
        <w:p w:rsidR="003946CB" w:rsidRDefault="0054494D" w:rsidP="0054494D">
          <w:pPr>
            <w:pStyle w:val="567ECE9CBF364A07BE3522BFA14BB38B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F08761DAE45C45F5943A513F092C8F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7E0432-BA38-4D0D-A935-EC2293486BDE}"/>
      </w:docPartPr>
      <w:docPartBody>
        <w:p w:rsidR="003946CB" w:rsidRDefault="0054494D" w:rsidP="0054494D">
          <w:pPr>
            <w:pStyle w:val="F08761DAE45C45F5943A513F092C8FD5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F51322267442423487D113A2EDE5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6BF99F-20E5-4CE3-9ECF-9F749482B32E}"/>
      </w:docPartPr>
      <w:docPartBody>
        <w:p w:rsidR="003946CB" w:rsidRDefault="0054494D" w:rsidP="0054494D">
          <w:pPr>
            <w:pStyle w:val="F51322267442423487D113A2EDE5B959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FA7C5C1645024F48A59383FB49195A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096C60-F000-4722-8713-6A1BC2BD0DE0}"/>
      </w:docPartPr>
      <w:docPartBody>
        <w:p w:rsidR="003946CB" w:rsidRDefault="0054494D" w:rsidP="0054494D">
          <w:pPr>
            <w:pStyle w:val="FA7C5C1645024F48A59383FB49195AF1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7C9564720361499FB570D0011B61765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2508AF5-6AB0-4D87-9106-3708D4164A69}"/>
      </w:docPartPr>
      <w:docPartBody>
        <w:p w:rsidR="003946CB" w:rsidRDefault="0054494D" w:rsidP="0054494D">
          <w:pPr>
            <w:pStyle w:val="7C9564720361499FB570D0011B617657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4804650AB57540058D646BF9C58241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EA8795-D6CB-4A58-BF9B-69E446AEECE0}"/>
      </w:docPartPr>
      <w:docPartBody>
        <w:p w:rsidR="003946CB" w:rsidRDefault="0054494D" w:rsidP="0054494D">
          <w:pPr>
            <w:pStyle w:val="4804650AB57540058D646BF9C5824139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AE66B994FB4C4C6089257EA3B4AF65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6F91F3-46AB-4439-9170-E28C2E7D952A}"/>
      </w:docPartPr>
      <w:docPartBody>
        <w:p w:rsidR="003946CB" w:rsidRDefault="0054494D" w:rsidP="0054494D">
          <w:pPr>
            <w:pStyle w:val="AE66B994FB4C4C6089257EA3B4AF6551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EBCA95354C6A4AEA9ED9CCB2E90E8C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FCE2B7A-A09C-49EC-8DDE-9438CDCEB6A2}"/>
      </w:docPartPr>
      <w:docPartBody>
        <w:p w:rsidR="003946CB" w:rsidRDefault="0054494D" w:rsidP="0054494D">
          <w:pPr>
            <w:pStyle w:val="EBCA95354C6A4AEA9ED9CCB2E90E8C53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295BF9269B5841CA9B6CDB3F95EC6C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659FB0-851D-4743-A798-D02A1A66E36A}"/>
      </w:docPartPr>
      <w:docPartBody>
        <w:p w:rsidR="003946CB" w:rsidRDefault="0054494D" w:rsidP="0054494D">
          <w:pPr>
            <w:pStyle w:val="295BF9269B5841CA9B6CDB3F95EC6CC6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6BA4B75B5FBB42D0B017DEF6D5FAA80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3A88AA-055E-49EE-BB7B-34002730CBDD}"/>
      </w:docPartPr>
      <w:docPartBody>
        <w:p w:rsidR="003946CB" w:rsidRDefault="0054494D" w:rsidP="0054494D">
          <w:pPr>
            <w:pStyle w:val="6BA4B75B5FBB42D0B017DEF6D5FAA807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01044312DCFF4DC1810F95266D80C6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3A7150-8C78-44B9-8C4F-F5642916A978}"/>
      </w:docPartPr>
      <w:docPartBody>
        <w:p w:rsidR="003946CB" w:rsidRDefault="0054494D" w:rsidP="0054494D">
          <w:pPr>
            <w:pStyle w:val="01044312DCFF4DC1810F95266D80C621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B1A8CB6ABBF7440399268CDB51CFB4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3B97279-4DF9-4CE3-98D1-3F85BDA65D67}"/>
      </w:docPartPr>
      <w:docPartBody>
        <w:p w:rsidR="003946CB" w:rsidRDefault="0054494D" w:rsidP="0054494D">
          <w:pPr>
            <w:pStyle w:val="B1A8CB6ABBF7440399268CDB51CFB4F0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F96A596416A8438381EE7D880A41C1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D588B7-390E-4019-BA12-D1E157778A8E}"/>
      </w:docPartPr>
      <w:docPartBody>
        <w:p w:rsidR="003946CB" w:rsidRDefault="0054494D" w:rsidP="0054494D">
          <w:pPr>
            <w:pStyle w:val="F96A596416A8438381EE7D880A41C1591"/>
          </w:pPr>
          <w:r>
            <w:rPr>
              <w:rFonts w:asciiTheme="minorHAnsi" w:hAnsiTheme="minorHAnsi" w:cstheme="minorHAnsi"/>
              <w:sz w:val="20"/>
              <w:szCs w:val="20"/>
            </w:rPr>
            <w:t xml:space="preserve">   </w:t>
          </w:r>
        </w:p>
      </w:docPartBody>
    </w:docPart>
    <w:docPart>
      <w:docPartPr>
        <w:name w:val="A1C735009B0C437FAECD168595857F5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2883DE-5D22-48AA-81E4-2E13F7E46CA2}"/>
      </w:docPartPr>
      <w:docPartBody>
        <w:p w:rsidR="00000000" w:rsidRDefault="0054494D" w:rsidP="0054494D">
          <w:pPr>
            <w:pStyle w:val="A1C735009B0C437FAECD168595857F53"/>
          </w:pPr>
          <w:r w:rsidRPr="006D660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DF07E085EE945B8857B14AD4FCA78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10F746-49F0-40C5-A330-F75D2B41141A}"/>
      </w:docPartPr>
      <w:docPartBody>
        <w:p w:rsidR="00000000" w:rsidRDefault="0054494D" w:rsidP="0054494D">
          <w:pPr>
            <w:pStyle w:val="DDF07E085EE945B8857B14AD4FCA789B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88A88604964A6F9A0991B8A32195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71064E-1C56-41B3-8979-AF5E5D774792}"/>
      </w:docPartPr>
      <w:docPartBody>
        <w:p w:rsidR="00000000" w:rsidRDefault="0054494D" w:rsidP="0054494D">
          <w:pPr>
            <w:pStyle w:val="F588A88604964A6F9A0991B8A321957B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75684FC2774E93BA5260417919C6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D2AD90-3434-4FFC-90FC-0EED012474F4}"/>
      </w:docPartPr>
      <w:docPartBody>
        <w:p w:rsidR="00000000" w:rsidRDefault="0054494D" w:rsidP="0054494D">
          <w:pPr>
            <w:pStyle w:val="D075684FC2774E93BA5260417919C623"/>
          </w:pPr>
          <w:r w:rsidRPr="006D660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3DCD3F6A32945CC8AF5220DC5C3B8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66B33E-1467-41BD-A009-BA478B10E5D6}"/>
      </w:docPartPr>
      <w:docPartBody>
        <w:p w:rsidR="00000000" w:rsidRDefault="0054494D" w:rsidP="0054494D">
          <w:pPr>
            <w:pStyle w:val="83DCD3F6A32945CC8AF5220DC5C3B8B91"/>
          </w:pPr>
          <w:r>
            <w:rPr>
              <w:rStyle w:val="Textedelespacerserv"/>
            </w:rPr>
            <w:t xml:space="preserve">   </w:t>
          </w:r>
        </w:p>
      </w:docPartBody>
    </w:docPart>
    <w:docPart>
      <w:docPartPr>
        <w:name w:val="A6C9602ED3754487B17A099CE8D067A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8650F0-C054-4317-BC7D-FDA0F8DBD391}"/>
      </w:docPartPr>
      <w:docPartBody>
        <w:p w:rsidR="00000000" w:rsidRDefault="0054494D" w:rsidP="0054494D">
          <w:pPr>
            <w:pStyle w:val="A6C9602ED3754487B17A099CE8D067A8"/>
          </w:pPr>
          <w:r w:rsidRPr="006D660F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3F2B"/>
    <w:rsid w:val="00045B74"/>
    <w:rsid w:val="00093F01"/>
    <w:rsid w:val="000F2688"/>
    <w:rsid w:val="00140478"/>
    <w:rsid w:val="00155FE5"/>
    <w:rsid w:val="00180C64"/>
    <w:rsid w:val="0018511C"/>
    <w:rsid w:val="001A1EA5"/>
    <w:rsid w:val="001E6ACB"/>
    <w:rsid w:val="001F0E4B"/>
    <w:rsid w:val="0021125D"/>
    <w:rsid w:val="00262F32"/>
    <w:rsid w:val="0032380C"/>
    <w:rsid w:val="00331F5D"/>
    <w:rsid w:val="0034005E"/>
    <w:rsid w:val="003421FF"/>
    <w:rsid w:val="00352896"/>
    <w:rsid w:val="00386B9C"/>
    <w:rsid w:val="00390341"/>
    <w:rsid w:val="003946CB"/>
    <w:rsid w:val="003B161F"/>
    <w:rsid w:val="003D0B41"/>
    <w:rsid w:val="00416AD3"/>
    <w:rsid w:val="004627D0"/>
    <w:rsid w:val="00484F98"/>
    <w:rsid w:val="004B3ECC"/>
    <w:rsid w:val="0054494D"/>
    <w:rsid w:val="005644FE"/>
    <w:rsid w:val="00574AE3"/>
    <w:rsid w:val="00615CAD"/>
    <w:rsid w:val="00652381"/>
    <w:rsid w:val="006A0B0F"/>
    <w:rsid w:val="006A3E7B"/>
    <w:rsid w:val="006C0C0E"/>
    <w:rsid w:val="006D63C9"/>
    <w:rsid w:val="006F3F3D"/>
    <w:rsid w:val="00722683"/>
    <w:rsid w:val="00772253"/>
    <w:rsid w:val="008243CE"/>
    <w:rsid w:val="00845138"/>
    <w:rsid w:val="00885577"/>
    <w:rsid w:val="00885A72"/>
    <w:rsid w:val="00894261"/>
    <w:rsid w:val="008B54D0"/>
    <w:rsid w:val="008E0AEA"/>
    <w:rsid w:val="008E1391"/>
    <w:rsid w:val="008E280D"/>
    <w:rsid w:val="009468F7"/>
    <w:rsid w:val="009558B8"/>
    <w:rsid w:val="00974ED7"/>
    <w:rsid w:val="00974F6B"/>
    <w:rsid w:val="00975932"/>
    <w:rsid w:val="00990DB0"/>
    <w:rsid w:val="00A629A2"/>
    <w:rsid w:val="00AE0111"/>
    <w:rsid w:val="00B17360"/>
    <w:rsid w:val="00BA28E3"/>
    <w:rsid w:val="00CE42CF"/>
    <w:rsid w:val="00D54B40"/>
    <w:rsid w:val="00DB03D3"/>
    <w:rsid w:val="00DC1FB0"/>
    <w:rsid w:val="00E64ABA"/>
    <w:rsid w:val="00E8237A"/>
    <w:rsid w:val="00E84152"/>
    <w:rsid w:val="00F3237E"/>
    <w:rsid w:val="00F8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54494D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C26883F75FDC40CDB20D196E4430A5C6">
    <w:name w:val="C26883F75FDC40CDB20D196E4430A5C6"/>
    <w:rsid w:val="00974ED7"/>
  </w:style>
  <w:style w:type="paragraph" w:customStyle="1" w:styleId="DFA7D597C83449A09F1D82E1B78D8C284">
    <w:name w:val="DFA7D597C83449A09F1D82E1B78D8C28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9">
    <w:name w:val="EDE220D6F96D44729E412C7AC4330D82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956957219949788A24691C5ACD3759">
    <w:name w:val="A9956957219949788A24691C5ACD3759"/>
    <w:rsid w:val="00974ED7"/>
  </w:style>
  <w:style w:type="paragraph" w:customStyle="1" w:styleId="E3199C11B8D84E359F34152BC826E3DF">
    <w:name w:val="E3199C11B8D84E359F34152BC826E3DF"/>
    <w:rsid w:val="00974ED7"/>
  </w:style>
  <w:style w:type="paragraph" w:customStyle="1" w:styleId="3B1BAE7667984D9B9F6161062AAF79D8">
    <w:name w:val="3B1BAE7667984D9B9F6161062AAF79D8"/>
    <w:rsid w:val="00974ED7"/>
  </w:style>
  <w:style w:type="paragraph" w:customStyle="1" w:styleId="0116FA1CC994407B9B7372DF3F6319CA">
    <w:name w:val="0116FA1CC994407B9B7372DF3F6319CA"/>
    <w:rsid w:val="00974ED7"/>
  </w:style>
  <w:style w:type="paragraph" w:customStyle="1" w:styleId="705990CDAB604B288418D6BC6B27F25220">
    <w:name w:val="705990CDAB604B288418D6BC6B27F25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0">
    <w:name w:val="EDE220D6F96D44729E412C7AC4330D82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974E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974E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BDEF51B9414A85A6C1A2F6964F7A39">
    <w:name w:val="40BDEF51B9414A85A6C1A2F6964F7A39"/>
    <w:rsid w:val="00974ED7"/>
  </w:style>
  <w:style w:type="paragraph" w:customStyle="1" w:styleId="E1C2513AADFA48CFB9EB19D1111CEFAC">
    <w:name w:val="E1C2513AADFA48CFB9EB19D1111CEFAC"/>
    <w:rsid w:val="00974ED7"/>
  </w:style>
  <w:style w:type="paragraph" w:customStyle="1" w:styleId="56538C77C9F94E449497DF9A8DF2017218">
    <w:name w:val="56538C77C9F94E449497DF9A8DF2017218"/>
    <w:rsid w:val="00043F2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8243C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E3D17CD11CC4449A9234E6514226699">
    <w:name w:val="7E3D17CD11CC4449A9234E6514226699"/>
    <w:rsid w:val="00652381"/>
  </w:style>
  <w:style w:type="paragraph" w:customStyle="1" w:styleId="C19605675EBF46DEBFA0BDA3F21B593F">
    <w:name w:val="C19605675EBF46DEBFA0BDA3F21B593F"/>
    <w:rsid w:val="00652381"/>
  </w:style>
  <w:style w:type="paragraph" w:customStyle="1" w:styleId="ED8A77C8848E42DC82581E55789A7D72">
    <w:name w:val="ED8A77C8848E42DC82581E55789A7D72"/>
    <w:rsid w:val="00652381"/>
  </w:style>
  <w:style w:type="paragraph" w:customStyle="1" w:styleId="67597665D6BC42B784658D5430A53736">
    <w:name w:val="67597665D6BC42B784658D5430A53736"/>
    <w:rsid w:val="00652381"/>
  </w:style>
  <w:style w:type="paragraph" w:customStyle="1" w:styleId="24443BFDAB524E6786CBA7D19F80BE2E">
    <w:name w:val="24443BFDAB524E6786CBA7D19F80BE2E"/>
    <w:rsid w:val="00652381"/>
  </w:style>
  <w:style w:type="paragraph" w:customStyle="1" w:styleId="5B270E3F613D4A0DAF04F3926B90854D">
    <w:name w:val="5B270E3F613D4A0DAF04F3926B90854D"/>
    <w:rsid w:val="00652381"/>
  </w:style>
  <w:style w:type="paragraph" w:customStyle="1" w:styleId="DEB4B009ED074E93B939D0E9C46A49F8">
    <w:name w:val="DEB4B009ED074E93B939D0E9C46A49F8"/>
    <w:rsid w:val="00652381"/>
  </w:style>
  <w:style w:type="paragraph" w:customStyle="1" w:styleId="AB84D2B39C7243AEAA4E557E8C8A72CE">
    <w:name w:val="AB84D2B39C7243AEAA4E557E8C8A72CE"/>
    <w:rsid w:val="00652381"/>
  </w:style>
  <w:style w:type="paragraph" w:customStyle="1" w:styleId="402DCC81FF4940EFA6C7766D42D3F410">
    <w:name w:val="402DCC81FF4940EFA6C7766D42D3F410"/>
    <w:rsid w:val="00652381"/>
  </w:style>
  <w:style w:type="paragraph" w:customStyle="1" w:styleId="F926A9BEBFCC4247A47AB13911C9E4B0">
    <w:name w:val="F926A9BEBFCC4247A47AB13911C9E4B0"/>
    <w:rsid w:val="00652381"/>
  </w:style>
  <w:style w:type="paragraph" w:customStyle="1" w:styleId="F828DB95558B4DD382F43C744A3DE566">
    <w:name w:val="F828DB95558B4DD382F43C744A3DE566"/>
    <w:rsid w:val="00652381"/>
  </w:style>
  <w:style w:type="paragraph" w:customStyle="1" w:styleId="D55770E0E9C44B7087341A0484055A10">
    <w:name w:val="D55770E0E9C44B7087341A0484055A10"/>
    <w:rsid w:val="00652381"/>
  </w:style>
  <w:style w:type="paragraph" w:customStyle="1" w:styleId="B3D3D1AF635E424E99F84CD85E1201EE">
    <w:name w:val="B3D3D1AF635E424E99F84CD85E1201EE"/>
    <w:rsid w:val="00652381"/>
  </w:style>
  <w:style w:type="paragraph" w:customStyle="1" w:styleId="5646FB57690849BAB11B8790A555D70D">
    <w:name w:val="5646FB57690849BAB11B8790A555D70D"/>
    <w:rsid w:val="00652381"/>
  </w:style>
  <w:style w:type="paragraph" w:customStyle="1" w:styleId="D137F943D4674DE28A27870D0C3A7654">
    <w:name w:val="D137F943D4674DE28A27870D0C3A7654"/>
    <w:rsid w:val="00652381"/>
  </w:style>
  <w:style w:type="paragraph" w:customStyle="1" w:styleId="0C6F180BBC23442E9FDAC6E0F1FF5DFB">
    <w:name w:val="0C6F180BBC23442E9FDAC6E0F1FF5DFB"/>
    <w:rsid w:val="00652381"/>
  </w:style>
  <w:style w:type="paragraph" w:customStyle="1" w:styleId="1DB3227FF1BD4342BEABC39A22E09999">
    <w:name w:val="1DB3227FF1BD4342BEABC39A22E09999"/>
    <w:rsid w:val="00652381"/>
  </w:style>
  <w:style w:type="paragraph" w:customStyle="1" w:styleId="F5A3FBB351804567B79DC0ACDE0A6C5C">
    <w:name w:val="F5A3FBB351804567B79DC0ACDE0A6C5C"/>
    <w:rsid w:val="00652381"/>
  </w:style>
  <w:style w:type="paragraph" w:customStyle="1" w:styleId="3C1FE03AE7D249F388554729226FCD70">
    <w:name w:val="3C1FE03AE7D249F388554729226FCD70"/>
    <w:rsid w:val="00652381"/>
  </w:style>
  <w:style w:type="paragraph" w:customStyle="1" w:styleId="BB19A59CD5C3439B976FA60D49507BE7">
    <w:name w:val="BB19A59CD5C3439B976FA60D49507BE7"/>
    <w:rsid w:val="00652381"/>
  </w:style>
  <w:style w:type="paragraph" w:customStyle="1" w:styleId="348D803BE5D04328BB38880257EEA8F6">
    <w:name w:val="348D803BE5D04328BB38880257EEA8F6"/>
    <w:rsid w:val="00652381"/>
  </w:style>
  <w:style w:type="paragraph" w:customStyle="1" w:styleId="8ADEB2259E0E4A0F8E363D6881619926">
    <w:name w:val="8ADEB2259E0E4A0F8E363D6881619926"/>
    <w:rsid w:val="00652381"/>
  </w:style>
  <w:style w:type="paragraph" w:customStyle="1" w:styleId="112F7E2003804B40BA7832118D699DE8">
    <w:name w:val="112F7E2003804B40BA7832118D699DE8"/>
    <w:rsid w:val="00652381"/>
  </w:style>
  <w:style w:type="paragraph" w:customStyle="1" w:styleId="21439522CE6642059B93181051B7BE7D">
    <w:name w:val="21439522CE6642059B93181051B7BE7D"/>
    <w:rsid w:val="00652381"/>
  </w:style>
  <w:style w:type="paragraph" w:customStyle="1" w:styleId="950CE068A545440982B843B80B87A2F3">
    <w:name w:val="950CE068A545440982B843B80B87A2F3"/>
    <w:rsid w:val="00652381"/>
  </w:style>
  <w:style w:type="paragraph" w:customStyle="1" w:styleId="87216D5DE9944848AF0D81CB3D83B05C">
    <w:name w:val="87216D5DE9944848AF0D81CB3D83B05C"/>
    <w:rsid w:val="00652381"/>
  </w:style>
  <w:style w:type="paragraph" w:customStyle="1" w:styleId="4008E33624D547CCA7044D7064B6FAC1">
    <w:name w:val="4008E33624D547CCA7044D7064B6FAC1"/>
    <w:rsid w:val="00652381"/>
  </w:style>
  <w:style w:type="paragraph" w:customStyle="1" w:styleId="AF79FD9D06454BC9846849D432CF0EF9">
    <w:name w:val="AF79FD9D06454BC9846849D432CF0EF9"/>
    <w:rsid w:val="00652381"/>
  </w:style>
  <w:style w:type="paragraph" w:customStyle="1" w:styleId="3FA14361F5F64DE49DC6DEF28A23E402">
    <w:name w:val="3FA14361F5F64DE49DC6DEF28A23E402"/>
    <w:rsid w:val="00652381"/>
  </w:style>
  <w:style w:type="paragraph" w:customStyle="1" w:styleId="4924E2559C5449F98C7971163FDAE451">
    <w:name w:val="4924E2559C5449F98C7971163FDAE451"/>
    <w:rsid w:val="00652381"/>
  </w:style>
  <w:style w:type="paragraph" w:customStyle="1" w:styleId="E87B2685311A4F5E87E01235AF1640F7">
    <w:name w:val="E87B2685311A4F5E87E01235AF1640F7"/>
    <w:rsid w:val="00652381"/>
  </w:style>
  <w:style w:type="paragraph" w:customStyle="1" w:styleId="16F02B720DCE4645BA661A52920B6D6E">
    <w:name w:val="16F02B720DCE4645BA661A52920B6D6E"/>
    <w:rsid w:val="00652381"/>
  </w:style>
  <w:style w:type="paragraph" w:customStyle="1" w:styleId="34DA5ABE43A9408BAA0241C4E4ABD920">
    <w:name w:val="34DA5ABE43A9408BAA0241C4E4ABD920"/>
    <w:rsid w:val="00652381"/>
  </w:style>
  <w:style w:type="paragraph" w:customStyle="1" w:styleId="AE1AF0825D2344C48946C9780E8610AD">
    <w:name w:val="AE1AF0825D2344C48946C9780E8610AD"/>
    <w:rsid w:val="00652381"/>
  </w:style>
  <w:style w:type="paragraph" w:customStyle="1" w:styleId="28ED1D4C569E4B2991172C3715CE1CE3">
    <w:name w:val="28ED1D4C569E4B2991172C3715CE1CE3"/>
    <w:rsid w:val="00652381"/>
  </w:style>
  <w:style w:type="paragraph" w:customStyle="1" w:styleId="3F79EC56E09A4699A6853DA91EC5A9F2">
    <w:name w:val="3F79EC56E09A4699A6853DA91EC5A9F2"/>
    <w:rsid w:val="00652381"/>
  </w:style>
  <w:style w:type="paragraph" w:customStyle="1" w:styleId="D7D7196A89A745EC984989F57C8C2342">
    <w:name w:val="D7D7196A89A745EC984989F57C8C2342"/>
    <w:rsid w:val="00652381"/>
  </w:style>
  <w:style w:type="paragraph" w:customStyle="1" w:styleId="352F48123347481D9D752825B8A12237">
    <w:name w:val="352F48123347481D9D752825B8A12237"/>
    <w:rsid w:val="00652381"/>
  </w:style>
  <w:style w:type="paragraph" w:customStyle="1" w:styleId="9D8F97D4B1EA427DB0505343C824DF9F">
    <w:name w:val="9D8F97D4B1EA427DB0505343C824DF9F"/>
    <w:rsid w:val="00652381"/>
  </w:style>
  <w:style w:type="paragraph" w:customStyle="1" w:styleId="0EEA152DE60445058BB03C114780ADB2">
    <w:name w:val="0EEA152DE60445058BB03C114780ADB2"/>
    <w:rsid w:val="00652381"/>
  </w:style>
  <w:style w:type="paragraph" w:customStyle="1" w:styleId="D38F7D485FD9469E9F088416D0F37EFC">
    <w:name w:val="D38F7D485FD9469E9F088416D0F37EFC"/>
    <w:rsid w:val="00652381"/>
  </w:style>
  <w:style w:type="paragraph" w:customStyle="1" w:styleId="26C48C31AEFD457481BCF7A7EEBC3E30">
    <w:name w:val="26C48C31AEFD457481BCF7A7EEBC3E30"/>
    <w:rsid w:val="00652381"/>
  </w:style>
  <w:style w:type="paragraph" w:customStyle="1" w:styleId="FDC3E498F56D47EAB4268C3A275B445D">
    <w:name w:val="FDC3E498F56D47EAB4268C3A275B445D"/>
    <w:rsid w:val="00652381"/>
  </w:style>
  <w:style w:type="paragraph" w:customStyle="1" w:styleId="7012864717534DDE9FEEF911621B86DF">
    <w:name w:val="7012864717534DDE9FEEF911621B86DF"/>
    <w:rsid w:val="00652381"/>
  </w:style>
  <w:style w:type="paragraph" w:customStyle="1" w:styleId="1976CE7BD72F44708C2EE52C9F204EB5">
    <w:name w:val="1976CE7BD72F44708C2EE52C9F204EB5"/>
    <w:rsid w:val="00652381"/>
  </w:style>
  <w:style w:type="paragraph" w:customStyle="1" w:styleId="9B75CB4A83E844C69B1279BF6609EF9E">
    <w:name w:val="9B75CB4A83E844C69B1279BF6609EF9E"/>
    <w:rsid w:val="00652381"/>
  </w:style>
  <w:style w:type="paragraph" w:customStyle="1" w:styleId="5BC431FAE78C433A8C3A0E2A52B1133A">
    <w:name w:val="5BC431FAE78C433A8C3A0E2A52B1133A"/>
    <w:rsid w:val="00652381"/>
  </w:style>
  <w:style w:type="paragraph" w:customStyle="1" w:styleId="9A525F61D7F74221A843EC136FBE8EC9">
    <w:name w:val="9A525F61D7F74221A843EC136FBE8EC9"/>
    <w:rsid w:val="00652381"/>
  </w:style>
  <w:style w:type="paragraph" w:customStyle="1" w:styleId="E210285D0F04414F992C9A14022E6348">
    <w:name w:val="E210285D0F04414F992C9A14022E6348"/>
    <w:rsid w:val="00652381"/>
  </w:style>
  <w:style w:type="paragraph" w:customStyle="1" w:styleId="5EDB24F049A142D580BC2F665F841F6B">
    <w:name w:val="5EDB24F049A142D580BC2F665F841F6B"/>
    <w:rsid w:val="00652381"/>
  </w:style>
  <w:style w:type="paragraph" w:customStyle="1" w:styleId="5FA06D811AF44C059EEE796C62EBFE98">
    <w:name w:val="5FA06D811AF44C059EEE796C62EBFE98"/>
    <w:rsid w:val="00652381"/>
  </w:style>
  <w:style w:type="paragraph" w:customStyle="1" w:styleId="3FA21762BFCB4C51AD92298E66D1FF78">
    <w:name w:val="3FA21762BFCB4C51AD92298E66D1FF78"/>
    <w:rsid w:val="00652381"/>
  </w:style>
  <w:style w:type="paragraph" w:customStyle="1" w:styleId="6BF5043128844905B89B106CDE3CC0EF">
    <w:name w:val="6BF5043128844905B89B106CDE3CC0EF"/>
    <w:rsid w:val="00652381"/>
  </w:style>
  <w:style w:type="paragraph" w:customStyle="1" w:styleId="846E98A9ED0F44C6ADF4DA0104CE3821">
    <w:name w:val="846E98A9ED0F44C6ADF4DA0104CE3821"/>
    <w:rsid w:val="00652381"/>
  </w:style>
  <w:style w:type="paragraph" w:customStyle="1" w:styleId="D464B28801EB484CBBA2C62E1137CB65">
    <w:name w:val="D464B28801EB484CBBA2C62E1137CB65"/>
    <w:rsid w:val="00652381"/>
  </w:style>
  <w:style w:type="paragraph" w:customStyle="1" w:styleId="8D32782BD2074ACABFB0A06C8C5E2CCD">
    <w:name w:val="8D32782BD2074ACABFB0A06C8C5E2CCD"/>
    <w:rsid w:val="00652381"/>
  </w:style>
  <w:style w:type="paragraph" w:customStyle="1" w:styleId="1AC3AA1434C2400B91C82B2AB0DE9256">
    <w:name w:val="1AC3AA1434C2400B91C82B2AB0DE9256"/>
    <w:rsid w:val="00652381"/>
  </w:style>
  <w:style w:type="paragraph" w:customStyle="1" w:styleId="3679F7366F184F6F8291F70A7CF1C731">
    <w:name w:val="3679F7366F184F6F8291F70A7CF1C731"/>
    <w:rsid w:val="00652381"/>
  </w:style>
  <w:style w:type="paragraph" w:customStyle="1" w:styleId="7434A7BD5C7A4085A57997E59971C371">
    <w:name w:val="7434A7BD5C7A4085A57997E59971C371"/>
    <w:rsid w:val="00652381"/>
  </w:style>
  <w:style w:type="paragraph" w:customStyle="1" w:styleId="631874B2AA9042DD891654D556767E63">
    <w:name w:val="631874B2AA9042DD891654D556767E63"/>
    <w:rsid w:val="00652381"/>
  </w:style>
  <w:style w:type="paragraph" w:customStyle="1" w:styleId="7BCFBBC11C9848A2A80F0AC43FF373E6">
    <w:name w:val="7BCFBBC11C9848A2A80F0AC43FF373E6"/>
    <w:rsid w:val="00652381"/>
  </w:style>
  <w:style w:type="paragraph" w:customStyle="1" w:styleId="CA969A7A0197408F9BDEBCC8100A2668">
    <w:name w:val="CA969A7A0197408F9BDEBCC8100A2668"/>
    <w:rsid w:val="00652381"/>
  </w:style>
  <w:style w:type="paragraph" w:customStyle="1" w:styleId="7D241259ECBE4954833D3294529ACE20">
    <w:name w:val="7D241259ECBE4954833D3294529ACE20"/>
    <w:rsid w:val="00652381"/>
  </w:style>
  <w:style w:type="paragraph" w:customStyle="1" w:styleId="E13561DF50B5407EA1EA89C989F0C911">
    <w:name w:val="E13561DF50B5407EA1EA89C989F0C911"/>
    <w:rsid w:val="00652381"/>
  </w:style>
  <w:style w:type="paragraph" w:customStyle="1" w:styleId="C6CD31CE29CE42CC961C85B59211E7DA">
    <w:name w:val="C6CD31CE29CE42CC961C85B59211E7DA"/>
    <w:rsid w:val="00652381"/>
  </w:style>
  <w:style w:type="paragraph" w:customStyle="1" w:styleId="D8A74E51B4234E78A3805379AEBB01E5">
    <w:name w:val="D8A74E51B4234E78A3805379AEBB01E5"/>
    <w:rsid w:val="00652381"/>
  </w:style>
  <w:style w:type="paragraph" w:customStyle="1" w:styleId="363A38F51BAE4862A69EAA22FA50CEE5">
    <w:name w:val="363A38F51BAE4862A69EAA22FA50CEE5"/>
    <w:rsid w:val="00652381"/>
  </w:style>
  <w:style w:type="paragraph" w:customStyle="1" w:styleId="8D86058312BB4F3B8F3CFC24D043AA23">
    <w:name w:val="8D86058312BB4F3B8F3CFC24D043AA23"/>
    <w:rsid w:val="00652381"/>
  </w:style>
  <w:style w:type="paragraph" w:customStyle="1" w:styleId="458484F6F7C646768E283A176D5DD071">
    <w:name w:val="458484F6F7C646768E283A176D5DD071"/>
    <w:rsid w:val="00652381"/>
  </w:style>
  <w:style w:type="paragraph" w:customStyle="1" w:styleId="92BE6B10489C49388764956E9754D4F4">
    <w:name w:val="92BE6B10489C49388764956E9754D4F4"/>
    <w:rsid w:val="00652381"/>
  </w:style>
  <w:style w:type="paragraph" w:customStyle="1" w:styleId="0AE3EBA89CE644BA8DB0BA1FCA24DDDE">
    <w:name w:val="0AE3EBA89CE644BA8DB0BA1FCA24DDDE"/>
    <w:rsid w:val="00652381"/>
  </w:style>
  <w:style w:type="paragraph" w:customStyle="1" w:styleId="70C1FF59EA134836BBB3438E9AEFC158">
    <w:name w:val="70C1FF59EA134836BBB3438E9AEFC158"/>
    <w:rsid w:val="00652381"/>
  </w:style>
  <w:style w:type="paragraph" w:customStyle="1" w:styleId="81515E8B00CD43E6B29F585B9D354DF4">
    <w:name w:val="81515E8B00CD43E6B29F585B9D354DF4"/>
    <w:rsid w:val="00652381"/>
  </w:style>
  <w:style w:type="paragraph" w:customStyle="1" w:styleId="CCEDAB72891745D788EAA64D668F3BCD">
    <w:name w:val="CCEDAB72891745D788EAA64D668F3BCD"/>
    <w:rsid w:val="00652381"/>
  </w:style>
  <w:style w:type="paragraph" w:customStyle="1" w:styleId="5051B21EF6E44456886E09C83E914E73">
    <w:name w:val="5051B21EF6E44456886E09C83E914E73"/>
    <w:rsid w:val="00652381"/>
  </w:style>
  <w:style w:type="paragraph" w:customStyle="1" w:styleId="003D3173CC1D4908B71C548605853BBC">
    <w:name w:val="003D3173CC1D4908B71C548605853BBC"/>
    <w:rsid w:val="00652381"/>
  </w:style>
  <w:style w:type="paragraph" w:customStyle="1" w:styleId="1A35AC6FF86C48ECAB62EB5673550C5F">
    <w:name w:val="1A35AC6FF86C48ECAB62EB5673550C5F"/>
    <w:rsid w:val="00652381"/>
  </w:style>
  <w:style w:type="paragraph" w:customStyle="1" w:styleId="648C6E1246D84755B32C69FBEB5DEE43">
    <w:name w:val="648C6E1246D84755B32C69FBEB5DEE43"/>
    <w:rsid w:val="00652381"/>
  </w:style>
  <w:style w:type="paragraph" w:customStyle="1" w:styleId="C7182BB1871A4DE5B44476C1669C9C10">
    <w:name w:val="C7182BB1871A4DE5B44476C1669C9C10"/>
    <w:rsid w:val="00652381"/>
  </w:style>
  <w:style w:type="paragraph" w:customStyle="1" w:styleId="77CDE1449B954E1CAC923D82220039B2">
    <w:name w:val="77CDE1449B954E1CAC923D82220039B2"/>
    <w:rsid w:val="00652381"/>
  </w:style>
  <w:style w:type="paragraph" w:customStyle="1" w:styleId="ED8A77C8848E42DC82581E55789A7D721">
    <w:name w:val="ED8A77C8848E42DC82581E55789A7D7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1">
    <w:name w:val="1A35AC6FF86C48ECAB62EB5673550C5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1">
    <w:name w:val="648C6E1246D84755B32C69FBEB5DEE4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1">
    <w:name w:val="C7182BB1871A4DE5B44476C1669C9C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1">
    <w:name w:val="77CDE1449B954E1CAC923D82220039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1">
    <w:name w:val="24443BFDAB524E6786CBA7D19F80BE2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1">
    <w:name w:val="5B270E3F613D4A0DAF04F3926B90854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1">
    <w:name w:val="DEB4B009ED074E93B939D0E9C46A49F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1">
    <w:name w:val="AB84D2B39C7243AEAA4E557E8C8A72C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1">
    <w:name w:val="402DCC81FF4940EFA6C7766D42D3F41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">
    <w:name w:val="AF79FD9D06454BC9846849D432CF0EF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1">
    <w:name w:val="352F48123347481D9D752825B8A12237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1">
    <w:name w:val="9D8F97D4B1EA427DB0505343C824DF9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1">
    <w:name w:val="0EEA152DE60445058BB03C114780ADB2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1">
    <w:name w:val="D38F7D485FD9469E9F088416D0F37EFC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1">
    <w:name w:val="26C48C31AEFD457481BCF7A7EEBC3E3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1">
    <w:name w:val="FDC3E498F56D47EAB4268C3A275B445D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12864717534DDE9FEEF911621B86DF1">
    <w:name w:val="7012864717534DDE9FEEF911621B86D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76CE7BD72F44708C2EE52C9F204EB51">
    <w:name w:val="1976CE7BD72F44708C2EE52C9F204EB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C431FAE78C433A8C3A0E2A52B1133A1">
    <w:name w:val="5BC431FAE78C433A8C3A0E2A52B1133A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A525F61D7F74221A843EC136FBE8EC91">
    <w:name w:val="9A525F61D7F74221A843EC136FBE8EC9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210285D0F04414F992C9A14022E63481">
    <w:name w:val="E210285D0F04414F992C9A14022E634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1">
    <w:name w:val="6BF5043128844905B89B106CDE3CC0EF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1">
    <w:name w:val="846E98A9ED0F44C6ADF4DA0104CE382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1">
    <w:name w:val="D464B28801EB484CBBA2C62E1137CB65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">
    <w:name w:val="8D86058312BB4F3B8F3CFC24D043AA2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">
    <w:name w:val="458484F6F7C646768E283A176D5DD0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">
    <w:name w:val="92BE6B10489C49388764956E9754D4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">
    <w:name w:val="0AE3EBA89CE644BA8DB0BA1FCA24DDDE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">
    <w:name w:val="70C1FF59EA134836BBB3438E9AEFC158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">
    <w:name w:val="81515E8B00CD43E6B29F585B9D354DF4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">
    <w:name w:val="3679F7366F184F6F8291F70A7CF1C73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">
    <w:name w:val="7434A7BD5C7A4085A57997E59971C37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">
    <w:name w:val="631874B2AA9042DD891654D556767E63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">
    <w:name w:val="7BCFBBC11C9848A2A80F0AC43FF373E6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">
    <w:name w:val="7D241259ECBE4954833D3294529ACE20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">
    <w:name w:val="E13561DF50B5407EA1EA89C989F0C9111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1">
    <w:name w:val="950CE068A545440982B843B80B87A2F3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2">
    <w:name w:val="ED8A77C8848E42DC82581E55789A7D7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2">
    <w:name w:val="1A35AC6FF86C48ECAB62EB5673550C5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2">
    <w:name w:val="648C6E1246D84755B32C69FBEB5DEE4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2">
    <w:name w:val="C7182BB1871A4DE5B44476C1669C9C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2">
    <w:name w:val="77CDE1449B954E1CAC923D82220039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2">
    <w:name w:val="24443BFDAB524E6786CBA7D19F80BE2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2">
    <w:name w:val="5B270E3F613D4A0DAF04F3926B90854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2">
    <w:name w:val="DEB4B009ED074E93B939D0E9C46A49F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2">
    <w:name w:val="AB84D2B39C7243AEAA4E557E8C8A72C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2">
    <w:name w:val="402DCC81FF4940EFA6C7766D42D3F41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2">
    <w:name w:val="AF79FD9D06454BC9846849D432CF0EF9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2">
    <w:name w:val="352F48123347481D9D752825B8A12237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2">
    <w:name w:val="9D8F97D4B1EA427DB0505343C824DF9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2">
    <w:name w:val="0EEA152DE60445058BB03C114780ADB2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2">
    <w:name w:val="D38F7D485FD9469E9F088416D0F37EFC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2">
    <w:name w:val="26C48C31AEFD457481BCF7A7EEBC3E3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2">
    <w:name w:val="FDC3E498F56D47EAB4268C3A275B445D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2">
    <w:name w:val="6BF5043128844905B89B106CDE3CC0EF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2">
    <w:name w:val="846E98A9ED0F44C6ADF4DA0104CE382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2">
    <w:name w:val="D464B28801EB484CBBA2C62E1137CB65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2">
    <w:name w:val="8D86058312BB4F3B8F3CFC24D043AA2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2">
    <w:name w:val="458484F6F7C646768E283A176D5DD0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2">
    <w:name w:val="92BE6B10489C49388764956E9754D4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2">
    <w:name w:val="0AE3EBA89CE644BA8DB0BA1FCA24DDDE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2">
    <w:name w:val="70C1FF59EA134836BBB3438E9AEFC158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2">
    <w:name w:val="81515E8B00CD43E6B29F585B9D354DF4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2">
    <w:name w:val="3679F7366F184F6F8291F70A7CF1C73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2">
    <w:name w:val="7434A7BD5C7A4085A57997E59971C37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2">
    <w:name w:val="631874B2AA9042DD891654D556767E63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2">
    <w:name w:val="7BCFBBC11C9848A2A80F0AC43FF373E6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2">
    <w:name w:val="7D241259ECBE4954833D3294529ACE20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2">
    <w:name w:val="E13561DF50B5407EA1EA89C989F0C9112"/>
    <w:rsid w:val="0065238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0CE068A545440982B843B80B87A2F32">
    <w:name w:val="950CE068A545440982B843B80B87A2F32"/>
    <w:rsid w:val="0065238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FDCBBA2FC64906936DE149C49252D3">
    <w:name w:val="84FDCBBA2FC64906936DE149C49252D3"/>
    <w:rsid w:val="00652381"/>
  </w:style>
  <w:style w:type="paragraph" w:customStyle="1" w:styleId="B319D60320AD411497BB71E79F213AFA">
    <w:name w:val="B319D60320AD411497BB71E79F213AFA"/>
    <w:rsid w:val="00652381"/>
  </w:style>
  <w:style w:type="paragraph" w:customStyle="1" w:styleId="B964F046A6124A4E92899A8AC04CF65E">
    <w:name w:val="B964F046A6124A4E92899A8AC04CF65E"/>
    <w:rsid w:val="00652381"/>
  </w:style>
  <w:style w:type="paragraph" w:customStyle="1" w:styleId="247E3728DE6B425E87C988DEAFD73A66">
    <w:name w:val="247E3728DE6B425E87C988DEAFD73A66"/>
    <w:rsid w:val="00652381"/>
  </w:style>
  <w:style w:type="paragraph" w:customStyle="1" w:styleId="444F2A70AE254D3AB420C09F9F830488">
    <w:name w:val="444F2A70AE254D3AB420C09F9F830488"/>
    <w:rsid w:val="00652381"/>
  </w:style>
  <w:style w:type="paragraph" w:customStyle="1" w:styleId="C6629FD8E8024703B7974C135802DF42">
    <w:name w:val="C6629FD8E8024703B7974C135802DF42"/>
    <w:rsid w:val="00652381"/>
  </w:style>
  <w:style w:type="paragraph" w:customStyle="1" w:styleId="721A26738D1145A69061B8FC86A22A87">
    <w:name w:val="721A26738D1145A69061B8FC86A22A87"/>
    <w:rsid w:val="00652381"/>
  </w:style>
  <w:style w:type="paragraph" w:customStyle="1" w:styleId="0096CEDD97A5471E8AA16B2106B60012">
    <w:name w:val="0096CEDD97A5471E8AA16B2106B60012"/>
    <w:rsid w:val="001A1EA5"/>
  </w:style>
  <w:style w:type="paragraph" w:customStyle="1" w:styleId="AC737D55AB7E4132895FA52566D1D5AE">
    <w:name w:val="AC737D55AB7E4132895FA52566D1D5AE"/>
    <w:rsid w:val="001A1EA5"/>
  </w:style>
  <w:style w:type="paragraph" w:customStyle="1" w:styleId="BBD3EB6C8C6E427E8060CDE2EEE0E1DE">
    <w:name w:val="BBD3EB6C8C6E427E8060CDE2EEE0E1DE"/>
    <w:rsid w:val="001A1EA5"/>
  </w:style>
  <w:style w:type="paragraph" w:customStyle="1" w:styleId="816AEC283E4B4C07A3492F87431D994B">
    <w:name w:val="816AEC283E4B4C07A3492F87431D994B"/>
    <w:rsid w:val="001A1EA5"/>
  </w:style>
  <w:style w:type="paragraph" w:customStyle="1" w:styleId="ED8A77C8848E42DC82581E55789A7D723">
    <w:name w:val="ED8A77C8848E42DC82581E55789A7D7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3">
    <w:name w:val="1A35AC6FF86C48ECAB62EB5673550C5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3">
    <w:name w:val="648C6E1246D84755B32C69FBEB5DEE4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3">
    <w:name w:val="C7182BB1871A4DE5B44476C1669C9C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3">
    <w:name w:val="77CDE1449B954E1CAC923D82220039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3">
    <w:name w:val="24443BFDAB524E6786CBA7D19F80BE2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3">
    <w:name w:val="5B270E3F613D4A0DAF04F3926B90854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3">
    <w:name w:val="DEB4B009ED074E93B939D0E9C46A49F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3">
    <w:name w:val="AB84D2B39C7243AEAA4E557E8C8A72C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3">
    <w:name w:val="402DCC81FF4940EFA6C7766D42D3F41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3">
    <w:name w:val="AF79FD9D06454BC9846849D432CF0EF9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3">
    <w:name w:val="352F48123347481D9D752825B8A12237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3">
    <w:name w:val="9D8F97D4B1EA427DB0505343C824DF9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3">
    <w:name w:val="0EEA152DE60445058BB03C114780ADB2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3">
    <w:name w:val="D38F7D485FD9469E9F088416D0F37EFC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3">
    <w:name w:val="26C48C31AEFD457481BCF7A7EEBC3E3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3">
    <w:name w:val="FDC3E498F56D47EAB4268C3A275B445D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3">
    <w:name w:val="6BF5043128844905B89B106CDE3CC0EF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3">
    <w:name w:val="846E98A9ED0F44C6ADF4DA0104CE382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3">
    <w:name w:val="D464B28801EB484CBBA2C62E1137CB65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3">
    <w:name w:val="8D86058312BB4F3B8F3CFC24D043AA2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3">
    <w:name w:val="458484F6F7C646768E283A176D5DD0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3">
    <w:name w:val="92BE6B10489C49388764956E9754D4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3">
    <w:name w:val="0AE3EBA89CE644BA8DB0BA1FCA24DDDE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3">
    <w:name w:val="70C1FF59EA134836BBB3438E9AEFC158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3">
    <w:name w:val="81515E8B00CD43E6B29F585B9D354DF4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3">
    <w:name w:val="3679F7366F184F6F8291F70A7CF1C73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3">
    <w:name w:val="7434A7BD5C7A4085A57997E59971C37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3">
    <w:name w:val="631874B2AA9042DD891654D556767E63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3">
    <w:name w:val="7BCFBBC11C9848A2A80F0AC43FF373E6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3">
    <w:name w:val="7D241259ECBE4954833D3294529ACE20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3">
    <w:name w:val="E13561DF50B5407EA1EA89C989F0C9113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1">
    <w:name w:val="0096CEDD97A5471E8AA16B2106B60012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1">
    <w:name w:val="BBD3EB6C8C6E427E8060CDE2EEE0E1DE1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4">
    <w:name w:val="ED8A77C8848E42DC82581E55789A7D7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4">
    <w:name w:val="1A35AC6FF86C48ECAB62EB5673550C5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4">
    <w:name w:val="648C6E1246D84755B32C69FBEB5DEE4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4">
    <w:name w:val="C7182BB1871A4DE5B44476C1669C9C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4">
    <w:name w:val="77CDE1449B954E1CAC923D82220039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4">
    <w:name w:val="24443BFDAB524E6786CBA7D19F80BE2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4">
    <w:name w:val="5B270E3F613D4A0DAF04F3926B90854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4">
    <w:name w:val="DEB4B009ED074E93B939D0E9C46A49F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4">
    <w:name w:val="AB84D2B39C7243AEAA4E557E8C8A72C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4">
    <w:name w:val="402DCC81FF4940EFA6C7766D42D3F41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4">
    <w:name w:val="AF79FD9D06454BC9846849D432CF0EF9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4">
    <w:name w:val="352F48123347481D9D752825B8A12237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4">
    <w:name w:val="9D8F97D4B1EA427DB0505343C824DF9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4">
    <w:name w:val="0EEA152DE60445058BB03C114780ADB2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4">
    <w:name w:val="D38F7D485FD9469E9F088416D0F37EFC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4">
    <w:name w:val="26C48C31AEFD457481BCF7A7EEBC3E3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4">
    <w:name w:val="FDC3E498F56D47EAB4268C3A275B445D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4">
    <w:name w:val="6BF5043128844905B89B106CDE3CC0EF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4">
    <w:name w:val="846E98A9ED0F44C6ADF4DA0104CE382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4">
    <w:name w:val="D464B28801EB484CBBA2C62E1137CB65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4">
    <w:name w:val="8D86058312BB4F3B8F3CFC24D043AA2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4">
    <w:name w:val="458484F6F7C646768E283A176D5DD0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4">
    <w:name w:val="92BE6B10489C49388764956E9754D4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4">
    <w:name w:val="0AE3EBA89CE644BA8DB0BA1FCA24DDDE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4">
    <w:name w:val="70C1FF59EA134836BBB3438E9AEFC158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4">
    <w:name w:val="81515E8B00CD43E6B29F585B9D354DF4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4">
    <w:name w:val="3679F7366F184F6F8291F70A7CF1C73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4">
    <w:name w:val="7434A7BD5C7A4085A57997E59971C37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4">
    <w:name w:val="631874B2AA9042DD891654D556767E63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4">
    <w:name w:val="7BCFBBC11C9848A2A80F0AC43FF373E6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4">
    <w:name w:val="7D241259ECBE4954833D3294529ACE20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4">
    <w:name w:val="E13561DF50B5407EA1EA89C989F0C9114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2">
    <w:name w:val="0096CEDD97A5471E8AA16B2106B60012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2">
    <w:name w:val="BBD3EB6C8C6E427E8060CDE2EEE0E1DE2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5">
    <w:name w:val="ED8A77C8848E42DC82581E55789A7D7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5">
    <w:name w:val="1A35AC6FF86C48ECAB62EB5673550C5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5">
    <w:name w:val="648C6E1246D84755B32C69FBEB5DEE4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5">
    <w:name w:val="C7182BB1871A4DE5B44476C1669C9C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5">
    <w:name w:val="77CDE1449B954E1CAC923D82220039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5">
    <w:name w:val="24443BFDAB524E6786CBA7D19F80BE2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5">
    <w:name w:val="5B270E3F613D4A0DAF04F3926B90854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5">
    <w:name w:val="DEB4B009ED074E93B939D0E9C46A49F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5">
    <w:name w:val="AB84D2B39C7243AEAA4E557E8C8A72C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5">
    <w:name w:val="402DCC81FF4940EFA6C7766D42D3F41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5">
    <w:name w:val="AF79FD9D06454BC9846849D432CF0EF9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5">
    <w:name w:val="352F48123347481D9D752825B8A12237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5">
    <w:name w:val="9D8F97D4B1EA427DB0505343C824DF9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5">
    <w:name w:val="0EEA152DE60445058BB03C114780ADB2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5">
    <w:name w:val="D38F7D485FD9469E9F088416D0F37EFC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5">
    <w:name w:val="26C48C31AEFD457481BCF7A7EEBC3E3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5">
    <w:name w:val="FDC3E498F56D47EAB4268C3A275B445D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5">
    <w:name w:val="6BF5043128844905B89B106CDE3CC0EF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5">
    <w:name w:val="846E98A9ED0F44C6ADF4DA0104CE382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5">
    <w:name w:val="D464B28801EB484CBBA2C62E1137CB65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5">
    <w:name w:val="8D86058312BB4F3B8F3CFC24D043AA2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5">
    <w:name w:val="458484F6F7C646768E283A176D5DD0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5">
    <w:name w:val="92BE6B10489C49388764956E9754D4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5">
    <w:name w:val="0AE3EBA89CE644BA8DB0BA1FCA24DDDE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5">
    <w:name w:val="70C1FF59EA134836BBB3438E9AEFC158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5">
    <w:name w:val="81515E8B00CD43E6B29F585B9D354DF4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5">
    <w:name w:val="3679F7366F184F6F8291F70A7CF1C73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5">
    <w:name w:val="7434A7BD5C7A4085A57997E59971C37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5">
    <w:name w:val="631874B2AA9042DD891654D556767E63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5">
    <w:name w:val="7BCFBBC11C9848A2A80F0AC43FF373E6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5">
    <w:name w:val="7D241259ECBE4954833D3294529ACE20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5">
    <w:name w:val="E13561DF50B5407EA1EA89C989F0C9115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3">
    <w:name w:val="0096CEDD97A5471E8AA16B2106B60012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3">
    <w:name w:val="BBD3EB6C8C6E427E8060CDE2EEE0E1DE3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97C4F6ECB40F9902ED65A74C756A9">
    <w:name w:val="7BC97C4F6ECB40F9902ED65A74C756A9"/>
    <w:rsid w:val="00845138"/>
  </w:style>
  <w:style w:type="paragraph" w:customStyle="1" w:styleId="25205ABEDF2F44C3B0EF1E2F95BECEAE">
    <w:name w:val="25205ABEDF2F44C3B0EF1E2F95BECEAE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6">
    <w:name w:val="ED8A77C8848E42DC82581E55789A7D7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6">
    <w:name w:val="1A35AC6FF86C48ECAB62EB5673550C5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6">
    <w:name w:val="648C6E1246D84755B32C69FBEB5DEE4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6">
    <w:name w:val="C7182BB1871A4DE5B44476C1669C9C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6">
    <w:name w:val="77CDE1449B954E1CAC923D82220039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6">
    <w:name w:val="24443BFDAB524E6786CBA7D19F80BE2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6">
    <w:name w:val="5B270E3F613D4A0DAF04F3926B90854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6">
    <w:name w:val="DEB4B009ED074E93B939D0E9C46A49F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6">
    <w:name w:val="AB84D2B39C7243AEAA4E557E8C8A72C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6">
    <w:name w:val="402DCC81FF4940EFA6C7766D42D3F41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6">
    <w:name w:val="AF79FD9D06454BC9846849D432CF0EF9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6">
    <w:name w:val="352F48123347481D9D752825B8A12237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6">
    <w:name w:val="9D8F97D4B1EA427DB0505343C824DF9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6">
    <w:name w:val="0EEA152DE60445058BB03C114780ADB2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6">
    <w:name w:val="D38F7D485FD9469E9F088416D0F37EFC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6">
    <w:name w:val="26C48C31AEFD457481BCF7A7EEBC3E3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6">
    <w:name w:val="FDC3E498F56D47EAB4268C3A275B445D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6">
    <w:name w:val="6BF5043128844905B89B106CDE3CC0EF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6">
    <w:name w:val="846E98A9ED0F44C6ADF4DA0104CE382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6">
    <w:name w:val="D464B28801EB484CBBA2C62E1137CB65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6">
    <w:name w:val="8D86058312BB4F3B8F3CFC24D043AA2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6">
    <w:name w:val="458484F6F7C646768E283A176D5DD0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6">
    <w:name w:val="92BE6B10489C49388764956E9754D4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6">
    <w:name w:val="0AE3EBA89CE644BA8DB0BA1FCA24DDDE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6">
    <w:name w:val="70C1FF59EA134836BBB3438E9AEFC158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6">
    <w:name w:val="81515E8B00CD43E6B29F585B9D354DF4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6">
    <w:name w:val="3679F7366F184F6F8291F70A7CF1C73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6">
    <w:name w:val="7434A7BD5C7A4085A57997E59971C37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6">
    <w:name w:val="631874B2AA9042DD891654D556767E63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6">
    <w:name w:val="7BCFBBC11C9848A2A80F0AC43FF373E6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6">
    <w:name w:val="7D241259ECBE4954833D3294529ACE20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6">
    <w:name w:val="E13561DF50B5407EA1EA89C989F0C9116"/>
    <w:rsid w:val="00845138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4">
    <w:name w:val="0096CEDD97A5471E8AA16B2106B60012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4">
    <w:name w:val="BBD3EB6C8C6E427E8060CDE2EEE0E1DE4"/>
    <w:rsid w:val="00845138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5205ABEDF2F44C3B0EF1E2F95BECEAE1">
    <w:name w:val="25205ABEDF2F44C3B0EF1E2F95BECEAE1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7">
    <w:name w:val="ED8A77C8848E42DC82581E55789A7D7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7">
    <w:name w:val="1A35AC6FF86C48ECAB62EB5673550C5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8C6E1246D84755B32C69FBEB5DEE437">
    <w:name w:val="648C6E1246D84755B32C69FBEB5DEE4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7">
    <w:name w:val="C7182BB1871A4DE5B44476C1669C9C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7">
    <w:name w:val="77CDE1449B954E1CAC923D82220039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7">
    <w:name w:val="24443BFDAB524E6786CBA7D19F80BE2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7">
    <w:name w:val="5B270E3F613D4A0DAF04F3926B90854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7">
    <w:name w:val="DEB4B009ED074E93B939D0E9C46A49F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7">
    <w:name w:val="AB84D2B39C7243AEAA4E557E8C8A72C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7">
    <w:name w:val="402DCC81FF4940EFA6C7766D42D3F41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7">
    <w:name w:val="AF79FD9D06454BC9846849D432CF0EF9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7">
    <w:name w:val="352F48123347481D9D752825B8A12237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7">
    <w:name w:val="9D8F97D4B1EA427DB0505343C824DF9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7">
    <w:name w:val="0EEA152DE60445058BB03C114780ADB2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7">
    <w:name w:val="D38F7D485FD9469E9F088416D0F37EFC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6C48C31AEFD457481BCF7A7EEBC3E307">
    <w:name w:val="26C48C31AEFD457481BCF7A7EEBC3E3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C3E498F56D47EAB4268C3A275B445D7">
    <w:name w:val="FDC3E498F56D47EAB4268C3A275B445D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7">
    <w:name w:val="6BF5043128844905B89B106CDE3CC0EF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7">
    <w:name w:val="846E98A9ED0F44C6ADF4DA0104CE382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7">
    <w:name w:val="D464B28801EB484CBBA2C62E1137CB65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7">
    <w:name w:val="8D86058312BB4F3B8F3CFC24D043AA2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7">
    <w:name w:val="458484F6F7C646768E283A176D5DD0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7">
    <w:name w:val="92BE6B10489C49388764956E9754D4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7">
    <w:name w:val="0AE3EBA89CE644BA8DB0BA1FCA24DDDE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7">
    <w:name w:val="70C1FF59EA134836BBB3438E9AEFC158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7">
    <w:name w:val="81515E8B00CD43E6B29F585B9D354DF4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7">
    <w:name w:val="3679F7366F184F6F8291F70A7CF1C73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7">
    <w:name w:val="7434A7BD5C7A4085A57997E59971C37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7">
    <w:name w:val="631874B2AA9042DD891654D556767E63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7">
    <w:name w:val="7BCFBBC11C9848A2A80F0AC43FF373E6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7">
    <w:name w:val="7D241259ECBE4954833D3294529ACE20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7">
    <w:name w:val="E13561DF50B5407EA1EA89C989F0C9117"/>
    <w:rsid w:val="001E6ACB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096CEDD97A5471E8AA16B2106B600125">
    <w:name w:val="0096CEDD97A5471E8AA16B2106B60012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D3EB6C8C6E427E8060CDE2EEE0E1DE5">
    <w:name w:val="BBD3EB6C8C6E427E8060CDE2EEE0E1DE5"/>
    <w:rsid w:val="001E6ACB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C07B5529E3483DBD0F29CE0F312431">
    <w:name w:val="0FC07B5529E3483DBD0F29CE0F312431"/>
    <w:rsid w:val="001E6ACB"/>
  </w:style>
  <w:style w:type="paragraph" w:customStyle="1" w:styleId="40D7B1C7D09C4FE0A67A32E7BF3A94D1">
    <w:name w:val="40D7B1C7D09C4FE0A67A32E7BF3A94D1"/>
    <w:rsid w:val="001E6ACB"/>
  </w:style>
  <w:style w:type="paragraph" w:customStyle="1" w:styleId="0CA4780C4328431A87C3A10496D79C45">
    <w:name w:val="0CA4780C4328431A87C3A10496D79C45"/>
    <w:rsid w:val="001E6ACB"/>
  </w:style>
  <w:style w:type="paragraph" w:customStyle="1" w:styleId="5E739FE6814041C5A357CB81A52D0BA1">
    <w:name w:val="5E739FE6814041C5A357CB81A52D0BA1"/>
    <w:rsid w:val="001E6ACB"/>
  </w:style>
  <w:style w:type="paragraph" w:customStyle="1" w:styleId="B34A4CD598EE42A5B10A3632415193AF">
    <w:name w:val="B34A4CD598EE42A5B10A3632415193AF"/>
    <w:rsid w:val="001E6ACB"/>
  </w:style>
  <w:style w:type="paragraph" w:customStyle="1" w:styleId="3D85A741049C4D8E886538B81B82A1F9">
    <w:name w:val="3D85A741049C4D8E886538B81B82A1F9"/>
    <w:rsid w:val="001E6ACB"/>
  </w:style>
  <w:style w:type="paragraph" w:customStyle="1" w:styleId="045345BFDC284D56AAFF89AA1D4A8E89">
    <w:name w:val="045345BFDC284D56AAFF89AA1D4A8E89"/>
    <w:rsid w:val="001E6ACB"/>
  </w:style>
  <w:style w:type="paragraph" w:customStyle="1" w:styleId="7733B48BE3F14F6CA1FD3EADB77C2503">
    <w:name w:val="7733B48BE3F14F6CA1FD3EADB77C2503"/>
    <w:rsid w:val="001E6ACB"/>
  </w:style>
  <w:style w:type="paragraph" w:customStyle="1" w:styleId="2D5686E4D787498BA974ED93587A140E">
    <w:name w:val="2D5686E4D787498BA974ED93587A140E"/>
    <w:rsid w:val="00885577"/>
  </w:style>
  <w:style w:type="paragraph" w:customStyle="1" w:styleId="232EE41C908C40E49F7BF876B73EFAAF">
    <w:name w:val="232EE41C908C40E49F7BF876B73EFAAF"/>
    <w:rsid w:val="00885577"/>
  </w:style>
  <w:style w:type="paragraph" w:customStyle="1" w:styleId="78A3C28BB57F4E3C9A84CB650B670613">
    <w:name w:val="78A3C28BB57F4E3C9A84CB650B670613"/>
    <w:rsid w:val="00885577"/>
  </w:style>
  <w:style w:type="paragraph" w:customStyle="1" w:styleId="0A9E889BCD094ADAACEE2E8CF0C4899A">
    <w:name w:val="0A9E889BCD094ADAACEE2E8CF0C4899A"/>
    <w:rsid w:val="00885577"/>
  </w:style>
  <w:style w:type="paragraph" w:customStyle="1" w:styleId="B05776EA0574498EB2534A23DC5D81A5">
    <w:name w:val="B05776EA0574498EB2534A23DC5D81A5"/>
    <w:rsid w:val="006D63C9"/>
  </w:style>
  <w:style w:type="paragraph" w:customStyle="1" w:styleId="7BB2124D5CC349C7A4C87296D5B54D9A">
    <w:name w:val="7BB2124D5CC349C7A4C87296D5B54D9A"/>
    <w:rsid w:val="006D63C9"/>
  </w:style>
  <w:style w:type="paragraph" w:customStyle="1" w:styleId="D03DAB33EC474590B11D47FD199ED87D">
    <w:name w:val="D03DAB33EC474590B11D47FD199ED87D"/>
    <w:rsid w:val="006D63C9"/>
  </w:style>
  <w:style w:type="paragraph" w:customStyle="1" w:styleId="7B759330630945CA8C35891957165521">
    <w:name w:val="7B759330630945CA8C35891957165521"/>
    <w:rsid w:val="006D63C9"/>
  </w:style>
  <w:style w:type="paragraph" w:customStyle="1" w:styleId="4EF2CF3F72DF4BBD80F85F7D9C02AFF4">
    <w:name w:val="4EF2CF3F72DF4BBD80F85F7D9C02AFF4"/>
    <w:rsid w:val="006D63C9"/>
  </w:style>
  <w:style w:type="paragraph" w:customStyle="1" w:styleId="12BC52812FF54141A805EC4C6B903FC3">
    <w:name w:val="12BC52812FF54141A805EC4C6B903FC3"/>
    <w:rsid w:val="006D63C9"/>
  </w:style>
  <w:style w:type="paragraph" w:customStyle="1" w:styleId="9437DBEFB5214A05BB92AE4C86E5ADFB">
    <w:name w:val="9437DBEFB5214A05BB92AE4C86E5ADFB"/>
    <w:rsid w:val="006D63C9"/>
  </w:style>
  <w:style w:type="paragraph" w:customStyle="1" w:styleId="F5D2E332EC5744339E0B92E6FE2612BB">
    <w:name w:val="F5D2E332EC5744339E0B92E6FE2612BB"/>
    <w:rsid w:val="006D63C9"/>
  </w:style>
  <w:style w:type="paragraph" w:customStyle="1" w:styleId="5BC64C1833E84FD3AEED42A7CAAEC39A">
    <w:name w:val="5BC64C1833E84FD3AEED42A7CAAEC39A"/>
    <w:rsid w:val="006D63C9"/>
  </w:style>
  <w:style w:type="paragraph" w:customStyle="1" w:styleId="5C022016BB3D404C89BE6BA4A21A4E0E">
    <w:name w:val="5C022016BB3D404C89BE6BA4A21A4E0E"/>
    <w:rsid w:val="006D63C9"/>
  </w:style>
  <w:style w:type="paragraph" w:customStyle="1" w:styleId="3033F762406E47EF9811D7DE267E1127">
    <w:name w:val="3033F762406E47EF9811D7DE267E1127"/>
    <w:rsid w:val="006D63C9"/>
  </w:style>
  <w:style w:type="paragraph" w:customStyle="1" w:styleId="715582BF9F8144C985B142E565479183">
    <w:name w:val="715582BF9F8144C985B142E565479183"/>
    <w:rsid w:val="006D63C9"/>
  </w:style>
  <w:style w:type="paragraph" w:customStyle="1" w:styleId="B66B80B468524B8FB04468E37B10D391">
    <w:name w:val="B66B80B468524B8FB04468E37B10D391"/>
    <w:rsid w:val="006D63C9"/>
  </w:style>
  <w:style w:type="paragraph" w:customStyle="1" w:styleId="0126DCE7A29E424490D154BB446C992B">
    <w:name w:val="0126DCE7A29E424490D154BB446C992B"/>
    <w:rsid w:val="006D63C9"/>
  </w:style>
  <w:style w:type="paragraph" w:customStyle="1" w:styleId="7CC55ADBB02F445C9C91E75153024EA4">
    <w:name w:val="7CC55ADBB02F445C9C91E75153024EA4"/>
    <w:rsid w:val="006D63C9"/>
  </w:style>
  <w:style w:type="paragraph" w:customStyle="1" w:styleId="82C9AEEAF14A40CE88B4120B144F12A1">
    <w:name w:val="82C9AEEAF14A40CE88B4120B144F12A1"/>
    <w:rsid w:val="006D63C9"/>
  </w:style>
  <w:style w:type="paragraph" w:customStyle="1" w:styleId="ED31742B847B4598836D6119F9A35D1A">
    <w:name w:val="ED31742B847B4598836D6119F9A35D1A"/>
    <w:rsid w:val="006D63C9"/>
  </w:style>
  <w:style w:type="paragraph" w:customStyle="1" w:styleId="0D6169E26E45484AA53B1754D5C5AFDE">
    <w:name w:val="0D6169E26E45484AA53B1754D5C5AFDE"/>
    <w:rsid w:val="006D63C9"/>
  </w:style>
  <w:style w:type="paragraph" w:customStyle="1" w:styleId="7AF35E2D70C44F80A756D30B895C4E77">
    <w:name w:val="7AF35E2D70C44F80A756D30B895C4E77"/>
    <w:rsid w:val="006D63C9"/>
  </w:style>
  <w:style w:type="paragraph" w:customStyle="1" w:styleId="EE2B720E73F848AFB6E31825FD3B6FC3">
    <w:name w:val="EE2B720E73F848AFB6E31825FD3B6FC3"/>
    <w:rsid w:val="006D63C9"/>
  </w:style>
  <w:style w:type="paragraph" w:customStyle="1" w:styleId="CC98A5F3C43F43B0983844CD09F65848">
    <w:name w:val="CC98A5F3C43F43B0983844CD09F65848"/>
    <w:rsid w:val="006D63C9"/>
  </w:style>
  <w:style w:type="paragraph" w:customStyle="1" w:styleId="1BAACAB0D1D24E5F98B852DE59DB3616">
    <w:name w:val="1BAACAB0D1D24E5F98B852DE59DB3616"/>
    <w:rsid w:val="006D63C9"/>
  </w:style>
  <w:style w:type="paragraph" w:customStyle="1" w:styleId="33FE87D3BBB5413D82BB9B8341F78498">
    <w:name w:val="33FE87D3BBB5413D82BB9B8341F78498"/>
    <w:rsid w:val="006D63C9"/>
  </w:style>
  <w:style w:type="paragraph" w:customStyle="1" w:styleId="BFA54C4C94D844978FFB2A337A845EFE">
    <w:name w:val="BFA54C4C94D844978FFB2A337A845EFE"/>
    <w:rsid w:val="006D63C9"/>
  </w:style>
  <w:style w:type="paragraph" w:customStyle="1" w:styleId="5B032E9D11834485BDB31E759002A723">
    <w:name w:val="5B032E9D11834485BDB31E759002A723"/>
    <w:rsid w:val="006D63C9"/>
  </w:style>
  <w:style w:type="paragraph" w:customStyle="1" w:styleId="DF1AE4BFCA5945AE877F5D54EB76E827">
    <w:name w:val="DF1AE4BFCA5945AE877F5D54EB76E827"/>
    <w:rsid w:val="006D63C9"/>
  </w:style>
  <w:style w:type="paragraph" w:customStyle="1" w:styleId="3F7BDC9BD2EA4F62A1A863ACDA873D13">
    <w:name w:val="3F7BDC9BD2EA4F62A1A863ACDA873D13"/>
    <w:rsid w:val="006D63C9"/>
  </w:style>
  <w:style w:type="paragraph" w:customStyle="1" w:styleId="FE9621B0F8A9414581ADBC528420CAD8">
    <w:name w:val="FE9621B0F8A9414581ADBC528420CAD8"/>
    <w:rsid w:val="006D63C9"/>
  </w:style>
  <w:style w:type="paragraph" w:customStyle="1" w:styleId="4F512491BBA34A12B16E943AABE8E808">
    <w:name w:val="4F512491BBA34A12B16E943AABE8E808"/>
    <w:rsid w:val="006D63C9"/>
  </w:style>
  <w:style w:type="paragraph" w:customStyle="1" w:styleId="8F594146ADCB43FCA171F5A37833413E">
    <w:name w:val="8F594146ADCB43FCA171F5A37833413E"/>
    <w:rsid w:val="006D63C9"/>
  </w:style>
  <w:style w:type="paragraph" w:customStyle="1" w:styleId="DB9993BC12BD41239D7F7AED779BB8AC">
    <w:name w:val="DB9993BC12BD41239D7F7AED779BB8AC"/>
    <w:rsid w:val="006D63C9"/>
  </w:style>
  <w:style w:type="paragraph" w:customStyle="1" w:styleId="40BB7DC36AEC44909B340617D578586C">
    <w:name w:val="40BB7DC36AEC44909B340617D578586C"/>
    <w:rsid w:val="006D63C9"/>
  </w:style>
  <w:style w:type="paragraph" w:customStyle="1" w:styleId="76EC02FBB0354773BDD9323BC4C2AB8E">
    <w:name w:val="76EC02FBB0354773BDD9323BC4C2AB8E"/>
    <w:rsid w:val="006D63C9"/>
  </w:style>
  <w:style w:type="paragraph" w:customStyle="1" w:styleId="D54BC063AFF34D9A8C2AE3CFCA5FC62F">
    <w:name w:val="D54BC063AFF34D9A8C2AE3CFCA5FC62F"/>
    <w:rsid w:val="006D63C9"/>
  </w:style>
  <w:style w:type="paragraph" w:customStyle="1" w:styleId="13104D52CF1F44E9812DC04E8F7709B8">
    <w:name w:val="13104D52CF1F44E9812DC04E8F7709B8"/>
    <w:rsid w:val="006D63C9"/>
  </w:style>
  <w:style w:type="paragraph" w:customStyle="1" w:styleId="E8204511E5C44901A46FB9B9395E43C6">
    <w:name w:val="E8204511E5C44901A46FB9B9395E43C6"/>
    <w:rsid w:val="006D63C9"/>
  </w:style>
  <w:style w:type="paragraph" w:customStyle="1" w:styleId="C31461958FA045DBA70B9C5560F401D0">
    <w:name w:val="C31461958FA045DBA70B9C5560F401D0"/>
    <w:rsid w:val="006D63C9"/>
  </w:style>
  <w:style w:type="paragraph" w:customStyle="1" w:styleId="344830487B1C4335B64EB6FE6A0B1E1F">
    <w:name w:val="344830487B1C4335B64EB6FE6A0B1E1F"/>
    <w:rsid w:val="006D63C9"/>
  </w:style>
  <w:style w:type="paragraph" w:customStyle="1" w:styleId="39310AD30E9F42F286DCFBA7415B0D6D">
    <w:name w:val="39310AD30E9F42F286DCFBA7415B0D6D"/>
    <w:rsid w:val="006D63C9"/>
  </w:style>
  <w:style w:type="paragraph" w:customStyle="1" w:styleId="FD609A0D5FB6418CB5A29468ECF59B30">
    <w:name w:val="FD609A0D5FB6418CB5A29468ECF59B30"/>
    <w:rsid w:val="006D63C9"/>
  </w:style>
  <w:style w:type="paragraph" w:customStyle="1" w:styleId="914C1BCAEB5648A9A6366ED017A8D442">
    <w:name w:val="914C1BCAEB5648A9A6366ED017A8D442"/>
    <w:rsid w:val="006D63C9"/>
  </w:style>
  <w:style w:type="paragraph" w:customStyle="1" w:styleId="743AB3700D3E425B8277C0141316F8E6">
    <w:name w:val="743AB3700D3E425B8277C0141316F8E6"/>
    <w:rsid w:val="006D63C9"/>
  </w:style>
  <w:style w:type="paragraph" w:customStyle="1" w:styleId="8BC76F3C33644398BFBEBB8BA55543DF">
    <w:name w:val="8BC76F3C33644398BFBEBB8BA55543DF"/>
    <w:rsid w:val="006D63C9"/>
  </w:style>
  <w:style w:type="paragraph" w:customStyle="1" w:styleId="F00A2CD7F85C490D8D9E18D7634DBB20">
    <w:name w:val="F00A2CD7F85C490D8D9E18D7634DBB20"/>
    <w:rsid w:val="006D63C9"/>
  </w:style>
  <w:style w:type="paragraph" w:customStyle="1" w:styleId="9416F01E41DC482EA72A18812639BBA2">
    <w:name w:val="9416F01E41DC482EA72A18812639BBA2"/>
    <w:rsid w:val="006D63C9"/>
  </w:style>
  <w:style w:type="paragraph" w:customStyle="1" w:styleId="222BD63565DD40FDBF72A03949520D05">
    <w:name w:val="222BD63565DD40FDBF72A03949520D05"/>
    <w:rsid w:val="006D63C9"/>
  </w:style>
  <w:style w:type="paragraph" w:customStyle="1" w:styleId="623F582E470145AF9B00E9C726D70AC3">
    <w:name w:val="623F582E470145AF9B00E9C726D70AC3"/>
    <w:rsid w:val="006D63C9"/>
  </w:style>
  <w:style w:type="paragraph" w:customStyle="1" w:styleId="9BBEA9D3A531446090DA2E10233E46D0">
    <w:name w:val="9BBEA9D3A531446090DA2E10233E46D0"/>
    <w:rsid w:val="006D63C9"/>
  </w:style>
  <w:style w:type="paragraph" w:customStyle="1" w:styleId="1516F9D42F3F49BCACABC50173493EDF">
    <w:name w:val="1516F9D42F3F49BCACABC50173493EDF"/>
    <w:rsid w:val="006D63C9"/>
  </w:style>
  <w:style w:type="paragraph" w:customStyle="1" w:styleId="C2DB1BA3102C45E7B7003890E53C63D7">
    <w:name w:val="C2DB1BA3102C45E7B7003890E53C63D7"/>
    <w:rsid w:val="006D63C9"/>
  </w:style>
  <w:style w:type="paragraph" w:customStyle="1" w:styleId="8A75D5EE583644FB980F94F4317C0209">
    <w:name w:val="8A75D5EE583644FB980F94F4317C0209"/>
    <w:rsid w:val="006D63C9"/>
  </w:style>
  <w:style w:type="paragraph" w:customStyle="1" w:styleId="4C85E5A67A7F4B218ACB610A66A0D025">
    <w:name w:val="4C85E5A67A7F4B218ACB610A66A0D025"/>
    <w:rsid w:val="006D63C9"/>
  </w:style>
  <w:style w:type="paragraph" w:customStyle="1" w:styleId="4B154EC1AAC944FB918580408A36D54D">
    <w:name w:val="4B154EC1AAC944FB918580408A36D54D"/>
    <w:rsid w:val="006D63C9"/>
  </w:style>
  <w:style w:type="paragraph" w:customStyle="1" w:styleId="AD644EDACE074A6698BE14096BC12C9E">
    <w:name w:val="AD644EDACE074A6698BE14096BC12C9E"/>
    <w:rsid w:val="006D63C9"/>
  </w:style>
  <w:style w:type="paragraph" w:customStyle="1" w:styleId="9D4719A91A2249C9ACD5EC97574F791C">
    <w:name w:val="9D4719A91A2249C9ACD5EC97574F791C"/>
    <w:rsid w:val="006D63C9"/>
  </w:style>
  <w:style w:type="paragraph" w:customStyle="1" w:styleId="F5F4E143865B48F3A6F67A37FAA3216D">
    <w:name w:val="F5F4E143865B48F3A6F67A37FAA3216D"/>
    <w:rsid w:val="006D63C9"/>
  </w:style>
  <w:style w:type="paragraph" w:customStyle="1" w:styleId="3B40FA712E4F4FF7B64DA79BC9320836">
    <w:name w:val="3B40FA712E4F4FF7B64DA79BC9320836"/>
    <w:rsid w:val="006D63C9"/>
  </w:style>
  <w:style w:type="paragraph" w:customStyle="1" w:styleId="81A89A63097D4124BA66596DF1424C85">
    <w:name w:val="81A89A63097D4124BA66596DF1424C85"/>
    <w:rsid w:val="006D63C9"/>
  </w:style>
  <w:style w:type="paragraph" w:customStyle="1" w:styleId="B0B654D69D2D4B81A1938C52BC6FBB77">
    <w:name w:val="B0B654D69D2D4B81A1938C52BC6FBB77"/>
    <w:rsid w:val="006D63C9"/>
  </w:style>
  <w:style w:type="paragraph" w:customStyle="1" w:styleId="65FE344263074A7394356B43168FCEC2">
    <w:name w:val="65FE344263074A7394356B43168FCEC2"/>
    <w:rsid w:val="006D63C9"/>
  </w:style>
  <w:style w:type="paragraph" w:customStyle="1" w:styleId="77DE8B581D754A2FB59B5D8C37012D98">
    <w:name w:val="77DE8B581D754A2FB59B5D8C37012D98"/>
    <w:rsid w:val="006D63C9"/>
  </w:style>
  <w:style w:type="paragraph" w:customStyle="1" w:styleId="E04EF4839D17438D8C009A0D5634B60B">
    <w:name w:val="E04EF4839D17438D8C009A0D5634B60B"/>
    <w:rsid w:val="006D63C9"/>
  </w:style>
  <w:style w:type="paragraph" w:customStyle="1" w:styleId="90A77357D147465CB554F9E9EB049FE4">
    <w:name w:val="90A77357D147465CB554F9E9EB049FE4"/>
    <w:rsid w:val="006D63C9"/>
  </w:style>
  <w:style w:type="paragraph" w:customStyle="1" w:styleId="8AC1B42B7366493D9BBFF65DFC399809">
    <w:name w:val="8AC1B42B7366493D9BBFF65DFC399809"/>
    <w:rsid w:val="006D63C9"/>
  </w:style>
  <w:style w:type="paragraph" w:customStyle="1" w:styleId="9402DF17A43E4C92B5F45C16FFBE39E0">
    <w:name w:val="9402DF17A43E4C92B5F45C16FFBE39E0"/>
    <w:rsid w:val="006D63C9"/>
  </w:style>
  <w:style w:type="paragraph" w:customStyle="1" w:styleId="B28C4955B8EF406B94B2C6B7F02EF2F3">
    <w:name w:val="B28C4955B8EF406B94B2C6B7F02EF2F3"/>
    <w:rsid w:val="006D63C9"/>
  </w:style>
  <w:style w:type="paragraph" w:customStyle="1" w:styleId="5539C8B1A3E74932A4DCF52ABE015464">
    <w:name w:val="5539C8B1A3E74932A4DCF52ABE015464"/>
    <w:rsid w:val="006D63C9"/>
  </w:style>
  <w:style w:type="paragraph" w:customStyle="1" w:styleId="64DEE910FC3F46F79FCD0DB7BD90AA0B">
    <w:name w:val="64DEE910FC3F46F79FCD0DB7BD90AA0B"/>
    <w:rsid w:val="006D63C9"/>
  </w:style>
  <w:style w:type="paragraph" w:customStyle="1" w:styleId="6CECB0B48B7C4BF6BC067F14EC271A83">
    <w:name w:val="6CECB0B48B7C4BF6BC067F14EC271A83"/>
    <w:rsid w:val="006D63C9"/>
  </w:style>
  <w:style w:type="paragraph" w:customStyle="1" w:styleId="C5706CDE52CA42068502D965EB0A923B">
    <w:name w:val="C5706CDE52CA42068502D965EB0A923B"/>
    <w:rsid w:val="006D63C9"/>
  </w:style>
  <w:style w:type="paragraph" w:customStyle="1" w:styleId="5B39CC8E75A94FEF882390675BF7BE94">
    <w:name w:val="5B39CC8E75A94FEF882390675BF7BE94"/>
    <w:rsid w:val="006D63C9"/>
  </w:style>
  <w:style w:type="paragraph" w:customStyle="1" w:styleId="AE47ACE5EC914AF6B3BA5A4364AE56FA">
    <w:name w:val="AE47ACE5EC914AF6B3BA5A4364AE56FA"/>
    <w:rsid w:val="006D63C9"/>
  </w:style>
  <w:style w:type="paragraph" w:customStyle="1" w:styleId="1866A82BC38C4DFEBE00B3F93E1B7064">
    <w:name w:val="1866A82BC38C4DFEBE00B3F93E1B7064"/>
    <w:rsid w:val="006D63C9"/>
  </w:style>
  <w:style w:type="paragraph" w:customStyle="1" w:styleId="FD6357C5A53F4806801D09A3371EB396">
    <w:name w:val="FD6357C5A53F4806801D09A3371EB396"/>
    <w:rsid w:val="006D63C9"/>
  </w:style>
  <w:style w:type="paragraph" w:customStyle="1" w:styleId="97EE499E0E2A4E5691DC46137A70A257">
    <w:name w:val="97EE499E0E2A4E5691DC46137A70A257"/>
    <w:rsid w:val="006D63C9"/>
  </w:style>
  <w:style w:type="paragraph" w:customStyle="1" w:styleId="8B7878C592934AC99A0D3D43F8E2647C">
    <w:name w:val="8B7878C592934AC99A0D3D43F8E2647C"/>
    <w:rsid w:val="006D63C9"/>
  </w:style>
  <w:style w:type="paragraph" w:customStyle="1" w:styleId="4FA1547C40314DF89BB35FB6A1296C33">
    <w:name w:val="4FA1547C40314DF89BB35FB6A1296C33"/>
    <w:rsid w:val="006D63C9"/>
  </w:style>
  <w:style w:type="paragraph" w:customStyle="1" w:styleId="12A21909F500498395D6D195F465A5C0">
    <w:name w:val="12A21909F500498395D6D195F465A5C0"/>
    <w:rsid w:val="006D63C9"/>
  </w:style>
  <w:style w:type="paragraph" w:customStyle="1" w:styleId="16622DED4094428BACE359E9FFC32118">
    <w:name w:val="16622DED4094428BACE359E9FFC32118"/>
    <w:rsid w:val="006D63C9"/>
  </w:style>
  <w:style w:type="paragraph" w:customStyle="1" w:styleId="F7DE361586404AA293ABCB300E86CCB7">
    <w:name w:val="F7DE361586404AA293ABCB300E86CCB7"/>
    <w:rsid w:val="006D63C9"/>
  </w:style>
  <w:style w:type="paragraph" w:customStyle="1" w:styleId="B314E7C10F314673B2E9C6B8F3D39B0D">
    <w:name w:val="B314E7C10F314673B2E9C6B8F3D39B0D"/>
    <w:rsid w:val="006D63C9"/>
  </w:style>
  <w:style w:type="paragraph" w:customStyle="1" w:styleId="CA2BB76BE87A4872B13790A2280C5E7C">
    <w:name w:val="CA2BB76BE87A4872B13790A2280C5E7C"/>
    <w:rsid w:val="006D63C9"/>
  </w:style>
  <w:style w:type="paragraph" w:customStyle="1" w:styleId="4F579A13B4C94D4D98907EF80AC4734B">
    <w:name w:val="4F579A13B4C94D4D98907EF80AC4734B"/>
    <w:rsid w:val="006D63C9"/>
  </w:style>
  <w:style w:type="paragraph" w:customStyle="1" w:styleId="A0F3BAD405E3494AA7C86A3F209778AD">
    <w:name w:val="A0F3BAD405E3494AA7C86A3F209778AD"/>
    <w:rsid w:val="006D63C9"/>
  </w:style>
  <w:style w:type="paragraph" w:customStyle="1" w:styleId="E9F222781C7E4131A6161372E7B80076">
    <w:name w:val="E9F222781C7E4131A6161372E7B80076"/>
    <w:rsid w:val="006D63C9"/>
  </w:style>
  <w:style w:type="paragraph" w:customStyle="1" w:styleId="A7A5F12D3DC04B8FB19E7907DC47BFD7">
    <w:name w:val="A7A5F12D3DC04B8FB19E7907DC47BFD7"/>
    <w:rsid w:val="006D63C9"/>
  </w:style>
  <w:style w:type="paragraph" w:customStyle="1" w:styleId="9786EB65CBE24E5F8FA5DF104305C2E5">
    <w:name w:val="9786EB65CBE24E5F8FA5DF104305C2E5"/>
    <w:rsid w:val="006D63C9"/>
  </w:style>
  <w:style w:type="paragraph" w:customStyle="1" w:styleId="BBFD88FD00EB461297293C6868268AF3">
    <w:name w:val="BBFD88FD00EB461297293C6868268AF3"/>
    <w:rsid w:val="006D63C9"/>
  </w:style>
  <w:style w:type="paragraph" w:customStyle="1" w:styleId="3201D657BEFC45F8827299CA1E951C88">
    <w:name w:val="3201D657BEFC45F8827299CA1E951C88"/>
    <w:rsid w:val="006D63C9"/>
  </w:style>
  <w:style w:type="paragraph" w:customStyle="1" w:styleId="071E3A28ED444FEC8E2DCBE1F7298CB1">
    <w:name w:val="071E3A28ED444FEC8E2DCBE1F7298CB1"/>
    <w:rsid w:val="006D63C9"/>
  </w:style>
  <w:style w:type="paragraph" w:customStyle="1" w:styleId="252C52F3354D42BBBB06A8DD0AD9C673">
    <w:name w:val="252C52F3354D42BBBB06A8DD0AD9C673"/>
    <w:rsid w:val="006D63C9"/>
  </w:style>
  <w:style w:type="paragraph" w:customStyle="1" w:styleId="E43E7ABAB00C450CB279B0B456F52387">
    <w:name w:val="E43E7ABAB00C450CB279B0B456F52387"/>
    <w:rsid w:val="006D63C9"/>
  </w:style>
  <w:style w:type="paragraph" w:customStyle="1" w:styleId="599BEF1BAB624BCA8E164E8AAD181E01">
    <w:name w:val="599BEF1BAB624BCA8E164E8AAD181E01"/>
    <w:rsid w:val="006D63C9"/>
  </w:style>
  <w:style w:type="paragraph" w:customStyle="1" w:styleId="7E3EE241B2434057ABEE49B5C9F86579">
    <w:name w:val="7E3EE241B2434057ABEE49B5C9F86579"/>
    <w:rsid w:val="006D63C9"/>
  </w:style>
  <w:style w:type="paragraph" w:customStyle="1" w:styleId="E80B6B5299A74CDB808358B918E99995">
    <w:name w:val="E80B6B5299A74CDB808358B918E99995"/>
    <w:rsid w:val="006D63C9"/>
  </w:style>
  <w:style w:type="paragraph" w:customStyle="1" w:styleId="5D07E3D415404EF99D4A52F9B6A10791">
    <w:name w:val="5D07E3D415404EF99D4A52F9B6A10791"/>
    <w:rsid w:val="006D63C9"/>
  </w:style>
  <w:style w:type="paragraph" w:customStyle="1" w:styleId="D06A68D70AD24D42AD4681430E06A14D">
    <w:name w:val="D06A68D70AD24D42AD4681430E06A14D"/>
    <w:rsid w:val="006D63C9"/>
  </w:style>
  <w:style w:type="paragraph" w:customStyle="1" w:styleId="23C2EDD7BDAC4D94A0075436E01F9D85">
    <w:name w:val="23C2EDD7BDAC4D94A0075436E01F9D85"/>
    <w:rsid w:val="006D63C9"/>
  </w:style>
  <w:style w:type="paragraph" w:customStyle="1" w:styleId="2863160EC21F4F9AB523B2C28DC86B8D">
    <w:name w:val="2863160EC21F4F9AB523B2C28DC86B8D"/>
    <w:rsid w:val="006D63C9"/>
  </w:style>
  <w:style w:type="paragraph" w:customStyle="1" w:styleId="28B123A0BD1A47ADA3EBAB4C6C29DC21">
    <w:name w:val="28B123A0BD1A47ADA3EBAB4C6C29DC21"/>
    <w:rsid w:val="006D63C9"/>
  </w:style>
  <w:style w:type="paragraph" w:customStyle="1" w:styleId="4EC4036578DA4E7DA8D99A3ACB458295">
    <w:name w:val="4EC4036578DA4E7DA8D99A3ACB458295"/>
    <w:rsid w:val="006D63C9"/>
  </w:style>
  <w:style w:type="paragraph" w:customStyle="1" w:styleId="1DCA1E6AC9D449378DF77CFE31B705B6">
    <w:name w:val="1DCA1E6AC9D449378DF77CFE31B705B6"/>
    <w:rsid w:val="006D63C9"/>
  </w:style>
  <w:style w:type="paragraph" w:customStyle="1" w:styleId="00A0FF0309B74F0DAB49C210287E11EE">
    <w:name w:val="00A0FF0309B74F0DAB49C210287E11EE"/>
    <w:rsid w:val="006D63C9"/>
  </w:style>
  <w:style w:type="paragraph" w:customStyle="1" w:styleId="082207B1244F486EA93FAAAC3C6BBB04">
    <w:name w:val="082207B1244F486EA93FAAAC3C6BBB04"/>
    <w:rsid w:val="006D63C9"/>
  </w:style>
  <w:style w:type="paragraph" w:customStyle="1" w:styleId="6AACB2886F994907BD95AA1320FE03FC">
    <w:name w:val="6AACB2886F994907BD95AA1320FE03FC"/>
    <w:rsid w:val="006D63C9"/>
  </w:style>
  <w:style w:type="paragraph" w:customStyle="1" w:styleId="081D743B09C34A93A735878A449CD719">
    <w:name w:val="081D743B09C34A93A735878A449CD719"/>
    <w:rsid w:val="006D63C9"/>
  </w:style>
  <w:style w:type="paragraph" w:customStyle="1" w:styleId="6FE6BD55830B4C279BFF5BCD0A99A578">
    <w:name w:val="6FE6BD55830B4C279BFF5BCD0A99A578"/>
    <w:rsid w:val="006D63C9"/>
  </w:style>
  <w:style w:type="paragraph" w:customStyle="1" w:styleId="137C79AB8F1E4092B639092AD12698F7">
    <w:name w:val="137C79AB8F1E4092B639092AD12698F7"/>
    <w:rsid w:val="006D63C9"/>
  </w:style>
  <w:style w:type="paragraph" w:customStyle="1" w:styleId="422D74C8D0D544C995CCEF608B6DF694">
    <w:name w:val="422D74C8D0D544C995CCEF608B6DF694"/>
    <w:rsid w:val="006D63C9"/>
  </w:style>
  <w:style w:type="paragraph" w:customStyle="1" w:styleId="F110C446C05446A298630E8CCF796FCD">
    <w:name w:val="F110C446C05446A298630E8CCF796FCD"/>
    <w:rsid w:val="006D63C9"/>
  </w:style>
  <w:style w:type="paragraph" w:customStyle="1" w:styleId="6BA0DF45326B4472AE761A6A2FAED1C5">
    <w:name w:val="6BA0DF45326B4472AE761A6A2FAED1C5"/>
    <w:rsid w:val="006D63C9"/>
  </w:style>
  <w:style w:type="paragraph" w:customStyle="1" w:styleId="66DC2D3BBFE84318B4FC968A3B39AEF4">
    <w:name w:val="66DC2D3BBFE84318B4FC968A3B39AEF4"/>
    <w:rsid w:val="006D63C9"/>
  </w:style>
  <w:style w:type="paragraph" w:customStyle="1" w:styleId="A18FFC84B8804AFAAF1979375CBBD2D3">
    <w:name w:val="A18FFC84B8804AFAAF1979375CBBD2D3"/>
    <w:rsid w:val="006D63C9"/>
  </w:style>
  <w:style w:type="paragraph" w:customStyle="1" w:styleId="C49AAF2C77F4427EAAB4813D301A88B3">
    <w:name w:val="C49AAF2C77F4427EAAB4813D301A88B3"/>
    <w:rsid w:val="006D63C9"/>
  </w:style>
  <w:style w:type="paragraph" w:customStyle="1" w:styleId="C38E9D7A91E0490C9E0C8316DB6392CD">
    <w:name w:val="C38E9D7A91E0490C9E0C8316DB6392CD"/>
    <w:rsid w:val="006D63C9"/>
  </w:style>
  <w:style w:type="paragraph" w:customStyle="1" w:styleId="AF19E0C8020A4D03A4A706151E149C44">
    <w:name w:val="AF19E0C8020A4D03A4A706151E149C44"/>
    <w:rsid w:val="006D63C9"/>
  </w:style>
  <w:style w:type="paragraph" w:customStyle="1" w:styleId="8283118A4A9E409ABC45DE7F3C2F4D58">
    <w:name w:val="8283118A4A9E409ABC45DE7F3C2F4D58"/>
    <w:rsid w:val="006D63C9"/>
  </w:style>
  <w:style w:type="paragraph" w:customStyle="1" w:styleId="7C3FCB42C03344BA835997A753A5513C">
    <w:name w:val="7C3FCB42C03344BA835997A753A5513C"/>
    <w:rsid w:val="006D63C9"/>
  </w:style>
  <w:style w:type="paragraph" w:customStyle="1" w:styleId="35D2C887C9824639A052D19F06963124">
    <w:name w:val="35D2C887C9824639A052D19F06963124"/>
    <w:rsid w:val="006D63C9"/>
  </w:style>
  <w:style w:type="paragraph" w:customStyle="1" w:styleId="531B580DD1A0412E83600BD0B6C49737">
    <w:name w:val="531B580DD1A0412E83600BD0B6C49737"/>
    <w:rsid w:val="006D63C9"/>
  </w:style>
  <w:style w:type="paragraph" w:customStyle="1" w:styleId="9E39867F3B4043CEB0A003A98D609581">
    <w:name w:val="9E39867F3B4043CEB0A003A98D609581"/>
    <w:rsid w:val="006D63C9"/>
  </w:style>
  <w:style w:type="paragraph" w:customStyle="1" w:styleId="980B9B68AE0247B8A6C830B79C8913BF">
    <w:name w:val="980B9B68AE0247B8A6C830B79C8913BF"/>
    <w:rsid w:val="006D63C9"/>
  </w:style>
  <w:style w:type="paragraph" w:customStyle="1" w:styleId="A5C6F0F83AFB48AB8E628C9267A004B4">
    <w:name w:val="A5C6F0F83AFB48AB8E628C9267A004B4"/>
    <w:rsid w:val="006D63C9"/>
  </w:style>
  <w:style w:type="paragraph" w:customStyle="1" w:styleId="AC1BE04E92B14E28A18D9AA892D03B05">
    <w:name w:val="AC1BE04E92B14E28A18D9AA892D03B05"/>
    <w:rsid w:val="006D63C9"/>
  </w:style>
  <w:style w:type="paragraph" w:customStyle="1" w:styleId="E8F8CD5644284E36B781E3DABCEE77AC">
    <w:name w:val="E8F8CD5644284E36B781E3DABCEE77AC"/>
    <w:rsid w:val="006D63C9"/>
  </w:style>
  <w:style w:type="paragraph" w:customStyle="1" w:styleId="DFBC045949384AC98C047DE9D7FDACCD">
    <w:name w:val="DFBC045949384AC98C047DE9D7FDACCD"/>
    <w:rsid w:val="006D63C9"/>
  </w:style>
  <w:style w:type="paragraph" w:customStyle="1" w:styleId="4F33E5FC70894395AA54A64415313ABD">
    <w:name w:val="4F33E5FC70894395AA54A64415313ABD"/>
    <w:rsid w:val="006D63C9"/>
  </w:style>
  <w:style w:type="paragraph" w:customStyle="1" w:styleId="62A50B68F9FF44EF844A68DC893E25E7">
    <w:name w:val="62A50B68F9FF44EF844A68DC893E25E7"/>
    <w:rsid w:val="006D63C9"/>
  </w:style>
  <w:style w:type="paragraph" w:customStyle="1" w:styleId="2419393ACA5643559F7955CDD38EB200">
    <w:name w:val="2419393ACA5643559F7955CDD38EB200"/>
    <w:rsid w:val="006D63C9"/>
  </w:style>
  <w:style w:type="paragraph" w:customStyle="1" w:styleId="E0BAA5A8E1784093A823FD79A7CBA1B1">
    <w:name w:val="E0BAA5A8E1784093A823FD79A7CBA1B1"/>
    <w:rsid w:val="006D63C9"/>
  </w:style>
  <w:style w:type="paragraph" w:customStyle="1" w:styleId="BB5D84B091E0439D964FCBAE657D6830">
    <w:name w:val="BB5D84B091E0439D964FCBAE657D6830"/>
    <w:rsid w:val="006D63C9"/>
  </w:style>
  <w:style w:type="paragraph" w:customStyle="1" w:styleId="217EF741BE6C486E91291B7C8FFE54EB">
    <w:name w:val="217EF741BE6C486E91291B7C8FFE54EB"/>
    <w:rsid w:val="006D63C9"/>
  </w:style>
  <w:style w:type="paragraph" w:customStyle="1" w:styleId="6FE036DFD1754B1AB82C81CD6AD77123">
    <w:name w:val="6FE036DFD1754B1AB82C81CD6AD77123"/>
    <w:rsid w:val="006D63C9"/>
  </w:style>
  <w:style w:type="paragraph" w:customStyle="1" w:styleId="50587C68E1634BFAA5994C0B2CD7D67F">
    <w:name w:val="50587C68E1634BFAA5994C0B2CD7D67F"/>
    <w:rsid w:val="006D63C9"/>
  </w:style>
  <w:style w:type="paragraph" w:customStyle="1" w:styleId="888F84AC5A554CF5A8EC7BDE2CD905B5">
    <w:name w:val="888F84AC5A554CF5A8EC7BDE2CD905B5"/>
    <w:rsid w:val="006D63C9"/>
  </w:style>
  <w:style w:type="paragraph" w:customStyle="1" w:styleId="6C11718A70044D46A9E1654868DD950D">
    <w:name w:val="6C11718A70044D46A9E1654868DD950D"/>
    <w:rsid w:val="006D63C9"/>
  </w:style>
  <w:style w:type="paragraph" w:customStyle="1" w:styleId="0125AFE3432947889758000FCE5A9FE9">
    <w:name w:val="0125AFE3432947889758000FCE5A9FE9"/>
    <w:rsid w:val="006D63C9"/>
  </w:style>
  <w:style w:type="paragraph" w:customStyle="1" w:styleId="55EA3F226F234428AF3FB1B869FD3E9E">
    <w:name w:val="55EA3F226F234428AF3FB1B869FD3E9E"/>
    <w:rsid w:val="006D63C9"/>
  </w:style>
  <w:style w:type="paragraph" w:customStyle="1" w:styleId="E939943165164013A401710B9FBD5663">
    <w:name w:val="E939943165164013A401710B9FBD5663"/>
    <w:rsid w:val="006D63C9"/>
  </w:style>
  <w:style w:type="paragraph" w:customStyle="1" w:styleId="AFC4E37E645A4C8F8C72FB36F9E03375">
    <w:name w:val="AFC4E37E645A4C8F8C72FB36F9E03375"/>
    <w:rsid w:val="006D63C9"/>
  </w:style>
  <w:style w:type="paragraph" w:customStyle="1" w:styleId="B6F063C8671C4ABEB04C4EA70931827B">
    <w:name w:val="B6F063C8671C4ABEB04C4EA70931827B"/>
    <w:rsid w:val="006D63C9"/>
  </w:style>
  <w:style w:type="paragraph" w:customStyle="1" w:styleId="6375CDFC4EDD40ECBE3A7221A6C629F0">
    <w:name w:val="6375CDFC4EDD40ECBE3A7221A6C629F0"/>
    <w:rsid w:val="006D63C9"/>
  </w:style>
  <w:style w:type="paragraph" w:customStyle="1" w:styleId="EDEE1FB2D517449887A7EFAA148C1B80">
    <w:name w:val="EDEE1FB2D517449887A7EFAA148C1B80"/>
    <w:rsid w:val="006D63C9"/>
  </w:style>
  <w:style w:type="paragraph" w:customStyle="1" w:styleId="6EF4E12439174381940696000396143B">
    <w:name w:val="6EF4E12439174381940696000396143B"/>
    <w:rsid w:val="006D63C9"/>
  </w:style>
  <w:style w:type="paragraph" w:customStyle="1" w:styleId="AB3E83108E694E0D95F38453AF56465A">
    <w:name w:val="AB3E83108E694E0D95F38453AF56465A"/>
    <w:rsid w:val="006D63C9"/>
  </w:style>
  <w:style w:type="paragraph" w:customStyle="1" w:styleId="6210C8EAD9B040C2ACACE179E79C5DA2">
    <w:name w:val="6210C8EAD9B040C2ACACE179E79C5DA2"/>
    <w:rsid w:val="006D63C9"/>
  </w:style>
  <w:style w:type="paragraph" w:customStyle="1" w:styleId="DB9D052667F84E46AA7115F874769E4E">
    <w:name w:val="DB9D052667F84E46AA7115F874769E4E"/>
    <w:rsid w:val="006D63C9"/>
  </w:style>
  <w:style w:type="paragraph" w:customStyle="1" w:styleId="F33A6CA6BF404DC285689ADBBB664A19">
    <w:name w:val="F33A6CA6BF404DC285689ADBBB664A19"/>
    <w:rsid w:val="006D63C9"/>
  </w:style>
  <w:style w:type="paragraph" w:customStyle="1" w:styleId="AE06686ACE6C46719B0200DC32BD72D7">
    <w:name w:val="AE06686ACE6C46719B0200DC32BD72D7"/>
    <w:rsid w:val="006D63C9"/>
  </w:style>
  <w:style w:type="paragraph" w:customStyle="1" w:styleId="446AA24C57D84493B69B72BDE9DB78FF">
    <w:name w:val="446AA24C57D84493B69B72BDE9DB78FF"/>
    <w:rsid w:val="006D63C9"/>
  </w:style>
  <w:style w:type="paragraph" w:customStyle="1" w:styleId="CFE2FEB997B943FB8E72DBF52C230A01">
    <w:name w:val="CFE2FEB997B943FB8E72DBF52C230A01"/>
    <w:rsid w:val="006D63C9"/>
  </w:style>
  <w:style w:type="paragraph" w:customStyle="1" w:styleId="550DCBF37FD44877B98874C046E37535">
    <w:name w:val="550DCBF37FD44877B98874C046E37535"/>
    <w:rsid w:val="006D63C9"/>
  </w:style>
  <w:style w:type="paragraph" w:customStyle="1" w:styleId="C8428067271845D3907CA0B115226393">
    <w:name w:val="C8428067271845D3907CA0B115226393"/>
    <w:rsid w:val="006D63C9"/>
  </w:style>
  <w:style w:type="paragraph" w:customStyle="1" w:styleId="B80B99F8458244BCAAB51534931C83B9">
    <w:name w:val="B80B99F8458244BCAAB51534931C83B9"/>
    <w:rsid w:val="006D63C9"/>
  </w:style>
  <w:style w:type="paragraph" w:customStyle="1" w:styleId="D5DC4510ACB2427CB3D24B6368FCEA55">
    <w:name w:val="D5DC4510ACB2427CB3D24B6368FCEA55"/>
    <w:rsid w:val="006D63C9"/>
  </w:style>
  <w:style w:type="paragraph" w:customStyle="1" w:styleId="96736D4E98E341138ABDDB45FCE0F7D1">
    <w:name w:val="96736D4E98E341138ABDDB45FCE0F7D1"/>
    <w:rsid w:val="006D63C9"/>
  </w:style>
  <w:style w:type="paragraph" w:customStyle="1" w:styleId="3F39C34AD7DD416CA31B245ECE0531D8">
    <w:name w:val="3F39C34AD7DD416CA31B245ECE0531D8"/>
    <w:rsid w:val="006D63C9"/>
  </w:style>
  <w:style w:type="paragraph" w:customStyle="1" w:styleId="94FE9C421E0948F39C2938C1ECB448C6">
    <w:name w:val="94FE9C421E0948F39C2938C1ECB448C6"/>
    <w:rsid w:val="006D63C9"/>
  </w:style>
  <w:style w:type="paragraph" w:customStyle="1" w:styleId="77AB26E5023045689AFE378CEFA1CF5D">
    <w:name w:val="77AB26E5023045689AFE378CEFA1CF5D"/>
    <w:rsid w:val="006D63C9"/>
  </w:style>
  <w:style w:type="paragraph" w:customStyle="1" w:styleId="BB39E8B9FC0A4DD3B53758DD3737992F">
    <w:name w:val="BB39E8B9FC0A4DD3B53758DD3737992F"/>
    <w:rsid w:val="006D63C9"/>
  </w:style>
  <w:style w:type="paragraph" w:customStyle="1" w:styleId="E4563C84E3E446BA80CF6D33B450BFAF">
    <w:name w:val="E4563C84E3E446BA80CF6D33B450BFAF"/>
    <w:rsid w:val="006D63C9"/>
  </w:style>
  <w:style w:type="paragraph" w:customStyle="1" w:styleId="9D9491A6726A4F21AC222C76B141F338">
    <w:name w:val="9D9491A6726A4F21AC222C76B141F338"/>
    <w:rsid w:val="00990DB0"/>
  </w:style>
  <w:style w:type="paragraph" w:customStyle="1" w:styleId="9CC274A02AB04DCBB1CB1D4A631B8C26">
    <w:name w:val="9CC274A02AB04DCBB1CB1D4A631B8C26"/>
    <w:rsid w:val="00990DB0"/>
  </w:style>
  <w:style w:type="paragraph" w:customStyle="1" w:styleId="5C0E5B532744433CA56C4E2412E72CE3">
    <w:name w:val="5C0E5B532744433CA56C4E2412E72CE3"/>
    <w:rsid w:val="00990DB0"/>
  </w:style>
  <w:style w:type="paragraph" w:customStyle="1" w:styleId="C9C0B52735F54929955776CC63C4F104">
    <w:name w:val="C9C0B52735F54929955776CC63C4F104"/>
    <w:rsid w:val="00990DB0"/>
  </w:style>
  <w:style w:type="paragraph" w:customStyle="1" w:styleId="AC220613AC5C458CBD14F418688F7649">
    <w:name w:val="AC220613AC5C458CBD14F418688F7649"/>
    <w:rsid w:val="00990DB0"/>
  </w:style>
  <w:style w:type="paragraph" w:customStyle="1" w:styleId="170688F4F1C249B38FAEB5ED293613CD">
    <w:name w:val="170688F4F1C249B38FAEB5ED293613CD"/>
    <w:rsid w:val="00990DB0"/>
  </w:style>
  <w:style w:type="paragraph" w:customStyle="1" w:styleId="D0F4CA91520B417ABB2C66C7AE0C6DE1">
    <w:name w:val="D0F4CA91520B417ABB2C66C7AE0C6DE1"/>
    <w:rsid w:val="00990DB0"/>
  </w:style>
  <w:style w:type="paragraph" w:customStyle="1" w:styleId="C9946D9F89FD43928847632A90694B29">
    <w:name w:val="C9946D9F89FD43928847632A90694B29"/>
    <w:rsid w:val="00990DB0"/>
  </w:style>
  <w:style w:type="paragraph" w:customStyle="1" w:styleId="262CC7DB9AF24AC188B7B1582CEFBD35">
    <w:name w:val="262CC7DB9AF24AC188B7B1582CEFBD35"/>
    <w:rsid w:val="00990DB0"/>
  </w:style>
  <w:style w:type="paragraph" w:customStyle="1" w:styleId="F91E4F6A6D2A4687847DA231E72666FA">
    <w:name w:val="F91E4F6A6D2A4687847DA231E72666FA"/>
    <w:rsid w:val="00990DB0"/>
  </w:style>
  <w:style w:type="paragraph" w:customStyle="1" w:styleId="6FFF610D593A4ADABC313AB6CA5F39CA">
    <w:name w:val="6FFF610D593A4ADABC313AB6CA5F39CA"/>
    <w:rsid w:val="00990DB0"/>
  </w:style>
  <w:style w:type="paragraph" w:customStyle="1" w:styleId="70EC4F540F7F40058245F90CCE2D4371">
    <w:name w:val="70EC4F540F7F40058245F90CCE2D4371"/>
    <w:rsid w:val="00990DB0"/>
  </w:style>
  <w:style w:type="paragraph" w:customStyle="1" w:styleId="25205ABEDF2F44C3B0EF1E2F95BECEAE2">
    <w:name w:val="25205ABEDF2F44C3B0EF1E2F95BECEAE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8">
    <w:name w:val="ED8A77C8848E42DC82581E55789A7D72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A35AC6FF86C48ECAB62EB5673550C5F8">
    <w:name w:val="1A35AC6FF86C48ECAB62EB5673550C5F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7182BB1871A4DE5B44476C1669C9C108">
    <w:name w:val="C7182BB1871A4DE5B44476C1669C9C10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7CDE1449B954E1CAC923D82220039B28">
    <w:name w:val="77CDE1449B954E1CAC923D82220039B2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8">
    <w:name w:val="24443BFDAB524E6786CBA7D19F80BE2E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8">
    <w:name w:val="5B270E3F613D4A0DAF04F3926B90854D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8">
    <w:name w:val="DEB4B009ED074E93B939D0E9C46A49F8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8">
    <w:name w:val="AB84D2B39C7243AEAA4E557E8C8A72CE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8">
    <w:name w:val="402DCC81FF4940EFA6C7766D42D3F410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8">
    <w:name w:val="AF79FD9D06454BC9846849D432CF0EF9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8">
    <w:name w:val="352F48123347481D9D752825B8A12237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8">
    <w:name w:val="9D8F97D4B1EA427DB0505343C824DF9F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8">
    <w:name w:val="0EEA152DE60445058BB03C114780ADB2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8">
    <w:name w:val="D38F7D485FD9469E9F088416D0F37EFC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39C8B1A3E74932A4DCF52ABE0154641">
    <w:name w:val="5539C8B1A3E74932A4DCF52ABE015464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DEE910FC3F46F79FCD0DB7BD90AA0B1">
    <w:name w:val="64DEE910FC3F46F79FCD0DB7BD90AA0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8">
    <w:name w:val="6BF5043128844905B89B106CDE3CC0EF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8">
    <w:name w:val="846E98A9ED0F44C6ADF4DA0104CE382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8">
    <w:name w:val="D464B28801EB484CBBA2C62E1137CB65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8">
    <w:name w:val="8D86058312BB4F3B8F3CFC24D043AA23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8">
    <w:name w:val="458484F6F7C646768E283A176D5DD07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8">
    <w:name w:val="92BE6B10489C49388764956E9754D4F4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8">
    <w:name w:val="0AE3EBA89CE644BA8DB0BA1FCA24DDDE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8">
    <w:name w:val="70C1FF59EA134836BBB3438E9AEFC158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8">
    <w:name w:val="81515E8B00CD43E6B29F585B9D354DF4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8">
    <w:name w:val="3679F7366F184F6F8291F70A7CF1C73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8">
    <w:name w:val="7434A7BD5C7A4085A57997E59971C37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8">
    <w:name w:val="631874B2AA9042DD891654D556767E63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8">
    <w:name w:val="7BCFBBC11C9848A2A80F0AC43FF373E6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8">
    <w:name w:val="7D241259ECBE4954833D3294529ACE20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8">
    <w:name w:val="E13561DF50B5407EA1EA89C989F0C9118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145FCA32B6D4EA0BAEAAE993F7EFA09">
    <w:name w:val="2145FCA32B6D4EA0BAEAAE993F7EFA09"/>
    <w:rsid w:val="00574AE3"/>
  </w:style>
  <w:style w:type="paragraph" w:customStyle="1" w:styleId="45C81C00D6B747FC88635ACD7DA6FA1F">
    <w:name w:val="45C81C00D6B747FC88635ACD7DA6FA1F"/>
    <w:rsid w:val="00574AE3"/>
  </w:style>
  <w:style w:type="paragraph" w:customStyle="1" w:styleId="FD034B4411584D0BAF31956F777FC6F1">
    <w:name w:val="FD034B4411584D0BAF31956F777FC6F1"/>
    <w:rsid w:val="00574AE3"/>
  </w:style>
  <w:style w:type="paragraph" w:customStyle="1" w:styleId="1C9EF3497CDF4C5D9910025532EB389F">
    <w:name w:val="1C9EF3497CDF4C5D9910025532EB389F"/>
    <w:rsid w:val="00574AE3"/>
  </w:style>
  <w:style w:type="paragraph" w:customStyle="1" w:styleId="8D6C2A9B6799489CBA4D9CE7966BB483">
    <w:name w:val="8D6C2A9B6799489CBA4D9CE7966BB483"/>
    <w:rsid w:val="00574AE3"/>
  </w:style>
  <w:style w:type="paragraph" w:customStyle="1" w:styleId="19F0041891D6445898A936FACF3438CB">
    <w:name w:val="19F0041891D6445898A936FACF3438CB"/>
    <w:rsid w:val="00574AE3"/>
  </w:style>
  <w:style w:type="paragraph" w:customStyle="1" w:styleId="078E9D9A970C4C4E98995A84093B7970">
    <w:name w:val="078E9D9A970C4C4E98995A84093B7970"/>
    <w:rsid w:val="00574AE3"/>
  </w:style>
  <w:style w:type="paragraph" w:customStyle="1" w:styleId="25205ABEDF2F44C3B0EF1E2F95BECEAE3">
    <w:name w:val="25205ABEDF2F44C3B0EF1E2F95BECEAE3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9">
    <w:name w:val="ED8A77C8848E42DC82581E55789A7D72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145FCA32B6D4EA0BAEAAE993F7EFA091">
    <w:name w:val="2145FCA32B6D4EA0BAEAAE993F7EFA09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6C2A9B6799489CBA4D9CE7966BB4831">
    <w:name w:val="8D6C2A9B6799489CBA4D9CE7966BB483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C81C00D6B747FC88635ACD7DA6FA1F1">
    <w:name w:val="45C81C00D6B747FC88635ACD7DA6FA1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F0041891D6445898A936FACF3438CB1">
    <w:name w:val="19F0041891D6445898A936FACF3438C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4443BFDAB524E6786CBA7D19F80BE2E9">
    <w:name w:val="24443BFDAB524E6786CBA7D19F80BE2E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B270E3F613D4A0DAF04F3926B90854D9">
    <w:name w:val="5B270E3F613D4A0DAF04F3926B90854D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B4B009ED074E93B939D0E9C46A49F89">
    <w:name w:val="DEB4B009ED074E93B939D0E9C46A49F8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84D2B39C7243AEAA4E557E8C8A72CE9">
    <w:name w:val="AB84D2B39C7243AEAA4E557E8C8A72CE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2DCC81FF4940EFA6C7766D42D3F4109">
    <w:name w:val="402DCC81FF4940EFA6C7766D42D3F410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9">
    <w:name w:val="AF79FD9D06454BC9846849D432CF0EF9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52F48123347481D9D752825B8A122379">
    <w:name w:val="352F48123347481D9D752825B8A12237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8F97D4B1EA427DB0505343C824DF9F9">
    <w:name w:val="9D8F97D4B1EA427DB0505343C824DF9F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EA152DE60445058BB03C114780ADB29">
    <w:name w:val="0EEA152DE60445058BB03C114780ADB2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38F7D485FD9469E9F088416D0F37EFC9">
    <w:name w:val="D38F7D485FD9469E9F088416D0F37EFC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39C8B1A3E74932A4DCF52ABE0154642">
    <w:name w:val="5539C8B1A3E74932A4DCF52ABE015464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4DEE910FC3F46F79FCD0DB7BD90AA0B2">
    <w:name w:val="64DEE910FC3F46F79FCD0DB7BD90AA0B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F5043128844905B89B106CDE3CC0EF9">
    <w:name w:val="6BF5043128844905B89B106CDE3CC0EF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6E98A9ED0F44C6ADF4DA0104CE38219">
    <w:name w:val="846E98A9ED0F44C6ADF4DA0104CE382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64B28801EB484CBBA2C62E1137CB659">
    <w:name w:val="D464B28801EB484CBBA2C62E1137CB65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9">
    <w:name w:val="8D86058312BB4F3B8F3CFC24D043AA23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9">
    <w:name w:val="458484F6F7C646768E283A176D5DD07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9">
    <w:name w:val="92BE6B10489C49388764956E9754D4F4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9">
    <w:name w:val="0AE3EBA89CE644BA8DB0BA1FCA24DDDE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9">
    <w:name w:val="70C1FF59EA134836BBB3438E9AEFC158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9">
    <w:name w:val="81515E8B00CD43E6B29F585B9D354DF4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9">
    <w:name w:val="3679F7366F184F6F8291F70A7CF1C73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9">
    <w:name w:val="7434A7BD5C7A4085A57997E59971C37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9">
    <w:name w:val="631874B2AA9042DD891654D556767E63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9">
    <w:name w:val="7BCFBBC11C9848A2A80F0AC43FF373E6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9">
    <w:name w:val="7D241259ECBE4954833D3294529ACE20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9">
    <w:name w:val="E13561DF50B5407EA1EA89C989F0C9119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5839C60BE24333BF680C0CA2A100D6">
    <w:name w:val="275839C60BE24333BF680C0CA2A100D6"/>
    <w:rsid w:val="00574AE3"/>
  </w:style>
  <w:style w:type="paragraph" w:customStyle="1" w:styleId="37AB4EF91694402C8D87F46BDB460C4E">
    <w:name w:val="37AB4EF91694402C8D87F46BDB460C4E"/>
    <w:rsid w:val="00574AE3"/>
  </w:style>
  <w:style w:type="paragraph" w:customStyle="1" w:styleId="3DB14D05DB334239AB38D413ADABC3F0">
    <w:name w:val="3DB14D05DB334239AB38D413ADABC3F0"/>
    <w:rsid w:val="00574AE3"/>
  </w:style>
  <w:style w:type="paragraph" w:customStyle="1" w:styleId="87616824A8C748089ADFFB743349777C">
    <w:name w:val="87616824A8C748089ADFFB743349777C"/>
    <w:rsid w:val="00574AE3"/>
  </w:style>
  <w:style w:type="paragraph" w:customStyle="1" w:styleId="003A56E3AC554881A3BF11472A20FDAA">
    <w:name w:val="003A56E3AC554881A3BF11472A20FDAA"/>
    <w:rsid w:val="00574AE3"/>
  </w:style>
  <w:style w:type="paragraph" w:customStyle="1" w:styleId="7355BB0BC14A4CA7844580B53ED58FAA">
    <w:name w:val="7355BB0BC14A4CA7844580B53ED58FAA"/>
    <w:rsid w:val="00574AE3"/>
  </w:style>
  <w:style w:type="paragraph" w:customStyle="1" w:styleId="E50161FBA7164F069DFDA20B67119DE0">
    <w:name w:val="E50161FBA7164F069DFDA20B67119DE0"/>
    <w:rsid w:val="00574AE3"/>
  </w:style>
  <w:style w:type="paragraph" w:customStyle="1" w:styleId="422861004A184F64850CABC85C12B97A">
    <w:name w:val="422861004A184F64850CABC85C12B97A"/>
    <w:rsid w:val="00574AE3"/>
  </w:style>
  <w:style w:type="paragraph" w:customStyle="1" w:styleId="FEDDF103012A482EBD473D63FE15894E">
    <w:name w:val="FEDDF103012A482EBD473D63FE15894E"/>
    <w:rsid w:val="00574AE3"/>
  </w:style>
  <w:style w:type="paragraph" w:customStyle="1" w:styleId="6C7F353F1EE649B9B84622F7B99E8CBF">
    <w:name w:val="6C7F353F1EE649B9B84622F7B99E8CBF"/>
    <w:rsid w:val="00574AE3"/>
  </w:style>
  <w:style w:type="paragraph" w:customStyle="1" w:styleId="886D7C8E2AB844A08415FCEB93380EA3">
    <w:name w:val="886D7C8E2AB844A08415FCEB93380EA3"/>
    <w:rsid w:val="00574AE3"/>
  </w:style>
  <w:style w:type="paragraph" w:customStyle="1" w:styleId="A8E4FADA977E4AE2855C3FBD3AFCD0AC">
    <w:name w:val="A8E4FADA977E4AE2855C3FBD3AFCD0AC"/>
    <w:rsid w:val="00574AE3"/>
  </w:style>
  <w:style w:type="paragraph" w:customStyle="1" w:styleId="9D77C35810B44530AD04C27AE6F1D5A9">
    <w:name w:val="9D77C35810B44530AD04C27AE6F1D5A9"/>
    <w:rsid w:val="00574AE3"/>
  </w:style>
  <w:style w:type="paragraph" w:customStyle="1" w:styleId="A7F3443A31874947B21B431B31BE8629">
    <w:name w:val="A7F3443A31874947B21B431B31BE8629"/>
    <w:rsid w:val="00574AE3"/>
  </w:style>
  <w:style w:type="paragraph" w:customStyle="1" w:styleId="B84940CE06804ACD9B0E8E3BA53563B6">
    <w:name w:val="B84940CE06804ACD9B0E8E3BA53563B6"/>
    <w:rsid w:val="00574AE3"/>
  </w:style>
  <w:style w:type="paragraph" w:customStyle="1" w:styleId="ACB1D2CAFDE84E0CB3A109F05B045B2D">
    <w:name w:val="ACB1D2CAFDE84E0CB3A109F05B045B2D"/>
    <w:rsid w:val="00574AE3"/>
  </w:style>
  <w:style w:type="paragraph" w:customStyle="1" w:styleId="EB11EE00CB004EDDAD2A0D0C8635D1AD">
    <w:name w:val="EB11EE00CB004EDDAD2A0D0C8635D1AD"/>
    <w:rsid w:val="00574AE3"/>
  </w:style>
  <w:style w:type="paragraph" w:customStyle="1" w:styleId="05A5FEA51C1B45DF8E01B421A94159B7">
    <w:name w:val="05A5FEA51C1B45DF8E01B421A94159B7"/>
    <w:rsid w:val="00574AE3"/>
  </w:style>
  <w:style w:type="paragraph" w:customStyle="1" w:styleId="595028C9B624470B9917DAEA3EA73C2B">
    <w:name w:val="595028C9B624470B9917DAEA3EA73C2B"/>
    <w:rsid w:val="00574AE3"/>
  </w:style>
  <w:style w:type="paragraph" w:customStyle="1" w:styleId="D01959322CC34C559DCE016E4124A53F">
    <w:name w:val="D01959322CC34C559DCE016E4124A53F"/>
    <w:rsid w:val="00574AE3"/>
  </w:style>
  <w:style w:type="paragraph" w:customStyle="1" w:styleId="D0DA132E24DF472887329D5A434B4887">
    <w:name w:val="D0DA132E24DF472887329D5A434B4887"/>
    <w:rsid w:val="00574AE3"/>
  </w:style>
  <w:style w:type="paragraph" w:customStyle="1" w:styleId="0966A81D7F0546D3803C2970C22600E7">
    <w:name w:val="0966A81D7F0546D3803C2970C22600E7"/>
    <w:rsid w:val="00574AE3"/>
  </w:style>
  <w:style w:type="paragraph" w:customStyle="1" w:styleId="0535F988FA88497C96BD4308680097E8">
    <w:name w:val="0535F988FA88497C96BD4308680097E8"/>
    <w:rsid w:val="00574AE3"/>
  </w:style>
  <w:style w:type="paragraph" w:customStyle="1" w:styleId="7ABD2C0E576B49D5A9395A6231066338">
    <w:name w:val="7ABD2C0E576B49D5A9395A6231066338"/>
    <w:rsid w:val="00574AE3"/>
  </w:style>
  <w:style w:type="paragraph" w:customStyle="1" w:styleId="DD2A911855EA4D99A9CB58912104AD93">
    <w:name w:val="DD2A911855EA4D99A9CB58912104AD93"/>
    <w:rsid w:val="00574AE3"/>
  </w:style>
  <w:style w:type="paragraph" w:customStyle="1" w:styleId="104E99E110C0446A80C674C92889FA1B">
    <w:name w:val="104E99E110C0446A80C674C92889FA1B"/>
    <w:rsid w:val="00574AE3"/>
  </w:style>
  <w:style w:type="paragraph" w:customStyle="1" w:styleId="342DBEE0D4444E439BA5A082CE6924AD">
    <w:name w:val="342DBEE0D4444E439BA5A082CE6924AD"/>
    <w:rsid w:val="00574AE3"/>
  </w:style>
  <w:style w:type="paragraph" w:customStyle="1" w:styleId="13334067CCBB40C08EADDA583F09E77A">
    <w:name w:val="13334067CCBB40C08EADDA583F09E77A"/>
    <w:rsid w:val="00574AE3"/>
  </w:style>
  <w:style w:type="paragraph" w:customStyle="1" w:styleId="6037956B1AEB4922B16A9E7CFB572EFF">
    <w:name w:val="6037956B1AEB4922B16A9E7CFB572EFF"/>
    <w:rsid w:val="00574AE3"/>
  </w:style>
  <w:style w:type="paragraph" w:customStyle="1" w:styleId="E0F5F11DD525452D93B5A8B5B2D98642">
    <w:name w:val="E0F5F11DD525452D93B5A8B5B2D98642"/>
    <w:rsid w:val="00574AE3"/>
  </w:style>
  <w:style w:type="paragraph" w:customStyle="1" w:styleId="DE39568A2CC742969348110F8166779D">
    <w:name w:val="DE39568A2CC742969348110F8166779D"/>
    <w:rsid w:val="00574AE3"/>
  </w:style>
  <w:style w:type="paragraph" w:customStyle="1" w:styleId="16A16354DDCA40A49727AA70FE8681F1">
    <w:name w:val="16A16354DDCA40A49727AA70FE8681F1"/>
    <w:rsid w:val="00574AE3"/>
  </w:style>
  <w:style w:type="paragraph" w:customStyle="1" w:styleId="5FB53621C8AF46B298984FEB9CE4C09B">
    <w:name w:val="5FB53621C8AF46B298984FEB9CE4C09B"/>
    <w:rsid w:val="00574AE3"/>
  </w:style>
  <w:style w:type="paragraph" w:customStyle="1" w:styleId="3B80665AC51C4452BAD6E74FFDDF35DE">
    <w:name w:val="3B80665AC51C4452BAD6E74FFDDF35DE"/>
    <w:rsid w:val="00574AE3"/>
  </w:style>
  <w:style w:type="paragraph" w:customStyle="1" w:styleId="8673D415A31A4B939C2AB3B80DA605E5">
    <w:name w:val="8673D415A31A4B939C2AB3B80DA605E5"/>
    <w:rsid w:val="00574AE3"/>
  </w:style>
  <w:style w:type="paragraph" w:customStyle="1" w:styleId="FFDDB4964FE44BA6857585B340114B8B">
    <w:name w:val="FFDDB4964FE44BA6857585B340114B8B"/>
    <w:rsid w:val="00574AE3"/>
  </w:style>
  <w:style w:type="paragraph" w:customStyle="1" w:styleId="9A34D79322494DD5B35CE31FB6C08219">
    <w:name w:val="9A34D79322494DD5B35CE31FB6C08219"/>
    <w:rsid w:val="00574AE3"/>
  </w:style>
  <w:style w:type="paragraph" w:customStyle="1" w:styleId="87BF9B5796EB443195987226FC5115D9">
    <w:name w:val="87BF9B5796EB443195987226FC5115D9"/>
    <w:rsid w:val="00574AE3"/>
  </w:style>
  <w:style w:type="paragraph" w:customStyle="1" w:styleId="25205ABEDF2F44C3B0EF1E2F95BECEAE4">
    <w:name w:val="25205ABEDF2F44C3B0EF1E2F95BECEAE4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0">
    <w:name w:val="ED8A77C8848E42DC82581E55789A7D72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6C2A9B6799489CBA4D9CE7966BB4832">
    <w:name w:val="8D6C2A9B6799489CBA4D9CE7966BB483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9F0041891D6445898A936FACF3438CB2">
    <w:name w:val="19F0041891D6445898A936FACF3438CB2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75839C60BE24333BF680C0CA2A100D61">
    <w:name w:val="275839C60BE24333BF680C0CA2A100D6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7AB4EF91694402C8D87F46BDB460C4E1">
    <w:name w:val="37AB4EF91694402C8D87F46BDB460C4E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DB14D05DB334239AB38D413ADABC3F01">
    <w:name w:val="3DB14D05DB334239AB38D413ADABC3F0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616824A8C748089ADFFB743349777C1">
    <w:name w:val="87616824A8C748089ADFFB743349777C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50161FBA7164F069DFDA20B67119DE01">
    <w:name w:val="E50161FBA7164F069DFDA20B67119DE0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2861004A184F64850CABC85C12B97A1">
    <w:name w:val="422861004A184F64850CABC85C12B97A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EDDF103012A482EBD473D63FE15894E1">
    <w:name w:val="FEDDF103012A482EBD473D63FE15894E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C7F353F1EE649B9B84622F7B99E8CBF1">
    <w:name w:val="6C7F353F1EE649B9B84622F7B99E8CB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6D7C8E2AB844A08415FCEB93380EA31">
    <w:name w:val="886D7C8E2AB844A08415FCEB93380EA3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8E4FADA977E4AE2855C3FBD3AFCD0AC1">
    <w:name w:val="A8E4FADA977E4AE2855C3FBD3AFCD0AC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77C35810B44530AD04C27AE6F1D5A91">
    <w:name w:val="9D77C35810B44530AD04C27AE6F1D5A9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F3443A31874947B21B431B31BE86291">
    <w:name w:val="A7F3443A31874947B21B431B31BE8629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CB1D2CAFDE84E0CB3A109F05B045B2D1">
    <w:name w:val="ACB1D2CAFDE84E0CB3A109F05B045B2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B11EE00CB004EDDAD2A0D0C8635D1AD1">
    <w:name w:val="EB11EE00CB004EDDAD2A0D0C8635D1A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A5FEA51C1B45DF8E01B421A94159B71">
    <w:name w:val="05A5FEA51C1B45DF8E01B421A94159B7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5028C9B624470B9917DAEA3EA73C2B1">
    <w:name w:val="595028C9B624470B9917DAEA3EA73C2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1959322CC34C559DCE016E4124A53F1">
    <w:name w:val="D01959322CC34C559DCE016E4124A53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DA132E24DF472887329D5A434B48871">
    <w:name w:val="D0DA132E24DF472887329D5A434B4887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966A81D7F0546D3803C2970C22600E71">
    <w:name w:val="0966A81D7F0546D3803C2970C22600E7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35F988FA88497C96BD4308680097E81">
    <w:name w:val="0535F988FA88497C96BD4308680097E8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ABD2C0E576B49D5A9395A62310663381">
    <w:name w:val="7ABD2C0E576B49D5A9395A6231066338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D2A911855EA4D99A9CB58912104AD931">
    <w:name w:val="DD2A911855EA4D99A9CB58912104AD93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4E99E110C0446A80C674C92889FA1B1">
    <w:name w:val="104E99E110C0446A80C674C92889FA1B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2DBEE0D4444E439BA5A082CE6924AD1">
    <w:name w:val="342DBEE0D4444E439BA5A082CE6924A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3334067CCBB40C08EADDA583F09E77A1">
    <w:name w:val="13334067CCBB40C08EADDA583F09E77A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037956B1AEB4922B16A9E7CFB572EFF1">
    <w:name w:val="6037956B1AEB4922B16A9E7CFB572EFF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F5F11DD525452D93B5A8B5B2D986421">
    <w:name w:val="E0F5F11DD525452D93B5A8B5B2D98642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39568A2CC742969348110F8166779D1">
    <w:name w:val="DE39568A2CC742969348110F8166779D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6A16354DDCA40A49727AA70FE8681F11">
    <w:name w:val="16A16354DDCA40A49727AA70FE8681F11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0">
    <w:name w:val="AF79FD9D06454BC9846849D432CF0EF9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86058312BB4F3B8F3CFC24D043AA2310">
    <w:name w:val="8D86058312BB4F3B8F3CFC24D043AA23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8484F6F7C646768E283A176D5DD07110">
    <w:name w:val="458484F6F7C646768E283A176D5DD07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E6B10489C49388764956E9754D4F410">
    <w:name w:val="92BE6B10489C49388764956E9754D4F4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E3EBA89CE644BA8DB0BA1FCA24DDDE10">
    <w:name w:val="0AE3EBA89CE644BA8DB0BA1FCA24DDDE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C1FF59EA134836BBB3438E9AEFC15810">
    <w:name w:val="70C1FF59EA134836BBB3438E9AEFC158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1515E8B00CD43E6B29F585B9D354DF410">
    <w:name w:val="81515E8B00CD43E6B29F585B9D354DF4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679F7366F184F6F8291F70A7CF1C73110">
    <w:name w:val="3679F7366F184F6F8291F70A7CF1C73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34A7BD5C7A4085A57997E59971C37110">
    <w:name w:val="7434A7BD5C7A4085A57997E59971C37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1874B2AA9042DD891654D556767E6310">
    <w:name w:val="631874B2AA9042DD891654D556767E63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BCFBBC11C9848A2A80F0AC43FF373E610">
    <w:name w:val="7BCFBBC11C9848A2A80F0AC43FF373E6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D241259ECBE4954833D3294529ACE2010">
    <w:name w:val="7D241259ECBE4954833D3294529ACE20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13561DF50B5407EA1EA89C989F0C91110">
    <w:name w:val="E13561DF50B5407EA1EA89C989F0C91110"/>
    <w:rsid w:val="00574AE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28D78874EC74917A167C684F9DAAAE1">
    <w:name w:val="828D78874EC74917A167C684F9DAAAE1"/>
    <w:rsid w:val="00574AE3"/>
  </w:style>
  <w:style w:type="paragraph" w:customStyle="1" w:styleId="9F4B5E4316E647438AB2AC3E0D13A815">
    <w:name w:val="9F4B5E4316E647438AB2AC3E0D13A815"/>
    <w:rsid w:val="00574AE3"/>
  </w:style>
  <w:style w:type="paragraph" w:customStyle="1" w:styleId="561BFACDF9CF4CA59FBFDDF33D23B573">
    <w:name w:val="561BFACDF9CF4CA59FBFDDF33D23B573"/>
    <w:rsid w:val="00574AE3"/>
  </w:style>
  <w:style w:type="paragraph" w:customStyle="1" w:styleId="67970FB082AB401FB1812603E4B2F89B">
    <w:name w:val="67970FB082AB401FB1812603E4B2F89B"/>
    <w:rsid w:val="00574AE3"/>
  </w:style>
  <w:style w:type="paragraph" w:customStyle="1" w:styleId="1D5B2DB69C434134ACD916D7ADD4E548">
    <w:name w:val="1D5B2DB69C434134ACD916D7ADD4E548"/>
    <w:rsid w:val="00574AE3"/>
  </w:style>
  <w:style w:type="paragraph" w:customStyle="1" w:styleId="154B735634674337983A32949EA7AB3A">
    <w:name w:val="154B735634674337983A32949EA7AB3A"/>
    <w:rsid w:val="00574AE3"/>
  </w:style>
  <w:style w:type="paragraph" w:customStyle="1" w:styleId="73A15981C91541218CC7BF566DA62887">
    <w:name w:val="73A15981C91541218CC7BF566DA62887"/>
    <w:rsid w:val="00574AE3"/>
  </w:style>
  <w:style w:type="paragraph" w:customStyle="1" w:styleId="1E854F678A274AAF80D52AABF0D9F42D">
    <w:name w:val="1E854F678A274AAF80D52AABF0D9F42D"/>
    <w:rsid w:val="00574AE3"/>
  </w:style>
  <w:style w:type="paragraph" w:customStyle="1" w:styleId="9AFF952BF5DB4A79B7C8B401AA5A07A5">
    <w:name w:val="9AFF952BF5DB4A79B7C8B401AA5A07A5"/>
    <w:rsid w:val="00574AE3"/>
  </w:style>
  <w:style w:type="paragraph" w:customStyle="1" w:styleId="19AD697602354FA8A5F33C532B3A508A">
    <w:name w:val="19AD697602354FA8A5F33C532B3A508A"/>
    <w:rsid w:val="00574AE3"/>
  </w:style>
  <w:style w:type="paragraph" w:customStyle="1" w:styleId="9D9759E9427B435AA2720A917B651838">
    <w:name w:val="9D9759E9427B435AA2720A917B651838"/>
    <w:rsid w:val="00574AE3"/>
  </w:style>
  <w:style w:type="paragraph" w:customStyle="1" w:styleId="4C0C0B70C96C4B6EB5DF67CAFC492F47">
    <w:name w:val="4C0C0B70C96C4B6EB5DF67CAFC492F47"/>
    <w:rsid w:val="00093F01"/>
  </w:style>
  <w:style w:type="paragraph" w:customStyle="1" w:styleId="66BDC45012104C1E8E26A5BE916D1CD5">
    <w:name w:val="66BDC45012104C1E8E26A5BE916D1CD5"/>
    <w:rsid w:val="00093F01"/>
  </w:style>
  <w:style w:type="paragraph" w:customStyle="1" w:styleId="786AFAB65BF54F24B3568F5D4141A78A">
    <w:name w:val="786AFAB65BF54F24B3568F5D4141A78A"/>
    <w:rsid w:val="00093F01"/>
  </w:style>
  <w:style w:type="paragraph" w:customStyle="1" w:styleId="95F2E87BAE1F4301AABCBFC676718761">
    <w:name w:val="95F2E87BAE1F4301AABCBFC676718761"/>
    <w:rsid w:val="00093F01"/>
  </w:style>
  <w:style w:type="paragraph" w:customStyle="1" w:styleId="BBCE34210E8A4B7D89A87E2155E8F8DC">
    <w:name w:val="BBCE34210E8A4B7D89A87E2155E8F8DC"/>
    <w:rsid w:val="00093F01"/>
  </w:style>
  <w:style w:type="paragraph" w:customStyle="1" w:styleId="51CDFD7D4D49495E9EC138502A56F08A">
    <w:name w:val="51CDFD7D4D49495E9EC138502A56F08A"/>
    <w:rsid w:val="00093F01"/>
  </w:style>
  <w:style w:type="paragraph" w:customStyle="1" w:styleId="CF7AA8E7B769489EA5BDC21A169B5815">
    <w:name w:val="CF7AA8E7B769489EA5BDC21A169B5815"/>
    <w:rsid w:val="00093F01"/>
  </w:style>
  <w:style w:type="paragraph" w:customStyle="1" w:styleId="9773E871F44D439188135DF2B0C9A09B">
    <w:name w:val="9773E871F44D439188135DF2B0C9A09B"/>
    <w:rsid w:val="00093F01"/>
  </w:style>
  <w:style w:type="paragraph" w:customStyle="1" w:styleId="F4ED7E2B798444729BC88DE0B03F2196">
    <w:name w:val="F4ED7E2B798444729BC88DE0B03F2196"/>
    <w:rsid w:val="00093F01"/>
  </w:style>
  <w:style w:type="paragraph" w:customStyle="1" w:styleId="D26CEDD79BC549BDBE8A5B84A873F3B5">
    <w:name w:val="D26CEDD79BC549BDBE8A5B84A873F3B5"/>
    <w:rsid w:val="00093F01"/>
  </w:style>
  <w:style w:type="paragraph" w:customStyle="1" w:styleId="06940B39DA544DE59B9A2896FCF3AD4A">
    <w:name w:val="06940B39DA544DE59B9A2896FCF3AD4A"/>
    <w:rsid w:val="00093F01"/>
  </w:style>
  <w:style w:type="paragraph" w:customStyle="1" w:styleId="04BF2781725143BB85D36BCDCE71F431">
    <w:name w:val="04BF2781725143BB85D36BCDCE71F431"/>
    <w:rsid w:val="00352896"/>
  </w:style>
  <w:style w:type="paragraph" w:customStyle="1" w:styleId="3D0511733AD24451932F1C156A092B03">
    <w:name w:val="3D0511733AD24451932F1C156A092B03"/>
    <w:rsid w:val="00352896"/>
  </w:style>
  <w:style w:type="paragraph" w:customStyle="1" w:styleId="9F206457BE5F44009828E6F20C638D3D">
    <w:name w:val="9F206457BE5F44009828E6F20C638D3D"/>
    <w:rsid w:val="00352896"/>
  </w:style>
  <w:style w:type="paragraph" w:customStyle="1" w:styleId="5122633B565D412FA2AE2CEE407CFF5D">
    <w:name w:val="5122633B565D412FA2AE2CEE407CFF5D"/>
    <w:rsid w:val="00352896"/>
  </w:style>
  <w:style w:type="paragraph" w:customStyle="1" w:styleId="BC79AFF67FAB43D38BC2F5C4C9C7BEF3">
    <w:name w:val="BC79AFF67FAB43D38BC2F5C4C9C7BEF3"/>
    <w:rsid w:val="00352896"/>
  </w:style>
  <w:style w:type="paragraph" w:customStyle="1" w:styleId="741E660D458745CB8249A5F5EBA14F73">
    <w:name w:val="741E660D458745CB8249A5F5EBA14F73"/>
    <w:rsid w:val="00416AD3"/>
  </w:style>
  <w:style w:type="paragraph" w:customStyle="1" w:styleId="0A2EAA27804F4E0E991757B12A1C9532">
    <w:name w:val="0A2EAA27804F4E0E991757B12A1C9532"/>
    <w:rsid w:val="00416AD3"/>
  </w:style>
  <w:style w:type="paragraph" w:customStyle="1" w:styleId="998580912B7F48E683F17DF9DF4E9E93">
    <w:name w:val="998580912B7F48E683F17DF9DF4E9E93"/>
    <w:rsid w:val="00416AD3"/>
  </w:style>
  <w:style w:type="paragraph" w:customStyle="1" w:styleId="FF01B5214896435096157C834332E14E">
    <w:name w:val="FF01B5214896435096157C834332E14E"/>
    <w:rsid w:val="00416AD3"/>
  </w:style>
  <w:style w:type="paragraph" w:customStyle="1" w:styleId="0D96C7CB95A940568A84C55C4F0B49B2">
    <w:name w:val="0D96C7CB95A940568A84C55C4F0B49B2"/>
    <w:rsid w:val="00416AD3"/>
  </w:style>
  <w:style w:type="paragraph" w:customStyle="1" w:styleId="4FC43D1CC8C2451C9C1782BB65434FCC">
    <w:name w:val="4FC43D1CC8C2451C9C1782BB65434FCC"/>
    <w:rsid w:val="00416AD3"/>
  </w:style>
  <w:style w:type="paragraph" w:customStyle="1" w:styleId="2BF807E6FDA74E81A0F43D674EAEDFB2">
    <w:name w:val="2BF807E6FDA74E81A0F43D674EAEDFB2"/>
    <w:rsid w:val="00416AD3"/>
  </w:style>
  <w:style w:type="paragraph" w:customStyle="1" w:styleId="ADA60286AE864367872AE47288CFA9F5">
    <w:name w:val="ADA60286AE864367872AE47288CFA9F5"/>
    <w:rsid w:val="00416AD3"/>
  </w:style>
  <w:style w:type="paragraph" w:customStyle="1" w:styleId="22B26DC5F83A4A00BF9D716ED6B8965F">
    <w:name w:val="22B26DC5F83A4A00BF9D716ED6B8965F"/>
    <w:rsid w:val="00416AD3"/>
  </w:style>
  <w:style w:type="paragraph" w:customStyle="1" w:styleId="3A091DA724F6498883A6FE28FD385552">
    <w:name w:val="3A091DA724F6498883A6FE28FD385552"/>
    <w:rsid w:val="00416AD3"/>
  </w:style>
  <w:style w:type="paragraph" w:customStyle="1" w:styleId="553CE83931414E0B8B8206EB854906D3">
    <w:name w:val="553CE83931414E0B8B8206EB854906D3"/>
    <w:rsid w:val="00416AD3"/>
  </w:style>
  <w:style w:type="paragraph" w:customStyle="1" w:styleId="FFEFA40E47B84FE19BD989AB98D43FB0">
    <w:name w:val="FFEFA40E47B84FE19BD989AB98D43FB0"/>
    <w:rsid w:val="00416AD3"/>
  </w:style>
  <w:style w:type="paragraph" w:customStyle="1" w:styleId="35BCD75ABFFA44DB9DF54CEF260EE9F4">
    <w:name w:val="35BCD75ABFFA44DB9DF54CEF260EE9F4"/>
    <w:rsid w:val="00416AD3"/>
  </w:style>
  <w:style w:type="paragraph" w:customStyle="1" w:styleId="8613ABB04B154DCE94DC0D4212BBCDB5">
    <w:name w:val="8613ABB04B154DCE94DC0D4212BBCDB5"/>
    <w:rsid w:val="00416AD3"/>
  </w:style>
  <w:style w:type="paragraph" w:customStyle="1" w:styleId="E2E2C9784545494CACBA13FA227DF984">
    <w:name w:val="E2E2C9784545494CACBA13FA227DF984"/>
    <w:rsid w:val="00416AD3"/>
  </w:style>
  <w:style w:type="paragraph" w:customStyle="1" w:styleId="1FCF2394B7844C47BBF1EFE0A985BBF8">
    <w:name w:val="1FCF2394B7844C47BBF1EFE0A985BBF8"/>
    <w:rsid w:val="00416AD3"/>
  </w:style>
  <w:style w:type="paragraph" w:customStyle="1" w:styleId="5A1E6BF71B304D11B232DC71C063037B">
    <w:name w:val="5A1E6BF71B304D11B232DC71C063037B"/>
    <w:rsid w:val="00416AD3"/>
  </w:style>
  <w:style w:type="paragraph" w:customStyle="1" w:styleId="3846A5F692BF4E38B44FBA1BE29C604E">
    <w:name w:val="3846A5F692BF4E38B44FBA1BE29C604E"/>
    <w:rsid w:val="00416AD3"/>
  </w:style>
  <w:style w:type="paragraph" w:customStyle="1" w:styleId="283409CE065B4F51B7076E3F307808B0">
    <w:name w:val="283409CE065B4F51B7076E3F307808B0"/>
    <w:rsid w:val="00416AD3"/>
  </w:style>
  <w:style w:type="paragraph" w:customStyle="1" w:styleId="C07F9F4CFF014E9CB0B32C47E58E2721">
    <w:name w:val="C07F9F4CFF014E9CB0B32C47E58E2721"/>
    <w:rsid w:val="00416AD3"/>
  </w:style>
  <w:style w:type="paragraph" w:customStyle="1" w:styleId="39B075DA114F4F819EF572E9C8F2B96E">
    <w:name w:val="39B075DA114F4F819EF572E9C8F2B96E"/>
    <w:rsid w:val="00416AD3"/>
  </w:style>
  <w:style w:type="paragraph" w:customStyle="1" w:styleId="204E59E9A87F4BEAB789ABA03EF8D809">
    <w:name w:val="204E59E9A87F4BEAB789ABA03EF8D809"/>
    <w:rsid w:val="00416AD3"/>
  </w:style>
  <w:style w:type="paragraph" w:customStyle="1" w:styleId="DCE163B426B44006AF7890979899CA8D">
    <w:name w:val="DCE163B426B44006AF7890979899CA8D"/>
    <w:rsid w:val="00416AD3"/>
  </w:style>
  <w:style w:type="paragraph" w:customStyle="1" w:styleId="296948A3BE0C4FD987DB3C7360F133C9">
    <w:name w:val="296948A3BE0C4FD987DB3C7360F133C9"/>
    <w:rsid w:val="00416AD3"/>
  </w:style>
  <w:style w:type="paragraph" w:customStyle="1" w:styleId="75B84563CA9641B08489DF3368A601A9">
    <w:name w:val="75B84563CA9641B08489DF3368A601A9"/>
    <w:rsid w:val="00416AD3"/>
  </w:style>
  <w:style w:type="paragraph" w:customStyle="1" w:styleId="65DE7D3C2ECA4C69A463C8BF58759E24">
    <w:name w:val="65DE7D3C2ECA4C69A463C8BF58759E24"/>
    <w:rsid w:val="00416AD3"/>
  </w:style>
  <w:style w:type="paragraph" w:customStyle="1" w:styleId="09864CD699024B869864A171C146B06A">
    <w:name w:val="09864CD699024B869864A171C146B06A"/>
    <w:rsid w:val="00416AD3"/>
  </w:style>
  <w:style w:type="paragraph" w:customStyle="1" w:styleId="0629BFB6DA9943668C2C623B5027EAC3">
    <w:name w:val="0629BFB6DA9943668C2C623B5027EAC3"/>
    <w:rsid w:val="00416AD3"/>
  </w:style>
  <w:style w:type="paragraph" w:customStyle="1" w:styleId="83D766A6633C4C8F97F7010C6E5A17DD">
    <w:name w:val="83D766A6633C4C8F97F7010C6E5A17DD"/>
    <w:rsid w:val="00416AD3"/>
  </w:style>
  <w:style w:type="paragraph" w:customStyle="1" w:styleId="180C520C20804436A714D598B26A5639">
    <w:name w:val="180C520C20804436A714D598B26A5639"/>
    <w:rsid w:val="00416AD3"/>
  </w:style>
  <w:style w:type="paragraph" w:customStyle="1" w:styleId="B3926853AF384170BA6D1C71B47D458F">
    <w:name w:val="B3926853AF384170BA6D1C71B47D458F"/>
    <w:rsid w:val="00416AD3"/>
  </w:style>
  <w:style w:type="paragraph" w:customStyle="1" w:styleId="863D7091A37D46548176AEF6B070E84D">
    <w:name w:val="863D7091A37D46548176AEF6B070E84D"/>
    <w:rsid w:val="00416AD3"/>
  </w:style>
  <w:style w:type="paragraph" w:customStyle="1" w:styleId="CE95FF86BDB64332A36DFB66722C3FB2">
    <w:name w:val="CE95FF86BDB64332A36DFB66722C3FB2"/>
    <w:rsid w:val="00416AD3"/>
  </w:style>
  <w:style w:type="paragraph" w:customStyle="1" w:styleId="210B3DDD333F449CBAD0819D556D6648">
    <w:name w:val="210B3DDD333F449CBAD0819D556D6648"/>
    <w:rsid w:val="00416AD3"/>
  </w:style>
  <w:style w:type="paragraph" w:customStyle="1" w:styleId="455990FB4F0E4715A6C50A68A21709C1">
    <w:name w:val="455990FB4F0E4715A6C50A68A21709C1"/>
    <w:rsid w:val="00416AD3"/>
  </w:style>
  <w:style w:type="paragraph" w:customStyle="1" w:styleId="0F8B46A9F60E42C0A4DD4DFF724A96CB">
    <w:name w:val="0F8B46A9F60E42C0A4DD4DFF724A96CB"/>
    <w:rsid w:val="00416AD3"/>
  </w:style>
  <w:style w:type="paragraph" w:customStyle="1" w:styleId="F359DFDFE8A4455DBC75BD0D0149D7DC">
    <w:name w:val="F359DFDFE8A4455DBC75BD0D0149D7DC"/>
    <w:rsid w:val="00416AD3"/>
  </w:style>
  <w:style w:type="paragraph" w:customStyle="1" w:styleId="DF49E1D9223F409EA5901F839E5B7B21">
    <w:name w:val="DF49E1D9223F409EA5901F839E5B7B21"/>
    <w:rsid w:val="00416AD3"/>
  </w:style>
  <w:style w:type="paragraph" w:customStyle="1" w:styleId="9133B2B8FB6D4BE59FAB6278F8D68CB4">
    <w:name w:val="9133B2B8FB6D4BE59FAB6278F8D68CB4"/>
    <w:rsid w:val="00416AD3"/>
  </w:style>
  <w:style w:type="paragraph" w:customStyle="1" w:styleId="D648488EF3CC408B94FA66E5191B1D5C">
    <w:name w:val="D648488EF3CC408B94FA66E5191B1D5C"/>
    <w:rsid w:val="00416AD3"/>
  </w:style>
  <w:style w:type="paragraph" w:customStyle="1" w:styleId="41D99897EDE64541A85BA4AC61821233">
    <w:name w:val="41D99897EDE64541A85BA4AC61821233"/>
    <w:rsid w:val="00416AD3"/>
  </w:style>
  <w:style w:type="paragraph" w:customStyle="1" w:styleId="BD2F3A90B65A42C2AB0F0275B2C229EF">
    <w:name w:val="BD2F3A90B65A42C2AB0F0275B2C229EF"/>
    <w:rsid w:val="00416AD3"/>
  </w:style>
  <w:style w:type="paragraph" w:customStyle="1" w:styleId="EB4427230FE74933A7145BF2C288AB4D">
    <w:name w:val="EB4427230FE74933A7145BF2C288AB4D"/>
    <w:rsid w:val="00416AD3"/>
  </w:style>
  <w:style w:type="paragraph" w:customStyle="1" w:styleId="48508A2CF6E347F3A4A8A1C9B4EB6AE4">
    <w:name w:val="48508A2CF6E347F3A4A8A1C9B4EB6AE4"/>
    <w:rsid w:val="00416AD3"/>
  </w:style>
  <w:style w:type="paragraph" w:customStyle="1" w:styleId="297E9980F4BE44B58510C8B44C0C535B">
    <w:name w:val="297E9980F4BE44B58510C8B44C0C535B"/>
    <w:rsid w:val="00416AD3"/>
  </w:style>
  <w:style w:type="paragraph" w:customStyle="1" w:styleId="C63B8B0606444FE18996BE8D8266DE3D">
    <w:name w:val="C63B8B0606444FE18996BE8D8266DE3D"/>
    <w:rsid w:val="00416AD3"/>
  </w:style>
  <w:style w:type="paragraph" w:customStyle="1" w:styleId="756D8B8BFFC84A4AA3146D44749B0D6C">
    <w:name w:val="756D8B8BFFC84A4AA3146D44749B0D6C"/>
    <w:rsid w:val="00416AD3"/>
  </w:style>
  <w:style w:type="paragraph" w:customStyle="1" w:styleId="BC75824C7D574946AA9052D28E0F4453">
    <w:name w:val="BC75824C7D574946AA9052D28E0F4453"/>
    <w:rsid w:val="00416AD3"/>
  </w:style>
  <w:style w:type="paragraph" w:customStyle="1" w:styleId="6C994E3A42164D348D3946FF00653A8F">
    <w:name w:val="6C994E3A42164D348D3946FF00653A8F"/>
    <w:rsid w:val="00416AD3"/>
  </w:style>
  <w:style w:type="paragraph" w:customStyle="1" w:styleId="B80179854F6140ECA2A41AA1B9121AED">
    <w:name w:val="B80179854F6140ECA2A41AA1B9121AED"/>
    <w:rsid w:val="00416AD3"/>
  </w:style>
  <w:style w:type="paragraph" w:customStyle="1" w:styleId="3CEB99F04D7046ADBAF8E174594B60FC">
    <w:name w:val="3CEB99F04D7046ADBAF8E174594B60FC"/>
    <w:rsid w:val="00416AD3"/>
  </w:style>
  <w:style w:type="paragraph" w:customStyle="1" w:styleId="DC95FE36238040EAAFFA8291838DAC17">
    <w:name w:val="DC95FE36238040EAAFFA8291838DAC17"/>
    <w:rsid w:val="00416AD3"/>
  </w:style>
  <w:style w:type="paragraph" w:customStyle="1" w:styleId="61AE01BEA79E444AB63EBE551C3C3943">
    <w:name w:val="61AE01BEA79E444AB63EBE551C3C3943"/>
    <w:rsid w:val="00416AD3"/>
  </w:style>
  <w:style w:type="paragraph" w:customStyle="1" w:styleId="D4D0A964201744F0931415A240E07880">
    <w:name w:val="D4D0A964201744F0931415A240E07880"/>
    <w:rsid w:val="00416AD3"/>
  </w:style>
  <w:style w:type="paragraph" w:customStyle="1" w:styleId="50E598C0F50C4C83B171490977BD5851">
    <w:name w:val="50E598C0F50C4C83B171490977BD5851"/>
    <w:rsid w:val="00416AD3"/>
  </w:style>
  <w:style w:type="paragraph" w:customStyle="1" w:styleId="EA59212FCE26423DB4852C5571F9E183">
    <w:name w:val="EA59212FCE26423DB4852C5571F9E183"/>
    <w:rsid w:val="00416AD3"/>
  </w:style>
  <w:style w:type="paragraph" w:customStyle="1" w:styleId="BC82704EC10C430794A810BEFE83D59E">
    <w:name w:val="BC82704EC10C430794A810BEFE83D59E"/>
    <w:rsid w:val="00416AD3"/>
  </w:style>
  <w:style w:type="paragraph" w:customStyle="1" w:styleId="F73380A3D0C24177A94B8F6DE1031F50">
    <w:name w:val="F73380A3D0C24177A94B8F6DE1031F50"/>
    <w:rsid w:val="00416AD3"/>
  </w:style>
  <w:style w:type="paragraph" w:customStyle="1" w:styleId="A47F7F529064463EAB44A4F44A5C74F0">
    <w:name w:val="A47F7F529064463EAB44A4F44A5C74F0"/>
    <w:rsid w:val="00416AD3"/>
  </w:style>
  <w:style w:type="paragraph" w:customStyle="1" w:styleId="9679728E01184516B9E5254C8D2778CC">
    <w:name w:val="9679728E01184516B9E5254C8D2778CC"/>
    <w:rsid w:val="00416AD3"/>
  </w:style>
  <w:style w:type="paragraph" w:customStyle="1" w:styleId="A797FC22E9E1405691F448B30E6922F9">
    <w:name w:val="A797FC22E9E1405691F448B30E6922F9"/>
    <w:rsid w:val="00416AD3"/>
  </w:style>
  <w:style w:type="paragraph" w:customStyle="1" w:styleId="1D5FC5BCB1B64588ABDDE99B9ADBB4C5">
    <w:name w:val="1D5FC5BCB1B64588ABDDE99B9ADBB4C5"/>
    <w:rsid w:val="00416AD3"/>
  </w:style>
  <w:style w:type="paragraph" w:customStyle="1" w:styleId="8848C5F6C34043DE8E3D5A6B50C30732">
    <w:name w:val="8848C5F6C34043DE8E3D5A6B50C30732"/>
    <w:rsid w:val="00416AD3"/>
  </w:style>
  <w:style w:type="paragraph" w:customStyle="1" w:styleId="44F1336353984975B989384C91B82174">
    <w:name w:val="44F1336353984975B989384C91B82174"/>
    <w:rsid w:val="008E0AEA"/>
  </w:style>
  <w:style w:type="paragraph" w:customStyle="1" w:styleId="45B750C7D19E44219E504F66C92F144A">
    <w:name w:val="45B750C7D19E44219E504F66C92F144A"/>
    <w:rsid w:val="008E0AEA"/>
  </w:style>
  <w:style w:type="paragraph" w:customStyle="1" w:styleId="1D171EF0A3214AB381B6B1CAA29551AA">
    <w:name w:val="1D171EF0A3214AB381B6B1CAA29551AA"/>
    <w:rsid w:val="008E0AEA"/>
  </w:style>
  <w:style w:type="paragraph" w:customStyle="1" w:styleId="8AF2FE22D5BE453AA897E6D6C316BA63">
    <w:name w:val="8AF2FE22D5BE453AA897E6D6C316BA63"/>
    <w:rsid w:val="008E0AEA"/>
  </w:style>
  <w:style w:type="paragraph" w:customStyle="1" w:styleId="23E8399FED934172B6FC84831D603FD9">
    <w:name w:val="23E8399FED934172B6FC84831D603FD9"/>
    <w:rsid w:val="008E0AEA"/>
  </w:style>
  <w:style w:type="paragraph" w:customStyle="1" w:styleId="F7655750081D4A3EA3A3C4FCCC4FA363">
    <w:name w:val="F7655750081D4A3EA3A3C4FCCC4FA363"/>
    <w:rsid w:val="008E0AEA"/>
  </w:style>
  <w:style w:type="paragraph" w:customStyle="1" w:styleId="0BA41D6D520840548C9228EAF934B29B">
    <w:name w:val="0BA41D6D520840548C9228EAF934B29B"/>
    <w:rsid w:val="008E0AEA"/>
  </w:style>
  <w:style w:type="paragraph" w:customStyle="1" w:styleId="E5CC975699B14789A5A1ACCE196FABB8">
    <w:name w:val="E5CC975699B14789A5A1ACCE196FABB8"/>
    <w:rsid w:val="008E0AEA"/>
  </w:style>
  <w:style w:type="paragraph" w:customStyle="1" w:styleId="99472E46BEDE46D79D9AC23F9EC2D6CB">
    <w:name w:val="99472E46BEDE46D79D9AC23F9EC2D6CB"/>
    <w:rsid w:val="008E0AEA"/>
  </w:style>
  <w:style w:type="paragraph" w:customStyle="1" w:styleId="89CBF2BC01114A75A543F01AC5BFC1AE">
    <w:name w:val="89CBF2BC01114A75A543F01AC5BFC1AE"/>
    <w:rsid w:val="008E0AEA"/>
  </w:style>
  <w:style w:type="paragraph" w:customStyle="1" w:styleId="DB50C4EC37A34FA8ABBDC031E2D86995">
    <w:name w:val="DB50C4EC37A34FA8ABBDC031E2D86995"/>
    <w:rsid w:val="008E0AEA"/>
  </w:style>
  <w:style w:type="paragraph" w:customStyle="1" w:styleId="D85F95C6F7B54DD5B5AA0BD31D55359E">
    <w:name w:val="D85F95C6F7B54DD5B5AA0BD31D55359E"/>
    <w:rsid w:val="008E0AEA"/>
  </w:style>
  <w:style w:type="paragraph" w:customStyle="1" w:styleId="BF3A4B6A6C53444AB07BE6048B2F0AB9">
    <w:name w:val="BF3A4B6A6C53444AB07BE6048B2F0AB9"/>
    <w:rsid w:val="008E0AEA"/>
  </w:style>
  <w:style w:type="paragraph" w:customStyle="1" w:styleId="9B523ECA590E4EF695249750C0293B06">
    <w:name w:val="9B523ECA590E4EF695249750C0293B06"/>
    <w:rsid w:val="008E0AEA"/>
  </w:style>
  <w:style w:type="paragraph" w:customStyle="1" w:styleId="2D6E9FD633AA4B4AB0C5354F7DFA901C">
    <w:name w:val="2D6E9FD633AA4B4AB0C5354F7DFA901C"/>
    <w:rsid w:val="008E0AEA"/>
  </w:style>
  <w:style w:type="paragraph" w:customStyle="1" w:styleId="F19CC44B16FD4B35861D9CA1BA893BD8">
    <w:name w:val="F19CC44B16FD4B35861D9CA1BA893BD8"/>
    <w:rsid w:val="008E0AEA"/>
  </w:style>
  <w:style w:type="paragraph" w:customStyle="1" w:styleId="142838BBF80D4A598F42D7398B5F745A">
    <w:name w:val="142838BBF80D4A598F42D7398B5F745A"/>
    <w:rsid w:val="008E0AEA"/>
  </w:style>
  <w:style w:type="paragraph" w:customStyle="1" w:styleId="F5E69B02ABAF43A781BCC9EAE4FEA74B">
    <w:name w:val="F5E69B02ABAF43A781BCC9EAE4FEA74B"/>
    <w:rsid w:val="008E0AEA"/>
  </w:style>
  <w:style w:type="paragraph" w:customStyle="1" w:styleId="FD9CA9C8BAD04A559E94D6F20E027865">
    <w:name w:val="FD9CA9C8BAD04A559E94D6F20E027865"/>
    <w:rsid w:val="008E0AEA"/>
  </w:style>
  <w:style w:type="paragraph" w:customStyle="1" w:styleId="D5537AD463C04D8A9EE876B47A50CCB7">
    <w:name w:val="D5537AD463C04D8A9EE876B47A50CCB7"/>
    <w:rsid w:val="008E0AEA"/>
  </w:style>
  <w:style w:type="paragraph" w:customStyle="1" w:styleId="0F983C2444D04A12B5E7F150E0119830">
    <w:name w:val="0F983C2444D04A12B5E7F150E0119830"/>
    <w:rsid w:val="008E0AEA"/>
  </w:style>
  <w:style w:type="paragraph" w:customStyle="1" w:styleId="E5ADB3E861B34A1D84AF245C4F9B5A73">
    <w:name w:val="E5ADB3E861B34A1D84AF245C4F9B5A73"/>
    <w:rsid w:val="008E0AEA"/>
  </w:style>
  <w:style w:type="paragraph" w:customStyle="1" w:styleId="422AA0B1244946B9BCBE682125D09E4B">
    <w:name w:val="422AA0B1244946B9BCBE682125D09E4B"/>
    <w:rsid w:val="008E0AEA"/>
  </w:style>
  <w:style w:type="paragraph" w:customStyle="1" w:styleId="567ECE9CBF364A07BE3522BFA14BB38B">
    <w:name w:val="567ECE9CBF364A07BE3522BFA14BB38B"/>
    <w:rsid w:val="008E0AEA"/>
  </w:style>
  <w:style w:type="paragraph" w:customStyle="1" w:styleId="F08761DAE45C45F5943A513F092C8FD5">
    <w:name w:val="F08761DAE45C45F5943A513F092C8FD5"/>
    <w:rsid w:val="008E0AEA"/>
  </w:style>
  <w:style w:type="paragraph" w:customStyle="1" w:styleId="F51322267442423487D113A2EDE5B959">
    <w:name w:val="F51322267442423487D113A2EDE5B959"/>
    <w:rsid w:val="008E0AEA"/>
  </w:style>
  <w:style w:type="paragraph" w:customStyle="1" w:styleId="FA7C5C1645024F48A59383FB49195AF1">
    <w:name w:val="FA7C5C1645024F48A59383FB49195AF1"/>
    <w:rsid w:val="008E0AEA"/>
  </w:style>
  <w:style w:type="paragraph" w:customStyle="1" w:styleId="F2D2AA6E648B4CA1B1765E211F857196">
    <w:name w:val="F2D2AA6E648B4CA1B1765E211F857196"/>
    <w:rsid w:val="008E0AEA"/>
  </w:style>
  <w:style w:type="paragraph" w:customStyle="1" w:styleId="F186C048ADB040508C7EFFD81E984DFA">
    <w:name w:val="F186C048ADB040508C7EFFD81E984DFA"/>
    <w:rsid w:val="008E0AEA"/>
  </w:style>
  <w:style w:type="paragraph" w:customStyle="1" w:styleId="81A45DE796DB4309973FCFD544A52DB5">
    <w:name w:val="81A45DE796DB4309973FCFD544A52DB5"/>
    <w:rsid w:val="008E0AEA"/>
  </w:style>
  <w:style w:type="paragraph" w:customStyle="1" w:styleId="7C9564720361499FB570D0011B617657">
    <w:name w:val="7C9564720361499FB570D0011B617657"/>
    <w:rsid w:val="008E0AEA"/>
  </w:style>
  <w:style w:type="paragraph" w:customStyle="1" w:styleId="4804650AB57540058D646BF9C5824139">
    <w:name w:val="4804650AB57540058D646BF9C5824139"/>
    <w:rsid w:val="008E0AEA"/>
  </w:style>
  <w:style w:type="paragraph" w:customStyle="1" w:styleId="AE66B994FB4C4C6089257EA3B4AF6551">
    <w:name w:val="AE66B994FB4C4C6089257EA3B4AF6551"/>
    <w:rsid w:val="008E0AEA"/>
  </w:style>
  <w:style w:type="paragraph" w:customStyle="1" w:styleId="EBCA95354C6A4AEA9ED9CCB2E90E8C53">
    <w:name w:val="EBCA95354C6A4AEA9ED9CCB2E90E8C53"/>
    <w:rsid w:val="008E0AEA"/>
  </w:style>
  <w:style w:type="paragraph" w:customStyle="1" w:styleId="295BF9269B5841CA9B6CDB3F95EC6CC6">
    <w:name w:val="295BF9269B5841CA9B6CDB3F95EC6CC6"/>
    <w:rsid w:val="008E0AEA"/>
  </w:style>
  <w:style w:type="paragraph" w:customStyle="1" w:styleId="6BA4B75B5FBB42D0B017DEF6D5FAA807">
    <w:name w:val="6BA4B75B5FBB42D0B017DEF6D5FAA807"/>
    <w:rsid w:val="008E0AEA"/>
  </w:style>
  <w:style w:type="paragraph" w:customStyle="1" w:styleId="01044312DCFF4DC1810F95266D80C621">
    <w:name w:val="01044312DCFF4DC1810F95266D80C621"/>
    <w:rsid w:val="008E0AEA"/>
  </w:style>
  <w:style w:type="paragraph" w:customStyle="1" w:styleId="B1A8CB6ABBF7440399268CDB51CFB4F0">
    <w:name w:val="B1A8CB6ABBF7440399268CDB51CFB4F0"/>
    <w:rsid w:val="008E0AEA"/>
  </w:style>
  <w:style w:type="paragraph" w:customStyle="1" w:styleId="F96A596416A8438381EE7D880A41C159">
    <w:name w:val="F96A596416A8438381EE7D880A41C159"/>
    <w:rsid w:val="008E0AEA"/>
  </w:style>
  <w:style w:type="paragraph" w:customStyle="1" w:styleId="E572302EA23C470FAD2E519522BF7C6E">
    <w:name w:val="E572302EA23C470FAD2E519522BF7C6E"/>
    <w:rsid w:val="006F3F3D"/>
  </w:style>
  <w:style w:type="paragraph" w:customStyle="1" w:styleId="0B929B0EE129402DBBF5920CAC7A3F0B">
    <w:name w:val="0B929B0EE129402DBBF5920CAC7A3F0B"/>
    <w:rsid w:val="006F3F3D"/>
  </w:style>
  <w:style w:type="paragraph" w:customStyle="1" w:styleId="BF3ADC9520654601A749E9E88CCE08B1">
    <w:name w:val="BF3ADC9520654601A749E9E88CCE08B1"/>
    <w:rsid w:val="006F3F3D"/>
  </w:style>
  <w:style w:type="paragraph" w:customStyle="1" w:styleId="BCC8F33B5AEA412B86133ABAF24B8695">
    <w:name w:val="BCC8F33B5AEA412B86133ABAF24B8695"/>
    <w:rsid w:val="006F3F3D"/>
  </w:style>
  <w:style w:type="paragraph" w:customStyle="1" w:styleId="323F26FDEB294057B39A08F1E8CAFA9E">
    <w:name w:val="323F26FDEB294057B39A08F1E8CAFA9E"/>
    <w:rsid w:val="00F84608"/>
  </w:style>
  <w:style w:type="paragraph" w:customStyle="1" w:styleId="2D5BAC5CA4514932880DBE6DB72CE017">
    <w:name w:val="2D5BAC5CA4514932880DBE6DB72CE017"/>
    <w:rsid w:val="00F84608"/>
  </w:style>
  <w:style w:type="paragraph" w:customStyle="1" w:styleId="7F76461A7C264EA5BEA10160D3556ECA">
    <w:name w:val="7F76461A7C264EA5BEA10160D3556ECA"/>
    <w:rsid w:val="00F84608"/>
  </w:style>
  <w:style w:type="paragraph" w:customStyle="1" w:styleId="A1C735009B0C437FAECD168595857F53">
    <w:name w:val="A1C735009B0C437FAECD168595857F53"/>
    <w:rsid w:val="0054494D"/>
  </w:style>
  <w:style w:type="paragraph" w:customStyle="1" w:styleId="DDF07E085EE945B8857B14AD4FCA789B">
    <w:name w:val="DDF07E085EE945B8857B14AD4FCA789B"/>
    <w:rsid w:val="0054494D"/>
  </w:style>
  <w:style w:type="paragraph" w:customStyle="1" w:styleId="F588A88604964A6F9A0991B8A321957B">
    <w:name w:val="F588A88604964A6F9A0991B8A321957B"/>
    <w:rsid w:val="0054494D"/>
  </w:style>
  <w:style w:type="paragraph" w:customStyle="1" w:styleId="D075684FC2774E93BA5260417919C623">
    <w:name w:val="D075684FC2774E93BA5260417919C623"/>
    <w:rsid w:val="0054494D"/>
  </w:style>
  <w:style w:type="paragraph" w:customStyle="1" w:styleId="83DCD3F6A32945CC8AF5220DC5C3B8B9">
    <w:name w:val="83DCD3F6A32945CC8AF5220DC5C3B8B9"/>
    <w:rsid w:val="0054494D"/>
  </w:style>
  <w:style w:type="paragraph" w:customStyle="1" w:styleId="A6C9602ED3754487B17A099CE8D067A8">
    <w:name w:val="A6C9602ED3754487B17A099CE8D067A8"/>
    <w:rsid w:val="0054494D"/>
  </w:style>
  <w:style w:type="paragraph" w:customStyle="1" w:styleId="25205ABEDF2F44C3B0EF1E2F95BECEAE5">
    <w:name w:val="25205ABEDF2F44C3B0EF1E2F95BECEAE5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8A77C8848E42DC82581E55789A7D7211">
    <w:name w:val="ED8A77C8848E42DC82581E55789A7D721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4F1336353984975B989384C91B821741">
    <w:name w:val="44F1336353984975B989384C91B82174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B750C7D19E44219E504F66C92F144A1">
    <w:name w:val="45B750C7D19E44219E504F66C92F144A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171EF0A3214AB381B6B1CAA29551AA1">
    <w:name w:val="1D171EF0A3214AB381B6B1CAA29551AA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AF2FE22D5BE453AA897E6D6C316BA631">
    <w:name w:val="8AF2FE22D5BE453AA897E6D6C316BA63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E8399FED934172B6FC84831D603FD91">
    <w:name w:val="23E8399FED934172B6FC84831D603FD9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7655750081D4A3EA3A3C4FCCC4FA3631">
    <w:name w:val="F7655750081D4A3EA3A3C4FCCC4FA363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BA41D6D520840548C9228EAF934B29B1">
    <w:name w:val="0BA41D6D520840548C9228EAF934B29B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9CBF2BC01114A75A543F01AC5BFC1AE1">
    <w:name w:val="89CBF2BC01114A75A543F01AC5BFC1AE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B50C4EC37A34FA8ABBDC031E2D869951">
    <w:name w:val="DB50C4EC37A34FA8ABBDC031E2D86995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85F95C6F7B54DD5B5AA0BD31D55359E1">
    <w:name w:val="D85F95C6F7B54DD5B5AA0BD31D55359E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3A4B6A6C53444AB07BE6048B2F0AB91">
    <w:name w:val="BF3A4B6A6C53444AB07BE6048B2F0AB9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523ECA590E4EF695249750C0293B061">
    <w:name w:val="9B523ECA590E4EF695249750C0293B06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6E9FD633AA4B4AB0C5354F7DFA901C1">
    <w:name w:val="2D6E9FD633AA4B4AB0C5354F7DFA901C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9CC44B16FD4B35861D9CA1BA893BD81">
    <w:name w:val="F19CC44B16FD4B35861D9CA1BA893BD8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42838BBF80D4A598F42D7398B5F745A1">
    <w:name w:val="142838BBF80D4A598F42D7398B5F745A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E69B02ABAF43A781BCC9EAE4FEA74B1">
    <w:name w:val="F5E69B02ABAF43A781BCC9EAE4FEA74B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9CA9C8BAD04A559E94D6F20E0278651">
    <w:name w:val="FD9CA9C8BAD04A559E94D6F20E027865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5537AD463C04D8A9EE876B47A50CCB71">
    <w:name w:val="D5537AD463C04D8A9EE876B47A50CCB7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F983C2444D04A12B5E7F150E01198301">
    <w:name w:val="0F983C2444D04A12B5E7F150E0119830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5ADB3E861B34A1D84AF245C4F9B5A731">
    <w:name w:val="E5ADB3E861B34A1D84AF245C4F9B5A73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22AA0B1244946B9BCBE682125D09E4B1">
    <w:name w:val="422AA0B1244946B9BCBE682125D09E4B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7ECE9CBF364A07BE3522BFA14BB38B1">
    <w:name w:val="567ECE9CBF364A07BE3522BFA14BB38B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08761DAE45C45F5943A513F092C8FD51">
    <w:name w:val="F08761DAE45C45F5943A513F092C8FD5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322267442423487D113A2EDE5B9591">
    <w:name w:val="F51322267442423487D113A2EDE5B959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A7C5C1645024F48A59383FB49195AF11">
    <w:name w:val="FA7C5C1645024F48A59383FB49195AF1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9564720361499FB570D0011B6176571">
    <w:name w:val="7C9564720361499FB570D0011B617657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804650AB57540058D646BF9C58241391">
    <w:name w:val="4804650AB57540058D646BF9C5824139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66B994FB4C4C6089257EA3B4AF65511">
    <w:name w:val="AE66B994FB4C4C6089257EA3B4AF6551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BCA95354C6A4AEA9ED9CCB2E90E8C531">
    <w:name w:val="EBCA95354C6A4AEA9ED9CCB2E90E8C53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95BF9269B5841CA9B6CDB3F95EC6CC61">
    <w:name w:val="295BF9269B5841CA9B6CDB3F95EC6CC6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BA4B75B5FBB42D0B017DEF6D5FAA8071">
    <w:name w:val="6BA4B75B5FBB42D0B017DEF6D5FAA807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1044312DCFF4DC1810F95266D80C6211">
    <w:name w:val="01044312DCFF4DC1810F95266D80C621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A8CB6ABBF7440399268CDB51CFB4F01">
    <w:name w:val="B1A8CB6ABBF7440399268CDB51CFB4F0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6A596416A8438381EE7D880A41C1591">
    <w:name w:val="F96A596416A8438381EE7D880A41C159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48C5F6C34043DE8E3D5A6B50C307321">
    <w:name w:val="8848C5F6C34043DE8E3D5A6B50C30732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C79AFF67FAB43D38BC2F5C4C9C7BEF31">
    <w:name w:val="BC79AFF67FAB43D38BC2F5C4C9C7BEF3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F79FD9D06454BC9846849D432CF0EF911">
    <w:name w:val="AF79FD9D06454BC9846849D432CF0EF91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3DCD3F6A32945CC8AF5220DC5C3B8B91">
    <w:name w:val="83DCD3F6A32945CC8AF5220DC5C3B8B91"/>
    <w:rsid w:val="0054494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A975C-153B-49D4-8FFB-124E73F13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2</TotalTime>
  <Pages>3</Pages>
  <Words>705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Gabarit de formulaire CISSSMO</vt:lpstr>
    </vt:vector>
  </TitlesOfParts>
  <Company>CISSS de la Montérégie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Gabarit de formulaire CISSSMO</dc:title>
  <dc:subject/>
  <dc:creator>Dos Santos , Murielle</dc:creator>
  <cp:keywords/>
  <dc:description/>
  <cp:lastModifiedBy>Valérie Emond  (CISSSMO16 APPR)</cp:lastModifiedBy>
  <cp:revision>4</cp:revision>
  <cp:lastPrinted>2020-12-07T14:26:00Z</cp:lastPrinted>
  <dcterms:created xsi:type="dcterms:W3CDTF">2021-05-27T18:12:00Z</dcterms:created>
  <dcterms:modified xsi:type="dcterms:W3CDTF">2021-12-14T20:13:00Z</dcterms:modified>
</cp:coreProperties>
</file>