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26F720FD" wp14:editId="71B94BD8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bookmarkStart w:id="0" w:name="_GoBack" w:displacedByCustomXml="prev"/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  <w:bookmarkEnd w:id="0" w:displacedByCustomXml="next"/>
                </w:sdtContent>
              </w:sdt>
            </w:tr>
          </w:tbl>
          <w:p w:rsidR="00062CCC" w:rsidRDefault="00062CCC" w:rsidP="00062CCC"/>
          <w:p w:rsidR="00062CCC" w:rsidRDefault="00062CCC" w:rsidP="00062CCC"/>
          <w:p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472AC0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635CE6" w:rsidRPr="00222808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</w:sdtContent>
              </w:sdt>
              <w:bookmarkEnd w:id="1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2" w:displacedByCustomXml="prev"/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941C5E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Theme="minorHAnsi" w:eastAsia="MS Gothic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eastAsia="MS Gothic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472AC0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</w:t>
                  </w:r>
                  <w:r w:rsidRPr="00C73F37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xp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.</w:t>
                  </w:r>
                </w:p>
              </w:tc>
              <w:bookmarkStart w:id="5" w:name="NAM_Exp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tr w:rsidR="00062CCC" w:rsidRPr="00472AC0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472AC0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6" w:name="Nom_Mere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</w:tbl>
          <w:p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:rsidTr="00AD1294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:rsidR="007E3D64" w:rsidRPr="00770980" w:rsidRDefault="00240EBF" w:rsidP="00895A2C">
            <w:pPr>
              <w:rPr>
                <w:rFonts w:ascii="Arial" w:hAnsi="Arial" w:cs="Arial"/>
                <w:b/>
              </w:rPr>
            </w:pPr>
            <w:r>
              <w:rPr>
                <w:rFonts w:asciiTheme="minorHAnsi" w:hAnsiTheme="minorHAnsi" w:cstheme="minorHAnsi"/>
                <w:b/>
              </w:rPr>
              <w:t>QUESTIONNAIRE SUR L’AUTONOMIE DE L’ENFANT SUIVI PONCTUEL LONG TERME</w:t>
            </w:r>
            <w:r w:rsidR="00895A2C">
              <w:rPr>
                <w:rFonts w:asciiTheme="minorHAnsi" w:hAnsiTheme="minorHAnsi" w:cstheme="minorHAnsi"/>
                <w:b/>
              </w:rPr>
              <w:t xml:space="preserve"> (SPLT)  </w:t>
            </w:r>
            <w:r w:rsidR="0012055F">
              <w:rPr>
                <w:rFonts w:asciiTheme="minorHAnsi" w:hAnsiTheme="minorHAnsi" w:cstheme="minorHAnsi"/>
                <w:b/>
              </w:rPr>
              <w:t>(</w:t>
            </w:r>
            <w:r w:rsidR="00334D44">
              <w:rPr>
                <w:rFonts w:asciiTheme="minorHAnsi" w:hAnsiTheme="minorHAnsi" w:cstheme="minorHAnsi"/>
                <w:b/>
              </w:rPr>
              <w:t>4-5</w:t>
            </w:r>
            <w:r w:rsidR="00CE7C56">
              <w:rPr>
                <w:rFonts w:asciiTheme="minorHAnsi" w:hAnsiTheme="minorHAnsi" w:cstheme="minorHAnsi"/>
                <w:b/>
              </w:rPr>
              <w:t xml:space="preserve"> ANS</w:t>
            </w:r>
            <w:r w:rsidR="0012055F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/>
        </w:tc>
      </w:tr>
    </w:tbl>
    <w:p w:rsidR="00F67939" w:rsidRPr="00F67939" w:rsidRDefault="00F67939">
      <w:pPr>
        <w:rPr>
          <w:rFonts w:asciiTheme="minorHAnsi" w:hAnsiTheme="minorHAnsi" w:cstheme="minorHAnsi"/>
          <w:sz w:val="4"/>
          <w:szCs w:val="20"/>
        </w:rPr>
      </w:pPr>
    </w:p>
    <w:p w:rsidR="001F7899" w:rsidRDefault="001F7899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5"/>
        <w:gridCol w:w="3381"/>
        <w:gridCol w:w="1048"/>
      </w:tblGrid>
      <w:tr w:rsidR="00941C5E" w:rsidRPr="00472AC0" w:rsidTr="00E72C6E">
        <w:trPr>
          <w:trHeight w:val="367"/>
        </w:trPr>
        <w:tc>
          <w:tcPr>
            <w:tcW w:w="2715" w:type="dxa"/>
            <w:vAlign w:val="bottom"/>
          </w:tcPr>
          <w:p w:rsidR="00941C5E" w:rsidRPr="00472AC0" w:rsidRDefault="00941C5E" w:rsidP="00E72C6E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Questionnaire complété 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32572252"/>
            <w:placeholder>
              <w:docPart w:val="17A4A97751B74A72B88556D298C7E687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Content>
            <w:tc>
              <w:tcPr>
                <w:tcW w:w="3381" w:type="dxa"/>
                <w:tcBorders>
                  <w:bottom w:val="single" w:sz="4" w:space="0" w:color="auto"/>
                </w:tcBorders>
                <w:vAlign w:val="bottom"/>
              </w:tcPr>
              <w:p w:rsidR="00941C5E" w:rsidRPr="00472AC0" w:rsidRDefault="00941C5E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048" w:type="dxa"/>
            <w:vAlign w:val="bottom"/>
          </w:tcPr>
          <w:p w:rsidR="00941C5E" w:rsidRPr="00A1501D" w:rsidRDefault="00941C5E" w:rsidP="00E72C6E">
            <w:pPr>
              <w:spacing w:before="120"/>
              <w:ind w:right="-34"/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aaaa</w:t>
            </w:r>
            <w:proofErr w:type="spellEnd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/mm/</w:t>
            </w:r>
            <w:proofErr w:type="spellStart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jj</w:t>
            </w:r>
            <w:proofErr w:type="spellEnd"/>
          </w:p>
        </w:tc>
      </w:tr>
      <w:tr w:rsidR="00941C5E" w:rsidRPr="00472AC0" w:rsidTr="00E72C6E">
        <w:trPr>
          <w:trHeight w:val="413"/>
        </w:trPr>
        <w:tc>
          <w:tcPr>
            <w:tcW w:w="2715" w:type="dxa"/>
            <w:vAlign w:val="bottom"/>
          </w:tcPr>
          <w:p w:rsidR="00941C5E" w:rsidRDefault="00941C5E" w:rsidP="00E72C6E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Questionnaire complété avec : 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19317087"/>
            <w:placeholder>
              <w:docPart w:val="4AB12B0C160F434AB7A097721FC015E3"/>
            </w:placeholder>
          </w:sdtPr>
          <w:sdtContent>
            <w:tc>
              <w:tcPr>
                <w:tcW w:w="4429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941C5E" w:rsidRDefault="00941C5E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</w:tbl>
    <w:p w:rsidR="00165615" w:rsidRDefault="006864E5" w:rsidP="001436A8">
      <w:pPr>
        <w:keepNext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      </w:t>
      </w:r>
      <w:r w:rsidRPr="00DA6D36">
        <w:rPr>
          <w:rFonts w:asciiTheme="minorHAnsi" w:hAnsiTheme="minorHAnsi" w:cstheme="minorHAnsi"/>
          <w:i/>
          <w:sz w:val="16"/>
          <w:szCs w:val="16"/>
        </w:rPr>
        <w:t>(</w:t>
      </w:r>
      <w:proofErr w:type="gramStart"/>
      <w:r w:rsidRPr="00DA6D36">
        <w:rPr>
          <w:rFonts w:asciiTheme="minorHAnsi" w:hAnsiTheme="minorHAnsi" w:cstheme="minorHAnsi"/>
          <w:i/>
          <w:sz w:val="16"/>
          <w:szCs w:val="16"/>
        </w:rPr>
        <w:t>père</w:t>
      </w:r>
      <w:proofErr w:type="gramEnd"/>
      <w:r w:rsidRPr="00DA6D36">
        <w:rPr>
          <w:rFonts w:asciiTheme="minorHAnsi" w:hAnsiTheme="minorHAnsi" w:cstheme="minorHAnsi"/>
          <w:i/>
          <w:sz w:val="16"/>
          <w:szCs w:val="16"/>
        </w:rPr>
        <w:t>, mère, autre)</w:t>
      </w:r>
    </w:p>
    <w:p w:rsidR="00A13BB5" w:rsidRDefault="00A13BB5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F604A7" w:rsidRPr="00A46D86" w:rsidTr="009755FF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F604A7" w:rsidRPr="0055248C" w:rsidRDefault="007E2090" w:rsidP="009755F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Soins personnels</w:t>
            </w:r>
          </w:p>
        </w:tc>
      </w:tr>
      <w:tr w:rsidR="00B53452" w:rsidRPr="00A46D86" w:rsidTr="009755FF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604A7" w:rsidRPr="00472AC0" w:rsidRDefault="00F604A7" w:rsidP="009755FF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604A7" w:rsidRPr="00472AC0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334D44" w:rsidRPr="00472AC0" w:rsidTr="008F1F9F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Se lave les mains, le visage et certaines parties du corps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5808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4722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019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307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9689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383175085"/>
            <w:placeholder>
              <w:docPart w:val="741E660D458745CB8249A5F5EBA14F7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8F1F9F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Se brosse les dents avec supervision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0927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27111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7834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6517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1887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074790593"/>
            <w:placeholder>
              <w:docPart w:val="0A2EAA27804F4E0E991757B12A1C9532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8F1F9F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Essaie de se moucher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1072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548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0111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1215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340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346055283"/>
            <w:placeholder>
              <w:docPart w:val="998580912B7F48E683F17DF9DF4E9E9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8F1F9F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S’habille et se déshabille seul (aide pour les attaches)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6713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378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23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12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0849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50998579"/>
            <w:placeholder>
              <w:docPart w:val="FF01B5214896435096157C834332E14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8F1F9F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Apprend à faire des nœuds (5 ans) et des boucles (5-6 ans)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9286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1066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8479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4564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1940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196322"/>
            <w:placeholder>
              <w:docPart w:val="0D96C7CB95A940568A84C55C4F0B49B2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8F1F9F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Est propre en tout temps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953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7857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4220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6621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6461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34095221"/>
            <w:placeholder>
              <w:docPart w:val="4FC43D1CC8C2451C9C1782BB65434FCC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8F1F9F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Apprend à s’essuyer seul pour les selles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0570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7834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0896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8371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2723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12888154"/>
            <w:placeholder>
              <w:docPart w:val="2BF807E6FDA74E81A0F43D674EAEDFB2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CE39BB" w:rsidRPr="00A46D86" w:rsidTr="001436A8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CE39BB" w:rsidRPr="0055248C" w:rsidRDefault="007E2090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Alimentation</w:t>
            </w:r>
          </w:p>
        </w:tc>
      </w:tr>
      <w:tr w:rsidR="00CE39BB" w:rsidRPr="00A46D86" w:rsidTr="001436A8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CE39BB" w:rsidRPr="00472AC0" w:rsidRDefault="00CE39BB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E39BB" w:rsidRPr="00472AC0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334D44" w:rsidRPr="00472AC0" w:rsidTr="0096039F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Utilise la fourchette à la cuillère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8393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1690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0059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331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7614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3326711"/>
            <w:placeholder>
              <w:docPart w:val="ADA60286AE864367872AE47288CFA9F5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96039F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Mange seul et proprement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8408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1560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1561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7207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2330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749576083"/>
            <w:placeholder>
              <w:docPart w:val="22B26DC5F83A4A00BF9D716ED6B8965F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96039F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Ouvre des contenants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030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755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239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5285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55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237913848"/>
            <w:placeholder>
              <w:docPart w:val="3A091DA724F6498883A6FE28FD385552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96039F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Choisit une collation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8495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0860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290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6199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5307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44643044"/>
            <w:placeholder>
              <w:docPart w:val="553CE83931414E0B8B8206EB854906D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A4299C" w:rsidRDefault="00A4299C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7E2090" w:rsidRPr="00A46D86" w:rsidTr="00197E84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7E2090" w:rsidRPr="0055248C" w:rsidRDefault="007E2090" w:rsidP="00197E84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Tâches domestiques</w:t>
            </w:r>
          </w:p>
        </w:tc>
      </w:tr>
      <w:tr w:rsidR="007E2090" w:rsidRPr="00A46D86" w:rsidTr="00197E84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7E2090" w:rsidRPr="00472AC0" w:rsidRDefault="007E2090" w:rsidP="00197E84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E2090" w:rsidRPr="00472AC0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334D44" w:rsidRPr="00472AC0" w:rsidTr="00720843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Respecte les consignes de sécurité à la maison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2892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9260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8012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8996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3605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101256356"/>
            <w:placeholder>
              <w:docPart w:val="E2E2C9784545494CACBA13FA227DF984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720843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Range ses jouets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01482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7178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3045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4081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9381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08940574"/>
            <w:placeholder>
              <w:docPart w:val="1FCF2394B7844C47BBF1EFE0A985BBF8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7E2090" w:rsidRDefault="007E2090" w:rsidP="00B700E0">
      <w:pPr>
        <w:rPr>
          <w:rFonts w:asciiTheme="minorHAnsi" w:hAnsiTheme="minorHAnsi" w:cstheme="minorHAnsi"/>
          <w:sz w:val="20"/>
          <w:szCs w:val="20"/>
        </w:rPr>
      </w:pPr>
    </w:p>
    <w:p w:rsidR="007E2090" w:rsidRDefault="007E2090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D044B8" w:rsidRPr="00A46D86" w:rsidTr="00DD3D17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D044B8" w:rsidRPr="0055248C" w:rsidRDefault="00D044B8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Déplacements / Loisirs</w:t>
            </w:r>
          </w:p>
        </w:tc>
      </w:tr>
      <w:tr w:rsidR="00D044B8" w:rsidRPr="00A46D86" w:rsidTr="00DD3D17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D044B8" w:rsidRPr="00472AC0" w:rsidRDefault="00D044B8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044B8" w:rsidRPr="00472AC0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334D44" w:rsidRPr="00472AC0" w:rsidTr="00581570">
        <w:trPr>
          <w:trHeight w:val="397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Alterne dans les escaliers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3354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187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096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3867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6280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35255053"/>
            <w:placeholder>
              <w:docPart w:val="5A1E6BF71B304D11B232DC71C063037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581570">
        <w:trPr>
          <w:trHeight w:val="397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Utilise les équipements au parc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7303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5411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1539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179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9092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918133128"/>
            <w:placeholder>
              <w:docPart w:val="3846A5F692BF4E38B44FBA1BE29C604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581570">
        <w:trPr>
          <w:trHeight w:val="397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Peut maintenir son élan pour se balancer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1412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424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3770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4053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0994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07444106"/>
            <w:placeholder>
              <w:docPart w:val="283409CE065B4F51B7076E3F307808B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581570">
        <w:trPr>
          <w:trHeight w:val="397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Grimpe seul dans l’automobile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3574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0699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0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0974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5637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279534835"/>
            <w:placeholder>
              <w:docPart w:val="C07F9F4CFF014E9CB0B32C47E58E2721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581570">
        <w:trPr>
          <w:trHeight w:val="397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Utilise un vélo avec ou sans roues stabilisatrices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9845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4944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6367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813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4579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999925642"/>
            <w:placeholder>
              <w:docPart w:val="39B075DA114F4F819EF572E9C8F2B96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581570">
        <w:trPr>
          <w:trHeight w:val="397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Peut utiliser une trottinette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5602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5048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4481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0485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1693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528695192"/>
            <w:placeholder>
              <w:docPart w:val="204E59E9A87F4BEAB789ABA03EF8D80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581570">
        <w:trPr>
          <w:trHeight w:val="397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Respecte les règles de sécurité dans les déplacements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6360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106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6636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4502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1812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423576397"/>
            <w:placeholder>
              <w:docPart w:val="DCE163B426B44006AF7890979899CA8D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334D44" w:rsidRPr="00A46D86" w:rsidTr="00662AB7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334D44" w:rsidRPr="0055248C" w:rsidRDefault="00334D44" w:rsidP="00662AB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Activités préscolaires</w:t>
            </w:r>
          </w:p>
        </w:tc>
      </w:tr>
      <w:tr w:rsidR="00334D44" w:rsidRPr="00A46D86" w:rsidTr="00662AB7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334D44" w:rsidRPr="00472AC0" w:rsidRDefault="00334D44" w:rsidP="00662AB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34D44" w:rsidRPr="00472AC0" w:rsidRDefault="00334D44" w:rsidP="00662AB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662AB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662AB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662AB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662AB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662AB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334D44" w:rsidRPr="00472AC0" w:rsidTr="004D3B9D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Connait ses couleurs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6915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1050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1422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7365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3037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351723597"/>
            <w:placeholder>
              <w:docPart w:val="9133B2B8FB6D4BE59FAB6278F8D68CB4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4D3B9D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Reconnait et copie les formes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8591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4427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487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74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457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609265724"/>
            <w:placeholder>
              <w:docPart w:val="D648488EF3CC408B94FA66E5191B1D5C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4D3B9D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Découpe des formes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2095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4651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5871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1783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4120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718870806"/>
            <w:placeholder>
              <w:docPart w:val="41D99897EDE64541A85BA4AC6182123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4D3B9D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Reconnait et copie des lettres et des chiffres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9175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8880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9919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6721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7342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46670610"/>
            <w:placeholder>
              <w:docPart w:val="BD2F3A90B65A42C2AB0F0275B2C229EF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4D3B9D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Écrit une ébauche de son prénom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6420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0329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761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2175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2845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998711205"/>
            <w:placeholder>
              <w:docPart w:val="EB4427230FE74933A7145BF2C288AB4D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4D3B9D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Utilise sa main dominante dans les activités de motricité fine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828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3711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6186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8372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422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987080222"/>
            <w:placeholder>
              <w:docPart w:val="48508A2CF6E347F3A4A8A1C9B4EB6AE4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4D3B9D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Commence à se situer dans l’espace et le temps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0215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3133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0042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5364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8339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999149550"/>
            <w:placeholder>
              <w:docPart w:val="297E9980F4BE44B58510C8B44C0C535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4D3B9D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Compte jusqu’à 10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6873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3687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048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2134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6173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123119411"/>
            <w:placeholder>
              <w:docPart w:val="C63B8B0606444FE18996BE8D8266DE3D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4D3B9D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Respecte son tour de parole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420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470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9707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94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9563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863964344"/>
            <w:placeholder>
              <w:docPart w:val="756D8B8BFFC84A4AA3146D44749B0D6C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4D3B9D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Maintient une position d’écoute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475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9829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2489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2476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4307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18134707"/>
            <w:placeholder>
              <w:docPart w:val="BC75824C7D574946AA9052D28E0F445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BF09F9" w:rsidRPr="00A46D86" w:rsidTr="0070010B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BF09F9" w:rsidRPr="00472AC0" w:rsidRDefault="00BF09F9" w:rsidP="00BF09F9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F09F9" w:rsidRPr="00472AC0" w:rsidRDefault="00BF09F9" w:rsidP="00BF09F9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F09F9" w:rsidRPr="00A46D86" w:rsidRDefault="00BF09F9" w:rsidP="00BF09F9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F09F9" w:rsidRPr="00A46D86" w:rsidRDefault="00BF09F9" w:rsidP="00BF09F9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F09F9" w:rsidRPr="00A46D86" w:rsidRDefault="00BF09F9" w:rsidP="00BF09F9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F09F9" w:rsidRPr="00A46D86" w:rsidRDefault="00BF09F9" w:rsidP="00BF09F9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F09F9" w:rsidRPr="00A46D86" w:rsidRDefault="00BF09F9" w:rsidP="00BF09F9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334D44" w:rsidRPr="00472AC0" w:rsidTr="004D3B9D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Maintient son attention pour faire une petite activité (regarder un livre, casse-tête, TV)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1281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1607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3931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2668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BB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2484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964578876"/>
            <w:placeholder>
              <w:docPart w:val="6C994E3A42164D348D3946FF00653A8F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4D3B9D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Fait le dessin d’un bonhomme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8373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267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564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432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5065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813480689"/>
            <w:placeholder>
              <w:docPart w:val="B80179854F6140ECA2A41AA1B9121AED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4D3B9D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Peut suivre les règles d’un jeu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9593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5931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3630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3533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3860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956138648"/>
            <w:placeholder>
              <w:docPart w:val="3CEB99F04D7046ADBAF8E174594B60FC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334D44" w:rsidRPr="00472AC0" w:rsidTr="004D3B9D">
        <w:trPr>
          <w:trHeight w:val="454"/>
        </w:trPr>
        <w:tc>
          <w:tcPr>
            <w:tcW w:w="2263" w:type="dxa"/>
            <w:vAlign w:val="center"/>
          </w:tcPr>
          <w:p w:rsidR="00334D44" w:rsidRPr="00334D44" w:rsidRDefault="00334D44" w:rsidP="00334D44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34D44">
              <w:rPr>
                <w:rFonts w:asciiTheme="minorHAnsi" w:hAnsiTheme="minorHAnsi" w:cstheme="minorHAnsi"/>
                <w:sz w:val="20"/>
                <w:szCs w:val="20"/>
              </w:rPr>
              <w:t>Participe à des jeux de coopération</w:t>
            </w:r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0344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6082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0602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0027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334D44" w:rsidRDefault="00941C5E" w:rsidP="00334D4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5517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D4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416204415"/>
            <w:placeholder>
              <w:docPart w:val="DC95FE36238040EAAFFA8291838DAC1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334D44" w:rsidRDefault="00334D44" w:rsidP="00334D4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334D44" w:rsidRDefault="00334D44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p w:rsidR="00334D44" w:rsidRDefault="00334D44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656BF7" w:rsidRPr="00A46D86" w:rsidTr="00DD3D17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656BF7" w:rsidRPr="0055248C" w:rsidRDefault="00204C58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Interactions sociale</w:t>
            </w:r>
          </w:p>
        </w:tc>
      </w:tr>
      <w:tr w:rsidR="00656BF7" w:rsidRPr="00A46D86" w:rsidTr="00DD3D17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56BF7" w:rsidRPr="00472AC0" w:rsidRDefault="00656BF7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56BF7" w:rsidRPr="00472AC0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D83823" w:rsidRPr="00472AC0" w:rsidTr="00D56120">
        <w:trPr>
          <w:trHeight w:val="454"/>
        </w:trPr>
        <w:tc>
          <w:tcPr>
            <w:tcW w:w="2263" w:type="dxa"/>
            <w:vAlign w:val="center"/>
          </w:tcPr>
          <w:p w:rsidR="00D83823" w:rsidRPr="00D83823" w:rsidRDefault="00D83823" w:rsidP="00D83823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3823">
              <w:rPr>
                <w:rFonts w:asciiTheme="minorHAnsi" w:hAnsiTheme="minorHAnsi" w:cstheme="minorHAnsi"/>
                <w:sz w:val="20"/>
                <w:szCs w:val="20"/>
              </w:rPr>
              <w:t>Exprime verbalement ses besoins avec des phrases de 5 à 6 mots</w:t>
            </w:r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058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7584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5451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911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271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635767796"/>
            <w:placeholder>
              <w:docPart w:val="D4D0A964201744F0931415A240E0788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83823" w:rsidRDefault="00D83823" w:rsidP="00D838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83823" w:rsidRPr="00472AC0" w:rsidTr="00D56120">
        <w:trPr>
          <w:trHeight w:val="454"/>
        </w:trPr>
        <w:tc>
          <w:tcPr>
            <w:tcW w:w="2263" w:type="dxa"/>
            <w:vAlign w:val="center"/>
          </w:tcPr>
          <w:p w:rsidR="00D83823" w:rsidRPr="00D83823" w:rsidRDefault="00D83823" w:rsidP="00D83823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3823">
              <w:rPr>
                <w:rFonts w:asciiTheme="minorHAnsi" w:hAnsiTheme="minorHAnsi" w:cstheme="minorHAnsi"/>
                <w:sz w:val="20"/>
                <w:szCs w:val="20"/>
              </w:rPr>
              <w:t>Utilise des mots grammaticaux dans ses phrases (moi, je, elle, un)</w:t>
            </w:r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0351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767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1860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375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9703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35704743"/>
            <w:placeholder>
              <w:docPart w:val="50E598C0F50C4C83B171490977BD5851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83823" w:rsidRDefault="00D83823" w:rsidP="00D838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83823" w:rsidRPr="00472AC0" w:rsidTr="00D56120">
        <w:trPr>
          <w:trHeight w:val="454"/>
        </w:trPr>
        <w:tc>
          <w:tcPr>
            <w:tcW w:w="2263" w:type="dxa"/>
            <w:vAlign w:val="center"/>
          </w:tcPr>
          <w:p w:rsidR="00D83823" w:rsidRPr="00D83823" w:rsidRDefault="00D83823" w:rsidP="00D83823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3823">
              <w:rPr>
                <w:rFonts w:asciiTheme="minorHAnsi" w:hAnsiTheme="minorHAnsi" w:cstheme="minorHAnsi"/>
                <w:sz w:val="20"/>
                <w:szCs w:val="20"/>
              </w:rPr>
              <w:t xml:space="preserve">Reçoit et comprend des consignes longues (3-4 éléments) et complexes des adultes </w:t>
            </w:r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2454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5626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851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025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1492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319563017"/>
            <w:placeholder>
              <w:docPart w:val="EA59212FCE26423DB4852C5571F9E18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83823" w:rsidRDefault="00D83823" w:rsidP="00D838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83823" w:rsidRPr="00472AC0" w:rsidTr="00D56120">
        <w:trPr>
          <w:trHeight w:val="454"/>
        </w:trPr>
        <w:tc>
          <w:tcPr>
            <w:tcW w:w="2263" w:type="dxa"/>
            <w:vAlign w:val="center"/>
          </w:tcPr>
          <w:p w:rsidR="00D83823" w:rsidRPr="00D83823" w:rsidRDefault="00D83823" w:rsidP="00D83823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3823">
              <w:rPr>
                <w:rFonts w:asciiTheme="minorHAnsi" w:hAnsiTheme="minorHAnsi" w:cstheme="minorHAnsi"/>
                <w:sz w:val="20"/>
                <w:szCs w:val="20"/>
              </w:rPr>
              <w:t>Utilise le langage pour s’excuser, s’exprimer, s’opposer et argumenter</w:t>
            </w:r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0400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1241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8236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1936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2396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596670330"/>
            <w:placeholder>
              <w:docPart w:val="BC82704EC10C430794A810BEFE83D59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83823" w:rsidRDefault="00D83823" w:rsidP="00D838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83823" w:rsidRPr="00472AC0" w:rsidTr="00D56120">
        <w:trPr>
          <w:trHeight w:val="454"/>
        </w:trPr>
        <w:tc>
          <w:tcPr>
            <w:tcW w:w="2263" w:type="dxa"/>
            <w:vAlign w:val="center"/>
          </w:tcPr>
          <w:p w:rsidR="00D83823" w:rsidRPr="00D83823" w:rsidRDefault="00D83823" w:rsidP="00D83823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3823">
              <w:rPr>
                <w:rFonts w:asciiTheme="minorHAnsi" w:hAnsiTheme="minorHAnsi" w:cstheme="minorHAnsi"/>
                <w:sz w:val="20"/>
                <w:szCs w:val="20"/>
              </w:rPr>
              <w:t>Crée des liens d’amitié</w:t>
            </w:r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6177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452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359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770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46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932668174"/>
            <w:placeholder>
              <w:docPart w:val="F73380A3D0C24177A94B8F6DE1031F5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83823" w:rsidRDefault="00D83823" w:rsidP="00D838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83823" w:rsidRPr="00472AC0" w:rsidTr="00D56120">
        <w:trPr>
          <w:trHeight w:val="454"/>
        </w:trPr>
        <w:tc>
          <w:tcPr>
            <w:tcW w:w="2263" w:type="dxa"/>
            <w:vAlign w:val="center"/>
          </w:tcPr>
          <w:p w:rsidR="00D83823" w:rsidRPr="00D83823" w:rsidRDefault="00D83823" w:rsidP="00D83823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3823">
              <w:rPr>
                <w:rFonts w:asciiTheme="minorHAnsi" w:hAnsiTheme="minorHAnsi" w:cstheme="minorHAnsi"/>
                <w:sz w:val="20"/>
                <w:szCs w:val="20"/>
              </w:rPr>
              <w:t xml:space="preserve">Participe à une causerie </w:t>
            </w:r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5364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5086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9876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511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5727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928122176"/>
            <w:placeholder>
              <w:docPart w:val="A47F7F529064463EAB44A4F44A5C74F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83823" w:rsidRDefault="00D83823" w:rsidP="00D838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83823" w:rsidRPr="00472AC0" w:rsidTr="00D56120">
        <w:trPr>
          <w:trHeight w:val="454"/>
        </w:trPr>
        <w:tc>
          <w:tcPr>
            <w:tcW w:w="2263" w:type="dxa"/>
            <w:vAlign w:val="center"/>
          </w:tcPr>
          <w:p w:rsidR="00D83823" w:rsidRPr="00D83823" w:rsidRDefault="00D83823" w:rsidP="00D83823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3823">
              <w:rPr>
                <w:rFonts w:asciiTheme="minorHAnsi" w:hAnsiTheme="minorHAnsi" w:cstheme="minorHAnsi"/>
                <w:sz w:val="20"/>
                <w:szCs w:val="20"/>
              </w:rPr>
              <w:t>Apprend à ne pas briser les jouets des autres, à ne pas blesser les amis</w:t>
            </w:r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482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6393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0601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1293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6264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04510707"/>
            <w:placeholder>
              <w:docPart w:val="9679728E01184516B9E5254C8D2778CC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83823" w:rsidRDefault="00D83823" w:rsidP="00D838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83823" w:rsidRPr="00472AC0" w:rsidTr="00D56120">
        <w:trPr>
          <w:trHeight w:val="454"/>
        </w:trPr>
        <w:tc>
          <w:tcPr>
            <w:tcW w:w="2263" w:type="dxa"/>
            <w:vAlign w:val="center"/>
          </w:tcPr>
          <w:p w:rsidR="00D83823" w:rsidRPr="00D83823" w:rsidRDefault="00D83823" w:rsidP="00D83823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3823">
              <w:rPr>
                <w:rFonts w:asciiTheme="minorHAnsi" w:hAnsiTheme="minorHAnsi" w:cstheme="minorHAnsi"/>
                <w:sz w:val="20"/>
                <w:szCs w:val="20"/>
              </w:rPr>
              <w:t>Respecte l’autorité d’un adulte autre que son parent</w:t>
            </w:r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922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7290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2060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7414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5879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17223932"/>
            <w:placeholder>
              <w:docPart w:val="A797FC22E9E1405691F448B30E6922F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83823" w:rsidRDefault="00D83823" w:rsidP="00D838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83823" w:rsidRPr="00472AC0" w:rsidTr="00D56120">
        <w:trPr>
          <w:trHeight w:val="454"/>
        </w:trPr>
        <w:tc>
          <w:tcPr>
            <w:tcW w:w="2263" w:type="dxa"/>
            <w:vAlign w:val="center"/>
          </w:tcPr>
          <w:p w:rsidR="00D83823" w:rsidRPr="00D83823" w:rsidRDefault="00D83823" w:rsidP="00D83823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3823">
              <w:rPr>
                <w:rFonts w:asciiTheme="minorHAnsi" w:hAnsiTheme="minorHAnsi" w:cstheme="minorHAnsi"/>
                <w:sz w:val="20"/>
                <w:szCs w:val="20"/>
              </w:rPr>
              <w:t>Est intelligible pour les personnes moins familières (produit correctement la plupart des sons)</w:t>
            </w:r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5583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4610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954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584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9565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63609525"/>
            <w:placeholder>
              <w:docPart w:val="1D5FC5BCB1B64588ABDDE99B9ADBB4C5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83823" w:rsidRDefault="00D83823" w:rsidP="00D838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83823" w:rsidRPr="00472AC0" w:rsidTr="00D56120">
        <w:trPr>
          <w:trHeight w:val="454"/>
        </w:trPr>
        <w:tc>
          <w:tcPr>
            <w:tcW w:w="2263" w:type="dxa"/>
            <w:vAlign w:val="center"/>
          </w:tcPr>
          <w:p w:rsidR="00D83823" w:rsidRPr="00D83823" w:rsidRDefault="00D83823" w:rsidP="00D83823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3823">
              <w:rPr>
                <w:rFonts w:asciiTheme="minorHAnsi" w:hAnsiTheme="minorHAnsi" w:cstheme="minorHAnsi"/>
                <w:sz w:val="20"/>
                <w:szCs w:val="20"/>
              </w:rPr>
              <w:t>Démontre un comportement socialement adéquat (respect de l’intimité, respect des autres)</w:t>
            </w:r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4587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6729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5240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9824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83823" w:rsidRDefault="00941C5E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7246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463865957"/>
            <w:placeholder>
              <w:docPart w:val="8848C5F6C34043DE8E3D5A6B50C30732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83823" w:rsidRDefault="00D83823" w:rsidP="00D838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p w:rsidR="002E66F4" w:rsidRDefault="002E66F4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ED0083" w:rsidRPr="00472AC0" w:rsidTr="00197E84">
        <w:trPr>
          <w:tblHeader/>
        </w:trPr>
        <w:tc>
          <w:tcPr>
            <w:tcW w:w="1062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ED0083" w:rsidRPr="00165615" w:rsidRDefault="00ED0083" w:rsidP="00197E84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Brève description de l’enfant</w:t>
            </w:r>
          </w:p>
        </w:tc>
      </w:tr>
      <w:tr w:rsidR="00ED0083" w:rsidRPr="00472AC0" w:rsidTr="00197E84">
        <w:trPr>
          <w:tblHeader/>
        </w:trPr>
        <w:tc>
          <w:tcPr>
            <w:tcW w:w="1062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ED0083" w:rsidRPr="00ED0083" w:rsidRDefault="00ED0083" w:rsidP="00197E84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ED0083">
              <w:rPr>
                <w:rFonts w:asciiTheme="minorHAnsi" w:hAnsiTheme="minorHAnsi" w:cstheme="minorHAnsi"/>
                <w:sz w:val="18"/>
                <w:szCs w:val="18"/>
              </w:rPr>
              <w:t>(humeur, agitation, opposition/respect des consignes, tolérance à la frustration, réaction aux changements, etc.)</w:t>
            </w:r>
          </w:p>
        </w:tc>
      </w:tr>
      <w:tr w:rsidR="00ED0083" w:rsidRPr="00472AC0" w:rsidTr="00197E84">
        <w:trPr>
          <w:trHeight w:val="567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674218826"/>
            <w:placeholder>
              <w:docPart w:val="BC79AFF67FAB43D38BC2F5C4C9C7BEF3"/>
            </w:placeholder>
            <w:showingPlcHdr/>
            <w:text w:multiLine="1"/>
          </w:sdtPr>
          <w:sdtEndPr/>
          <w:sdtContent>
            <w:tc>
              <w:tcPr>
                <w:tcW w:w="10627" w:type="dxa"/>
              </w:tcPr>
              <w:p w:rsidR="00ED0083" w:rsidRPr="00472AC0" w:rsidRDefault="00ED0083" w:rsidP="00197E8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ED0083" w:rsidRDefault="00ED0083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C34636" w:rsidRPr="00472AC0" w:rsidTr="0055248C">
        <w:trPr>
          <w:tblHeader/>
        </w:trPr>
        <w:tc>
          <w:tcPr>
            <w:tcW w:w="1062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34636" w:rsidRPr="00165615" w:rsidRDefault="00B569F3" w:rsidP="0016561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Conduite à tenir</w:t>
            </w:r>
          </w:p>
        </w:tc>
      </w:tr>
      <w:tr w:rsidR="00C34636" w:rsidRPr="00472AC0" w:rsidTr="0014043F">
        <w:trPr>
          <w:tblHeader/>
        </w:trPr>
        <w:tc>
          <w:tcPr>
            <w:tcW w:w="1062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C34636" w:rsidRPr="003816C9" w:rsidRDefault="00B569F3" w:rsidP="0014043F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3816C9">
              <w:rPr>
                <w:rFonts w:asciiTheme="minorHAnsi" w:hAnsiTheme="minorHAnsi" w:cstheme="minorHAnsi"/>
                <w:sz w:val="18"/>
                <w:szCs w:val="18"/>
              </w:rPr>
              <w:t>Problématiques nécessitant des interventions</w:t>
            </w:r>
          </w:p>
        </w:tc>
      </w:tr>
      <w:tr w:rsidR="00062CCC" w:rsidRPr="00472AC0" w:rsidTr="00106182">
        <w:trPr>
          <w:trHeight w:val="567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279074200"/>
            <w:placeholder>
              <w:docPart w:val="AF79FD9D06454BC9846849D432CF0EF9"/>
            </w:placeholder>
            <w:showingPlcHdr/>
            <w:text w:multiLine="1"/>
          </w:sdtPr>
          <w:sdtEndPr/>
          <w:sdtContent>
            <w:tc>
              <w:tcPr>
                <w:tcW w:w="10627" w:type="dxa"/>
              </w:tcPr>
              <w:p w:rsidR="00062CCC" w:rsidRPr="00472AC0" w:rsidRDefault="00062CCC" w:rsidP="00062CC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165615" w:rsidRDefault="00165615" w:rsidP="001436A8">
      <w:pPr>
        <w:keepNext/>
        <w:rPr>
          <w:rFonts w:asciiTheme="minorHAnsi" w:hAnsiTheme="minorHAnsi" w:cstheme="minorHAnsi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4820"/>
      </w:tblGrid>
      <w:tr w:rsidR="00B569F3" w:rsidRPr="00472AC0" w:rsidTr="009755FF">
        <w:trPr>
          <w:tblHeader/>
        </w:trPr>
        <w:tc>
          <w:tcPr>
            <w:tcW w:w="10627" w:type="dxa"/>
            <w:gridSpan w:val="4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B569F3" w:rsidRPr="00165615" w:rsidRDefault="00B569F3" w:rsidP="009755F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Orientation de services</w:t>
            </w:r>
          </w:p>
        </w:tc>
      </w:tr>
      <w:tr w:rsidR="00AB1F4A" w:rsidRPr="00472AC0" w:rsidTr="00AB1F4A">
        <w:trPr>
          <w:trHeight w:val="367"/>
        </w:trPr>
        <w:tc>
          <w:tcPr>
            <w:tcW w:w="3114" w:type="dxa"/>
          </w:tcPr>
          <w:p w:rsidR="00AB1F4A" w:rsidRPr="00E02414" w:rsidRDefault="00941C5E" w:rsidP="00E02414">
            <w:pPr>
              <w:tabs>
                <w:tab w:val="left" w:pos="310"/>
              </w:tabs>
              <w:spacing w:before="20" w:after="20"/>
              <w:ind w:left="310" w:hanging="31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35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Suivi recommandé</w:t>
            </w:r>
          </w:p>
        </w:tc>
        <w:tc>
          <w:tcPr>
            <w:tcW w:w="2693" w:type="dxa"/>
            <w:gridSpan w:val="2"/>
          </w:tcPr>
          <w:p w:rsidR="00AB1F4A" w:rsidRPr="00472AC0" w:rsidRDefault="005742DA" w:rsidP="00AB1F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Identifier</w:t>
            </w:r>
            <w:r w:rsidR="00AB1F4A"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la/les disciplines</w:t>
            </w:r>
            <w:r w:rsidR="00AB1F4A"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472AC0" w:rsidRDefault="00941C5E" w:rsidP="00E0241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4196294"/>
                <w:placeholder>
                  <w:docPart w:val="1D5B2DB69C434134ACD916D7ADD4E548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AB1F4A">
        <w:trPr>
          <w:trHeight w:val="567"/>
        </w:trPr>
        <w:tc>
          <w:tcPr>
            <w:tcW w:w="3114" w:type="dxa"/>
          </w:tcPr>
          <w:p w:rsidR="00AB1F4A" w:rsidRPr="00E02414" w:rsidRDefault="00941C5E" w:rsidP="00E02414">
            <w:pPr>
              <w:spacing w:before="20" w:after="20"/>
              <w:ind w:left="26" w:hanging="2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8589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Référence dans une disci</w:t>
            </w:r>
            <w:r w:rsidR="005742DA">
              <w:rPr>
                <w:rFonts w:asciiTheme="minorHAnsi" w:hAnsiTheme="minorHAnsi" w:cstheme="minorHAnsi"/>
                <w:sz w:val="20"/>
                <w:szCs w:val="20"/>
              </w:rPr>
              <w:t>pline pour contrôle /évaluation/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>conseils</w:t>
            </w:r>
          </w:p>
        </w:tc>
        <w:tc>
          <w:tcPr>
            <w:tcW w:w="2693" w:type="dxa"/>
            <w:gridSpan w:val="2"/>
          </w:tcPr>
          <w:p w:rsidR="00AB1F4A" w:rsidRPr="00472AC0" w:rsidRDefault="00AB1F4A" w:rsidP="00AB1F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>Identifier la/les disciplines</w:t>
            </w:r>
            <w:r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472AC0" w:rsidRDefault="00941C5E" w:rsidP="00E0241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785346"/>
                <w:placeholder>
                  <w:docPart w:val="9AFF952BF5DB4A79B7C8B401AA5A07A5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AB1F4A">
        <w:trPr>
          <w:trHeight w:val="567"/>
        </w:trPr>
        <w:tc>
          <w:tcPr>
            <w:tcW w:w="3114" w:type="dxa"/>
          </w:tcPr>
          <w:p w:rsidR="00AB1F4A" w:rsidRDefault="00941C5E" w:rsidP="00CF4661">
            <w:pPr>
              <w:spacing w:before="20" w:after="20"/>
              <w:ind w:left="26" w:hanging="26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904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Rappeler à la prochaine étape charnière</w:t>
            </w:r>
          </w:p>
        </w:tc>
        <w:tc>
          <w:tcPr>
            <w:tcW w:w="2693" w:type="dxa"/>
            <w:gridSpan w:val="2"/>
          </w:tcPr>
          <w:p w:rsidR="00AB1F4A" w:rsidRPr="00E91668" w:rsidRDefault="00AB1F4A" w:rsidP="00AB1F4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Identifier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l’âge recommandé</w:t>
            </w:r>
            <w:r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E91668" w:rsidRDefault="00941C5E" w:rsidP="00CF46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9940764"/>
                <w:placeholder>
                  <w:docPart w:val="19AD697602354FA8A5F33C532B3A508A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F75DA8">
        <w:trPr>
          <w:trHeight w:val="567"/>
        </w:trPr>
        <w:tc>
          <w:tcPr>
            <w:tcW w:w="3114" w:type="dxa"/>
          </w:tcPr>
          <w:p w:rsidR="00AB1F4A" w:rsidRDefault="00941C5E" w:rsidP="00CF4661">
            <w:pPr>
              <w:spacing w:before="20" w:after="20"/>
              <w:ind w:left="26" w:hanging="26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2438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Autre suivi / évaluation recommandé </w:t>
            </w:r>
          </w:p>
        </w:tc>
        <w:tc>
          <w:tcPr>
            <w:tcW w:w="1276" w:type="dxa"/>
          </w:tcPr>
          <w:p w:rsidR="00AB1F4A" w:rsidRPr="00E91668" w:rsidRDefault="005742DA" w:rsidP="00AB1F4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Préciser</w:t>
            </w:r>
            <w:r w:rsidR="00AB1F4A" w:rsidRPr="00CF4661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gridSpan w:val="2"/>
          </w:tcPr>
          <w:p w:rsidR="00AB1F4A" w:rsidRPr="00E91668" w:rsidRDefault="00941C5E" w:rsidP="00CF46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7043104"/>
                <w:placeholder>
                  <w:docPart w:val="9D9759E9427B435AA2720A917B651838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</w:tbl>
    <w:p w:rsidR="0079796A" w:rsidRDefault="0079796A" w:rsidP="00D16E93">
      <w:pPr>
        <w:keepNext/>
        <w:tabs>
          <w:tab w:val="left" w:pos="7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941C5E" w:rsidRDefault="005742DA" w:rsidP="005742DA">
      <w:pPr>
        <w:tabs>
          <w:tab w:val="left" w:pos="2520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3421"/>
        <w:gridCol w:w="1128"/>
        <w:gridCol w:w="3203"/>
      </w:tblGrid>
      <w:tr w:rsidR="00941C5E" w:rsidTr="00E72C6E">
        <w:trPr>
          <w:trHeight w:val="737"/>
        </w:trPr>
        <w:tc>
          <w:tcPr>
            <w:tcW w:w="2900" w:type="dxa"/>
            <w:tcBorders>
              <w:top w:val="nil"/>
              <w:bottom w:val="nil"/>
            </w:tcBorders>
            <w:vAlign w:val="bottom"/>
          </w:tcPr>
          <w:p w:rsidR="00941C5E" w:rsidRDefault="00941C5E" w:rsidP="00E72C6E">
            <w:pPr>
              <w:spacing w:before="120"/>
              <w:ind w:right="-34"/>
              <w:rPr>
                <w:rFonts w:asciiTheme="minorHAnsi" w:hAnsiTheme="minorHAnsi" w:cstheme="minorHAnsi"/>
                <w:sz w:val="20"/>
                <w:szCs w:val="20"/>
              </w:rPr>
            </w:pPr>
            <w:r w:rsidRPr="00ED6D54">
              <w:rPr>
                <w:rFonts w:asciiTheme="minorHAnsi" w:hAnsiTheme="minorHAnsi" w:cstheme="minorHAnsi"/>
                <w:b/>
                <w:sz w:val="20"/>
                <w:szCs w:val="20"/>
              </w:rPr>
              <w:t>Nom de l’intervenant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20451243"/>
            <w:placeholder>
              <w:docPart w:val="210E4C7CCFE04E15ADF898CCD874822D"/>
            </w:placeholder>
          </w:sdtPr>
          <w:sdtContent>
            <w:tc>
              <w:tcPr>
                <w:tcW w:w="3421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:rsidR="00941C5E" w:rsidRDefault="00941C5E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128" w:type="dxa"/>
            <w:tcBorders>
              <w:top w:val="nil"/>
              <w:bottom w:val="nil"/>
            </w:tcBorders>
            <w:vAlign w:val="bottom"/>
          </w:tcPr>
          <w:p w:rsidR="00941C5E" w:rsidRDefault="00941C5E" w:rsidP="00E72C6E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Profession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93791561"/>
            <w:placeholder>
              <w:docPart w:val="1B0D4ECFEA1A4555BF5278273E19F659"/>
            </w:placeholder>
          </w:sdtPr>
          <w:sdtContent>
            <w:tc>
              <w:tcPr>
                <w:tcW w:w="3203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:rsidR="00941C5E" w:rsidRDefault="00941C5E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941C5E" w:rsidTr="00E72C6E">
        <w:trPr>
          <w:trHeight w:val="737"/>
        </w:trPr>
        <w:tc>
          <w:tcPr>
            <w:tcW w:w="2900" w:type="dxa"/>
            <w:tcBorders>
              <w:top w:val="nil"/>
              <w:bottom w:val="nil"/>
            </w:tcBorders>
            <w:vAlign w:val="bottom"/>
          </w:tcPr>
          <w:p w:rsidR="00941C5E" w:rsidRDefault="00941C5E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941C5E" w:rsidRDefault="00941C5E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941C5E" w:rsidRPr="00644EF4" w:rsidRDefault="00941C5E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l’intervenant :</w:t>
            </w:r>
          </w:p>
        </w:tc>
        <w:tc>
          <w:tcPr>
            <w:tcW w:w="3421" w:type="dxa"/>
            <w:tcBorders>
              <w:top w:val="nil"/>
              <w:bottom w:val="single" w:sz="4" w:space="0" w:color="auto"/>
            </w:tcBorders>
            <w:vAlign w:val="bottom"/>
          </w:tcPr>
          <w:p w:rsidR="00941C5E" w:rsidRDefault="00941C5E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érer votre signature électronique"/>
                <w:tag w:val="Insérer votre signature électronique"/>
                <w:id w:val="-211504919"/>
                <w:showingPlcHdr/>
                <w:picture/>
              </w:sdtPr>
              <w:sdtContent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08844D27" wp14:editId="56908DA2">
                      <wp:extent cx="508000" cy="253908"/>
                      <wp:effectExtent l="0" t="0" r="635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941C5E" w:rsidRDefault="00941C5E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Apposez la signature manuscrite"/>
                <w:tag w:val="Apposez la signature manuscrite"/>
                <w:id w:val="536550743"/>
                <w:placeholder>
                  <w:docPart w:val="A37A8CD2C0304649B56DD4C5C76F9165"/>
                </w:placeholder>
                <w:showingPlcHdr/>
              </w:sdtPr>
              <w:sdtContent>
                <w:r>
                  <w:rPr>
                    <w:rStyle w:val="Textedelespacerserv"/>
                  </w:rPr>
                  <w:t xml:space="preserve">   </w:t>
                </w:r>
              </w:sdtContent>
            </w:sdt>
          </w:p>
        </w:tc>
        <w:tc>
          <w:tcPr>
            <w:tcW w:w="1128" w:type="dxa"/>
            <w:tcBorders>
              <w:top w:val="nil"/>
              <w:bottom w:val="nil"/>
            </w:tcBorders>
            <w:vAlign w:val="bottom"/>
          </w:tcPr>
          <w:p w:rsidR="00941C5E" w:rsidRPr="00644EF4" w:rsidRDefault="00941C5E" w:rsidP="00E72C6E">
            <w:pPr>
              <w:keepNext/>
              <w:ind w:right="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tc>
          <w:tcPr>
            <w:tcW w:w="3203" w:type="dxa"/>
            <w:tcBorders>
              <w:top w:val="nil"/>
              <w:bottom w:val="single" w:sz="4" w:space="0" w:color="auto"/>
            </w:tcBorders>
            <w:vAlign w:val="bottom"/>
          </w:tcPr>
          <w:p w:rsidR="00941C5E" w:rsidRDefault="00941C5E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718856588"/>
              <w:placeholder>
                <w:docPart w:val="E6955EEAD188410CA24EE191BD568B78"/>
              </w:placeholder>
              <w:date>
                <w:dateFormat w:val="d MMMM yyyy"/>
                <w:lid w:val="fr-CA"/>
                <w:storeMappedDataAs w:val="dateTime"/>
                <w:calendar w:val="gregorian"/>
              </w:date>
            </w:sdtPr>
            <w:sdtContent>
              <w:p w:rsidR="00941C5E" w:rsidRDefault="00941C5E" w:rsidP="00E72C6E">
                <w:pPr>
                  <w:keepNext/>
                  <w:tabs>
                    <w:tab w:val="left" w:pos="252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sdtContent>
          </w:sdt>
        </w:tc>
      </w:tr>
    </w:tbl>
    <w:p w:rsidR="00941C5E" w:rsidRPr="00F759B9" w:rsidRDefault="00941C5E" w:rsidP="00941C5E">
      <w:pPr>
        <w:tabs>
          <w:tab w:val="left" w:pos="25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Theme="minorHAnsi" w:hAnsiTheme="minorHAnsi" w:cstheme="minorHAnsi"/>
          <w:color w:val="AEAAAA" w:themeColor="background2" w:themeShade="BF"/>
          <w:sz w:val="16"/>
          <w:szCs w:val="20"/>
        </w:rPr>
        <w:t>aaaa</w:t>
      </w:r>
      <w:proofErr w:type="spellEnd"/>
      <w:proofErr w:type="gramEnd"/>
      <w:r>
        <w:rPr>
          <w:rFonts w:asciiTheme="minorHAnsi" w:hAnsiTheme="minorHAnsi" w:cstheme="minorHAnsi"/>
          <w:color w:val="AEAAAA" w:themeColor="background2" w:themeShade="BF"/>
          <w:sz w:val="16"/>
          <w:szCs w:val="20"/>
        </w:rPr>
        <w:t>/mm/</w:t>
      </w:r>
      <w:proofErr w:type="spellStart"/>
      <w:r>
        <w:rPr>
          <w:rFonts w:asciiTheme="minorHAnsi" w:hAnsiTheme="minorHAnsi" w:cstheme="minorHAnsi"/>
          <w:color w:val="AEAAAA" w:themeColor="background2" w:themeShade="BF"/>
          <w:sz w:val="16"/>
          <w:szCs w:val="20"/>
        </w:rPr>
        <w:t>jj</w:t>
      </w:r>
      <w:proofErr w:type="spellEnd"/>
    </w:p>
    <w:p w:rsidR="005742DA" w:rsidRPr="00F759B9" w:rsidRDefault="005742DA" w:rsidP="005742DA">
      <w:pPr>
        <w:tabs>
          <w:tab w:val="left" w:pos="25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D16E93" w:rsidRPr="00684347" w:rsidRDefault="00684347" w:rsidP="00684347">
      <w:pPr>
        <w:tabs>
          <w:tab w:val="left" w:pos="2520"/>
        </w:tabs>
        <w:rPr>
          <w:rFonts w:asciiTheme="minorHAnsi" w:hAnsiTheme="minorHAnsi" w:cstheme="minorHAnsi"/>
          <w:b/>
          <w:sz w:val="18"/>
          <w:szCs w:val="18"/>
        </w:rPr>
      </w:pPr>
      <w:r w:rsidRPr="00684347">
        <w:rPr>
          <w:rFonts w:asciiTheme="minorHAnsi" w:hAnsiTheme="minorHAnsi" w:cstheme="minorHAnsi"/>
          <w:b/>
          <w:sz w:val="18"/>
          <w:szCs w:val="18"/>
        </w:rPr>
        <w:t>Sources :</w:t>
      </w:r>
    </w:p>
    <w:p w:rsidR="00684347" w:rsidRPr="00684347" w:rsidRDefault="00684347" w:rsidP="00684347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8"/>
          <w:szCs w:val="18"/>
        </w:rPr>
      </w:pPr>
      <w:r w:rsidRPr="00684347">
        <w:rPr>
          <w:rFonts w:asciiTheme="minorHAnsi" w:hAnsiTheme="minorHAnsi" w:cstheme="minorHAnsi"/>
          <w:sz w:val="18"/>
          <w:szCs w:val="18"/>
        </w:rPr>
        <w:t>Dépliant « Développement de l’autono</w:t>
      </w:r>
      <w:r w:rsidR="001436A8">
        <w:rPr>
          <w:rFonts w:asciiTheme="minorHAnsi" w:hAnsiTheme="minorHAnsi" w:cstheme="minorHAnsi"/>
          <w:sz w:val="18"/>
          <w:szCs w:val="18"/>
        </w:rPr>
        <w:t xml:space="preserve">mie </w:t>
      </w:r>
      <w:r w:rsidR="00CF5ECD">
        <w:rPr>
          <w:rFonts w:asciiTheme="minorHAnsi" w:hAnsiTheme="minorHAnsi" w:cstheme="minorHAnsi"/>
          <w:sz w:val="18"/>
          <w:szCs w:val="18"/>
        </w:rPr>
        <w:t>4-5</w:t>
      </w:r>
      <w:r w:rsidR="00ED0083">
        <w:rPr>
          <w:rFonts w:asciiTheme="minorHAnsi" w:hAnsiTheme="minorHAnsi" w:cstheme="minorHAnsi"/>
          <w:sz w:val="18"/>
          <w:szCs w:val="18"/>
        </w:rPr>
        <w:t xml:space="preserve"> ans</w:t>
      </w:r>
      <w:r w:rsidRPr="00684347">
        <w:rPr>
          <w:rFonts w:asciiTheme="minorHAnsi" w:hAnsiTheme="minorHAnsi" w:cstheme="minorHAnsi"/>
          <w:sz w:val="18"/>
          <w:szCs w:val="18"/>
        </w:rPr>
        <w:t xml:space="preserve"> » </w:t>
      </w:r>
      <w:r>
        <w:rPr>
          <w:rFonts w:asciiTheme="minorHAnsi" w:hAnsiTheme="minorHAnsi" w:cstheme="minorHAnsi"/>
          <w:sz w:val="18"/>
          <w:szCs w:val="18"/>
        </w:rPr>
        <w:t>de l’ancienne composante Centre Montérégien de réadaptation</w:t>
      </w:r>
    </w:p>
    <w:p w:rsidR="001436A8" w:rsidRDefault="001436A8" w:rsidP="00684347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8"/>
          <w:szCs w:val="18"/>
        </w:rPr>
      </w:pPr>
      <w:r w:rsidRPr="001436A8">
        <w:rPr>
          <w:rFonts w:asciiTheme="minorHAnsi" w:hAnsiTheme="minorHAnsi" w:cstheme="minorHAnsi"/>
          <w:sz w:val="18"/>
          <w:szCs w:val="18"/>
        </w:rPr>
        <w:t>Outil de dépistage élaboré par l’équipe Traumatologie du CRDP de Blainville-novembre 2017</w:t>
      </w:r>
    </w:p>
    <w:p w:rsidR="009755FF" w:rsidRDefault="009755FF" w:rsidP="009755FF">
      <w:pPr>
        <w:rPr>
          <w:rFonts w:asciiTheme="minorHAnsi" w:hAnsiTheme="minorHAnsi" w:cstheme="minorHAnsi"/>
          <w:sz w:val="20"/>
          <w:szCs w:val="20"/>
        </w:rPr>
      </w:pPr>
    </w:p>
    <w:p w:rsidR="009755FF" w:rsidRDefault="009755FF" w:rsidP="009755FF">
      <w:pPr>
        <w:rPr>
          <w:rFonts w:asciiTheme="minorHAnsi" w:hAnsiTheme="minorHAnsi" w:cstheme="minorHAnsi"/>
          <w:sz w:val="20"/>
          <w:szCs w:val="20"/>
        </w:rPr>
      </w:pPr>
    </w:p>
    <w:p w:rsidR="009755FF" w:rsidRPr="009755FF" w:rsidRDefault="009755FF">
      <w:pPr>
        <w:rPr>
          <w:rFonts w:asciiTheme="minorHAnsi" w:hAnsiTheme="minorHAnsi" w:cstheme="minorHAnsi"/>
          <w:sz w:val="20"/>
          <w:szCs w:val="20"/>
        </w:rPr>
      </w:pPr>
    </w:p>
    <w:sectPr w:rsidR="009755FF" w:rsidRPr="009755FF" w:rsidSect="00642022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2" w:right="567" w:bottom="992" w:left="1021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4A1" w:rsidRDefault="005604A1" w:rsidP="0081257E">
      <w:r>
        <w:separator/>
      </w:r>
    </w:p>
  </w:endnote>
  <w:endnote w:type="continuationSeparator" w:id="0">
    <w:p w:rsidR="005604A1" w:rsidRDefault="005604A1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Default="00CE7C56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:rsidR="00CE7C56" w:rsidRDefault="00CE7C56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:rsidR="00CE7C56" w:rsidRPr="009241CF" w:rsidRDefault="00CE7C56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Pr="002C0510" w:rsidRDefault="00CE7C56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E7C56" w:rsidRPr="003E3E31" w:rsidRDefault="00CE7C56" w:rsidP="003E3E3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QUESTIONNAIRE SUR L’AUTONOMIE DE L’ENFANT</w:t>
                          </w:r>
                        </w:p>
                        <w:p w:rsidR="00CE7C56" w:rsidRPr="00783D34" w:rsidRDefault="00B63CD1" w:rsidP="003E3E3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DANS LE CADRE D’UN SUIVI</w:t>
                          </w:r>
                          <w:r w:rsidR="0000552C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(SPLT) </w:t>
                          </w:r>
                          <w:r w:rsidR="00AA355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(4-5 </w:t>
                          </w:r>
                          <w:r w:rsidR="00CE7C56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ANS</w:t>
                          </w:r>
                          <w:r w:rsidR="00CE7C56"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2in;margin-top:742.5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" filled="f" stroked="f" strokeweight=".5pt">
              <v:textbox>
                <w:txbxContent>
                  <w:p w:rsidR="00CE7C56" w:rsidRPr="003E3E31" w:rsidRDefault="00CE7C56" w:rsidP="003E3E3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QUESTIONNAIRE SUR L’AUTONOMIE DE L’ENFANT</w:t>
                    </w:r>
                  </w:p>
                  <w:p w:rsidR="00CE7C56" w:rsidRPr="00783D34" w:rsidRDefault="00B63CD1" w:rsidP="003E3E3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DANS LE CADRE D’UN SUIVI</w:t>
                    </w:r>
                    <w:r w:rsidR="0000552C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(SPLT) </w:t>
                    </w:r>
                    <w:r w:rsidR="00AA355B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(4-5 </w:t>
                    </w:r>
                    <w:r w:rsidR="00CE7C56">
                      <w:rPr>
                        <w:rFonts w:asciiTheme="minorHAnsi" w:hAnsiTheme="minorHAnsi" w:cstheme="minorHAnsi"/>
                        <w:b/>
                        <w:sz w:val="20"/>
                      </w:rPr>
                      <w:t>ANS</w:t>
                    </w:r>
                    <w:r w:rsidR="00CE7C56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)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:rsidR="00CE7C56" w:rsidRPr="009241CF" w:rsidRDefault="00CE7C56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B63CD1">
      <w:rPr>
        <w:rFonts w:asciiTheme="minorHAnsi" w:hAnsiTheme="minorHAnsi" w:cstheme="minorHAnsi"/>
        <w:sz w:val="20"/>
        <w:szCs w:val="20"/>
      </w:rPr>
      <w:t>60422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7D0D5B">
      <w:rPr>
        <w:rFonts w:asciiTheme="minorHAnsi" w:hAnsiTheme="minorHAnsi" w:cstheme="minorHAnsi"/>
        <w:sz w:val="15"/>
        <w:szCs w:val="15"/>
      </w:rPr>
      <w:t>(</w:t>
    </w:r>
    <w:r w:rsidR="00B63CD1">
      <w:rPr>
        <w:rFonts w:asciiTheme="minorHAnsi" w:hAnsiTheme="minorHAnsi" w:cstheme="minorHAnsi"/>
        <w:sz w:val="15"/>
        <w:szCs w:val="15"/>
      </w:rPr>
      <w:t>2021</w:t>
    </w:r>
    <w:r w:rsidRPr="007D0D5B">
      <w:rPr>
        <w:rFonts w:asciiTheme="minorHAnsi" w:hAnsiTheme="minorHAnsi" w:cstheme="minorHAnsi"/>
        <w:sz w:val="15"/>
        <w:szCs w:val="15"/>
      </w:rPr>
      <w:t>-</w:t>
    </w:r>
    <w:r w:rsidR="00B63CD1">
      <w:rPr>
        <w:rFonts w:asciiTheme="minorHAnsi" w:hAnsiTheme="minorHAnsi" w:cstheme="minorHAnsi"/>
        <w:sz w:val="15"/>
        <w:szCs w:val="15"/>
      </w:rPr>
      <w:t>05</w:t>
    </w:r>
    <w:r w:rsidRPr="007D0D5B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941C5E" w:rsidRPr="00941C5E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941C5E" w:rsidRPr="00941C5E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Pr="002C0510" w:rsidRDefault="00CE7C56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E7C56" w:rsidRPr="003E3E31" w:rsidRDefault="00CE7C56" w:rsidP="00A429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QUESTIONNAIRE SUR L’AUTONOMIE DE L’ENFANT</w:t>
                          </w:r>
                        </w:p>
                        <w:p w:rsidR="00CE7C56" w:rsidRPr="00783D34" w:rsidRDefault="00B63CD1" w:rsidP="00A429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DANS LE CADRE D’UN SUIVI</w:t>
                          </w:r>
                          <w:r w:rsidR="0000552C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(SPLT) </w:t>
                          </w:r>
                          <w:r w:rsidR="00CE7C56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(</w:t>
                          </w:r>
                          <w:r w:rsidR="00AA355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4-5 ANS</w:t>
                          </w:r>
                          <w:r w:rsidR="00CE7C56"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)</w:t>
                          </w:r>
                        </w:p>
                        <w:p w:rsidR="00CE7C56" w:rsidRPr="00783D34" w:rsidRDefault="00CE7C56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in;margin-top:740.8pt;width:255.1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" filled="f" stroked="f" strokeweight=".5pt">
              <v:textbox>
                <w:txbxContent>
                  <w:p w:rsidR="00CE7C56" w:rsidRPr="003E3E31" w:rsidRDefault="00CE7C56" w:rsidP="00A429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QUESTIONNAIRE SUR L’AUTONOMIE DE L’ENFANT</w:t>
                    </w:r>
                  </w:p>
                  <w:p w:rsidR="00CE7C56" w:rsidRPr="00783D34" w:rsidRDefault="00B63CD1" w:rsidP="00A429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DANS LE CADRE D’UN SUIVI</w:t>
                    </w:r>
                    <w:r w:rsidR="0000552C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(SPLT) </w:t>
                    </w:r>
                    <w:r w:rsidR="00CE7C56">
                      <w:rPr>
                        <w:rFonts w:asciiTheme="minorHAnsi" w:hAnsiTheme="minorHAnsi" w:cstheme="minorHAnsi"/>
                        <w:b/>
                        <w:sz w:val="20"/>
                      </w:rPr>
                      <w:t>(</w:t>
                    </w:r>
                    <w:r w:rsidR="00AA355B">
                      <w:rPr>
                        <w:rFonts w:asciiTheme="minorHAnsi" w:hAnsiTheme="minorHAnsi" w:cstheme="minorHAnsi"/>
                        <w:b/>
                        <w:sz w:val="20"/>
                      </w:rPr>
                      <w:t>4-5 ANS</w:t>
                    </w:r>
                    <w:r w:rsidR="00CE7C56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)</w:t>
                    </w:r>
                  </w:p>
                  <w:p w:rsidR="00CE7C56" w:rsidRPr="00783D34" w:rsidRDefault="00CE7C56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:rsidR="00CE7C56" w:rsidRPr="002C0510" w:rsidRDefault="00CE7C56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B63CD1">
      <w:rPr>
        <w:rFonts w:asciiTheme="minorHAnsi" w:hAnsiTheme="minorHAnsi" w:cstheme="minorHAnsi"/>
        <w:sz w:val="20"/>
        <w:szCs w:val="20"/>
      </w:rPr>
      <w:t>60422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B63CD1">
      <w:rPr>
        <w:rFonts w:asciiTheme="minorHAnsi" w:hAnsiTheme="minorHAnsi" w:cstheme="minorHAnsi"/>
        <w:sz w:val="15"/>
        <w:szCs w:val="15"/>
      </w:rPr>
      <w:t>2021</w:t>
    </w:r>
    <w:r w:rsidRPr="00015646">
      <w:rPr>
        <w:rFonts w:asciiTheme="minorHAnsi" w:hAnsiTheme="minorHAnsi" w:cstheme="minorHAnsi"/>
        <w:sz w:val="15"/>
        <w:szCs w:val="15"/>
      </w:rPr>
      <w:t>-</w:t>
    </w:r>
    <w:r w:rsidR="00B63CD1">
      <w:rPr>
        <w:rFonts w:asciiTheme="minorHAnsi" w:hAnsiTheme="minorHAnsi" w:cstheme="minorHAnsi"/>
        <w:sz w:val="15"/>
        <w:szCs w:val="15"/>
      </w:rPr>
      <w:t>05</w:t>
    </w:r>
    <w:r w:rsidRPr="00015646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941C5E" w:rsidRPr="00941C5E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941C5E" w:rsidRPr="00941C5E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4A1" w:rsidRDefault="005604A1" w:rsidP="0081257E">
      <w:r>
        <w:separator/>
      </w:r>
    </w:p>
  </w:footnote>
  <w:footnote w:type="continuationSeparator" w:id="0">
    <w:p w:rsidR="005604A1" w:rsidRDefault="005604A1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Pr="00F130E4" w:rsidRDefault="00CE7C56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Pr="00483754" w:rsidRDefault="00CE7C56" w:rsidP="00A4299C">
    <w:pPr>
      <w:pStyle w:val="En-tte"/>
      <w:tabs>
        <w:tab w:val="clear" w:pos="8640"/>
        <w:tab w:val="right" w:pos="10065"/>
      </w:tabs>
      <w:spacing w:before="240" w:after="12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:rsidR="00CE7C56" w:rsidRPr="00F67939" w:rsidRDefault="00CE7C56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5C01"/>
    <w:multiLevelType w:val="hybridMultilevel"/>
    <w:tmpl w:val="62A60572"/>
    <w:lvl w:ilvl="0" w:tplc="43928BD2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43D83"/>
    <w:multiLevelType w:val="hybridMultilevel"/>
    <w:tmpl w:val="ED08FDE4"/>
    <w:lvl w:ilvl="0" w:tplc="EC50801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66FD2"/>
    <w:multiLevelType w:val="hybridMultilevel"/>
    <w:tmpl w:val="256AC2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52D9B"/>
    <w:multiLevelType w:val="hybridMultilevel"/>
    <w:tmpl w:val="49A6ECFA"/>
    <w:lvl w:ilvl="0" w:tplc="98DE0C7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zL73Sr3ygtNngm6Sw+Zg8/golwbZE3cU2etaEB8Zv8bwwbPmeMDWn64yjkRVZonRp/jKR3OdF/DSmbClobSZA==" w:salt="UO3IJbuT038mn1o8/py6a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0552C"/>
    <w:rsid w:val="00015646"/>
    <w:rsid w:val="000235F9"/>
    <w:rsid w:val="0003089E"/>
    <w:rsid w:val="00036644"/>
    <w:rsid w:val="00044260"/>
    <w:rsid w:val="00050D8D"/>
    <w:rsid w:val="00056477"/>
    <w:rsid w:val="00061115"/>
    <w:rsid w:val="00062CCC"/>
    <w:rsid w:val="000653C6"/>
    <w:rsid w:val="00065CB5"/>
    <w:rsid w:val="00067E90"/>
    <w:rsid w:val="00081719"/>
    <w:rsid w:val="00081E4F"/>
    <w:rsid w:val="000949A4"/>
    <w:rsid w:val="00094D01"/>
    <w:rsid w:val="000A1BAF"/>
    <w:rsid w:val="000A5A8D"/>
    <w:rsid w:val="000A5E86"/>
    <w:rsid w:val="000A6DD9"/>
    <w:rsid w:val="000B34AA"/>
    <w:rsid w:val="000B7F78"/>
    <w:rsid w:val="000C575E"/>
    <w:rsid w:val="000D69F5"/>
    <w:rsid w:val="000E53E1"/>
    <w:rsid w:val="000F0ECA"/>
    <w:rsid w:val="000F1FB9"/>
    <w:rsid w:val="00106182"/>
    <w:rsid w:val="0012055F"/>
    <w:rsid w:val="001212C9"/>
    <w:rsid w:val="00121C81"/>
    <w:rsid w:val="0012492B"/>
    <w:rsid w:val="0013480E"/>
    <w:rsid w:val="00134CC1"/>
    <w:rsid w:val="0014043F"/>
    <w:rsid w:val="0014311E"/>
    <w:rsid w:val="001436A8"/>
    <w:rsid w:val="00153E63"/>
    <w:rsid w:val="00156F9B"/>
    <w:rsid w:val="00162FFB"/>
    <w:rsid w:val="00163926"/>
    <w:rsid w:val="00165615"/>
    <w:rsid w:val="0017585B"/>
    <w:rsid w:val="00193617"/>
    <w:rsid w:val="00194790"/>
    <w:rsid w:val="001A0A3A"/>
    <w:rsid w:val="001B6ADB"/>
    <w:rsid w:val="001D31CD"/>
    <w:rsid w:val="001E4106"/>
    <w:rsid w:val="001E567C"/>
    <w:rsid w:val="001F086F"/>
    <w:rsid w:val="001F1ED6"/>
    <w:rsid w:val="001F7899"/>
    <w:rsid w:val="001F7ED1"/>
    <w:rsid w:val="00204C58"/>
    <w:rsid w:val="00222808"/>
    <w:rsid w:val="00230283"/>
    <w:rsid w:val="00233C49"/>
    <w:rsid w:val="00240B84"/>
    <w:rsid w:val="00240EBF"/>
    <w:rsid w:val="002454D8"/>
    <w:rsid w:val="00263F52"/>
    <w:rsid w:val="00293B52"/>
    <w:rsid w:val="00293EC9"/>
    <w:rsid w:val="00295818"/>
    <w:rsid w:val="00295F2F"/>
    <w:rsid w:val="002964F0"/>
    <w:rsid w:val="00297260"/>
    <w:rsid w:val="002C0510"/>
    <w:rsid w:val="002C5CEB"/>
    <w:rsid w:val="002D207C"/>
    <w:rsid w:val="002D35EB"/>
    <w:rsid w:val="002D4BDA"/>
    <w:rsid w:val="002E3D54"/>
    <w:rsid w:val="002E66F4"/>
    <w:rsid w:val="00301A60"/>
    <w:rsid w:val="00301BAB"/>
    <w:rsid w:val="00307FEE"/>
    <w:rsid w:val="00334D44"/>
    <w:rsid w:val="00336BCB"/>
    <w:rsid w:val="0035045E"/>
    <w:rsid w:val="00366A5E"/>
    <w:rsid w:val="00367527"/>
    <w:rsid w:val="00367C4C"/>
    <w:rsid w:val="003724A3"/>
    <w:rsid w:val="00373D89"/>
    <w:rsid w:val="003816C9"/>
    <w:rsid w:val="003A3F6A"/>
    <w:rsid w:val="003A6F43"/>
    <w:rsid w:val="003B414D"/>
    <w:rsid w:val="003C32DB"/>
    <w:rsid w:val="003E3E31"/>
    <w:rsid w:val="003F3BBB"/>
    <w:rsid w:val="0040693B"/>
    <w:rsid w:val="004144B8"/>
    <w:rsid w:val="004246FA"/>
    <w:rsid w:val="0045258B"/>
    <w:rsid w:val="00454637"/>
    <w:rsid w:val="004575D6"/>
    <w:rsid w:val="00460096"/>
    <w:rsid w:val="00465EBD"/>
    <w:rsid w:val="00466CA4"/>
    <w:rsid w:val="00473051"/>
    <w:rsid w:val="00475947"/>
    <w:rsid w:val="00483754"/>
    <w:rsid w:val="00486DB0"/>
    <w:rsid w:val="00487374"/>
    <w:rsid w:val="004A634E"/>
    <w:rsid w:val="004A7727"/>
    <w:rsid w:val="004B2D7F"/>
    <w:rsid w:val="004B7FE3"/>
    <w:rsid w:val="004C63A4"/>
    <w:rsid w:val="004D5723"/>
    <w:rsid w:val="00516F7E"/>
    <w:rsid w:val="005222EB"/>
    <w:rsid w:val="00542331"/>
    <w:rsid w:val="0055248C"/>
    <w:rsid w:val="005604A1"/>
    <w:rsid w:val="00562D85"/>
    <w:rsid w:val="0057158C"/>
    <w:rsid w:val="005742DA"/>
    <w:rsid w:val="005846D0"/>
    <w:rsid w:val="00586C2C"/>
    <w:rsid w:val="0059389E"/>
    <w:rsid w:val="005A0C13"/>
    <w:rsid w:val="005D0DD5"/>
    <w:rsid w:val="005D606B"/>
    <w:rsid w:val="005D6700"/>
    <w:rsid w:val="005F5E7B"/>
    <w:rsid w:val="00605F48"/>
    <w:rsid w:val="006203E9"/>
    <w:rsid w:val="00621A47"/>
    <w:rsid w:val="00621FCD"/>
    <w:rsid w:val="00635CE6"/>
    <w:rsid w:val="00642022"/>
    <w:rsid w:val="00644EF4"/>
    <w:rsid w:val="006474AC"/>
    <w:rsid w:val="006505B5"/>
    <w:rsid w:val="00652BD9"/>
    <w:rsid w:val="00652EA1"/>
    <w:rsid w:val="00656BF7"/>
    <w:rsid w:val="0066417B"/>
    <w:rsid w:val="00670347"/>
    <w:rsid w:val="00672AD8"/>
    <w:rsid w:val="006737F8"/>
    <w:rsid w:val="00684347"/>
    <w:rsid w:val="006859C3"/>
    <w:rsid w:val="006864E5"/>
    <w:rsid w:val="006A1FA0"/>
    <w:rsid w:val="006B00A8"/>
    <w:rsid w:val="006B68DF"/>
    <w:rsid w:val="006C1432"/>
    <w:rsid w:val="006C1EF6"/>
    <w:rsid w:val="006C3A24"/>
    <w:rsid w:val="006C647A"/>
    <w:rsid w:val="006D33A8"/>
    <w:rsid w:val="006D4D5E"/>
    <w:rsid w:val="0070575F"/>
    <w:rsid w:val="00711015"/>
    <w:rsid w:val="00716B8E"/>
    <w:rsid w:val="00716CB5"/>
    <w:rsid w:val="00736508"/>
    <w:rsid w:val="007528D5"/>
    <w:rsid w:val="0075376B"/>
    <w:rsid w:val="00763D82"/>
    <w:rsid w:val="00775EF5"/>
    <w:rsid w:val="007824FE"/>
    <w:rsid w:val="00787995"/>
    <w:rsid w:val="00794056"/>
    <w:rsid w:val="00794F54"/>
    <w:rsid w:val="00796F7D"/>
    <w:rsid w:val="0079796A"/>
    <w:rsid w:val="007B5445"/>
    <w:rsid w:val="007C0A74"/>
    <w:rsid w:val="007C3370"/>
    <w:rsid w:val="007C4940"/>
    <w:rsid w:val="007D0D5B"/>
    <w:rsid w:val="007E2090"/>
    <w:rsid w:val="007E3D64"/>
    <w:rsid w:val="007E7941"/>
    <w:rsid w:val="0080556E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6906"/>
    <w:rsid w:val="00870797"/>
    <w:rsid w:val="0088001D"/>
    <w:rsid w:val="0088545A"/>
    <w:rsid w:val="00895A2C"/>
    <w:rsid w:val="008A3E0C"/>
    <w:rsid w:val="008A6735"/>
    <w:rsid w:val="008A70F0"/>
    <w:rsid w:val="008E7BC4"/>
    <w:rsid w:val="00901236"/>
    <w:rsid w:val="00901E58"/>
    <w:rsid w:val="00912469"/>
    <w:rsid w:val="009210E9"/>
    <w:rsid w:val="00921A22"/>
    <w:rsid w:val="00922C0E"/>
    <w:rsid w:val="00923D1E"/>
    <w:rsid w:val="009241CF"/>
    <w:rsid w:val="0092520D"/>
    <w:rsid w:val="0093368C"/>
    <w:rsid w:val="00933CF8"/>
    <w:rsid w:val="00941C5E"/>
    <w:rsid w:val="00942D0E"/>
    <w:rsid w:val="00957446"/>
    <w:rsid w:val="009755FF"/>
    <w:rsid w:val="009917D6"/>
    <w:rsid w:val="009A62B7"/>
    <w:rsid w:val="009B7034"/>
    <w:rsid w:val="009C1BF8"/>
    <w:rsid w:val="009C6461"/>
    <w:rsid w:val="009E58DF"/>
    <w:rsid w:val="009F0AF9"/>
    <w:rsid w:val="009F1CB4"/>
    <w:rsid w:val="00A02070"/>
    <w:rsid w:val="00A070C5"/>
    <w:rsid w:val="00A073D7"/>
    <w:rsid w:val="00A13BB5"/>
    <w:rsid w:val="00A24AFD"/>
    <w:rsid w:val="00A26C39"/>
    <w:rsid w:val="00A314B0"/>
    <w:rsid w:val="00A33CEF"/>
    <w:rsid w:val="00A36142"/>
    <w:rsid w:val="00A4299C"/>
    <w:rsid w:val="00A530F1"/>
    <w:rsid w:val="00A729F1"/>
    <w:rsid w:val="00A77D58"/>
    <w:rsid w:val="00A77FD9"/>
    <w:rsid w:val="00A80A76"/>
    <w:rsid w:val="00A90CAF"/>
    <w:rsid w:val="00A94F33"/>
    <w:rsid w:val="00A96E54"/>
    <w:rsid w:val="00AA09CD"/>
    <w:rsid w:val="00AA355B"/>
    <w:rsid w:val="00AB1AE0"/>
    <w:rsid w:val="00AB1F4A"/>
    <w:rsid w:val="00AB7663"/>
    <w:rsid w:val="00AC1E58"/>
    <w:rsid w:val="00AC7CEE"/>
    <w:rsid w:val="00AD1294"/>
    <w:rsid w:val="00AD43E6"/>
    <w:rsid w:val="00AD5DB0"/>
    <w:rsid w:val="00AD7EA0"/>
    <w:rsid w:val="00AE214A"/>
    <w:rsid w:val="00AE5772"/>
    <w:rsid w:val="00B04317"/>
    <w:rsid w:val="00B06CF8"/>
    <w:rsid w:val="00B12B24"/>
    <w:rsid w:val="00B14297"/>
    <w:rsid w:val="00B21AF3"/>
    <w:rsid w:val="00B31D8E"/>
    <w:rsid w:val="00B349D4"/>
    <w:rsid w:val="00B3556E"/>
    <w:rsid w:val="00B44F24"/>
    <w:rsid w:val="00B53452"/>
    <w:rsid w:val="00B569F3"/>
    <w:rsid w:val="00B63CD1"/>
    <w:rsid w:val="00B700E0"/>
    <w:rsid w:val="00B728A7"/>
    <w:rsid w:val="00B77F7F"/>
    <w:rsid w:val="00B90138"/>
    <w:rsid w:val="00B94B01"/>
    <w:rsid w:val="00BA5ED2"/>
    <w:rsid w:val="00BA7194"/>
    <w:rsid w:val="00BD08CA"/>
    <w:rsid w:val="00BD2680"/>
    <w:rsid w:val="00BD5E67"/>
    <w:rsid w:val="00BF09F9"/>
    <w:rsid w:val="00BF6BB8"/>
    <w:rsid w:val="00C00059"/>
    <w:rsid w:val="00C14C16"/>
    <w:rsid w:val="00C33713"/>
    <w:rsid w:val="00C34636"/>
    <w:rsid w:val="00C409F5"/>
    <w:rsid w:val="00C4574E"/>
    <w:rsid w:val="00C509E3"/>
    <w:rsid w:val="00C57CA3"/>
    <w:rsid w:val="00C73F37"/>
    <w:rsid w:val="00C74744"/>
    <w:rsid w:val="00C83E84"/>
    <w:rsid w:val="00C844CD"/>
    <w:rsid w:val="00C977FD"/>
    <w:rsid w:val="00CA1517"/>
    <w:rsid w:val="00CA35C1"/>
    <w:rsid w:val="00CA5268"/>
    <w:rsid w:val="00CA6890"/>
    <w:rsid w:val="00CB09C3"/>
    <w:rsid w:val="00CB76D6"/>
    <w:rsid w:val="00CC0874"/>
    <w:rsid w:val="00CC2533"/>
    <w:rsid w:val="00CC7EFA"/>
    <w:rsid w:val="00CD7540"/>
    <w:rsid w:val="00CE02A6"/>
    <w:rsid w:val="00CE2D9E"/>
    <w:rsid w:val="00CE39BB"/>
    <w:rsid w:val="00CE7C56"/>
    <w:rsid w:val="00CF4661"/>
    <w:rsid w:val="00CF5ECD"/>
    <w:rsid w:val="00CF5FA8"/>
    <w:rsid w:val="00D044B8"/>
    <w:rsid w:val="00D16A65"/>
    <w:rsid w:val="00D16E93"/>
    <w:rsid w:val="00D2162B"/>
    <w:rsid w:val="00D258D0"/>
    <w:rsid w:val="00D30664"/>
    <w:rsid w:val="00D44678"/>
    <w:rsid w:val="00D45066"/>
    <w:rsid w:val="00D62FA3"/>
    <w:rsid w:val="00D631BA"/>
    <w:rsid w:val="00D6524F"/>
    <w:rsid w:val="00D65817"/>
    <w:rsid w:val="00D658C1"/>
    <w:rsid w:val="00D83339"/>
    <w:rsid w:val="00D83823"/>
    <w:rsid w:val="00D94066"/>
    <w:rsid w:val="00DA6155"/>
    <w:rsid w:val="00DA6D36"/>
    <w:rsid w:val="00DB5E8C"/>
    <w:rsid w:val="00DC40B8"/>
    <w:rsid w:val="00DD133D"/>
    <w:rsid w:val="00DD3D17"/>
    <w:rsid w:val="00DE0EC9"/>
    <w:rsid w:val="00DF095A"/>
    <w:rsid w:val="00E00D44"/>
    <w:rsid w:val="00E02414"/>
    <w:rsid w:val="00E10066"/>
    <w:rsid w:val="00E16883"/>
    <w:rsid w:val="00E31139"/>
    <w:rsid w:val="00E31171"/>
    <w:rsid w:val="00E3667F"/>
    <w:rsid w:val="00E37A0D"/>
    <w:rsid w:val="00E53834"/>
    <w:rsid w:val="00E610B4"/>
    <w:rsid w:val="00E733E7"/>
    <w:rsid w:val="00E77021"/>
    <w:rsid w:val="00E84264"/>
    <w:rsid w:val="00E91668"/>
    <w:rsid w:val="00E95B20"/>
    <w:rsid w:val="00EA2FBB"/>
    <w:rsid w:val="00EA7032"/>
    <w:rsid w:val="00EB10B5"/>
    <w:rsid w:val="00EB67A8"/>
    <w:rsid w:val="00EC1D23"/>
    <w:rsid w:val="00EC6BE2"/>
    <w:rsid w:val="00EC79FE"/>
    <w:rsid w:val="00ED0083"/>
    <w:rsid w:val="00ED1325"/>
    <w:rsid w:val="00ED2CCD"/>
    <w:rsid w:val="00EE71AF"/>
    <w:rsid w:val="00EF62FA"/>
    <w:rsid w:val="00F0241A"/>
    <w:rsid w:val="00F038C6"/>
    <w:rsid w:val="00F130E4"/>
    <w:rsid w:val="00F1774D"/>
    <w:rsid w:val="00F20FF1"/>
    <w:rsid w:val="00F220F3"/>
    <w:rsid w:val="00F256C2"/>
    <w:rsid w:val="00F3308D"/>
    <w:rsid w:val="00F33764"/>
    <w:rsid w:val="00F41733"/>
    <w:rsid w:val="00F47B4E"/>
    <w:rsid w:val="00F52944"/>
    <w:rsid w:val="00F604A7"/>
    <w:rsid w:val="00F614F9"/>
    <w:rsid w:val="00F67939"/>
    <w:rsid w:val="00F72CF4"/>
    <w:rsid w:val="00F7382F"/>
    <w:rsid w:val="00F75DA8"/>
    <w:rsid w:val="00F90CC8"/>
    <w:rsid w:val="00FA1BA3"/>
    <w:rsid w:val="00FB0BA9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A7E3A2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735292" w:rsidP="00735292">
          <w:pPr>
            <w:pStyle w:val="ED8A77C8848E42DC82581E55789A7D7211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AF79FD9D06454BC9846849D432CF0E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7FDC80-8697-4CF0-94DC-913FF3FF334E}"/>
      </w:docPartPr>
      <w:docPartBody>
        <w:p w:rsidR="001A1EA5" w:rsidRDefault="00735292" w:rsidP="00735292">
          <w:pPr>
            <w:pStyle w:val="AF79FD9D06454BC9846849D432CF0EF91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735292" w:rsidP="00735292">
          <w:pPr>
            <w:pStyle w:val="25205ABEDF2F44C3B0EF1E2F95BECEAE5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pPr>
            <w:pStyle w:val="262CC7DB9AF24AC188B7B1582CEFBD3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pPr>
            <w:pStyle w:val="F91E4F6A6D2A4687847DA231E72666F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pPr>
            <w:pStyle w:val="6FFF610D593A4ADABC313AB6CA5F39CA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pPr>
            <w:pStyle w:val="70EC4F540F7F40058245F90CCE2D437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5B2DB69C434134ACD916D7ADD4E5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7617F9-9920-41D7-AD65-3B5BC9395648}"/>
      </w:docPartPr>
      <w:docPartBody>
        <w:p w:rsidR="00615CAD" w:rsidRDefault="00574AE3" w:rsidP="00574AE3">
          <w:pPr>
            <w:pStyle w:val="1D5B2DB69C434134ACD916D7ADD4E548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FF952BF5DB4A79B7C8B401AA5A07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00518F-5F13-4A6E-82E3-C7B71CC06528}"/>
      </w:docPartPr>
      <w:docPartBody>
        <w:p w:rsidR="00615CAD" w:rsidRDefault="00574AE3" w:rsidP="00574AE3">
          <w:pPr>
            <w:pStyle w:val="9AFF952BF5DB4A79B7C8B401AA5A07A5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AD697602354FA8A5F33C532B3A50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0230C1-0F3E-45C3-B551-336D9A7F6E9F}"/>
      </w:docPartPr>
      <w:docPartBody>
        <w:p w:rsidR="00615CAD" w:rsidRDefault="00574AE3" w:rsidP="00574AE3">
          <w:pPr>
            <w:pStyle w:val="19AD697602354FA8A5F33C532B3A508A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9759E9427B435AA2720A917B6518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3CEED1-8109-494B-927E-3E2CC169E95F}"/>
      </w:docPartPr>
      <w:docPartBody>
        <w:p w:rsidR="00615CAD" w:rsidRDefault="00574AE3" w:rsidP="00574AE3">
          <w:pPr>
            <w:pStyle w:val="9D9759E9427B435AA2720A917B651838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79AFF67FAB43D38BC2F5C4C9C7BE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819EC2-4F24-4BA6-8BC6-AB575AC0812F}"/>
      </w:docPartPr>
      <w:docPartBody>
        <w:p w:rsidR="00416AD3" w:rsidRDefault="00735292" w:rsidP="00735292">
          <w:pPr>
            <w:pStyle w:val="BC79AFF67FAB43D38BC2F5C4C9C7BEF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741E660D458745CB8249A5F5EBA14F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C56B83-1079-45F5-A498-9A5F51439E02}"/>
      </w:docPartPr>
      <w:docPartBody>
        <w:p w:rsidR="00FD1A9D" w:rsidRDefault="00735292" w:rsidP="00735292">
          <w:pPr>
            <w:pStyle w:val="741E660D458745CB8249A5F5EBA14F7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A2EAA27804F4E0E991757B12A1C95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750CD8-9365-4A4A-9C45-B1D764A9BEFA}"/>
      </w:docPartPr>
      <w:docPartBody>
        <w:p w:rsidR="00FD1A9D" w:rsidRDefault="00735292" w:rsidP="00735292">
          <w:pPr>
            <w:pStyle w:val="0A2EAA27804F4E0E991757B12A1C9532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998580912B7F48E683F17DF9DF4E9E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D76007-8276-42DA-A3BB-6F9AC7848767}"/>
      </w:docPartPr>
      <w:docPartBody>
        <w:p w:rsidR="00FD1A9D" w:rsidRDefault="00735292" w:rsidP="00735292">
          <w:pPr>
            <w:pStyle w:val="998580912B7F48E683F17DF9DF4E9E9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F01B5214896435096157C834332E1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2789A4-CE4D-408F-8D4C-2A5921623C59}"/>
      </w:docPartPr>
      <w:docPartBody>
        <w:p w:rsidR="00FD1A9D" w:rsidRDefault="00735292" w:rsidP="00735292">
          <w:pPr>
            <w:pStyle w:val="FF01B5214896435096157C834332E14E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D96C7CB95A940568A84C55C4F0B49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97E1B0-70E3-479B-975C-70744CCA0AFD}"/>
      </w:docPartPr>
      <w:docPartBody>
        <w:p w:rsidR="00FD1A9D" w:rsidRDefault="00735292" w:rsidP="00735292">
          <w:pPr>
            <w:pStyle w:val="0D96C7CB95A940568A84C55C4F0B49B2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FC43D1CC8C2451C9C1782BB65434F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1DF4FD-CFA5-4984-A303-D251C75C1F21}"/>
      </w:docPartPr>
      <w:docPartBody>
        <w:p w:rsidR="00FD1A9D" w:rsidRDefault="00735292" w:rsidP="00735292">
          <w:pPr>
            <w:pStyle w:val="4FC43D1CC8C2451C9C1782BB65434FCC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BF807E6FDA74E81A0F43D674EAEDF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1DB54F-418B-4665-AB49-BE42CFF58C01}"/>
      </w:docPartPr>
      <w:docPartBody>
        <w:p w:rsidR="00FD1A9D" w:rsidRDefault="00735292" w:rsidP="00735292">
          <w:pPr>
            <w:pStyle w:val="2BF807E6FDA74E81A0F43D674EAEDFB2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DA60286AE864367872AE47288CFA9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C8D99D-21FD-48BB-A6E4-0AD3C478B026}"/>
      </w:docPartPr>
      <w:docPartBody>
        <w:p w:rsidR="00FD1A9D" w:rsidRDefault="00735292" w:rsidP="00735292">
          <w:pPr>
            <w:pStyle w:val="ADA60286AE864367872AE47288CFA9F5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2B26DC5F83A4A00BF9D716ED6B896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454FB0-3E39-4C40-AFB5-A89F3AAA8309}"/>
      </w:docPartPr>
      <w:docPartBody>
        <w:p w:rsidR="00FD1A9D" w:rsidRDefault="00735292" w:rsidP="00735292">
          <w:pPr>
            <w:pStyle w:val="22B26DC5F83A4A00BF9D716ED6B8965F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A091DA724F6498883A6FE28FD3855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A6FBB6-D24C-4360-9450-6D3E35A54ACA}"/>
      </w:docPartPr>
      <w:docPartBody>
        <w:p w:rsidR="00FD1A9D" w:rsidRDefault="00735292" w:rsidP="00735292">
          <w:pPr>
            <w:pStyle w:val="3A091DA724F6498883A6FE28FD385552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553CE83931414E0B8B8206EB85490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6AD7C9-10E0-42DA-80E0-F51E7874A676}"/>
      </w:docPartPr>
      <w:docPartBody>
        <w:p w:rsidR="00FD1A9D" w:rsidRDefault="00735292" w:rsidP="00735292">
          <w:pPr>
            <w:pStyle w:val="553CE83931414E0B8B8206EB854906D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2E2C9784545494CACBA13FA227DF9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93FA8A-C9ED-4B3C-8CB4-594C7323D339}"/>
      </w:docPartPr>
      <w:docPartBody>
        <w:p w:rsidR="00FD1A9D" w:rsidRDefault="00735292" w:rsidP="00735292">
          <w:pPr>
            <w:pStyle w:val="E2E2C9784545494CACBA13FA227DF984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FCF2394B7844C47BBF1EFE0A985BB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D49F7-861A-4D16-9C04-2F07FE4A5E0D}"/>
      </w:docPartPr>
      <w:docPartBody>
        <w:p w:rsidR="00FD1A9D" w:rsidRDefault="00735292" w:rsidP="00735292">
          <w:pPr>
            <w:pStyle w:val="1FCF2394B7844C47BBF1EFE0A985BBF8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5A1E6BF71B304D11B232DC71C06303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571CAF-F663-42EE-8B8C-5306191A5D71}"/>
      </w:docPartPr>
      <w:docPartBody>
        <w:p w:rsidR="00FD1A9D" w:rsidRDefault="00735292" w:rsidP="00735292">
          <w:pPr>
            <w:pStyle w:val="5A1E6BF71B304D11B232DC71C063037B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846A5F692BF4E38B44FBA1BE29C60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F20098-FE5F-465D-BE9B-6E5D01DDFDCD}"/>
      </w:docPartPr>
      <w:docPartBody>
        <w:p w:rsidR="00FD1A9D" w:rsidRDefault="00735292" w:rsidP="00735292">
          <w:pPr>
            <w:pStyle w:val="3846A5F692BF4E38B44FBA1BE29C604E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83409CE065B4F51B7076E3F307808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2F2E57-ED6A-4BA4-83EE-9330B3B93F1C}"/>
      </w:docPartPr>
      <w:docPartBody>
        <w:p w:rsidR="00FD1A9D" w:rsidRDefault="00735292" w:rsidP="00735292">
          <w:pPr>
            <w:pStyle w:val="283409CE065B4F51B7076E3F307808B0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07F9F4CFF014E9CB0B32C47E58E27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29949F-07B3-47A7-8E62-241038668DE0}"/>
      </w:docPartPr>
      <w:docPartBody>
        <w:p w:rsidR="00FD1A9D" w:rsidRDefault="00735292" w:rsidP="00735292">
          <w:pPr>
            <w:pStyle w:val="C07F9F4CFF014E9CB0B32C47E58E2721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9B075DA114F4F819EF572E9C8F2B9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66AEDB-6297-4A69-8DB2-A90CA8D548F0}"/>
      </w:docPartPr>
      <w:docPartBody>
        <w:p w:rsidR="00FD1A9D" w:rsidRDefault="00735292" w:rsidP="00735292">
          <w:pPr>
            <w:pStyle w:val="39B075DA114F4F819EF572E9C8F2B96E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04E59E9A87F4BEAB789ABA03EF8D8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170D1C-57E7-40FB-86E1-5044B8934E32}"/>
      </w:docPartPr>
      <w:docPartBody>
        <w:p w:rsidR="00FD1A9D" w:rsidRDefault="00735292" w:rsidP="00735292">
          <w:pPr>
            <w:pStyle w:val="204E59E9A87F4BEAB789ABA03EF8D809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CE163B426B44006AF7890979899CA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22AA5-18DF-4909-8D5F-0403891FE28A}"/>
      </w:docPartPr>
      <w:docPartBody>
        <w:p w:rsidR="00FD1A9D" w:rsidRDefault="00735292" w:rsidP="00735292">
          <w:pPr>
            <w:pStyle w:val="DCE163B426B44006AF7890979899CA8D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9133B2B8FB6D4BE59FAB6278F8D68C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6A3F27-0CDC-43BD-8654-D8C09713D4AD}"/>
      </w:docPartPr>
      <w:docPartBody>
        <w:p w:rsidR="00FD1A9D" w:rsidRDefault="00735292" w:rsidP="00735292">
          <w:pPr>
            <w:pStyle w:val="9133B2B8FB6D4BE59FAB6278F8D68CB4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648488EF3CC408B94FA66E5191B1D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9E3000-BDE3-4B29-979D-CA0187C1D5BA}"/>
      </w:docPartPr>
      <w:docPartBody>
        <w:p w:rsidR="00FD1A9D" w:rsidRDefault="00735292" w:rsidP="00735292">
          <w:pPr>
            <w:pStyle w:val="D648488EF3CC408B94FA66E5191B1D5C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1D99897EDE64541A85BA4AC618212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A28D02-0248-4DB9-83AF-781CC3BF7EAA}"/>
      </w:docPartPr>
      <w:docPartBody>
        <w:p w:rsidR="00FD1A9D" w:rsidRDefault="00735292" w:rsidP="00735292">
          <w:pPr>
            <w:pStyle w:val="41D99897EDE64541A85BA4AC6182123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D2F3A90B65A42C2AB0F0275B2C229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ABF561-4D08-47AC-9AF8-BEF00BF5D49E}"/>
      </w:docPartPr>
      <w:docPartBody>
        <w:p w:rsidR="00FD1A9D" w:rsidRDefault="00735292" w:rsidP="00735292">
          <w:pPr>
            <w:pStyle w:val="BD2F3A90B65A42C2AB0F0275B2C229EF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B4427230FE74933A7145BF2C288AB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08FD5-0E5A-4B60-A139-15A6651C3B99}"/>
      </w:docPartPr>
      <w:docPartBody>
        <w:p w:rsidR="00FD1A9D" w:rsidRDefault="00735292" w:rsidP="00735292">
          <w:pPr>
            <w:pStyle w:val="EB4427230FE74933A7145BF2C288AB4D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8508A2CF6E347F3A4A8A1C9B4EB6A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8FFA4E-8FE5-4482-A5CB-4BA54185DB37}"/>
      </w:docPartPr>
      <w:docPartBody>
        <w:p w:rsidR="00FD1A9D" w:rsidRDefault="00735292" w:rsidP="00735292">
          <w:pPr>
            <w:pStyle w:val="48508A2CF6E347F3A4A8A1C9B4EB6AE4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97E9980F4BE44B58510C8B44C0C53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1CB1C3-D784-4515-853E-AF6A02D9B81B}"/>
      </w:docPartPr>
      <w:docPartBody>
        <w:p w:rsidR="00FD1A9D" w:rsidRDefault="00735292" w:rsidP="00735292">
          <w:pPr>
            <w:pStyle w:val="297E9980F4BE44B58510C8B44C0C535B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63B8B0606444FE18996BE8D8266DE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986B59-EB06-4E4E-BC32-1BDB70C6AD14}"/>
      </w:docPartPr>
      <w:docPartBody>
        <w:p w:rsidR="00FD1A9D" w:rsidRDefault="00735292" w:rsidP="00735292">
          <w:pPr>
            <w:pStyle w:val="C63B8B0606444FE18996BE8D8266DE3D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756D8B8BFFC84A4AA3146D44749B0D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CEA6F6-B4C9-42DB-BB65-191437395F18}"/>
      </w:docPartPr>
      <w:docPartBody>
        <w:p w:rsidR="00FD1A9D" w:rsidRDefault="00735292" w:rsidP="00735292">
          <w:pPr>
            <w:pStyle w:val="756D8B8BFFC84A4AA3146D44749B0D6C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C75824C7D574946AA9052D28E0F44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093F04-16DF-4293-AF93-573F257682A6}"/>
      </w:docPartPr>
      <w:docPartBody>
        <w:p w:rsidR="00FD1A9D" w:rsidRDefault="00735292" w:rsidP="00735292">
          <w:pPr>
            <w:pStyle w:val="BC75824C7D574946AA9052D28E0F445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C994E3A42164D348D3946FF00653A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ACC320-0EF3-42CF-B44D-754CCDF5AA56}"/>
      </w:docPartPr>
      <w:docPartBody>
        <w:p w:rsidR="00FD1A9D" w:rsidRDefault="00735292" w:rsidP="00735292">
          <w:pPr>
            <w:pStyle w:val="6C994E3A42164D348D3946FF00653A8F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80179854F6140ECA2A41AA1B9121A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08410E-B8D4-4AE3-BC11-B44785F67E62}"/>
      </w:docPartPr>
      <w:docPartBody>
        <w:p w:rsidR="00FD1A9D" w:rsidRDefault="00735292" w:rsidP="00735292">
          <w:pPr>
            <w:pStyle w:val="B80179854F6140ECA2A41AA1B9121AED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CEB99F04D7046ADBAF8E174594B6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7380D3-89BD-46B5-B5F5-8E3A9C378541}"/>
      </w:docPartPr>
      <w:docPartBody>
        <w:p w:rsidR="00FD1A9D" w:rsidRDefault="00735292" w:rsidP="00735292">
          <w:pPr>
            <w:pStyle w:val="3CEB99F04D7046ADBAF8E174594B60FC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C95FE36238040EAAFFA8291838DAC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E5ABA5-47EA-4B98-A8C7-49847152961C}"/>
      </w:docPartPr>
      <w:docPartBody>
        <w:p w:rsidR="00FD1A9D" w:rsidRDefault="00735292" w:rsidP="00735292">
          <w:pPr>
            <w:pStyle w:val="DC95FE36238040EAAFFA8291838DAC17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4D0A964201744F0931415A240E078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34B44A-CBD5-46CD-AE9A-7F247DF6C518}"/>
      </w:docPartPr>
      <w:docPartBody>
        <w:p w:rsidR="00FD1A9D" w:rsidRDefault="00735292" w:rsidP="00735292">
          <w:pPr>
            <w:pStyle w:val="D4D0A964201744F0931415A240E07880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50E598C0F50C4C83B171490977BD58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27E1D4-70EE-47C9-A83E-C2751325C30B}"/>
      </w:docPartPr>
      <w:docPartBody>
        <w:p w:rsidR="00FD1A9D" w:rsidRDefault="00735292" w:rsidP="00735292">
          <w:pPr>
            <w:pStyle w:val="50E598C0F50C4C83B171490977BD5851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A59212FCE26423DB4852C5571F9E1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5F3FC5-E632-4C44-B8D9-A1F0FCC1BF63}"/>
      </w:docPartPr>
      <w:docPartBody>
        <w:p w:rsidR="00FD1A9D" w:rsidRDefault="00735292" w:rsidP="00735292">
          <w:pPr>
            <w:pStyle w:val="EA59212FCE26423DB4852C5571F9E18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C82704EC10C430794A810BEFE83D5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BA155D-5806-4639-AC50-3400FEB3512D}"/>
      </w:docPartPr>
      <w:docPartBody>
        <w:p w:rsidR="00FD1A9D" w:rsidRDefault="00735292" w:rsidP="00735292">
          <w:pPr>
            <w:pStyle w:val="BC82704EC10C430794A810BEFE83D59E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73380A3D0C24177A94B8F6DE1031F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3C713-7FEB-482D-ACE9-93A664A0D87E}"/>
      </w:docPartPr>
      <w:docPartBody>
        <w:p w:rsidR="00FD1A9D" w:rsidRDefault="00735292" w:rsidP="00735292">
          <w:pPr>
            <w:pStyle w:val="F73380A3D0C24177A94B8F6DE1031F50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47F7F529064463EAB44A4F44A5C74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091773-B8B5-4564-B46B-08008BDA8EA1}"/>
      </w:docPartPr>
      <w:docPartBody>
        <w:p w:rsidR="00FD1A9D" w:rsidRDefault="00735292" w:rsidP="00735292">
          <w:pPr>
            <w:pStyle w:val="A47F7F529064463EAB44A4F44A5C74F0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9679728E01184516B9E5254C8D27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95F427-4986-4745-8907-A02F6DF4DEE9}"/>
      </w:docPartPr>
      <w:docPartBody>
        <w:p w:rsidR="00FD1A9D" w:rsidRDefault="00735292" w:rsidP="00735292">
          <w:pPr>
            <w:pStyle w:val="9679728E01184516B9E5254C8D2778CC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797FC22E9E1405691F448B30E6922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AD307D-2404-4831-80D3-3914B2411471}"/>
      </w:docPartPr>
      <w:docPartBody>
        <w:p w:rsidR="00FD1A9D" w:rsidRDefault="00735292" w:rsidP="00735292">
          <w:pPr>
            <w:pStyle w:val="A797FC22E9E1405691F448B30E6922F9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D5FC5BCB1B64588ABDDE99B9ADBB4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67E80D-90DB-4DC8-90A3-2F31EAB6C912}"/>
      </w:docPartPr>
      <w:docPartBody>
        <w:p w:rsidR="00FD1A9D" w:rsidRDefault="00735292" w:rsidP="00735292">
          <w:pPr>
            <w:pStyle w:val="1D5FC5BCB1B64588ABDDE99B9ADBB4C5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848C5F6C34043DE8E3D5A6B50C307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6FE5DC-6D51-4F8D-BCA4-4086E6FCA06A}"/>
      </w:docPartPr>
      <w:docPartBody>
        <w:p w:rsidR="00FD1A9D" w:rsidRDefault="00735292" w:rsidP="00735292">
          <w:pPr>
            <w:pStyle w:val="8848C5F6C34043DE8E3D5A6B50C30732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7A4A97751B74A72B88556D298C7E6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D36B5D-BBF3-4917-A268-2B6242361502}"/>
      </w:docPartPr>
      <w:docPartBody>
        <w:p w:rsidR="00000000" w:rsidRDefault="00735292" w:rsidP="00735292">
          <w:pPr>
            <w:pStyle w:val="17A4A97751B74A72B88556D298C7E687"/>
          </w:pPr>
          <w:r w:rsidRPr="006D660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AB12B0C160F434AB7A097721FC015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551059-3406-470A-976E-D123D8FEDAAC}"/>
      </w:docPartPr>
      <w:docPartBody>
        <w:p w:rsidR="00000000" w:rsidRDefault="00735292" w:rsidP="00735292">
          <w:pPr>
            <w:pStyle w:val="4AB12B0C160F434AB7A097721FC015E3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0E4C7CCFE04E15ADF898CCD87482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7F31FE-6D91-463D-91E7-FA2484AA568A}"/>
      </w:docPartPr>
      <w:docPartBody>
        <w:p w:rsidR="00000000" w:rsidRDefault="00735292" w:rsidP="00735292">
          <w:pPr>
            <w:pStyle w:val="210E4C7CCFE04E15ADF898CCD874822D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0D4ECFEA1A4555BF5278273E19F6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95C533-88A6-4663-BD27-8415485FCF39}"/>
      </w:docPartPr>
      <w:docPartBody>
        <w:p w:rsidR="00000000" w:rsidRDefault="00735292" w:rsidP="00735292">
          <w:pPr>
            <w:pStyle w:val="1B0D4ECFEA1A4555BF5278273E19F659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7A8CD2C0304649B56DD4C5C76F91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264BB-3AFE-4BF3-899D-0185AAC3A562}"/>
      </w:docPartPr>
      <w:docPartBody>
        <w:p w:rsidR="00000000" w:rsidRDefault="00735292" w:rsidP="00735292">
          <w:pPr>
            <w:pStyle w:val="A37A8CD2C0304649B56DD4C5C76F9165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6955EEAD188410CA24EE191BD568B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4CF908-9462-4FAD-AEB3-08E99A7252D6}"/>
      </w:docPartPr>
      <w:docPartBody>
        <w:p w:rsidR="00000000" w:rsidRDefault="00735292" w:rsidP="00735292">
          <w:pPr>
            <w:pStyle w:val="E6955EEAD188410CA24EE191BD568B78"/>
          </w:pPr>
          <w:r w:rsidRPr="006D660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45B74"/>
    <w:rsid w:val="00087078"/>
    <w:rsid w:val="00093F01"/>
    <w:rsid w:val="000F2688"/>
    <w:rsid w:val="00155FE5"/>
    <w:rsid w:val="00180C64"/>
    <w:rsid w:val="001A1EA5"/>
    <w:rsid w:val="001D2697"/>
    <w:rsid w:val="001D59FE"/>
    <w:rsid w:val="001E6ACB"/>
    <w:rsid w:val="001F0E4B"/>
    <w:rsid w:val="0021125D"/>
    <w:rsid w:val="00262F32"/>
    <w:rsid w:val="002A2DBC"/>
    <w:rsid w:val="0032380C"/>
    <w:rsid w:val="00331F5D"/>
    <w:rsid w:val="0034005E"/>
    <w:rsid w:val="003421FF"/>
    <w:rsid w:val="00352896"/>
    <w:rsid w:val="00386B9C"/>
    <w:rsid w:val="00390341"/>
    <w:rsid w:val="003B161F"/>
    <w:rsid w:val="003D0B41"/>
    <w:rsid w:val="00416AD3"/>
    <w:rsid w:val="004627D0"/>
    <w:rsid w:val="00484F98"/>
    <w:rsid w:val="004B3ECC"/>
    <w:rsid w:val="005644FE"/>
    <w:rsid w:val="00574AE3"/>
    <w:rsid w:val="00615CAD"/>
    <w:rsid w:val="00652381"/>
    <w:rsid w:val="006A0B0F"/>
    <w:rsid w:val="006A3E7B"/>
    <w:rsid w:val="006C0C0E"/>
    <w:rsid w:val="006D63C9"/>
    <w:rsid w:val="00735292"/>
    <w:rsid w:val="00772253"/>
    <w:rsid w:val="008243CE"/>
    <w:rsid w:val="00845138"/>
    <w:rsid w:val="00885577"/>
    <w:rsid w:val="00885A72"/>
    <w:rsid w:val="00894261"/>
    <w:rsid w:val="008B54D0"/>
    <w:rsid w:val="008E1391"/>
    <w:rsid w:val="008E280D"/>
    <w:rsid w:val="009468F7"/>
    <w:rsid w:val="009558B8"/>
    <w:rsid w:val="00974ED7"/>
    <w:rsid w:val="00974F6B"/>
    <w:rsid w:val="00990DB0"/>
    <w:rsid w:val="00A629A2"/>
    <w:rsid w:val="00A67AAD"/>
    <w:rsid w:val="00AE0111"/>
    <w:rsid w:val="00B17360"/>
    <w:rsid w:val="00BA28E3"/>
    <w:rsid w:val="00DB03D3"/>
    <w:rsid w:val="00DC1FB0"/>
    <w:rsid w:val="00E50E12"/>
    <w:rsid w:val="00E64ABA"/>
    <w:rsid w:val="00E8237A"/>
    <w:rsid w:val="00E84152"/>
    <w:rsid w:val="00F8586A"/>
    <w:rsid w:val="00FD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735292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25205ABEDF2F44C3B0EF1E2F95BECEAE2">
    <w:name w:val="25205ABEDF2F44C3B0EF1E2F95BECEAE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8">
    <w:name w:val="ED8A77C8848E42DC82581E55789A7D7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8">
    <w:name w:val="1A35AC6FF86C48ECAB62EB5673550C5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8">
    <w:name w:val="C7182BB1871A4DE5B44476C1669C9C1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8">
    <w:name w:val="77CDE1449B954E1CAC923D82220039B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8">
    <w:name w:val="24443BFDAB524E6786CBA7D19F80BE2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8">
    <w:name w:val="5B270E3F613D4A0DAF04F3926B90854D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8">
    <w:name w:val="DEB4B009ED074E93B939D0E9C46A49F8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8">
    <w:name w:val="AB84D2B39C7243AEAA4E557E8C8A72C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8">
    <w:name w:val="402DCC81FF4940EFA6C7766D42D3F41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8">
    <w:name w:val="AF79FD9D06454BC9846849D432CF0EF9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8">
    <w:name w:val="352F48123347481D9D752825B8A12237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8">
    <w:name w:val="9D8F97D4B1EA427DB0505343C824DF9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8">
    <w:name w:val="0EEA152DE60445058BB03C114780ADB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8">
    <w:name w:val="D38F7D485FD9469E9F088416D0F37EFC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1">
    <w:name w:val="5539C8B1A3E74932A4DCF52ABE015464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1">
    <w:name w:val="64DEE910FC3F46F79FCD0DB7BD90AA0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8">
    <w:name w:val="6BF5043128844905B89B106CDE3CC0E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8">
    <w:name w:val="846E98A9ED0F44C6ADF4DA0104CE382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8">
    <w:name w:val="D464B28801EB484CBBA2C62E1137CB65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8">
    <w:name w:val="8D86058312BB4F3B8F3CFC24D043AA23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8">
    <w:name w:val="458484F6F7C646768E283A176D5DD07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8">
    <w:name w:val="92BE6B10489C49388764956E9754D4F4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8">
    <w:name w:val="0AE3EBA89CE644BA8DB0BA1FCA24DDD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8">
    <w:name w:val="70C1FF59EA134836BBB3438E9AEFC158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8">
    <w:name w:val="81515E8B00CD43E6B29F585B9D354DF4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8">
    <w:name w:val="3679F7366F184F6F8291F70A7CF1C73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8">
    <w:name w:val="7434A7BD5C7A4085A57997E59971C37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8">
    <w:name w:val="631874B2AA9042DD891654D556767E63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8">
    <w:name w:val="7BCFBBC11C9848A2A80F0AC43FF373E6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8">
    <w:name w:val="7D241259ECBE4954833D3294529ACE2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8">
    <w:name w:val="E13561DF50B5407EA1EA89C989F0C91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45FCA32B6D4EA0BAEAAE993F7EFA09">
    <w:name w:val="2145FCA32B6D4EA0BAEAAE993F7EFA09"/>
    <w:rsid w:val="00574AE3"/>
  </w:style>
  <w:style w:type="paragraph" w:customStyle="1" w:styleId="45C81C00D6B747FC88635ACD7DA6FA1F">
    <w:name w:val="45C81C00D6B747FC88635ACD7DA6FA1F"/>
    <w:rsid w:val="00574AE3"/>
  </w:style>
  <w:style w:type="paragraph" w:customStyle="1" w:styleId="FD034B4411584D0BAF31956F777FC6F1">
    <w:name w:val="FD034B4411584D0BAF31956F777FC6F1"/>
    <w:rsid w:val="00574AE3"/>
  </w:style>
  <w:style w:type="paragraph" w:customStyle="1" w:styleId="1C9EF3497CDF4C5D9910025532EB389F">
    <w:name w:val="1C9EF3497CDF4C5D9910025532EB389F"/>
    <w:rsid w:val="00574AE3"/>
  </w:style>
  <w:style w:type="paragraph" w:customStyle="1" w:styleId="8D6C2A9B6799489CBA4D9CE7966BB483">
    <w:name w:val="8D6C2A9B6799489CBA4D9CE7966BB483"/>
    <w:rsid w:val="00574AE3"/>
  </w:style>
  <w:style w:type="paragraph" w:customStyle="1" w:styleId="19F0041891D6445898A936FACF3438CB">
    <w:name w:val="19F0041891D6445898A936FACF3438CB"/>
    <w:rsid w:val="00574AE3"/>
  </w:style>
  <w:style w:type="paragraph" w:customStyle="1" w:styleId="078E9D9A970C4C4E98995A84093B7970">
    <w:name w:val="078E9D9A970C4C4E98995A84093B7970"/>
    <w:rsid w:val="00574AE3"/>
  </w:style>
  <w:style w:type="paragraph" w:customStyle="1" w:styleId="25205ABEDF2F44C3B0EF1E2F95BECEAE3">
    <w:name w:val="25205ABEDF2F44C3B0EF1E2F95BECEAE3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9">
    <w:name w:val="ED8A77C8848E42DC82581E55789A7D72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45FCA32B6D4EA0BAEAAE993F7EFA091">
    <w:name w:val="2145FCA32B6D4EA0BAEAAE993F7EFA0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1">
    <w:name w:val="8D6C2A9B6799489CBA4D9CE7966BB48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C81C00D6B747FC88635ACD7DA6FA1F1">
    <w:name w:val="45C81C00D6B747FC88635ACD7DA6FA1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1">
    <w:name w:val="19F0041891D6445898A936FACF3438C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9">
    <w:name w:val="24443BFDAB524E6786CBA7D19F80BE2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9">
    <w:name w:val="5B270E3F613D4A0DAF04F3926B90854D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9">
    <w:name w:val="DEB4B009ED074E93B939D0E9C46A49F8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9">
    <w:name w:val="AB84D2B39C7243AEAA4E557E8C8A72C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9">
    <w:name w:val="402DCC81FF4940EFA6C7766D42D3F410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9">
    <w:name w:val="AF79FD9D06454BC9846849D432CF0EF9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9">
    <w:name w:val="352F48123347481D9D752825B8A12237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9">
    <w:name w:val="9D8F97D4B1EA427DB0505343C824DF9F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9">
    <w:name w:val="0EEA152DE60445058BB03C114780ADB2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9">
    <w:name w:val="D38F7D485FD9469E9F088416D0F37EFC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2">
    <w:name w:val="5539C8B1A3E74932A4DCF52ABE015464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2">
    <w:name w:val="64DEE910FC3F46F79FCD0DB7BD90AA0B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9">
    <w:name w:val="6BF5043128844905B89B106CDE3CC0EF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9">
    <w:name w:val="846E98A9ED0F44C6ADF4DA0104CE382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9">
    <w:name w:val="D464B28801EB484CBBA2C62E1137CB65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9">
    <w:name w:val="8D86058312BB4F3B8F3CFC24D043AA23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9">
    <w:name w:val="458484F6F7C646768E283A176D5DD07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9">
    <w:name w:val="92BE6B10489C49388764956E9754D4F4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9">
    <w:name w:val="0AE3EBA89CE644BA8DB0BA1FCA24DDD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9">
    <w:name w:val="70C1FF59EA134836BBB3438E9AEFC158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9">
    <w:name w:val="81515E8B00CD43E6B29F585B9D354DF4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9">
    <w:name w:val="3679F7366F184F6F8291F70A7CF1C73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9">
    <w:name w:val="7434A7BD5C7A4085A57997E59971C37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9">
    <w:name w:val="631874B2AA9042DD891654D556767E63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9">
    <w:name w:val="7BCFBBC11C9848A2A80F0AC43FF373E6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9">
    <w:name w:val="7D241259ECBE4954833D3294529ACE20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9">
    <w:name w:val="E13561DF50B5407EA1EA89C989F0C91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">
    <w:name w:val="275839C60BE24333BF680C0CA2A100D6"/>
    <w:rsid w:val="00574AE3"/>
  </w:style>
  <w:style w:type="paragraph" w:customStyle="1" w:styleId="37AB4EF91694402C8D87F46BDB460C4E">
    <w:name w:val="37AB4EF91694402C8D87F46BDB460C4E"/>
    <w:rsid w:val="00574AE3"/>
  </w:style>
  <w:style w:type="paragraph" w:customStyle="1" w:styleId="3DB14D05DB334239AB38D413ADABC3F0">
    <w:name w:val="3DB14D05DB334239AB38D413ADABC3F0"/>
    <w:rsid w:val="00574AE3"/>
  </w:style>
  <w:style w:type="paragraph" w:customStyle="1" w:styleId="87616824A8C748089ADFFB743349777C">
    <w:name w:val="87616824A8C748089ADFFB743349777C"/>
    <w:rsid w:val="00574AE3"/>
  </w:style>
  <w:style w:type="paragraph" w:customStyle="1" w:styleId="003A56E3AC554881A3BF11472A20FDAA">
    <w:name w:val="003A56E3AC554881A3BF11472A20FDAA"/>
    <w:rsid w:val="00574AE3"/>
  </w:style>
  <w:style w:type="paragraph" w:customStyle="1" w:styleId="7355BB0BC14A4CA7844580B53ED58FAA">
    <w:name w:val="7355BB0BC14A4CA7844580B53ED58FAA"/>
    <w:rsid w:val="00574AE3"/>
  </w:style>
  <w:style w:type="paragraph" w:customStyle="1" w:styleId="E50161FBA7164F069DFDA20B67119DE0">
    <w:name w:val="E50161FBA7164F069DFDA20B67119DE0"/>
    <w:rsid w:val="00574AE3"/>
  </w:style>
  <w:style w:type="paragraph" w:customStyle="1" w:styleId="422861004A184F64850CABC85C12B97A">
    <w:name w:val="422861004A184F64850CABC85C12B97A"/>
    <w:rsid w:val="00574AE3"/>
  </w:style>
  <w:style w:type="paragraph" w:customStyle="1" w:styleId="FEDDF103012A482EBD473D63FE15894E">
    <w:name w:val="FEDDF103012A482EBD473D63FE15894E"/>
    <w:rsid w:val="00574AE3"/>
  </w:style>
  <w:style w:type="paragraph" w:customStyle="1" w:styleId="6C7F353F1EE649B9B84622F7B99E8CBF">
    <w:name w:val="6C7F353F1EE649B9B84622F7B99E8CBF"/>
    <w:rsid w:val="00574AE3"/>
  </w:style>
  <w:style w:type="paragraph" w:customStyle="1" w:styleId="886D7C8E2AB844A08415FCEB93380EA3">
    <w:name w:val="886D7C8E2AB844A08415FCEB93380EA3"/>
    <w:rsid w:val="00574AE3"/>
  </w:style>
  <w:style w:type="paragraph" w:customStyle="1" w:styleId="A8E4FADA977E4AE2855C3FBD3AFCD0AC">
    <w:name w:val="A8E4FADA977E4AE2855C3FBD3AFCD0AC"/>
    <w:rsid w:val="00574AE3"/>
  </w:style>
  <w:style w:type="paragraph" w:customStyle="1" w:styleId="9D77C35810B44530AD04C27AE6F1D5A9">
    <w:name w:val="9D77C35810B44530AD04C27AE6F1D5A9"/>
    <w:rsid w:val="00574AE3"/>
  </w:style>
  <w:style w:type="paragraph" w:customStyle="1" w:styleId="A7F3443A31874947B21B431B31BE8629">
    <w:name w:val="A7F3443A31874947B21B431B31BE8629"/>
    <w:rsid w:val="00574AE3"/>
  </w:style>
  <w:style w:type="paragraph" w:customStyle="1" w:styleId="B84940CE06804ACD9B0E8E3BA53563B6">
    <w:name w:val="B84940CE06804ACD9B0E8E3BA53563B6"/>
    <w:rsid w:val="00574AE3"/>
  </w:style>
  <w:style w:type="paragraph" w:customStyle="1" w:styleId="ACB1D2CAFDE84E0CB3A109F05B045B2D">
    <w:name w:val="ACB1D2CAFDE84E0CB3A109F05B045B2D"/>
    <w:rsid w:val="00574AE3"/>
  </w:style>
  <w:style w:type="paragraph" w:customStyle="1" w:styleId="EB11EE00CB004EDDAD2A0D0C8635D1AD">
    <w:name w:val="EB11EE00CB004EDDAD2A0D0C8635D1AD"/>
    <w:rsid w:val="00574AE3"/>
  </w:style>
  <w:style w:type="paragraph" w:customStyle="1" w:styleId="05A5FEA51C1B45DF8E01B421A94159B7">
    <w:name w:val="05A5FEA51C1B45DF8E01B421A94159B7"/>
    <w:rsid w:val="00574AE3"/>
  </w:style>
  <w:style w:type="paragraph" w:customStyle="1" w:styleId="595028C9B624470B9917DAEA3EA73C2B">
    <w:name w:val="595028C9B624470B9917DAEA3EA73C2B"/>
    <w:rsid w:val="00574AE3"/>
  </w:style>
  <w:style w:type="paragraph" w:customStyle="1" w:styleId="D01959322CC34C559DCE016E4124A53F">
    <w:name w:val="D01959322CC34C559DCE016E4124A53F"/>
    <w:rsid w:val="00574AE3"/>
  </w:style>
  <w:style w:type="paragraph" w:customStyle="1" w:styleId="D0DA132E24DF472887329D5A434B4887">
    <w:name w:val="D0DA132E24DF472887329D5A434B4887"/>
    <w:rsid w:val="00574AE3"/>
  </w:style>
  <w:style w:type="paragraph" w:customStyle="1" w:styleId="0966A81D7F0546D3803C2970C22600E7">
    <w:name w:val="0966A81D7F0546D3803C2970C22600E7"/>
    <w:rsid w:val="00574AE3"/>
  </w:style>
  <w:style w:type="paragraph" w:customStyle="1" w:styleId="0535F988FA88497C96BD4308680097E8">
    <w:name w:val="0535F988FA88497C96BD4308680097E8"/>
    <w:rsid w:val="00574AE3"/>
  </w:style>
  <w:style w:type="paragraph" w:customStyle="1" w:styleId="7ABD2C0E576B49D5A9395A6231066338">
    <w:name w:val="7ABD2C0E576B49D5A9395A6231066338"/>
    <w:rsid w:val="00574AE3"/>
  </w:style>
  <w:style w:type="paragraph" w:customStyle="1" w:styleId="DD2A911855EA4D99A9CB58912104AD93">
    <w:name w:val="DD2A911855EA4D99A9CB58912104AD93"/>
    <w:rsid w:val="00574AE3"/>
  </w:style>
  <w:style w:type="paragraph" w:customStyle="1" w:styleId="104E99E110C0446A80C674C92889FA1B">
    <w:name w:val="104E99E110C0446A80C674C92889FA1B"/>
    <w:rsid w:val="00574AE3"/>
  </w:style>
  <w:style w:type="paragraph" w:customStyle="1" w:styleId="342DBEE0D4444E439BA5A082CE6924AD">
    <w:name w:val="342DBEE0D4444E439BA5A082CE6924AD"/>
    <w:rsid w:val="00574AE3"/>
  </w:style>
  <w:style w:type="paragraph" w:customStyle="1" w:styleId="13334067CCBB40C08EADDA583F09E77A">
    <w:name w:val="13334067CCBB40C08EADDA583F09E77A"/>
    <w:rsid w:val="00574AE3"/>
  </w:style>
  <w:style w:type="paragraph" w:customStyle="1" w:styleId="6037956B1AEB4922B16A9E7CFB572EFF">
    <w:name w:val="6037956B1AEB4922B16A9E7CFB572EFF"/>
    <w:rsid w:val="00574AE3"/>
  </w:style>
  <w:style w:type="paragraph" w:customStyle="1" w:styleId="E0F5F11DD525452D93B5A8B5B2D98642">
    <w:name w:val="E0F5F11DD525452D93B5A8B5B2D98642"/>
    <w:rsid w:val="00574AE3"/>
  </w:style>
  <w:style w:type="paragraph" w:customStyle="1" w:styleId="DE39568A2CC742969348110F8166779D">
    <w:name w:val="DE39568A2CC742969348110F8166779D"/>
    <w:rsid w:val="00574AE3"/>
  </w:style>
  <w:style w:type="paragraph" w:customStyle="1" w:styleId="16A16354DDCA40A49727AA70FE8681F1">
    <w:name w:val="16A16354DDCA40A49727AA70FE8681F1"/>
    <w:rsid w:val="00574AE3"/>
  </w:style>
  <w:style w:type="paragraph" w:customStyle="1" w:styleId="5FB53621C8AF46B298984FEB9CE4C09B">
    <w:name w:val="5FB53621C8AF46B298984FEB9CE4C09B"/>
    <w:rsid w:val="00574AE3"/>
  </w:style>
  <w:style w:type="paragraph" w:customStyle="1" w:styleId="3B80665AC51C4452BAD6E74FFDDF35DE">
    <w:name w:val="3B80665AC51C4452BAD6E74FFDDF35DE"/>
    <w:rsid w:val="00574AE3"/>
  </w:style>
  <w:style w:type="paragraph" w:customStyle="1" w:styleId="8673D415A31A4B939C2AB3B80DA605E5">
    <w:name w:val="8673D415A31A4B939C2AB3B80DA605E5"/>
    <w:rsid w:val="00574AE3"/>
  </w:style>
  <w:style w:type="paragraph" w:customStyle="1" w:styleId="FFDDB4964FE44BA6857585B340114B8B">
    <w:name w:val="FFDDB4964FE44BA6857585B340114B8B"/>
    <w:rsid w:val="00574AE3"/>
  </w:style>
  <w:style w:type="paragraph" w:customStyle="1" w:styleId="9A34D79322494DD5B35CE31FB6C08219">
    <w:name w:val="9A34D79322494DD5B35CE31FB6C08219"/>
    <w:rsid w:val="00574AE3"/>
  </w:style>
  <w:style w:type="paragraph" w:customStyle="1" w:styleId="87BF9B5796EB443195987226FC5115D9">
    <w:name w:val="87BF9B5796EB443195987226FC5115D9"/>
    <w:rsid w:val="00574AE3"/>
  </w:style>
  <w:style w:type="paragraph" w:customStyle="1" w:styleId="25205ABEDF2F44C3B0EF1E2F95BECEAE4">
    <w:name w:val="25205ABEDF2F44C3B0EF1E2F95BECEAE4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0">
    <w:name w:val="ED8A77C8848E42DC82581E55789A7D72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2">
    <w:name w:val="8D6C2A9B6799489CBA4D9CE7966BB483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2">
    <w:name w:val="19F0041891D6445898A936FACF3438CB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1">
    <w:name w:val="275839C60BE24333BF680C0CA2A100D6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AB4EF91694402C8D87F46BDB460C4E1">
    <w:name w:val="37AB4EF91694402C8D87F46BDB460C4E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DB14D05DB334239AB38D413ADABC3F01">
    <w:name w:val="3DB14D05DB334239AB38D413ADABC3F0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616824A8C748089ADFFB743349777C1">
    <w:name w:val="87616824A8C748089ADFFB743349777C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50161FBA7164F069DFDA20B67119DE01">
    <w:name w:val="E50161FBA7164F069DFDA20B67119DE0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2861004A184F64850CABC85C12B97A1">
    <w:name w:val="422861004A184F64850CABC85C12B97A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DDF103012A482EBD473D63FE15894E1">
    <w:name w:val="FEDDF103012A482EBD473D63FE15894E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7F353F1EE649B9B84622F7B99E8CBF1">
    <w:name w:val="6C7F353F1EE649B9B84622F7B99E8CB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6D7C8E2AB844A08415FCEB93380EA31">
    <w:name w:val="886D7C8E2AB844A08415FCEB93380EA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4FADA977E4AE2855C3FBD3AFCD0AC1">
    <w:name w:val="A8E4FADA977E4AE2855C3FBD3AFCD0AC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77C35810B44530AD04C27AE6F1D5A91">
    <w:name w:val="9D77C35810B44530AD04C27AE6F1D5A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F3443A31874947B21B431B31BE86291">
    <w:name w:val="A7F3443A31874947B21B431B31BE862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CB1D2CAFDE84E0CB3A109F05B045B2D1">
    <w:name w:val="ACB1D2CAFDE84E0CB3A109F05B045B2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11EE00CB004EDDAD2A0D0C8635D1AD1">
    <w:name w:val="EB11EE00CB004EDDAD2A0D0C8635D1A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A5FEA51C1B45DF8E01B421A94159B71">
    <w:name w:val="05A5FEA51C1B45DF8E01B421A94159B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5028C9B624470B9917DAEA3EA73C2B1">
    <w:name w:val="595028C9B624470B9917DAEA3EA73C2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1959322CC34C559DCE016E4124A53F1">
    <w:name w:val="D01959322CC34C559DCE016E4124A53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DA132E24DF472887329D5A434B48871">
    <w:name w:val="D0DA132E24DF472887329D5A434B488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66A81D7F0546D3803C2970C22600E71">
    <w:name w:val="0966A81D7F0546D3803C2970C22600E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35F988FA88497C96BD4308680097E81">
    <w:name w:val="0535F988FA88497C96BD4308680097E8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BD2C0E576B49D5A9395A62310663381">
    <w:name w:val="7ABD2C0E576B49D5A9395A6231066338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D2A911855EA4D99A9CB58912104AD931">
    <w:name w:val="DD2A911855EA4D99A9CB58912104AD9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4E99E110C0446A80C674C92889FA1B1">
    <w:name w:val="104E99E110C0446A80C674C92889FA1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2DBEE0D4444E439BA5A082CE6924AD1">
    <w:name w:val="342DBEE0D4444E439BA5A082CE6924A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334067CCBB40C08EADDA583F09E77A1">
    <w:name w:val="13334067CCBB40C08EADDA583F09E77A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37956B1AEB4922B16A9E7CFB572EFF1">
    <w:name w:val="6037956B1AEB4922B16A9E7CFB572EF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F5F11DD525452D93B5A8B5B2D986421">
    <w:name w:val="E0F5F11DD525452D93B5A8B5B2D98642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39568A2CC742969348110F8166779D1">
    <w:name w:val="DE39568A2CC742969348110F8166779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6A16354DDCA40A49727AA70FE8681F11">
    <w:name w:val="16A16354DDCA40A49727AA70FE8681F1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0">
    <w:name w:val="AF79FD9D06454BC9846849D432CF0EF9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0">
    <w:name w:val="8D86058312BB4F3B8F3CFC24D043AA23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0">
    <w:name w:val="458484F6F7C646768E283A176D5DD07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0">
    <w:name w:val="92BE6B10489C49388764956E9754D4F4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0">
    <w:name w:val="0AE3EBA89CE644BA8DB0BA1FCA24DDDE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0">
    <w:name w:val="70C1FF59EA134836BBB3438E9AEFC158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0">
    <w:name w:val="81515E8B00CD43E6B29F585B9D354DF4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0">
    <w:name w:val="3679F7366F184F6F8291F70A7CF1C73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0">
    <w:name w:val="7434A7BD5C7A4085A57997E59971C37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0">
    <w:name w:val="631874B2AA9042DD891654D556767E63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0">
    <w:name w:val="7BCFBBC11C9848A2A80F0AC43FF373E6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0">
    <w:name w:val="7D241259ECBE4954833D3294529ACE20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0">
    <w:name w:val="E13561DF50B5407EA1EA89C989F0C91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8D78874EC74917A167C684F9DAAAE1">
    <w:name w:val="828D78874EC74917A167C684F9DAAAE1"/>
    <w:rsid w:val="00574AE3"/>
  </w:style>
  <w:style w:type="paragraph" w:customStyle="1" w:styleId="9F4B5E4316E647438AB2AC3E0D13A815">
    <w:name w:val="9F4B5E4316E647438AB2AC3E0D13A815"/>
    <w:rsid w:val="00574AE3"/>
  </w:style>
  <w:style w:type="paragraph" w:customStyle="1" w:styleId="561BFACDF9CF4CA59FBFDDF33D23B573">
    <w:name w:val="561BFACDF9CF4CA59FBFDDF33D23B573"/>
    <w:rsid w:val="00574AE3"/>
  </w:style>
  <w:style w:type="paragraph" w:customStyle="1" w:styleId="67970FB082AB401FB1812603E4B2F89B">
    <w:name w:val="67970FB082AB401FB1812603E4B2F89B"/>
    <w:rsid w:val="00574AE3"/>
  </w:style>
  <w:style w:type="paragraph" w:customStyle="1" w:styleId="1D5B2DB69C434134ACD916D7ADD4E548">
    <w:name w:val="1D5B2DB69C434134ACD916D7ADD4E548"/>
    <w:rsid w:val="00574AE3"/>
  </w:style>
  <w:style w:type="paragraph" w:customStyle="1" w:styleId="154B735634674337983A32949EA7AB3A">
    <w:name w:val="154B735634674337983A32949EA7AB3A"/>
    <w:rsid w:val="00574AE3"/>
  </w:style>
  <w:style w:type="paragraph" w:customStyle="1" w:styleId="73A15981C91541218CC7BF566DA62887">
    <w:name w:val="73A15981C91541218CC7BF566DA62887"/>
    <w:rsid w:val="00574AE3"/>
  </w:style>
  <w:style w:type="paragraph" w:customStyle="1" w:styleId="1E854F678A274AAF80D52AABF0D9F42D">
    <w:name w:val="1E854F678A274AAF80D52AABF0D9F42D"/>
    <w:rsid w:val="00574AE3"/>
  </w:style>
  <w:style w:type="paragraph" w:customStyle="1" w:styleId="9AFF952BF5DB4A79B7C8B401AA5A07A5">
    <w:name w:val="9AFF952BF5DB4A79B7C8B401AA5A07A5"/>
    <w:rsid w:val="00574AE3"/>
  </w:style>
  <w:style w:type="paragraph" w:customStyle="1" w:styleId="19AD697602354FA8A5F33C532B3A508A">
    <w:name w:val="19AD697602354FA8A5F33C532B3A508A"/>
    <w:rsid w:val="00574AE3"/>
  </w:style>
  <w:style w:type="paragraph" w:customStyle="1" w:styleId="9D9759E9427B435AA2720A917B651838">
    <w:name w:val="9D9759E9427B435AA2720A917B651838"/>
    <w:rsid w:val="00574AE3"/>
  </w:style>
  <w:style w:type="paragraph" w:customStyle="1" w:styleId="4C0C0B70C96C4B6EB5DF67CAFC492F47">
    <w:name w:val="4C0C0B70C96C4B6EB5DF67CAFC492F47"/>
    <w:rsid w:val="00093F01"/>
  </w:style>
  <w:style w:type="paragraph" w:customStyle="1" w:styleId="66BDC45012104C1E8E26A5BE916D1CD5">
    <w:name w:val="66BDC45012104C1E8E26A5BE916D1CD5"/>
    <w:rsid w:val="00093F01"/>
  </w:style>
  <w:style w:type="paragraph" w:customStyle="1" w:styleId="786AFAB65BF54F24B3568F5D4141A78A">
    <w:name w:val="786AFAB65BF54F24B3568F5D4141A78A"/>
    <w:rsid w:val="00093F01"/>
  </w:style>
  <w:style w:type="paragraph" w:customStyle="1" w:styleId="95F2E87BAE1F4301AABCBFC676718761">
    <w:name w:val="95F2E87BAE1F4301AABCBFC676718761"/>
    <w:rsid w:val="00093F01"/>
  </w:style>
  <w:style w:type="paragraph" w:customStyle="1" w:styleId="BBCE34210E8A4B7D89A87E2155E8F8DC">
    <w:name w:val="BBCE34210E8A4B7D89A87E2155E8F8DC"/>
    <w:rsid w:val="00093F01"/>
  </w:style>
  <w:style w:type="paragraph" w:customStyle="1" w:styleId="51CDFD7D4D49495E9EC138502A56F08A">
    <w:name w:val="51CDFD7D4D49495E9EC138502A56F08A"/>
    <w:rsid w:val="00093F01"/>
  </w:style>
  <w:style w:type="paragraph" w:customStyle="1" w:styleId="CF7AA8E7B769489EA5BDC21A169B5815">
    <w:name w:val="CF7AA8E7B769489EA5BDC21A169B5815"/>
    <w:rsid w:val="00093F01"/>
  </w:style>
  <w:style w:type="paragraph" w:customStyle="1" w:styleId="9773E871F44D439188135DF2B0C9A09B">
    <w:name w:val="9773E871F44D439188135DF2B0C9A09B"/>
    <w:rsid w:val="00093F01"/>
  </w:style>
  <w:style w:type="paragraph" w:customStyle="1" w:styleId="F4ED7E2B798444729BC88DE0B03F2196">
    <w:name w:val="F4ED7E2B798444729BC88DE0B03F2196"/>
    <w:rsid w:val="00093F01"/>
  </w:style>
  <w:style w:type="paragraph" w:customStyle="1" w:styleId="D26CEDD79BC549BDBE8A5B84A873F3B5">
    <w:name w:val="D26CEDD79BC549BDBE8A5B84A873F3B5"/>
    <w:rsid w:val="00093F01"/>
  </w:style>
  <w:style w:type="paragraph" w:customStyle="1" w:styleId="06940B39DA544DE59B9A2896FCF3AD4A">
    <w:name w:val="06940B39DA544DE59B9A2896FCF3AD4A"/>
    <w:rsid w:val="00093F01"/>
  </w:style>
  <w:style w:type="paragraph" w:customStyle="1" w:styleId="04BF2781725143BB85D36BCDCE71F431">
    <w:name w:val="04BF2781725143BB85D36BCDCE71F431"/>
    <w:rsid w:val="00352896"/>
  </w:style>
  <w:style w:type="paragraph" w:customStyle="1" w:styleId="3D0511733AD24451932F1C156A092B03">
    <w:name w:val="3D0511733AD24451932F1C156A092B03"/>
    <w:rsid w:val="00352896"/>
  </w:style>
  <w:style w:type="paragraph" w:customStyle="1" w:styleId="9F206457BE5F44009828E6F20C638D3D">
    <w:name w:val="9F206457BE5F44009828E6F20C638D3D"/>
    <w:rsid w:val="00352896"/>
  </w:style>
  <w:style w:type="paragraph" w:customStyle="1" w:styleId="5122633B565D412FA2AE2CEE407CFF5D">
    <w:name w:val="5122633B565D412FA2AE2CEE407CFF5D"/>
    <w:rsid w:val="00352896"/>
  </w:style>
  <w:style w:type="paragraph" w:customStyle="1" w:styleId="BC79AFF67FAB43D38BC2F5C4C9C7BEF3">
    <w:name w:val="BC79AFF67FAB43D38BC2F5C4C9C7BEF3"/>
    <w:rsid w:val="00352896"/>
  </w:style>
  <w:style w:type="paragraph" w:customStyle="1" w:styleId="741E660D458745CB8249A5F5EBA14F73">
    <w:name w:val="741E660D458745CB8249A5F5EBA14F73"/>
    <w:rsid w:val="00416AD3"/>
  </w:style>
  <w:style w:type="paragraph" w:customStyle="1" w:styleId="0A2EAA27804F4E0E991757B12A1C9532">
    <w:name w:val="0A2EAA27804F4E0E991757B12A1C9532"/>
    <w:rsid w:val="00416AD3"/>
  </w:style>
  <w:style w:type="paragraph" w:customStyle="1" w:styleId="998580912B7F48E683F17DF9DF4E9E93">
    <w:name w:val="998580912B7F48E683F17DF9DF4E9E93"/>
    <w:rsid w:val="00416AD3"/>
  </w:style>
  <w:style w:type="paragraph" w:customStyle="1" w:styleId="FF01B5214896435096157C834332E14E">
    <w:name w:val="FF01B5214896435096157C834332E14E"/>
    <w:rsid w:val="00416AD3"/>
  </w:style>
  <w:style w:type="paragraph" w:customStyle="1" w:styleId="0D96C7CB95A940568A84C55C4F0B49B2">
    <w:name w:val="0D96C7CB95A940568A84C55C4F0B49B2"/>
    <w:rsid w:val="00416AD3"/>
  </w:style>
  <w:style w:type="paragraph" w:customStyle="1" w:styleId="4FC43D1CC8C2451C9C1782BB65434FCC">
    <w:name w:val="4FC43D1CC8C2451C9C1782BB65434FCC"/>
    <w:rsid w:val="00416AD3"/>
  </w:style>
  <w:style w:type="paragraph" w:customStyle="1" w:styleId="2BF807E6FDA74E81A0F43D674EAEDFB2">
    <w:name w:val="2BF807E6FDA74E81A0F43D674EAEDFB2"/>
    <w:rsid w:val="00416AD3"/>
  </w:style>
  <w:style w:type="paragraph" w:customStyle="1" w:styleId="ADA60286AE864367872AE47288CFA9F5">
    <w:name w:val="ADA60286AE864367872AE47288CFA9F5"/>
    <w:rsid w:val="00416AD3"/>
  </w:style>
  <w:style w:type="paragraph" w:customStyle="1" w:styleId="22B26DC5F83A4A00BF9D716ED6B8965F">
    <w:name w:val="22B26DC5F83A4A00BF9D716ED6B8965F"/>
    <w:rsid w:val="00416AD3"/>
  </w:style>
  <w:style w:type="paragraph" w:customStyle="1" w:styleId="3A091DA724F6498883A6FE28FD385552">
    <w:name w:val="3A091DA724F6498883A6FE28FD385552"/>
    <w:rsid w:val="00416AD3"/>
  </w:style>
  <w:style w:type="paragraph" w:customStyle="1" w:styleId="553CE83931414E0B8B8206EB854906D3">
    <w:name w:val="553CE83931414E0B8B8206EB854906D3"/>
    <w:rsid w:val="00416AD3"/>
  </w:style>
  <w:style w:type="paragraph" w:customStyle="1" w:styleId="FFEFA40E47B84FE19BD989AB98D43FB0">
    <w:name w:val="FFEFA40E47B84FE19BD989AB98D43FB0"/>
    <w:rsid w:val="00416AD3"/>
  </w:style>
  <w:style w:type="paragraph" w:customStyle="1" w:styleId="35BCD75ABFFA44DB9DF54CEF260EE9F4">
    <w:name w:val="35BCD75ABFFA44DB9DF54CEF260EE9F4"/>
    <w:rsid w:val="00416AD3"/>
  </w:style>
  <w:style w:type="paragraph" w:customStyle="1" w:styleId="8613ABB04B154DCE94DC0D4212BBCDB5">
    <w:name w:val="8613ABB04B154DCE94DC0D4212BBCDB5"/>
    <w:rsid w:val="00416AD3"/>
  </w:style>
  <w:style w:type="paragraph" w:customStyle="1" w:styleId="E2E2C9784545494CACBA13FA227DF984">
    <w:name w:val="E2E2C9784545494CACBA13FA227DF984"/>
    <w:rsid w:val="00416AD3"/>
  </w:style>
  <w:style w:type="paragraph" w:customStyle="1" w:styleId="1FCF2394B7844C47BBF1EFE0A985BBF8">
    <w:name w:val="1FCF2394B7844C47BBF1EFE0A985BBF8"/>
    <w:rsid w:val="00416AD3"/>
  </w:style>
  <w:style w:type="paragraph" w:customStyle="1" w:styleId="5A1E6BF71B304D11B232DC71C063037B">
    <w:name w:val="5A1E6BF71B304D11B232DC71C063037B"/>
    <w:rsid w:val="00416AD3"/>
  </w:style>
  <w:style w:type="paragraph" w:customStyle="1" w:styleId="3846A5F692BF4E38B44FBA1BE29C604E">
    <w:name w:val="3846A5F692BF4E38B44FBA1BE29C604E"/>
    <w:rsid w:val="00416AD3"/>
  </w:style>
  <w:style w:type="paragraph" w:customStyle="1" w:styleId="283409CE065B4F51B7076E3F307808B0">
    <w:name w:val="283409CE065B4F51B7076E3F307808B0"/>
    <w:rsid w:val="00416AD3"/>
  </w:style>
  <w:style w:type="paragraph" w:customStyle="1" w:styleId="C07F9F4CFF014E9CB0B32C47E58E2721">
    <w:name w:val="C07F9F4CFF014E9CB0B32C47E58E2721"/>
    <w:rsid w:val="00416AD3"/>
  </w:style>
  <w:style w:type="paragraph" w:customStyle="1" w:styleId="39B075DA114F4F819EF572E9C8F2B96E">
    <w:name w:val="39B075DA114F4F819EF572E9C8F2B96E"/>
    <w:rsid w:val="00416AD3"/>
  </w:style>
  <w:style w:type="paragraph" w:customStyle="1" w:styleId="204E59E9A87F4BEAB789ABA03EF8D809">
    <w:name w:val="204E59E9A87F4BEAB789ABA03EF8D809"/>
    <w:rsid w:val="00416AD3"/>
  </w:style>
  <w:style w:type="paragraph" w:customStyle="1" w:styleId="DCE163B426B44006AF7890979899CA8D">
    <w:name w:val="DCE163B426B44006AF7890979899CA8D"/>
    <w:rsid w:val="00416AD3"/>
  </w:style>
  <w:style w:type="paragraph" w:customStyle="1" w:styleId="296948A3BE0C4FD987DB3C7360F133C9">
    <w:name w:val="296948A3BE0C4FD987DB3C7360F133C9"/>
    <w:rsid w:val="00416AD3"/>
  </w:style>
  <w:style w:type="paragraph" w:customStyle="1" w:styleId="75B84563CA9641B08489DF3368A601A9">
    <w:name w:val="75B84563CA9641B08489DF3368A601A9"/>
    <w:rsid w:val="00416AD3"/>
  </w:style>
  <w:style w:type="paragraph" w:customStyle="1" w:styleId="65DE7D3C2ECA4C69A463C8BF58759E24">
    <w:name w:val="65DE7D3C2ECA4C69A463C8BF58759E24"/>
    <w:rsid w:val="00416AD3"/>
  </w:style>
  <w:style w:type="paragraph" w:customStyle="1" w:styleId="09864CD699024B869864A171C146B06A">
    <w:name w:val="09864CD699024B869864A171C146B06A"/>
    <w:rsid w:val="00416AD3"/>
  </w:style>
  <w:style w:type="paragraph" w:customStyle="1" w:styleId="0629BFB6DA9943668C2C623B5027EAC3">
    <w:name w:val="0629BFB6DA9943668C2C623B5027EAC3"/>
    <w:rsid w:val="00416AD3"/>
  </w:style>
  <w:style w:type="paragraph" w:customStyle="1" w:styleId="83D766A6633C4C8F97F7010C6E5A17DD">
    <w:name w:val="83D766A6633C4C8F97F7010C6E5A17DD"/>
    <w:rsid w:val="00416AD3"/>
  </w:style>
  <w:style w:type="paragraph" w:customStyle="1" w:styleId="180C520C20804436A714D598B26A5639">
    <w:name w:val="180C520C20804436A714D598B26A5639"/>
    <w:rsid w:val="00416AD3"/>
  </w:style>
  <w:style w:type="paragraph" w:customStyle="1" w:styleId="B3926853AF384170BA6D1C71B47D458F">
    <w:name w:val="B3926853AF384170BA6D1C71B47D458F"/>
    <w:rsid w:val="00416AD3"/>
  </w:style>
  <w:style w:type="paragraph" w:customStyle="1" w:styleId="863D7091A37D46548176AEF6B070E84D">
    <w:name w:val="863D7091A37D46548176AEF6B070E84D"/>
    <w:rsid w:val="00416AD3"/>
  </w:style>
  <w:style w:type="paragraph" w:customStyle="1" w:styleId="CE95FF86BDB64332A36DFB66722C3FB2">
    <w:name w:val="CE95FF86BDB64332A36DFB66722C3FB2"/>
    <w:rsid w:val="00416AD3"/>
  </w:style>
  <w:style w:type="paragraph" w:customStyle="1" w:styleId="210B3DDD333F449CBAD0819D556D6648">
    <w:name w:val="210B3DDD333F449CBAD0819D556D6648"/>
    <w:rsid w:val="00416AD3"/>
  </w:style>
  <w:style w:type="paragraph" w:customStyle="1" w:styleId="455990FB4F0E4715A6C50A68A21709C1">
    <w:name w:val="455990FB4F0E4715A6C50A68A21709C1"/>
    <w:rsid w:val="00416AD3"/>
  </w:style>
  <w:style w:type="paragraph" w:customStyle="1" w:styleId="0F8B46A9F60E42C0A4DD4DFF724A96CB">
    <w:name w:val="0F8B46A9F60E42C0A4DD4DFF724A96CB"/>
    <w:rsid w:val="00416AD3"/>
  </w:style>
  <w:style w:type="paragraph" w:customStyle="1" w:styleId="F359DFDFE8A4455DBC75BD0D0149D7DC">
    <w:name w:val="F359DFDFE8A4455DBC75BD0D0149D7DC"/>
    <w:rsid w:val="00416AD3"/>
  </w:style>
  <w:style w:type="paragraph" w:customStyle="1" w:styleId="DF49E1D9223F409EA5901F839E5B7B21">
    <w:name w:val="DF49E1D9223F409EA5901F839E5B7B21"/>
    <w:rsid w:val="00416AD3"/>
  </w:style>
  <w:style w:type="paragraph" w:customStyle="1" w:styleId="9133B2B8FB6D4BE59FAB6278F8D68CB4">
    <w:name w:val="9133B2B8FB6D4BE59FAB6278F8D68CB4"/>
    <w:rsid w:val="00416AD3"/>
  </w:style>
  <w:style w:type="paragraph" w:customStyle="1" w:styleId="D648488EF3CC408B94FA66E5191B1D5C">
    <w:name w:val="D648488EF3CC408B94FA66E5191B1D5C"/>
    <w:rsid w:val="00416AD3"/>
  </w:style>
  <w:style w:type="paragraph" w:customStyle="1" w:styleId="41D99897EDE64541A85BA4AC61821233">
    <w:name w:val="41D99897EDE64541A85BA4AC61821233"/>
    <w:rsid w:val="00416AD3"/>
  </w:style>
  <w:style w:type="paragraph" w:customStyle="1" w:styleId="BD2F3A90B65A42C2AB0F0275B2C229EF">
    <w:name w:val="BD2F3A90B65A42C2AB0F0275B2C229EF"/>
    <w:rsid w:val="00416AD3"/>
  </w:style>
  <w:style w:type="paragraph" w:customStyle="1" w:styleId="EB4427230FE74933A7145BF2C288AB4D">
    <w:name w:val="EB4427230FE74933A7145BF2C288AB4D"/>
    <w:rsid w:val="00416AD3"/>
  </w:style>
  <w:style w:type="paragraph" w:customStyle="1" w:styleId="48508A2CF6E347F3A4A8A1C9B4EB6AE4">
    <w:name w:val="48508A2CF6E347F3A4A8A1C9B4EB6AE4"/>
    <w:rsid w:val="00416AD3"/>
  </w:style>
  <w:style w:type="paragraph" w:customStyle="1" w:styleId="297E9980F4BE44B58510C8B44C0C535B">
    <w:name w:val="297E9980F4BE44B58510C8B44C0C535B"/>
    <w:rsid w:val="00416AD3"/>
  </w:style>
  <w:style w:type="paragraph" w:customStyle="1" w:styleId="C63B8B0606444FE18996BE8D8266DE3D">
    <w:name w:val="C63B8B0606444FE18996BE8D8266DE3D"/>
    <w:rsid w:val="00416AD3"/>
  </w:style>
  <w:style w:type="paragraph" w:customStyle="1" w:styleId="756D8B8BFFC84A4AA3146D44749B0D6C">
    <w:name w:val="756D8B8BFFC84A4AA3146D44749B0D6C"/>
    <w:rsid w:val="00416AD3"/>
  </w:style>
  <w:style w:type="paragraph" w:customStyle="1" w:styleId="BC75824C7D574946AA9052D28E0F4453">
    <w:name w:val="BC75824C7D574946AA9052D28E0F4453"/>
    <w:rsid w:val="00416AD3"/>
  </w:style>
  <w:style w:type="paragraph" w:customStyle="1" w:styleId="6C994E3A42164D348D3946FF00653A8F">
    <w:name w:val="6C994E3A42164D348D3946FF00653A8F"/>
    <w:rsid w:val="00416AD3"/>
  </w:style>
  <w:style w:type="paragraph" w:customStyle="1" w:styleId="B80179854F6140ECA2A41AA1B9121AED">
    <w:name w:val="B80179854F6140ECA2A41AA1B9121AED"/>
    <w:rsid w:val="00416AD3"/>
  </w:style>
  <w:style w:type="paragraph" w:customStyle="1" w:styleId="3CEB99F04D7046ADBAF8E174594B60FC">
    <w:name w:val="3CEB99F04D7046ADBAF8E174594B60FC"/>
    <w:rsid w:val="00416AD3"/>
  </w:style>
  <w:style w:type="paragraph" w:customStyle="1" w:styleId="DC95FE36238040EAAFFA8291838DAC17">
    <w:name w:val="DC95FE36238040EAAFFA8291838DAC17"/>
    <w:rsid w:val="00416AD3"/>
  </w:style>
  <w:style w:type="paragraph" w:customStyle="1" w:styleId="61AE01BEA79E444AB63EBE551C3C3943">
    <w:name w:val="61AE01BEA79E444AB63EBE551C3C3943"/>
    <w:rsid w:val="00416AD3"/>
  </w:style>
  <w:style w:type="paragraph" w:customStyle="1" w:styleId="D4D0A964201744F0931415A240E07880">
    <w:name w:val="D4D0A964201744F0931415A240E07880"/>
    <w:rsid w:val="00416AD3"/>
  </w:style>
  <w:style w:type="paragraph" w:customStyle="1" w:styleId="50E598C0F50C4C83B171490977BD5851">
    <w:name w:val="50E598C0F50C4C83B171490977BD5851"/>
    <w:rsid w:val="00416AD3"/>
  </w:style>
  <w:style w:type="paragraph" w:customStyle="1" w:styleId="EA59212FCE26423DB4852C5571F9E183">
    <w:name w:val="EA59212FCE26423DB4852C5571F9E183"/>
    <w:rsid w:val="00416AD3"/>
  </w:style>
  <w:style w:type="paragraph" w:customStyle="1" w:styleId="BC82704EC10C430794A810BEFE83D59E">
    <w:name w:val="BC82704EC10C430794A810BEFE83D59E"/>
    <w:rsid w:val="00416AD3"/>
  </w:style>
  <w:style w:type="paragraph" w:customStyle="1" w:styleId="F73380A3D0C24177A94B8F6DE1031F50">
    <w:name w:val="F73380A3D0C24177A94B8F6DE1031F50"/>
    <w:rsid w:val="00416AD3"/>
  </w:style>
  <w:style w:type="paragraph" w:customStyle="1" w:styleId="A47F7F529064463EAB44A4F44A5C74F0">
    <w:name w:val="A47F7F529064463EAB44A4F44A5C74F0"/>
    <w:rsid w:val="00416AD3"/>
  </w:style>
  <w:style w:type="paragraph" w:customStyle="1" w:styleId="9679728E01184516B9E5254C8D2778CC">
    <w:name w:val="9679728E01184516B9E5254C8D2778CC"/>
    <w:rsid w:val="00416AD3"/>
  </w:style>
  <w:style w:type="paragraph" w:customStyle="1" w:styleId="A797FC22E9E1405691F448B30E6922F9">
    <w:name w:val="A797FC22E9E1405691F448B30E6922F9"/>
    <w:rsid w:val="00416AD3"/>
  </w:style>
  <w:style w:type="paragraph" w:customStyle="1" w:styleId="1D5FC5BCB1B64588ABDDE99B9ADBB4C5">
    <w:name w:val="1D5FC5BCB1B64588ABDDE99B9ADBB4C5"/>
    <w:rsid w:val="00416AD3"/>
  </w:style>
  <w:style w:type="paragraph" w:customStyle="1" w:styleId="8848C5F6C34043DE8E3D5A6B50C30732">
    <w:name w:val="8848C5F6C34043DE8E3D5A6B50C30732"/>
    <w:rsid w:val="00416AD3"/>
  </w:style>
  <w:style w:type="paragraph" w:customStyle="1" w:styleId="48E0C5E0423D4C04A5728546553D56EC">
    <w:name w:val="48E0C5E0423D4C04A5728546553D56EC"/>
    <w:rsid w:val="00E50E12"/>
  </w:style>
  <w:style w:type="paragraph" w:customStyle="1" w:styleId="BA99E6CB3CB048A2B4855AECF44AF9E3">
    <w:name w:val="BA99E6CB3CB048A2B4855AECF44AF9E3"/>
    <w:rsid w:val="00E50E12"/>
  </w:style>
  <w:style w:type="paragraph" w:customStyle="1" w:styleId="5CE6DD76E4A54A2786A080037B18C0CA">
    <w:name w:val="5CE6DD76E4A54A2786A080037B18C0CA"/>
    <w:rsid w:val="00E50E12"/>
  </w:style>
  <w:style w:type="paragraph" w:customStyle="1" w:styleId="F1E21473099446C0926C9301AD496887">
    <w:name w:val="F1E21473099446C0926C9301AD496887"/>
    <w:rsid w:val="00E50E12"/>
  </w:style>
  <w:style w:type="paragraph" w:customStyle="1" w:styleId="568FACF021D641C59B4FEEE13D2A9543">
    <w:name w:val="568FACF021D641C59B4FEEE13D2A9543"/>
    <w:rsid w:val="00F8586A"/>
  </w:style>
  <w:style w:type="paragraph" w:customStyle="1" w:styleId="543E3C2E01A24C7F8750ADC59EFDFAB4">
    <w:name w:val="543E3C2E01A24C7F8750ADC59EFDFAB4"/>
    <w:rsid w:val="00F8586A"/>
  </w:style>
  <w:style w:type="paragraph" w:customStyle="1" w:styleId="3745B0FF51344F42B5D8966478A9D6DC">
    <w:name w:val="3745B0FF51344F42B5D8966478A9D6DC"/>
    <w:rsid w:val="00F8586A"/>
  </w:style>
  <w:style w:type="paragraph" w:customStyle="1" w:styleId="17A4A97751B74A72B88556D298C7E687">
    <w:name w:val="17A4A97751B74A72B88556D298C7E687"/>
    <w:rsid w:val="00735292"/>
  </w:style>
  <w:style w:type="paragraph" w:customStyle="1" w:styleId="4AB12B0C160F434AB7A097721FC015E3">
    <w:name w:val="4AB12B0C160F434AB7A097721FC015E3"/>
    <w:rsid w:val="00735292"/>
  </w:style>
  <w:style w:type="paragraph" w:customStyle="1" w:styleId="210E4C7CCFE04E15ADF898CCD874822D">
    <w:name w:val="210E4C7CCFE04E15ADF898CCD874822D"/>
    <w:rsid w:val="00735292"/>
  </w:style>
  <w:style w:type="paragraph" w:customStyle="1" w:styleId="1B0D4ECFEA1A4555BF5278273E19F659">
    <w:name w:val="1B0D4ECFEA1A4555BF5278273E19F659"/>
    <w:rsid w:val="00735292"/>
  </w:style>
  <w:style w:type="paragraph" w:customStyle="1" w:styleId="A37A8CD2C0304649B56DD4C5C76F9165">
    <w:name w:val="A37A8CD2C0304649B56DD4C5C76F9165"/>
    <w:rsid w:val="00735292"/>
  </w:style>
  <w:style w:type="paragraph" w:customStyle="1" w:styleId="E6955EEAD188410CA24EE191BD568B78">
    <w:name w:val="E6955EEAD188410CA24EE191BD568B78"/>
    <w:rsid w:val="00735292"/>
  </w:style>
  <w:style w:type="paragraph" w:customStyle="1" w:styleId="25205ABEDF2F44C3B0EF1E2F95BECEAE5">
    <w:name w:val="25205ABEDF2F44C3B0EF1E2F95BECEAE5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1">
    <w:name w:val="ED8A77C8848E42DC82581E55789A7D721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1E660D458745CB8249A5F5EBA14F731">
    <w:name w:val="741E660D458745CB8249A5F5EBA14F73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2EAA27804F4E0E991757B12A1C95321">
    <w:name w:val="0A2EAA27804F4E0E991757B12A1C9532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98580912B7F48E683F17DF9DF4E9E931">
    <w:name w:val="998580912B7F48E683F17DF9DF4E9E93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F01B5214896435096157C834332E14E1">
    <w:name w:val="FF01B5214896435096157C834332E14E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96C7CB95A940568A84C55C4F0B49B21">
    <w:name w:val="0D96C7CB95A940568A84C55C4F0B49B2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C43D1CC8C2451C9C1782BB65434FCC1">
    <w:name w:val="4FC43D1CC8C2451C9C1782BB65434FCC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F807E6FDA74E81A0F43D674EAEDFB21">
    <w:name w:val="2BF807E6FDA74E81A0F43D674EAEDFB2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DA60286AE864367872AE47288CFA9F51">
    <w:name w:val="ADA60286AE864367872AE47288CFA9F5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B26DC5F83A4A00BF9D716ED6B8965F1">
    <w:name w:val="22B26DC5F83A4A00BF9D716ED6B8965F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A091DA724F6498883A6FE28FD3855521">
    <w:name w:val="3A091DA724F6498883A6FE28FD385552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CE83931414E0B8B8206EB854906D31">
    <w:name w:val="553CE83931414E0B8B8206EB854906D3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E2C9784545494CACBA13FA227DF9841">
    <w:name w:val="E2E2C9784545494CACBA13FA227DF984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CF2394B7844C47BBF1EFE0A985BBF81">
    <w:name w:val="1FCF2394B7844C47BBF1EFE0A985BBF8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A1E6BF71B304D11B232DC71C063037B1">
    <w:name w:val="5A1E6BF71B304D11B232DC71C063037B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46A5F692BF4E38B44FBA1BE29C604E1">
    <w:name w:val="3846A5F692BF4E38B44FBA1BE29C604E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83409CE065B4F51B7076E3F307808B01">
    <w:name w:val="283409CE065B4F51B7076E3F307808B0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07F9F4CFF014E9CB0B32C47E58E27211">
    <w:name w:val="C07F9F4CFF014E9CB0B32C47E58E2721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9B075DA114F4F819EF572E9C8F2B96E1">
    <w:name w:val="39B075DA114F4F819EF572E9C8F2B96E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4E59E9A87F4BEAB789ABA03EF8D8091">
    <w:name w:val="204E59E9A87F4BEAB789ABA03EF8D809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CE163B426B44006AF7890979899CA8D1">
    <w:name w:val="DCE163B426B44006AF7890979899CA8D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33B2B8FB6D4BE59FAB6278F8D68CB41">
    <w:name w:val="9133B2B8FB6D4BE59FAB6278F8D68CB4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48488EF3CC408B94FA66E5191B1D5C1">
    <w:name w:val="D648488EF3CC408B94FA66E5191B1D5C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D99897EDE64541A85BA4AC618212331">
    <w:name w:val="41D99897EDE64541A85BA4AC61821233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F3A90B65A42C2AB0F0275B2C229EF1">
    <w:name w:val="BD2F3A90B65A42C2AB0F0275B2C229EF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4427230FE74933A7145BF2C288AB4D1">
    <w:name w:val="EB4427230FE74933A7145BF2C288AB4D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508A2CF6E347F3A4A8A1C9B4EB6AE41">
    <w:name w:val="48508A2CF6E347F3A4A8A1C9B4EB6AE4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7E9980F4BE44B58510C8B44C0C535B1">
    <w:name w:val="297E9980F4BE44B58510C8B44C0C535B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3B8B0606444FE18996BE8D8266DE3D1">
    <w:name w:val="C63B8B0606444FE18996BE8D8266DE3D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6D8B8BFFC84A4AA3146D44749B0D6C1">
    <w:name w:val="756D8B8BFFC84A4AA3146D44749B0D6C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C75824C7D574946AA9052D28E0F44531">
    <w:name w:val="BC75824C7D574946AA9052D28E0F4453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994E3A42164D348D3946FF00653A8F1">
    <w:name w:val="6C994E3A42164D348D3946FF00653A8F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0179854F6140ECA2A41AA1B9121AED1">
    <w:name w:val="B80179854F6140ECA2A41AA1B9121AED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CEB99F04D7046ADBAF8E174594B60FC1">
    <w:name w:val="3CEB99F04D7046ADBAF8E174594B60FC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C95FE36238040EAAFFA8291838DAC171">
    <w:name w:val="DC95FE36238040EAAFFA8291838DAC17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D0A964201744F0931415A240E078801">
    <w:name w:val="D4D0A964201744F0931415A240E07880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0E598C0F50C4C83B171490977BD58511">
    <w:name w:val="50E598C0F50C4C83B171490977BD5851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59212FCE26423DB4852C5571F9E1831">
    <w:name w:val="EA59212FCE26423DB4852C5571F9E183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C82704EC10C430794A810BEFE83D59E1">
    <w:name w:val="BC82704EC10C430794A810BEFE83D59E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73380A3D0C24177A94B8F6DE1031F501">
    <w:name w:val="F73380A3D0C24177A94B8F6DE1031F50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7F7F529064463EAB44A4F44A5C74F01">
    <w:name w:val="A47F7F529064463EAB44A4F44A5C74F0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79728E01184516B9E5254C8D2778CC1">
    <w:name w:val="9679728E01184516B9E5254C8D2778CC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97FC22E9E1405691F448B30E6922F91">
    <w:name w:val="A797FC22E9E1405691F448B30E6922F9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5FC5BCB1B64588ABDDE99B9ADBB4C51">
    <w:name w:val="1D5FC5BCB1B64588ABDDE99B9ADBB4C5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48C5F6C34043DE8E3D5A6B50C307321">
    <w:name w:val="8848C5F6C34043DE8E3D5A6B50C30732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C79AFF67FAB43D38BC2F5C4C9C7BEF31">
    <w:name w:val="BC79AFF67FAB43D38BC2F5C4C9C7BEF3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1">
    <w:name w:val="AF79FD9D06454BC9846849D432CF0EF91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7A8CD2C0304649B56DD4C5C76F91651">
    <w:name w:val="A37A8CD2C0304649B56DD4C5C76F91651"/>
    <w:rsid w:val="0073529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B8EC2-59F5-409A-99F7-4BB8F0BE8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4</TotalTime>
  <Pages>4</Pages>
  <Words>864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Valérie Emond  (CISSSMO16 APPR)</cp:lastModifiedBy>
  <cp:revision>5</cp:revision>
  <cp:lastPrinted>2020-12-07T14:26:00Z</cp:lastPrinted>
  <dcterms:created xsi:type="dcterms:W3CDTF">2021-05-27T18:07:00Z</dcterms:created>
  <dcterms:modified xsi:type="dcterms:W3CDTF">2021-12-14T20:56:00Z</dcterms:modified>
</cp:coreProperties>
</file>