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1A4A31" w:rsidP="001A4A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D5278E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:rsidR="007E3D64" w:rsidRPr="00C62296" w:rsidRDefault="00C62296" w:rsidP="00103583">
            <w:pPr>
              <w:rPr>
                <w:rFonts w:asciiTheme="minorHAnsi" w:hAnsiTheme="minorHAnsi" w:cstheme="minorHAnsi"/>
                <w:b/>
              </w:rPr>
            </w:pPr>
            <w:r w:rsidRPr="00C62296">
              <w:rPr>
                <w:rFonts w:asciiTheme="minorHAnsi" w:hAnsiTheme="minorHAnsi" w:cstheme="minorHAnsi"/>
                <w:b/>
              </w:rPr>
              <w:t>QUESTIONNAIRE SUR L</w:t>
            </w:r>
            <w:r w:rsidR="00103583">
              <w:rPr>
                <w:rFonts w:asciiTheme="minorHAnsi" w:hAnsiTheme="minorHAnsi" w:cstheme="minorHAnsi"/>
                <w:b/>
              </w:rPr>
              <w:t xml:space="preserve">’AUTONOMIE DE L’ENFANT </w:t>
            </w:r>
            <w:r w:rsidRPr="00C62296">
              <w:rPr>
                <w:rFonts w:asciiTheme="minorHAnsi" w:hAnsiTheme="minorHAnsi" w:cstheme="minorHAnsi"/>
                <w:b/>
              </w:rPr>
              <w:t>SUIVI PONCTUEL LONG TERME</w:t>
            </w:r>
            <w:r w:rsidR="00103583">
              <w:rPr>
                <w:rFonts w:asciiTheme="minorHAnsi" w:hAnsiTheme="minorHAnsi" w:cstheme="minorHAnsi"/>
                <w:b/>
              </w:rPr>
              <w:t xml:space="preserve"> (SPLT) </w:t>
            </w:r>
            <w:r w:rsidRPr="00C62296">
              <w:rPr>
                <w:rFonts w:asciiTheme="minorHAnsi" w:hAnsiTheme="minorHAnsi" w:cstheme="minorHAnsi"/>
                <w:b/>
              </w:rPr>
              <w:t xml:space="preserve"> </w:t>
            </w:r>
            <w:r w:rsidR="0012055F">
              <w:rPr>
                <w:rFonts w:asciiTheme="minorHAnsi" w:hAnsiTheme="minorHAnsi" w:cstheme="minorHAnsi"/>
                <w:b/>
              </w:rPr>
              <w:t>(</w:t>
            </w:r>
            <w:r w:rsidR="00CE7C56">
              <w:rPr>
                <w:rFonts w:asciiTheme="minorHAnsi" w:hAnsiTheme="minorHAnsi" w:cstheme="minorHAnsi"/>
                <w:b/>
              </w:rPr>
              <w:t>2-3 ANS</w:t>
            </w:r>
            <w:r w:rsidR="0012055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1F7899" w:rsidRDefault="001F7899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3381"/>
        <w:gridCol w:w="1048"/>
      </w:tblGrid>
      <w:tr w:rsidR="001A4A31" w:rsidRPr="00472AC0" w:rsidTr="00E72C6E">
        <w:trPr>
          <w:trHeight w:val="367"/>
        </w:trPr>
        <w:tc>
          <w:tcPr>
            <w:tcW w:w="2715" w:type="dxa"/>
            <w:vAlign w:val="bottom"/>
          </w:tcPr>
          <w:p w:rsidR="001A4A31" w:rsidRPr="00472AC0" w:rsidRDefault="001A4A31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Questionnaire complété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2572252"/>
            <w:placeholder>
              <w:docPart w:val="DB28752C48F74FE8B238BF2A8D3873F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Content>
            <w:tc>
              <w:tcPr>
                <w:tcW w:w="3381" w:type="dxa"/>
                <w:tcBorders>
                  <w:bottom w:val="single" w:sz="4" w:space="0" w:color="auto"/>
                </w:tcBorders>
                <w:vAlign w:val="bottom"/>
              </w:tcPr>
              <w:p w:rsidR="001A4A31" w:rsidRPr="00472AC0" w:rsidRDefault="001A4A31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48" w:type="dxa"/>
            <w:vAlign w:val="bottom"/>
          </w:tcPr>
          <w:p w:rsidR="001A4A31" w:rsidRPr="00A1501D" w:rsidRDefault="001A4A31" w:rsidP="00E72C6E">
            <w:pPr>
              <w:spacing w:before="120"/>
              <w:ind w:right="-34"/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/mm/</w:t>
            </w: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jj</w:t>
            </w:r>
            <w:proofErr w:type="spellEnd"/>
          </w:p>
        </w:tc>
      </w:tr>
      <w:tr w:rsidR="001A4A31" w:rsidRPr="00472AC0" w:rsidTr="00E72C6E">
        <w:trPr>
          <w:trHeight w:val="413"/>
        </w:trPr>
        <w:tc>
          <w:tcPr>
            <w:tcW w:w="2715" w:type="dxa"/>
            <w:vAlign w:val="bottom"/>
          </w:tcPr>
          <w:p w:rsidR="001A4A31" w:rsidRDefault="001A4A31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avec :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9317087"/>
            <w:placeholder>
              <w:docPart w:val="5CD66866BC2E467E84A6074ACB160EC7"/>
            </w:placeholder>
          </w:sdtPr>
          <w:sdtContent>
            <w:tc>
              <w:tcPr>
                <w:tcW w:w="442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1A4A31" w:rsidRDefault="001A4A31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:rsidR="00165615" w:rsidRDefault="00104394" w:rsidP="001436A8">
      <w:pPr>
        <w:keepNext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(</w:t>
      </w:r>
      <w:r w:rsidRPr="00DA6D36">
        <w:rPr>
          <w:rFonts w:asciiTheme="minorHAnsi" w:hAnsiTheme="minorHAnsi" w:cstheme="minorHAnsi"/>
          <w:i/>
          <w:sz w:val="16"/>
          <w:szCs w:val="16"/>
        </w:rPr>
        <w:t>Père, mère, autre)</w:t>
      </w:r>
    </w:p>
    <w:p w:rsidR="00104394" w:rsidRDefault="0010439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F604A7" w:rsidRPr="00A46D86" w:rsidTr="009755FF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F604A7" w:rsidRPr="0055248C" w:rsidRDefault="007E2090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Soins personnels</w:t>
            </w:r>
          </w:p>
        </w:tc>
      </w:tr>
      <w:tr w:rsidR="00B53452" w:rsidRPr="00A46D86" w:rsidTr="009755FF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B53452" w:rsidRPr="00472AC0" w:rsidTr="00FD6436">
        <w:trPr>
          <w:trHeight w:val="454"/>
        </w:trPr>
        <w:tc>
          <w:tcPr>
            <w:tcW w:w="2263" w:type="dxa"/>
          </w:tcPr>
          <w:p w:rsidR="00F604A7" w:rsidRPr="00472AC0" w:rsidRDefault="007E2090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GoBack" w:colFirst="6" w:colLast="6"/>
            <w:r>
              <w:rPr>
                <w:rFonts w:asciiTheme="minorHAnsi" w:hAnsiTheme="minorHAnsi" w:cstheme="minorHAnsi"/>
                <w:sz w:val="20"/>
                <w:szCs w:val="20"/>
              </w:rPr>
              <w:t>Apprend à se laver les mains</w:t>
            </w:r>
          </w:p>
        </w:tc>
        <w:tc>
          <w:tcPr>
            <w:tcW w:w="1276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8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5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472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0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07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68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3175085"/>
            <w:placeholder>
              <w:docPart w:val="8D6C2A9B6799489CBA4D9CE7966BB48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F604A7" w:rsidRDefault="000A6DD9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B53452" w:rsidRPr="00472AC0" w:rsidTr="00FD6436">
        <w:trPr>
          <w:trHeight w:val="454"/>
        </w:trPr>
        <w:tc>
          <w:tcPr>
            <w:tcW w:w="2263" w:type="dxa"/>
          </w:tcPr>
          <w:p w:rsidR="00F604A7" w:rsidRPr="00472AC0" w:rsidRDefault="007E2090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S’essuie le visage avec une débarbouillette</w:t>
            </w:r>
          </w:p>
        </w:tc>
        <w:tc>
          <w:tcPr>
            <w:tcW w:w="1276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1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83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517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F604A7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88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074790593"/>
            <w:placeholder>
              <w:docPart w:val="19F0041891D6445898A936FACF3438C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F604A7" w:rsidRDefault="000A6DD9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FD6436">
        <w:trPr>
          <w:trHeight w:val="454"/>
        </w:trPr>
        <w:tc>
          <w:tcPr>
            <w:tcW w:w="2263" w:type="dxa"/>
            <w:vAlign w:val="center"/>
          </w:tcPr>
          <w:p w:rsidR="000A6DD9" w:rsidRPr="00472AC0" w:rsidRDefault="007E2090" w:rsidP="00FD643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 déshabille seul</w:t>
            </w:r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07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548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11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34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46055283"/>
            <w:placeholder>
              <w:docPart w:val="275839C60BE24333BF680C0CA2A100D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FD6436">
        <w:trPr>
          <w:trHeight w:val="454"/>
        </w:trPr>
        <w:tc>
          <w:tcPr>
            <w:tcW w:w="2263" w:type="dxa"/>
          </w:tcPr>
          <w:p w:rsidR="000A6DD9" w:rsidRPr="00472AC0" w:rsidRDefault="007E2090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Enfile quelques vêtements</w:t>
            </w:r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7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78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23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2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84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50998579"/>
            <w:placeholder>
              <w:docPart w:val="37AB4EF91694402C8D87F46BDB460C4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FD6436">
        <w:trPr>
          <w:trHeight w:val="454"/>
        </w:trPr>
        <w:tc>
          <w:tcPr>
            <w:tcW w:w="2263" w:type="dxa"/>
          </w:tcPr>
          <w:p w:rsidR="000A6DD9" w:rsidRPr="00472AC0" w:rsidRDefault="007E2090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Débute l’entraînement à la propreté</w:t>
            </w:r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286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1066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47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564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1940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196322"/>
            <w:placeholder>
              <w:docPart w:val="3DB14D05DB334239AB38D413ADABC3F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FD6436">
        <w:trPr>
          <w:trHeight w:val="454"/>
        </w:trPr>
        <w:tc>
          <w:tcPr>
            <w:tcW w:w="2263" w:type="dxa"/>
          </w:tcPr>
          <w:p w:rsidR="000A6DD9" w:rsidRPr="00472AC0" w:rsidRDefault="007E2090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 brosse les dents avec supervision</w:t>
            </w:r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953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785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4220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6621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D5278E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6461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4095221"/>
            <w:placeholder>
              <w:docPart w:val="87616824A8C748089ADFFB743349777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E2D9E" w:rsidRPr="00472AC0" w:rsidTr="00FD6436">
        <w:trPr>
          <w:trHeight w:val="454"/>
        </w:trPr>
        <w:tc>
          <w:tcPr>
            <w:tcW w:w="2263" w:type="dxa"/>
          </w:tcPr>
          <w:p w:rsidR="00CE2D9E" w:rsidRPr="00472AC0" w:rsidRDefault="007E2090" w:rsidP="00CE2D9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S’endort facilement et reste endormi</w:t>
            </w:r>
          </w:p>
        </w:tc>
        <w:tc>
          <w:tcPr>
            <w:tcW w:w="1276" w:type="dxa"/>
            <w:vAlign w:val="center"/>
          </w:tcPr>
          <w:p w:rsidR="00CE2D9E" w:rsidRDefault="00D5278E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570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2D9E" w:rsidRDefault="00D5278E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834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2D9E" w:rsidRDefault="00D5278E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89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2D9E" w:rsidRDefault="00D5278E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371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2D9E" w:rsidRDefault="00D5278E" w:rsidP="00CE2D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2723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D9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12888154"/>
            <w:placeholder>
              <w:docPart w:val="4C0C0B70C96C4B6EB5DF67CAFC492F4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2D9E" w:rsidRDefault="00CE2D9E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bookmarkEnd w:id="6"/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CE39BB" w:rsidRPr="00A46D86" w:rsidTr="001436A8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CE39BB" w:rsidRPr="0055248C" w:rsidRDefault="007E2090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Alimentation</w:t>
            </w:r>
          </w:p>
        </w:tc>
      </w:tr>
      <w:tr w:rsidR="00CE39BB" w:rsidRPr="00A46D86" w:rsidTr="001436A8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21A47" w:rsidRPr="00472AC0" w:rsidTr="00FD6436">
        <w:trPr>
          <w:trHeight w:val="454"/>
        </w:trPr>
        <w:tc>
          <w:tcPr>
            <w:tcW w:w="2263" w:type="dxa"/>
            <w:vAlign w:val="center"/>
          </w:tcPr>
          <w:p w:rsidR="00CE39BB" w:rsidRPr="00472AC0" w:rsidRDefault="007E2090" w:rsidP="00FD643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 la fourchette</w:t>
            </w:r>
          </w:p>
        </w:tc>
        <w:tc>
          <w:tcPr>
            <w:tcW w:w="1276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39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69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059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331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614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3326711"/>
            <w:placeholder>
              <w:docPart w:val="E50161FBA7164F069DFDA20B67119DE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FD6436">
        <w:trPr>
          <w:trHeight w:val="454"/>
        </w:trPr>
        <w:tc>
          <w:tcPr>
            <w:tcW w:w="2263" w:type="dxa"/>
            <w:vAlign w:val="center"/>
          </w:tcPr>
          <w:p w:rsidR="00CE39BB" w:rsidRPr="00472AC0" w:rsidRDefault="007E2090" w:rsidP="00FD643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Boit au verre</w:t>
            </w:r>
          </w:p>
        </w:tc>
        <w:tc>
          <w:tcPr>
            <w:tcW w:w="1276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40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1560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561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20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33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749576083"/>
            <w:placeholder>
              <w:docPart w:val="422861004A184F64850CABC85C12B97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E39BB" w:rsidRPr="00472AC0" w:rsidTr="00FD6436">
        <w:trPr>
          <w:trHeight w:val="454"/>
        </w:trPr>
        <w:tc>
          <w:tcPr>
            <w:tcW w:w="2263" w:type="dxa"/>
            <w:vAlign w:val="center"/>
          </w:tcPr>
          <w:p w:rsidR="00CE39BB" w:rsidRPr="00472AC0" w:rsidRDefault="007E2090" w:rsidP="00FD643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Mange le repas familial</w:t>
            </w:r>
          </w:p>
        </w:tc>
        <w:tc>
          <w:tcPr>
            <w:tcW w:w="1276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03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755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239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285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55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37913848"/>
            <w:placeholder>
              <w:docPart w:val="FEDDF103012A482EBD473D63FE15894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A4299C" w:rsidRDefault="00A4299C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E2090" w:rsidRPr="00A46D86" w:rsidTr="00197E84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E2090" w:rsidRPr="0055248C" w:rsidRDefault="007E2090" w:rsidP="00197E84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Tâches domestiques</w:t>
            </w:r>
          </w:p>
        </w:tc>
      </w:tr>
      <w:tr w:rsidR="007E2090" w:rsidRPr="00A46D86" w:rsidTr="00197E84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197E84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E2090" w:rsidRPr="00472AC0" w:rsidTr="00FD6436">
        <w:trPr>
          <w:trHeight w:val="454"/>
        </w:trPr>
        <w:tc>
          <w:tcPr>
            <w:tcW w:w="2263" w:type="dxa"/>
            <w:vAlign w:val="center"/>
          </w:tcPr>
          <w:p w:rsidR="007E2090" w:rsidRPr="00472AC0" w:rsidRDefault="007E2090" w:rsidP="00FD643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Aide à ranger ses jouets</w:t>
            </w:r>
          </w:p>
        </w:tc>
        <w:tc>
          <w:tcPr>
            <w:tcW w:w="1276" w:type="dxa"/>
            <w:vAlign w:val="center"/>
          </w:tcPr>
          <w:p w:rsidR="007E2090" w:rsidRDefault="00D5278E" w:rsidP="00197E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89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9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E2090" w:rsidRDefault="00D5278E" w:rsidP="00197E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260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9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E2090" w:rsidRDefault="00D5278E" w:rsidP="00197E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801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9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E2090" w:rsidRDefault="00D5278E" w:rsidP="00197E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99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9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E2090" w:rsidRDefault="00D5278E" w:rsidP="00197E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605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09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101256356"/>
            <w:placeholder>
              <w:docPart w:val="04BF2781725143BB85D36BCDCE71F43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E2090" w:rsidRDefault="007E2090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E2090" w:rsidRDefault="007E2090" w:rsidP="00B700E0">
      <w:pPr>
        <w:rPr>
          <w:rFonts w:asciiTheme="minorHAnsi" w:hAnsiTheme="minorHAnsi" w:cstheme="minorHAnsi"/>
          <w:sz w:val="20"/>
          <w:szCs w:val="20"/>
        </w:rPr>
      </w:pPr>
    </w:p>
    <w:p w:rsidR="007E2090" w:rsidRDefault="007E2090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D044B8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D044B8" w:rsidRPr="0055248C" w:rsidRDefault="00D044B8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Déplacements / Loisirs</w:t>
            </w:r>
          </w:p>
        </w:tc>
      </w:tr>
      <w:tr w:rsidR="00D044B8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D044B8" w:rsidRPr="00472AC0" w:rsidTr="00FD6436">
        <w:trPr>
          <w:trHeight w:val="397"/>
        </w:trPr>
        <w:tc>
          <w:tcPr>
            <w:tcW w:w="2263" w:type="dxa"/>
          </w:tcPr>
          <w:p w:rsidR="00D044B8" w:rsidRPr="00472AC0" w:rsidRDefault="007E2090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Monte et descend les escaliers</w:t>
            </w:r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35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1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09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867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5255053"/>
            <w:placeholder>
              <w:docPart w:val="ACB1D2CAFDE84E0CB3A109F05B045B2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FD6436">
        <w:trPr>
          <w:trHeight w:val="397"/>
        </w:trPr>
        <w:tc>
          <w:tcPr>
            <w:tcW w:w="2263" w:type="dxa"/>
          </w:tcPr>
          <w:p w:rsidR="00D044B8" w:rsidRPr="00472AC0" w:rsidRDefault="007E2090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Court, saute, grimpe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(int. et ext.)</w:t>
            </w:r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7303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411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53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9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18133128"/>
            <w:placeholder>
              <w:docPart w:val="EB11EE00CB004EDDAD2A0D0C8635D1A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FD6436">
        <w:trPr>
          <w:trHeight w:val="397"/>
        </w:trPr>
        <w:tc>
          <w:tcPr>
            <w:tcW w:w="2263" w:type="dxa"/>
          </w:tcPr>
          <w:p w:rsidR="00D044B8" w:rsidRPr="00472AC0" w:rsidRDefault="007E2090" w:rsidP="007E2090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Monte et descend de son lit</w:t>
            </w:r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41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2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770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053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99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7444106"/>
            <w:placeholder>
              <w:docPart w:val="05A5FEA51C1B45DF8E01B421A94159B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FD6436">
        <w:trPr>
          <w:trHeight w:val="397"/>
        </w:trPr>
        <w:tc>
          <w:tcPr>
            <w:tcW w:w="2263" w:type="dxa"/>
          </w:tcPr>
          <w:p w:rsidR="00D044B8" w:rsidRPr="00472AC0" w:rsidRDefault="007E2090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utiliser les équipement au parc</w:t>
            </w:r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574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699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974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5637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279534835"/>
            <w:placeholder>
              <w:docPart w:val="595028C9B624470B9917DAEA3EA73C2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FD6436">
        <w:trPr>
          <w:trHeight w:val="397"/>
        </w:trPr>
        <w:tc>
          <w:tcPr>
            <w:tcW w:w="2263" w:type="dxa"/>
          </w:tcPr>
          <w:p w:rsidR="00D044B8" w:rsidRPr="00472AC0" w:rsidRDefault="007E2090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Grimpe et s’assoie dans son siège d’automobile</w:t>
            </w:r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845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944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367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813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57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99925642"/>
            <w:placeholder>
              <w:docPart w:val="D01959322CC34C559DCE016E4124A53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044B8" w:rsidRPr="00472AC0" w:rsidTr="00FD6436">
        <w:trPr>
          <w:trHeight w:val="397"/>
        </w:trPr>
        <w:tc>
          <w:tcPr>
            <w:tcW w:w="2263" w:type="dxa"/>
            <w:vAlign w:val="center"/>
          </w:tcPr>
          <w:p w:rsidR="00D044B8" w:rsidRPr="00472AC0" w:rsidRDefault="007E2090" w:rsidP="00FD643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 un tricycle</w:t>
            </w:r>
            <w:r w:rsidR="00204C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5602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048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481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0485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693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528695192"/>
            <w:placeholder>
              <w:docPart w:val="D0DA132E24DF472887329D5A434B488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42022" w:rsidRPr="00472AC0" w:rsidTr="00FD6436">
        <w:trPr>
          <w:trHeight w:val="397"/>
        </w:trPr>
        <w:tc>
          <w:tcPr>
            <w:tcW w:w="2263" w:type="dxa"/>
            <w:vAlign w:val="center"/>
          </w:tcPr>
          <w:p w:rsidR="00642022" w:rsidRPr="00472AC0" w:rsidRDefault="007E2090" w:rsidP="00FD6436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Capable de jouer seul</w:t>
            </w:r>
          </w:p>
        </w:tc>
        <w:tc>
          <w:tcPr>
            <w:tcW w:w="1276" w:type="dxa"/>
            <w:vAlign w:val="center"/>
          </w:tcPr>
          <w:p w:rsidR="00642022" w:rsidRDefault="00D5278E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6360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42022" w:rsidRDefault="00D5278E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106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42022" w:rsidRDefault="00D5278E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6636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42022" w:rsidRDefault="00D5278E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502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42022" w:rsidRDefault="00D5278E" w:rsidP="006420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1812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0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423576397"/>
            <w:placeholder>
              <w:docPart w:val="66BDC45012104C1E8E26A5BE916D1CD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42022" w:rsidRDefault="00642022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56BF7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656BF7" w:rsidRPr="0055248C" w:rsidRDefault="00204C58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Interactions sociale</w:t>
            </w:r>
          </w:p>
        </w:tc>
      </w:tr>
      <w:tr w:rsidR="00656BF7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Pr="00472AC0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S’exprime verbalement avec des phrases simples (plus de 4 mots)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05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58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545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11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35767796"/>
            <w:placeholder>
              <w:docPart w:val="0966A81D7F0546D3803C2970C22600E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Pr="00472AC0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Parle assez clairement pour que des personnes non familières le comprenne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3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860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375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7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35704743"/>
            <w:placeholder>
              <w:docPart w:val="0535F988FA88497C96BD4308680097E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Pr="00472AC0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Reçoit et comprend les consignes des adultes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4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62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51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19563017"/>
            <w:placeholder>
              <w:docPart w:val="7ABD2C0E576B49D5A9395A623106633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Pr="00472AC0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Échange avec les autres enfants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40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124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236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93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39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96670330"/>
            <w:placeholder>
              <w:docPart w:val="DD2A911855EA4D99A9CB58912104AD9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Pr="00472AC0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Créé des liens privilégiés avec les autres enfants ou sa famille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17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452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359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770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6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32668174"/>
            <w:placeholder>
              <w:docPart w:val="104E99E110C0446A80C674C92889FA1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Pr="00472AC0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Peut dire son nom et son âge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364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086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87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11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72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28122176"/>
            <w:placeholder>
              <w:docPart w:val="342DBEE0D4444E439BA5A082CE6924A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Pr="004144B8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Rapporte des faits de son vécu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8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393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0601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293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264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4510707"/>
            <w:placeholder>
              <w:docPart w:val="13334067CCBB40C08EADDA583F09E77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Connait des comptines et des chansons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922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7290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060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7414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879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17223932"/>
            <w:placeholder>
              <w:docPart w:val="6037956B1AEB4922B16A9E7CFB572EF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Pose des questions et répond à des questions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583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610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954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84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565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63609525"/>
            <w:placeholder>
              <w:docPart w:val="E0F5F11DD525452D93B5A8B5B2D9864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 capable de maintenir un échange avec l’adulte (plusieurs tours)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587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72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5240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9824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246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463865957"/>
            <w:placeholder>
              <w:docPart w:val="DE39568A2CC742969348110F8166779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56BF7" w:rsidRPr="00472AC0" w:rsidTr="00FD6436">
        <w:trPr>
          <w:trHeight w:val="454"/>
        </w:trPr>
        <w:tc>
          <w:tcPr>
            <w:tcW w:w="2263" w:type="dxa"/>
          </w:tcPr>
          <w:p w:rsidR="00656BF7" w:rsidRDefault="00204C58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Identifie et nomme des couleurs</w:t>
            </w:r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994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166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5697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2048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56BF7" w:rsidRDefault="00D5278E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274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BF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627470127"/>
            <w:placeholder>
              <w:docPart w:val="16A16354DDCA40A49727AA70FE8681F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56BF7" w:rsidRDefault="00656BF7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144B8" w:rsidRPr="00472AC0" w:rsidTr="00FD6436">
        <w:trPr>
          <w:trHeight w:val="454"/>
        </w:trPr>
        <w:tc>
          <w:tcPr>
            <w:tcW w:w="2263" w:type="dxa"/>
          </w:tcPr>
          <w:p w:rsidR="004144B8" w:rsidRDefault="00204C58" w:rsidP="004144B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Aime écouter de petites histoires</w:t>
            </w:r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80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278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1490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393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9294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35690996"/>
            <w:placeholder>
              <w:docPart w:val="95F2E87BAE1F4301AABCBFC67671876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4144B8" w:rsidRDefault="0041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144B8" w:rsidRPr="00472AC0" w:rsidTr="00FD6436">
        <w:trPr>
          <w:trHeight w:val="454"/>
        </w:trPr>
        <w:tc>
          <w:tcPr>
            <w:tcW w:w="2263" w:type="dxa"/>
          </w:tcPr>
          <w:p w:rsidR="004144B8" w:rsidRDefault="00204C58" w:rsidP="004144B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Affirme son désir d’autonomie</w:t>
            </w:r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081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044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794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1689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9158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49989605"/>
            <w:placeholder>
              <w:docPart w:val="BBCE34210E8A4B7D89A87E2155E8F8D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4144B8" w:rsidRDefault="0041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144B8" w:rsidRPr="00472AC0" w:rsidTr="00FD6436">
        <w:trPr>
          <w:trHeight w:val="454"/>
        </w:trPr>
        <w:tc>
          <w:tcPr>
            <w:tcW w:w="2263" w:type="dxa"/>
          </w:tcPr>
          <w:p w:rsidR="004144B8" w:rsidRDefault="00204C58" w:rsidP="004144B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Commence à partager ses jouets avec sa fratrie</w:t>
            </w:r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687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5694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018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438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2202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4561983"/>
            <w:placeholder>
              <w:docPart w:val="51CDFD7D4D49495E9EC138502A56F08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4144B8" w:rsidRDefault="0041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034D86" w:rsidRPr="00472AC0" w:rsidTr="00034D86">
        <w:trPr>
          <w:trHeight w:val="454"/>
        </w:trPr>
        <w:tc>
          <w:tcPr>
            <w:tcW w:w="2263" w:type="dxa"/>
            <w:shd w:val="clear" w:color="auto" w:fill="E7E6E6" w:themeFill="background2"/>
            <w:vAlign w:val="center"/>
          </w:tcPr>
          <w:p w:rsidR="00034D86" w:rsidRPr="00472AC0" w:rsidRDefault="00034D86" w:rsidP="00034D86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034D86" w:rsidRPr="00472AC0" w:rsidRDefault="00034D86" w:rsidP="00034D8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034D86" w:rsidRPr="00A46D86" w:rsidRDefault="00034D86" w:rsidP="00034D8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034D86" w:rsidRPr="00A46D86" w:rsidRDefault="00034D86" w:rsidP="00034D8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034D86" w:rsidRPr="00A46D86" w:rsidRDefault="00034D86" w:rsidP="00034D8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034D86" w:rsidRPr="00A46D86" w:rsidRDefault="00034D86" w:rsidP="00034D8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:rsidR="00034D86" w:rsidRPr="00A46D86" w:rsidRDefault="00034D86" w:rsidP="00034D86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4144B8" w:rsidRPr="00472AC0" w:rsidTr="00FD6436">
        <w:trPr>
          <w:trHeight w:val="454"/>
        </w:trPr>
        <w:tc>
          <w:tcPr>
            <w:tcW w:w="2263" w:type="dxa"/>
          </w:tcPr>
          <w:p w:rsidR="004144B8" w:rsidRDefault="00204C58" w:rsidP="004144B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Donne des marques d’affections (becs, caresses)</w:t>
            </w:r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997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900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8259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4645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4144B8" w:rsidRDefault="00D5278E" w:rsidP="004144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5969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22208179"/>
            <w:placeholder>
              <w:docPart w:val="CF7AA8E7B769489EA5BDC21A169B5815"/>
            </w:placeholder>
            <w:showingPlcHdr/>
            <w:text w:multiLine="1"/>
          </w:sdtPr>
          <w:sdtEndPr/>
          <w:sdtContent>
            <w:tc>
              <w:tcPr>
                <w:tcW w:w="3261" w:type="dxa"/>
                <w:vAlign w:val="center"/>
              </w:tcPr>
              <w:p w:rsidR="004144B8" w:rsidRDefault="004144B8" w:rsidP="00FD6436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ED0083" w:rsidRPr="00472AC0" w:rsidTr="00197E84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D0083" w:rsidRPr="00165615" w:rsidRDefault="00ED0083" w:rsidP="00197E84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Brève description de l’enfant</w:t>
            </w:r>
          </w:p>
        </w:tc>
      </w:tr>
      <w:tr w:rsidR="00ED0083" w:rsidRPr="00472AC0" w:rsidTr="00197E84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D0083" w:rsidRPr="00ED0083" w:rsidRDefault="00ED0083" w:rsidP="00197E84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ED0083">
              <w:rPr>
                <w:rFonts w:asciiTheme="minorHAnsi" w:hAnsiTheme="minorHAnsi" w:cstheme="minorHAnsi"/>
                <w:sz w:val="18"/>
                <w:szCs w:val="18"/>
              </w:rPr>
              <w:t>(humeur, agitation, opposition/respect des consignes, tolérance à la frustration, réaction aux changements, etc.)</w:t>
            </w:r>
          </w:p>
        </w:tc>
      </w:tr>
      <w:tr w:rsidR="00ED0083" w:rsidRPr="00472AC0" w:rsidTr="00197E84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674218826"/>
            <w:placeholder>
              <w:docPart w:val="BC79AFF67FAB43D38BC2F5C4C9C7BEF3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ED0083" w:rsidRPr="00472AC0" w:rsidRDefault="00ED0083" w:rsidP="00197E8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ED0083" w:rsidRDefault="00ED0083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C34636" w:rsidRPr="00472AC0" w:rsidTr="0055248C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34636" w:rsidRPr="00165615" w:rsidRDefault="00B569F3" w:rsidP="0016561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Conduite à tenir</w:t>
            </w:r>
          </w:p>
        </w:tc>
      </w:tr>
      <w:tr w:rsidR="00C34636" w:rsidRPr="00472AC0" w:rsidTr="0014043F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C34636" w:rsidRPr="00F44E23" w:rsidRDefault="00B569F3" w:rsidP="0014043F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44E23">
              <w:rPr>
                <w:rFonts w:asciiTheme="minorHAnsi" w:hAnsiTheme="minorHAnsi" w:cstheme="minorHAnsi"/>
                <w:sz w:val="18"/>
                <w:szCs w:val="18"/>
              </w:rPr>
              <w:t>Problématiques nécessitant des interventions</w:t>
            </w:r>
          </w:p>
        </w:tc>
      </w:tr>
      <w:tr w:rsidR="00062CCC" w:rsidRPr="00472AC0" w:rsidTr="00106182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79074200"/>
            <w:placeholder>
              <w:docPart w:val="AF79FD9D06454BC9846849D432CF0EF9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062CCC" w:rsidRPr="00472AC0" w:rsidRDefault="00062CCC" w:rsidP="00062CC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165615" w:rsidRDefault="00165615" w:rsidP="001436A8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4820"/>
      </w:tblGrid>
      <w:tr w:rsidR="00B569F3" w:rsidRPr="00472AC0" w:rsidTr="009755FF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B569F3" w:rsidRPr="00165615" w:rsidRDefault="00B569F3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Orientation de services</w:t>
            </w:r>
          </w:p>
        </w:tc>
      </w:tr>
      <w:tr w:rsidR="00AB1F4A" w:rsidRPr="00472AC0" w:rsidTr="00AB1F4A">
        <w:trPr>
          <w:trHeight w:val="367"/>
        </w:trPr>
        <w:tc>
          <w:tcPr>
            <w:tcW w:w="3114" w:type="dxa"/>
          </w:tcPr>
          <w:p w:rsidR="00AB1F4A" w:rsidRPr="00E02414" w:rsidRDefault="00D5278E" w:rsidP="00E02414">
            <w:pPr>
              <w:tabs>
                <w:tab w:val="left" w:pos="310"/>
              </w:tabs>
              <w:spacing w:before="20" w:after="20"/>
              <w:ind w:left="310" w:hanging="3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Suivi recommandé</w:t>
            </w:r>
          </w:p>
        </w:tc>
        <w:tc>
          <w:tcPr>
            <w:tcW w:w="2693" w:type="dxa"/>
            <w:gridSpan w:val="2"/>
          </w:tcPr>
          <w:p w:rsidR="00AB1F4A" w:rsidRPr="00472AC0" w:rsidRDefault="008E50E0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Identifier</w:t>
            </w:r>
            <w:r w:rsidR="00AB1F4A"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la/les disciplines</w:t>
            </w:r>
            <w:r w:rsidR="00AB1F4A"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D5278E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4196294"/>
                <w:placeholder>
                  <w:docPart w:val="1D5B2DB69C434134ACD916D7ADD4E54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Pr="00E02414" w:rsidRDefault="00D5278E" w:rsidP="00E02414">
            <w:pPr>
              <w:spacing w:before="20" w:after="20"/>
              <w:ind w:left="26" w:hanging="2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8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Référence dans une disci</w:t>
            </w:r>
            <w:r w:rsidR="008E50E0">
              <w:rPr>
                <w:rFonts w:asciiTheme="minorHAnsi" w:hAnsiTheme="minorHAnsi" w:cstheme="minorHAnsi"/>
                <w:sz w:val="20"/>
                <w:szCs w:val="20"/>
              </w:rPr>
              <w:t>pline pour contrôle /évaluation/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>conseils</w:t>
            </w:r>
          </w:p>
        </w:tc>
        <w:tc>
          <w:tcPr>
            <w:tcW w:w="2693" w:type="dxa"/>
            <w:gridSpan w:val="2"/>
          </w:tcPr>
          <w:p w:rsidR="00AB1F4A" w:rsidRPr="00472AC0" w:rsidRDefault="00AB1F4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>Identifier la/les disciplines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D5278E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85346"/>
                <w:placeholder>
                  <w:docPart w:val="9AFF952BF5DB4A79B7C8B401AA5A07A5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Default="00D5278E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90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Rappeler à la prochaine étape charnière</w:t>
            </w:r>
          </w:p>
        </w:tc>
        <w:tc>
          <w:tcPr>
            <w:tcW w:w="2693" w:type="dxa"/>
            <w:gridSpan w:val="2"/>
          </w:tcPr>
          <w:p w:rsidR="00AB1F4A" w:rsidRPr="00E91668" w:rsidRDefault="00AB1F4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l’âge recommandé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E91668" w:rsidRDefault="00D5278E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940764"/>
                <w:placeholder>
                  <w:docPart w:val="19AD697602354FA8A5F33C532B3A508A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F75DA8">
        <w:trPr>
          <w:trHeight w:val="567"/>
        </w:trPr>
        <w:tc>
          <w:tcPr>
            <w:tcW w:w="3114" w:type="dxa"/>
          </w:tcPr>
          <w:p w:rsidR="00AB1F4A" w:rsidRDefault="00D5278E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43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Autre suivi / évaluation recommandé </w:t>
            </w:r>
          </w:p>
        </w:tc>
        <w:tc>
          <w:tcPr>
            <w:tcW w:w="1276" w:type="dxa"/>
          </w:tcPr>
          <w:p w:rsidR="00AB1F4A" w:rsidRPr="00E91668" w:rsidRDefault="008E50E0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Préciser</w:t>
            </w:r>
            <w:r w:rsidR="00AB1F4A" w:rsidRPr="00CF466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AB1F4A" w:rsidRPr="00E91668" w:rsidRDefault="00D5278E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7043104"/>
                <w:placeholder>
                  <w:docPart w:val="9D9759E9427B435AA2720A917B65183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</w:tbl>
    <w:p w:rsidR="0079796A" w:rsidRDefault="0079796A" w:rsidP="00D16E93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3421"/>
        <w:gridCol w:w="1128"/>
        <w:gridCol w:w="3203"/>
      </w:tblGrid>
      <w:tr w:rsidR="001A4A31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1A4A31" w:rsidRDefault="001A4A31" w:rsidP="00E72C6E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 w:rsidRPr="00ED6D54">
              <w:rPr>
                <w:rFonts w:asciiTheme="minorHAnsi" w:hAnsiTheme="minorHAnsi" w:cstheme="minorHAnsi"/>
                <w:b/>
                <w:sz w:val="20"/>
                <w:szCs w:val="20"/>
              </w:rPr>
              <w:t>Nom de l’intervenant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20451243"/>
            <w:placeholder>
              <w:docPart w:val="09A1A5C02BDC42E89BB87678FB5F7E74"/>
            </w:placeholder>
          </w:sdtPr>
          <w:sdtContent>
            <w:tc>
              <w:tcPr>
                <w:tcW w:w="3421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1A4A31" w:rsidRDefault="001A4A31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1A4A31" w:rsidRDefault="001A4A31" w:rsidP="00E72C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3791561"/>
            <w:placeholder>
              <w:docPart w:val="9839D8C66712469ABFF2D041EC0300E2"/>
            </w:placeholder>
          </w:sdtPr>
          <w:sdtContent>
            <w:tc>
              <w:tcPr>
                <w:tcW w:w="320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1A4A31" w:rsidRDefault="001A4A31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1A4A31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1A4A31" w:rsidRDefault="001A4A31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1A4A31" w:rsidRDefault="001A4A31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1A4A31" w:rsidRPr="00644EF4" w:rsidRDefault="001A4A31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bottom"/>
          </w:tcPr>
          <w:p w:rsidR="001A4A31" w:rsidRDefault="001A4A31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Content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01BA2B47" wp14:editId="5E1AFC7C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1A4A31" w:rsidRDefault="001A4A31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D4DB4D18F0BD4CDDA80D1B09F81850E1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1A4A31" w:rsidRPr="00644EF4" w:rsidRDefault="001A4A31" w:rsidP="00E72C6E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3203" w:type="dxa"/>
            <w:tcBorders>
              <w:top w:val="nil"/>
              <w:bottom w:val="single" w:sz="4" w:space="0" w:color="auto"/>
            </w:tcBorders>
            <w:vAlign w:val="bottom"/>
          </w:tcPr>
          <w:p w:rsidR="001A4A31" w:rsidRDefault="001A4A31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8856588"/>
              <w:placeholder>
                <w:docPart w:val="C5A026E4E69749D9A4958137A3EA4502"/>
              </w:placeholder>
              <w:date>
                <w:dateFormat w:val="d MMMM yyyy"/>
                <w:lid w:val="fr-CA"/>
                <w:storeMappedDataAs w:val="dateTime"/>
                <w:calendar w:val="gregorian"/>
              </w:date>
            </w:sdtPr>
            <w:sdtContent>
              <w:p w:rsidR="001A4A31" w:rsidRDefault="001A4A31" w:rsidP="00E72C6E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p w:rsidR="006D3D41" w:rsidRPr="001A4A31" w:rsidRDefault="006D3D41" w:rsidP="006D3D41">
      <w:pPr>
        <w:tabs>
          <w:tab w:val="left" w:pos="2520"/>
        </w:tabs>
        <w:rPr>
          <w:rFonts w:asciiTheme="minorHAnsi" w:hAnsiTheme="minorHAnsi" w:cstheme="minorHAnsi"/>
          <w:sz w:val="16"/>
          <w:szCs w:val="16"/>
        </w:rPr>
      </w:pPr>
      <w:r w:rsidRPr="001A4A31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  <w:r w:rsidR="001A4A31">
        <w:rPr>
          <w:rFonts w:asciiTheme="minorHAnsi" w:hAnsiTheme="minorHAnsi" w:cstheme="minorHAnsi"/>
          <w:sz w:val="16"/>
          <w:szCs w:val="16"/>
        </w:rPr>
        <w:t xml:space="preserve">                      </w:t>
      </w:r>
      <w:r w:rsidRPr="001A4A31">
        <w:rPr>
          <w:rFonts w:asciiTheme="minorHAnsi" w:hAnsiTheme="minorHAnsi" w:cstheme="minorHAnsi"/>
          <w:sz w:val="16"/>
          <w:szCs w:val="16"/>
        </w:rPr>
        <w:t xml:space="preserve">     </w:t>
      </w:r>
      <w:proofErr w:type="spellStart"/>
      <w:proofErr w:type="gramStart"/>
      <w:r w:rsidR="001A4A31" w:rsidRPr="001A4A31">
        <w:rPr>
          <w:rFonts w:asciiTheme="minorHAnsi" w:hAnsiTheme="minorHAnsi" w:cstheme="minorHAnsi"/>
          <w:color w:val="AEAAAA" w:themeColor="background2" w:themeShade="BF"/>
          <w:sz w:val="16"/>
          <w:szCs w:val="16"/>
        </w:rPr>
        <w:t>aaaa</w:t>
      </w:r>
      <w:proofErr w:type="spellEnd"/>
      <w:proofErr w:type="gramEnd"/>
      <w:r w:rsidR="001A4A31" w:rsidRPr="001A4A31">
        <w:rPr>
          <w:rFonts w:asciiTheme="minorHAnsi" w:hAnsiTheme="minorHAnsi" w:cstheme="minorHAnsi"/>
          <w:color w:val="AEAAAA" w:themeColor="background2" w:themeShade="BF"/>
          <w:sz w:val="16"/>
          <w:szCs w:val="16"/>
        </w:rPr>
        <w:t>/mm/</w:t>
      </w:r>
      <w:proofErr w:type="spellStart"/>
      <w:r w:rsidR="001A4A31" w:rsidRPr="001A4A31">
        <w:rPr>
          <w:rFonts w:asciiTheme="minorHAnsi" w:hAnsiTheme="minorHAnsi" w:cstheme="minorHAnsi"/>
          <w:color w:val="AEAAAA" w:themeColor="background2" w:themeShade="BF"/>
          <w:sz w:val="16"/>
          <w:szCs w:val="16"/>
        </w:rPr>
        <w:t>jj</w:t>
      </w:r>
      <w:proofErr w:type="spellEnd"/>
    </w:p>
    <w:p w:rsidR="00D16E93" w:rsidRPr="00684347" w:rsidRDefault="00684347" w:rsidP="00684347">
      <w:pPr>
        <w:tabs>
          <w:tab w:val="left" w:pos="2520"/>
        </w:tabs>
        <w:rPr>
          <w:rFonts w:asciiTheme="minorHAnsi" w:hAnsiTheme="minorHAnsi" w:cstheme="minorHAnsi"/>
          <w:b/>
          <w:sz w:val="18"/>
          <w:szCs w:val="18"/>
        </w:rPr>
      </w:pPr>
      <w:r w:rsidRPr="00684347">
        <w:rPr>
          <w:rFonts w:asciiTheme="minorHAnsi" w:hAnsiTheme="minorHAnsi" w:cstheme="minorHAnsi"/>
          <w:b/>
          <w:sz w:val="18"/>
          <w:szCs w:val="18"/>
        </w:rPr>
        <w:t>Sources :</w:t>
      </w:r>
    </w:p>
    <w:p w:rsidR="00684347" w:rsidRPr="00684347" w:rsidRDefault="00684347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684347">
        <w:rPr>
          <w:rFonts w:asciiTheme="minorHAnsi" w:hAnsiTheme="minorHAnsi" w:cstheme="minorHAnsi"/>
          <w:sz w:val="18"/>
          <w:szCs w:val="18"/>
        </w:rPr>
        <w:lastRenderedPageBreak/>
        <w:t>Dépliant « Développement de l’autono</w:t>
      </w:r>
      <w:r w:rsidR="001436A8">
        <w:rPr>
          <w:rFonts w:asciiTheme="minorHAnsi" w:hAnsiTheme="minorHAnsi" w:cstheme="minorHAnsi"/>
          <w:sz w:val="18"/>
          <w:szCs w:val="18"/>
        </w:rPr>
        <w:t xml:space="preserve">mie </w:t>
      </w:r>
      <w:r w:rsidR="00ED0083">
        <w:rPr>
          <w:rFonts w:asciiTheme="minorHAnsi" w:hAnsiTheme="minorHAnsi" w:cstheme="minorHAnsi"/>
          <w:sz w:val="18"/>
          <w:szCs w:val="18"/>
        </w:rPr>
        <w:t>2-3 ans</w:t>
      </w:r>
      <w:r w:rsidRPr="00684347">
        <w:rPr>
          <w:rFonts w:asciiTheme="minorHAnsi" w:hAnsiTheme="minorHAnsi" w:cstheme="minorHAnsi"/>
          <w:sz w:val="18"/>
          <w:szCs w:val="18"/>
        </w:rPr>
        <w:t xml:space="preserve"> » </w:t>
      </w:r>
      <w:r>
        <w:rPr>
          <w:rFonts w:asciiTheme="minorHAnsi" w:hAnsiTheme="minorHAnsi" w:cstheme="minorHAnsi"/>
          <w:sz w:val="18"/>
          <w:szCs w:val="18"/>
        </w:rPr>
        <w:t>de l’ancienne composante Centre Montérégien de réadaptation</w:t>
      </w:r>
    </w:p>
    <w:p w:rsidR="001436A8" w:rsidRDefault="001436A8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1436A8">
        <w:rPr>
          <w:rFonts w:asciiTheme="minorHAnsi" w:hAnsiTheme="minorHAnsi" w:cstheme="minorHAnsi"/>
          <w:sz w:val="18"/>
          <w:szCs w:val="18"/>
        </w:rPr>
        <w:t>Outil de dépistage élaboré par l’équipe Traumatologie du CRDP de Blainville-novembre 2017</w:t>
      </w: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Pr="009755FF" w:rsidRDefault="009755FF">
      <w:pPr>
        <w:rPr>
          <w:rFonts w:asciiTheme="minorHAnsi" w:hAnsiTheme="minorHAnsi" w:cstheme="minorHAnsi"/>
          <w:sz w:val="20"/>
          <w:szCs w:val="20"/>
        </w:rPr>
      </w:pPr>
    </w:p>
    <w:sectPr w:rsidR="009755FF" w:rsidRPr="009755FF" w:rsidSect="00642022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2" w:right="567" w:bottom="992" w:left="102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CBA" w:rsidRDefault="00124CBA" w:rsidP="0081257E">
      <w:r>
        <w:separator/>
      </w:r>
    </w:p>
  </w:endnote>
  <w:endnote w:type="continuationSeparator" w:id="0">
    <w:p w:rsidR="00124CBA" w:rsidRDefault="00124CBA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CE7C56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CE7C56" w:rsidRPr="009241CF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7C56" w:rsidRPr="003E3E31" w:rsidRDefault="00CE7C56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CE7C56" w:rsidRPr="00783D34" w:rsidRDefault="00EC28E4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3A1F38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(SPLT) </w:t>
                          </w:r>
                          <w:r w:rsidR="00CE7C5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(2-3 ANS</w:t>
                          </w:r>
                          <w:r w:rsidR="00CE7C5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:rsidR="00CE7C56" w:rsidRPr="003E3E31" w:rsidRDefault="00CE7C56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CE7C56" w:rsidRPr="00783D34" w:rsidRDefault="00EC28E4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3A1F38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(SPLT) </w:t>
                    </w:r>
                    <w:r w:rsidR="00CE7C56">
                      <w:rPr>
                        <w:rFonts w:asciiTheme="minorHAnsi" w:hAnsiTheme="minorHAnsi" w:cstheme="minorHAnsi"/>
                        <w:b/>
                        <w:sz w:val="20"/>
                      </w:rPr>
                      <w:t>(2-3 ANS</w:t>
                    </w:r>
                    <w:r w:rsidR="00CE7C5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:rsidR="00CE7C56" w:rsidRPr="009241CF" w:rsidRDefault="00CE7C56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F6596">
      <w:rPr>
        <w:rFonts w:asciiTheme="minorHAnsi" w:hAnsiTheme="minorHAnsi" w:cstheme="minorHAnsi"/>
        <w:sz w:val="20"/>
        <w:szCs w:val="20"/>
      </w:rPr>
      <w:t>60420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 w:rsidR="00EF6596">
      <w:rPr>
        <w:rFonts w:asciiTheme="minorHAnsi" w:hAnsiTheme="minorHAnsi" w:cstheme="minorHAnsi"/>
        <w:sz w:val="15"/>
        <w:szCs w:val="15"/>
      </w:rPr>
      <w:t>2021-05</w:t>
    </w:r>
    <w:r w:rsidRPr="007D0D5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5278E" w:rsidRPr="00D5278E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5278E" w:rsidRPr="00D5278E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7C56" w:rsidRPr="003E3E31" w:rsidRDefault="00CE7C56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CE7C56" w:rsidRPr="00783D34" w:rsidRDefault="00EC28E4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3A1F38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</w:t>
                          </w:r>
                          <w:r w:rsidR="00EF659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SPLT) (</w:t>
                          </w:r>
                          <w:r w:rsidR="00E805A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2-3 ANS</w:t>
                          </w:r>
                          <w:r w:rsidR="00CE7C5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  <w:p w:rsidR="00CE7C56" w:rsidRPr="00783D34" w:rsidRDefault="00CE7C56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:rsidR="00CE7C56" w:rsidRPr="003E3E31" w:rsidRDefault="00CE7C56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CE7C56" w:rsidRPr="00783D34" w:rsidRDefault="00EC28E4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3A1F38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</w:t>
                    </w:r>
                    <w:r w:rsidR="00EF6596">
                      <w:rPr>
                        <w:rFonts w:asciiTheme="minorHAnsi" w:hAnsiTheme="minorHAnsi" w:cstheme="minorHAnsi"/>
                        <w:b/>
                        <w:sz w:val="20"/>
                      </w:rPr>
                      <w:t>SPLT) (</w:t>
                    </w:r>
                    <w:r w:rsidR="00E805AB">
                      <w:rPr>
                        <w:rFonts w:asciiTheme="minorHAnsi" w:hAnsiTheme="minorHAnsi" w:cstheme="minorHAnsi"/>
                        <w:b/>
                        <w:sz w:val="20"/>
                      </w:rPr>
                      <w:t>2-3 ANS</w:t>
                    </w:r>
                    <w:r w:rsidR="00CE7C5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  <w:p w:rsidR="00CE7C56" w:rsidRPr="00783D34" w:rsidRDefault="00CE7C56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F6596">
      <w:rPr>
        <w:rFonts w:asciiTheme="minorHAnsi" w:hAnsiTheme="minorHAnsi" w:cstheme="minorHAnsi"/>
        <w:sz w:val="20"/>
        <w:szCs w:val="20"/>
      </w:rPr>
      <w:t>60420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EF6596">
      <w:rPr>
        <w:rFonts w:asciiTheme="minorHAnsi" w:hAnsiTheme="minorHAnsi" w:cstheme="minorHAnsi"/>
        <w:sz w:val="15"/>
        <w:szCs w:val="15"/>
      </w:rPr>
      <w:t>2021</w:t>
    </w:r>
    <w:r w:rsidRPr="00015646">
      <w:rPr>
        <w:rFonts w:asciiTheme="minorHAnsi" w:hAnsiTheme="minorHAnsi" w:cstheme="minorHAnsi"/>
        <w:sz w:val="15"/>
        <w:szCs w:val="15"/>
      </w:rPr>
      <w:t>-</w:t>
    </w:r>
    <w:r w:rsidR="00EF6596">
      <w:rPr>
        <w:rFonts w:asciiTheme="minorHAnsi" w:hAnsiTheme="minorHAnsi" w:cstheme="minorHAnsi"/>
        <w:sz w:val="15"/>
        <w:szCs w:val="15"/>
      </w:rPr>
      <w:t>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5278E" w:rsidRPr="00D5278E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5278E" w:rsidRPr="00D5278E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CBA" w:rsidRDefault="00124CBA" w:rsidP="0081257E">
      <w:r>
        <w:separator/>
      </w:r>
    </w:p>
  </w:footnote>
  <w:footnote w:type="continuationSeparator" w:id="0">
    <w:p w:rsidR="00124CBA" w:rsidRDefault="00124CBA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F130E4" w:rsidRDefault="00CE7C56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483754" w:rsidRDefault="00CE7C56" w:rsidP="00A4299C">
    <w:pPr>
      <w:pStyle w:val="En-tte"/>
      <w:tabs>
        <w:tab w:val="clear" w:pos="8640"/>
        <w:tab w:val="right" w:pos="10065"/>
      </w:tabs>
      <w:spacing w:before="240" w:after="12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CE7C56" w:rsidRPr="00F67939" w:rsidRDefault="00CE7C56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C01"/>
    <w:multiLevelType w:val="hybridMultilevel"/>
    <w:tmpl w:val="62A60572"/>
    <w:lvl w:ilvl="0" w:tplc="43928BD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43D83"/>
    <w:multiLevelType w:val="hybridMultilevel"/>
    <w:tmpl w:val="ED08FDE4"/>
    <w:lvl w:ilvl="0" w:tplc="EC50801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52D9B"/>
    <w:multiLevelType w:val="hybridMultilevel"/>
    <w:tmpl w:val="49A6ECFA"/>
    <w:lvl w:ilvl="0" w:tplc="98DE0C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zK/vfjlShhSoXoW+VjFCcSjzvnxrgdiVXJJ+omg63De+YmDrl/RcA+7LnemshHEVzyuvIa8l4lRLsrvEpXjYw==" w:salt="zSeWB2cQXSSSSK4UbPomO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4D86"/>
    <w:rsid w:val="00036644"/>
    <w:rsid w:val="00044260"/>
    <w:rsid w:val="00050D8D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DD9"/>
    <w:rsid w:val="000B34AA"/>
    <w:rsid w:val="000B7F78"/>
    <w:rsid w:val="000C575E"/>
    <w:rsid w:val="000E53E1"/>
    <w:rsid w:val="000F0ECA"/>
    <w:rsid w:val="000F1FB9"/>
    <w:rsid w:val="00103583"/>
    <w:rsid w:val="00104394"/>
    <w:rsid w:val="00106182"/>
    <w:rsid w:val="0012055F"/>
    <w:rsid w:val="001212C9"/>
    <w:rsid w:val="00121C81"/>
    <w:rsid w:val="0012492B"/>
    <w:rsid w:val="00124CBA"/>
    <w:rsid w:val="0013480E"/>
    <w:rsid w:val="00134CC1"/>
    <w:rsid w:val="0014043F"/>
    <w:rsid w:val="0014311E"/>
    <w:rsid w:val="001436A8"/>
    <w:rsid w:val="00153E63"/>
    <w:rsid w:val="00156F9B"/>
    <w:rsid w:val="00162FFB"/>
    <w:rsid w:val="00163926"/>
    <w:rsid w:val="00165615"/>
    <w:rsid w:val="0017585B"/>
    <w:rsid w:val="00193617"/>
    <w:rsid w:val="00194790"/>
    <w:rsid w:val="001A4A31"/>
    <w:rsid w:val="001B6ADB"/>
    <w:rsid w:val="001D31CD"/>
    <w:rsid w:val="001E4106"/>
    <w:rsid w:val="001E567C"/>
    <w:rsid w:val="001F086F"/>
    <w:rsid w:val="001F1ED6"/>
    <w:rsid w:val="001F7899"/>
    <w:rsid w:val="001F7ED1"/>
    <w:rsid w:val="00204C58"/>
    <w:rsid w:val="00222808"/>
    <w:rsid w:val="00230283"/>
    <w:rsid w:val="00233C49"/>
    <w:rsid w:val="00240B84"/>
    <w:rsid w:val="002454D8"/>
    <w:rsid w:val="002555C0"/>
    <w:rsid w:val="002634BD"/>
    <w:rsid w:val="00263F52"/>
    <w:rsid w:val="00293B52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301A60"/>
    <w:rsid w:val="00301BAB"/>
    <w:rsid w:val="00307FEE"/>
    <w:rsid w:val="00336BCB"/>
    <w:rsid w:val="0035045E"/>
    <w:rsid w:val="00366A5E"/>
    <w:rsid w:val="00367527"/>
    <w:rsid w:val="00367C4C"/>
    <w:rsid w:val="003724A3"/>
    <w:rsid w:val="00373D89"/>
    <w:rsid w:val="003A1F38"/>
    <w:rsid w:val="003A3F6A"/>
    <w:rsid w:val="003A5950"/>
    <w:rsid w:val="003A6F43"/>
    <w:rsid w:val="003B414D"/>
    <w:rsid w:val="003C32DB"/>
    <w:rsid w:val="003E3E31"/>
    <w:rsid w:val="003F3BBB"/>
    <w:rsid w:val="0040693B"/>
    <w:rsid w:val="004144B8"/>
    <w:rsid w:val="004246FA"/>
    <w:rsid w:val="0045258B"/>
    <w:rsid w:val="00454637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C63A4"/>
    <w:rsid w:val="004D5723"/>
    <w:rsid w:val="00516F7E"/>
    <w:rsid w:val="005222EB"/>
    <w:rsid w:val="00542331"/>
    <w:rsid w:val="0055248C"/>
    <w:rsid w:val="00562D85"/>
    <w:rsid w:val="0057158C"/>
    <w:rsid w:val="00575824"/>
    <w:rsid w:val="005846D0"/>
    <w:rsid w:val="00586C2C"/>
    <w:rsid w:val="0059389E"/>
    <w:rsid w:val="005A0C13"/>
    <w:rsid w:val="005A3E6C"/>
    <w:rsid w:val="005B465A"/>
    <w:rsid w:val="005D0DD5"/>
    <w:rsid w:val="005D606B"/>
    <w:rsid w:val="005D6700"/>
    <w:rsid w:val="005F5E7B"/>
    <w:rsid w:val="00605F48"/>
    <w:rsid w:val="006203E9"/>
    <w:rsid w:val="00621A47"/>
    <w:rsid w:val="00621FCD"/>
    <w:rsid w:val="00635CE6"/>
    <w:rsid w:val="00642022"/>
    <w:rsid w:val="00644EF4"/>
    <w:rsid w:val="006474AC"/>
    <w:rsid w:val="006505B5"/>
    <w:rsid w:val="00652BD9"/>
    <w:rsid w:val="00652EA1"/>
    <w:rsid w:val="00656BF7"/>
    <w:rsid w:val="0066417B"/>
    <w:rsid w:val="00670347"/>
    <w:rsid w:val="00672AD8"/>
    <w:rsid w:val="006737F8"/>
    <w:rsid w:val="00684347"/>
    <w:rsid w:val="006859C3"/>
    <w:rsid w:val="006A1FA0"/>
    <w:rsid w:val="006B00A8"/>
    <w:rsid w:val="006B68DF"/>
    <w:rsid w:val="006C1432"/>
    <w:rsid w:val="006C1EF6"/>
    <w:rsid w:val="006C3A24"/>
    <w:rsid w:val="006C647A"/>
    <w:rsid w:val="006D33A8"/>
    <w:rsid w:val="006D3D41"/>
    <w:rsid w:val="006D4D5E"/>
    <w:rsid w:val="0070575F"/>
    <w:rsid w:val="00711015"/>
    <w:rsid w:val="00716B8E"/>
    <w:rsid w:val="00716CB5"/>
    <w:rsid w:val="00736508"/>
    <w:rsid w:val="0075376B"/>
    <w:rsid w:val="00763D82"/>
    <w:rsid w:val="00775EF5"/>
    <w:rsid w:val="007824FE"/>
    <w:rsid w:val="00787995"/>
    <w:rsid w:val="00794056"/>
    <w:rsid w:val="00794F54"/>
    <w:rsid w:val="00796F7D"/>
    <w:rsid w:val="0079796A"/>
    <w:rsid w:val="007C0A74"/>
    <w:rsid w:val="007C3370"/>
    <w:rsid w:val="007C4940"/>
    <w:rsid w:val="007D0D5B"/>
    <w:rsid w:val="007E2090"/>
    <w:rsid w:val="007E3D64"/>
    <w:rsid w:val="007E7941"/>
    <w:rsid w:val="0080556E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917E2"/>
    <w:rsid w:val="008A3E0C"/>
    <w:rsid w:val="008A70F0"/>
    <w:rsid w:val="008E50E0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7446"/>
    <w:rsid w:val="009755FF"/>
    <w:rsid w:val="009917D6"/>
    <w:rsid w:val="009A62B7"/>
    <w:rsid w:val="009B7034"/>
    <w:rsid w:val="009C1BF8"/>
    <w:rsid w:val="009C6461"/>
    <w:rsid w:val="009E58DF"/>
    <w:rsid w:val="009F0AF9"/>
    <w:rsid w:val="009F1CB4"/>
    <w:rsid w:val="00A02070"/>
    <w:rsid w:val="00A070C5"/>
    <w:rsid w:val="00A073D7"/>
    <w:rsid w:val="00A24AFD"/>
    <w:rsid w:val="00A26B3A"/>
    <w:rsid w:val="00A26C39"/>
    <w:rsid w:val="00A314B0"/>
    <w:rsid w:val="00A33CEF"/>
    <w:rsid w:val="00A36142"/>
    <w:rsid w:val="00A4299C"/>
    <w:rsid w:val="00A4534C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B1AE0"/>
    <w:rsid w:val="00AB1F4A"/>
    <w:rsid w:val="00AB7663"/>
    <w:rsid w:val="00AC1E58"/>
    <w:rsid w:val="00AC7CEE"/>
    <w:rsid w:val="00AD1294"/>
    <w:rsid w:val="00AD43E6"/>
    <w:rsid w:val="00AD5DB0"/>
    <w:rsid w:val="00AD7EA0"/>
    <w:rsid w:val="00AE214A"/>
    <w:rsid w:val="00AE5772"/>
    <w:rsid w:val="00AF4E1F"/>
    <w:rsid w:val="00B04317"/>
    <w:rsid w:val="00B06CF8"/>
    <w:rsid w:val="00B12B24"/>
    <w:rsid w:val="00B14297"/>
    <w:rsid w:val="00B21AF3"/>
    <w:rsid w:val="00B31D8E"/>
    <w:rsid w:val="00B349D4"/>
    <w:rsid w:val="00B3556E"/>
    <w:rsid w:val="00B44F24"/>
    <w:rsid w:val="00B53452"/>
    <w:rsid w:val="00B569F3"/>
    <w:rsid w:val="00B700E0"/>
    <w:rsid w:val="00B728A7"/>
    <w:rsid w:val="00B77F7F"/>
    <w:rsid w:val="00B90138"/>
    <w:rsid w:val="00B94B01"/>
    <w:rsid w:val="00BA5ED2"/>
    <w:rsid w:val="00BA7194"/>
    <w:rsid w:val="00BD08CA"/>
    <w:rsid w:val="00BD2680"/>
    <w:rsid w:val="00BD5E67"/>
    <w:rsid w:val="00BF6BB8"/>
    <w:rsid w:val="00C00059"/>
    <w:rsid w:val="00C33713"/>
    <w:rsid w:val="00C34636"/>
    <w:rsid w:val="00C409F5"/>
    <w:rsid w:val="00C4574E"/>
    <w:rsid w:val="00C509E3"/>
    <w:rsid w:val="00C57CA3"/>
    <w:rsid w:val="00C62296"/>
    <w:rsid w:val="00C67F48"/>
    <w:rsid w:val="00C73F37"/>
    <w:rsid w:val="00C74744"/>
    <w:rsid w:val="00C83E84"/>
    <w:rsid w:val="00C844CD"/>
    <w:rsid w:val="00C977FD"/>
    <w:rsid w:val="00CA1517"/>
    <w:rsid w:val="00CA35C1"/>
    <w:rsid w:val="00CA5268"/>
    <w:rsid w:val="00CA6890"/>
    <w:rsid w:val="00CB09C3"/>
    <w:rsid w:val="00CB76D6"/>
    <w:rsid w:val="00CC0874"/>
    <w:rsid w:val="00CC2533"/>
    <w:rsid w:val="00CC7EFA"/>
    <w:rsid w:val="00CD7540"/>
    <w:rsid w:val="00CE02A6"/>
    <w:rsid w:val="00CE2D9E"/>
    <w:rsid w:val="00CE39BB"/>
    <w:rsid w:val="00CE7C56"/>
    <w:rsid w:val="00CF4661"/>
    <w:rsid w:val="00CF5FA8"/>
    <w:rsid w:val="00D044B8"/>
    <w:rsid w:val="00D16A65"/>
    <w:rsid w:val="00D16E93"/>
    <w:rsid w:val="00D2162B"/>
    <w:rsid w:val="00D258D0"/>
    <w:rsid w:val="00D30664"/>
    <w:rsid w:val="00D36566"/>
    <w:rsid w:val="00D44678"/>
    <w:rsid w:val="00D45066"/>
    <w:rsid w:val="00D5278E"/>
    <w:rsid w:val="00D62FA3"/>
    <w:rsid w:val="00D631BA"/>
    <w:rsid w:val="00D6524F"/>
    <w:rsid w:val="00D65817"/>
    <w:rsid w:val="00D658C1"/>
    <w:rsid w:val="00D83339"/>
    <w:rsid w:val="00D94066"/>
    <w:rsid w:val="00DA6155"/>
    <w:rsid w:val="00DA6D36"/>
    <w:rsid w:val="00DB5E8C"/>
    <w:rsid w:val="00DC40B8"/>
    <w:rsid w:val="00DD133D"/>
    <w:rsid w:val="00DD3D17"/>
    <w:rsid w:val="00DE0EC9"/>
    <w:rsid w:val="00DF095A"/>
    <w:rsid w:val="00E00D44"/>
    <w:rsid w:val="00E02414"/>
    <w:rsid w:val="00E10066"/>
    <w:rsid w:val="00E16883"/>
    <w:rsid w:val="00E31139"/>
    <w:rsid w:val="00E31171"/>
    <w:rsid w:val="00E3667F"/>
    <w:rsid w:val="00E37A0D"/>
    <w:rsid w:val="00E53834"/>
    <w:rsid w:val="00E610B4"/>
    <w:rsid w:val="00E733E7"/>
    <w:rsid w:val="00E77021"/>
    <w:rsid w:val="00E805AB"/>
    <w:rsid w:val="00E84264"/>
    <w:rsid w:val="00E91668"/>
    <w:rsid w:val="00E93540"/>
    <w:rsid w:val="00E95B20"/>
    <w:rsid w:val="00EA2FBB"/>
    <w:rsid w:val="00EA7032"/>
    <w:rsid w:val="00EB10B5"/>
    <w:rsid w:val="00EB67A8"/>
    <w:rsid w:val="00EC1D23"/>
    <w:rsid w:val="00EC28E4"/>
    <w:rsid w:val="00EC6BE2"/>
    <w:rsid w:val="00EC79FE"/>
    <w:rsid w:val="00ED0083"/>
    <w:rsid w:val="00ED1325"/>
    <w:rsid w:val="00ED2CCD"/>
    <w:rsid w:val="00EE71AF"/>
    <w:rsid w:val="00EF62FA"/>
    <w:rsid w:val="00EF6596"/>
    <w:rsid w:val="00F038C6"/>
    <w:rsid w:val="00F130E4"/>
    <w:rsid w:val="00F1774D"/>
    <w:rsid w:val="00F20FF1"/>
    <w:rsid w:val="00F220F3"/>
    <w:rsid w:val="00F256C2"/>
    <w:rsid w:val="00F3308D"/>
    <w:rsid w:val="00F33764"/>
    <w:rsid w:val="00F41733"/>
    <w:rsid w:val="00F44E23"/>
    <w:rsid w:val="00F47B4E"/>
    <w:rsid w:val="00F52944"/>
    <w:rsid w:val="00F604A7"/>
    <w:rsid w:val="00F614F9"/>
    <w:rsid w:val="00F67939"/>
    <w:rsid w:val="00F72CF4"/>
    <w:rsid w:val="00F7382F"/>
    <w:rsid w:val="00F75DA8"/>
    <w:rsid w:val="00F90CC8"/>
    <w:rsid w:val="00FA1BA3"/>
    <w:rsid w:val="00FB0BA9"/>
    <w:rsid w:val="00FD6436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94A788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B61317" w:rsidP="00B61317">
          <w:pPr>
            <w:pStyle w:val="ED8A77C8848E42DC82581E55789A7D721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F79FD9D06454BC9846849D432CF0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FDC80-8697-4CF0-94DC-913FF3FF334E}"/>
      </w:docPartPr>
      <w:docPartBody>
        <w:p w:rsidR="001A1EA5" w:rsidRDefault="00B61317" w:rsidP="00B61317">
          <w:pPr>
            <w:pStyle w:val="AF79FD9D06454BC9846849D432CF0EF91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B61317" w:rsidP="00B61317">
          <w:pPr>
            <w:pStyle w:val="25205ABEDF2F44C3B0EF1E2F95BECEAE6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6C2A9B6799489CBA4D9CE7966BB4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CFCD0-453B-4F64-AEA1-79900B4F4F67}"/>
      </w:docPartPr>
      <w:docPartBody>
        <w:p w:rsidR="00574AE3" w:rsidRDefault="00B61317" w:rsidP="00B61317">
          <w:pPr>
            <w:pStyle w:val="8D6C2A9B6799489CBA4D9CE7966BB4834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9F0041891D6445898A936FACF343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207747-96D3-473F-B04B-B9B7BFAAA886}"/>
      </w:docPartPr>
      <w:docPartBody>
        <w:p w:rsidR="00574AE3" w:rsidRDefault="00B61317" w:rsidP="00B61317">
          <w:pPr>
            <w:pStyle w:val="19F0041891D6445898A936FACF3438CB4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75839C60BE24333BF680C0CA2A100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74AB5-AA59-40B8-BC31-C2983E268D90}"/>
      </w:docPartPr>
      <w:docPartBody>
        <w:p w:rsidR="00574AE3" w:rsidRDefault="00B61317" w:rsidP="00B61317">
          <w:pPr>
            <w:pStyle w:val="275839C60BE24333BF680C0CA2A100D6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7AB4EF91694402C8D87F46BDB460C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095D02-3E85-4303-924B-C70EF9CBFACF}"/>
      </w:docPartPr>
      <w:docPartBody>
        <w:p w:rsidR="00574AE3" w:rsidRDefault="00B61317" w:rsidP="00B61317">
          <w:pPr>
            <w:pStyle w:val="37AB4EF91694402C8D87F46BDB460C4E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DB14D05DB334239AB38D413ADABC3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EA848-E6CD-4ED0-BE3C-555FF715ADC8}"/>
      </w:docPartPr>
      <w:docPartBody>
        <w:p w:rsidR="00574AE3" w:rsidRDefault="00B61317" w:rsidP="00B61317">
          <w:pPr>
            <w:pStyle w:val="3DB14D05DB334239AB38D413ADABC3F0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7616824A8C748089ADFFB7433497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406F9-06E6-4AC3-8A7A-7903575A8740}"/>
      </w:docPartPr>
      <w:docPartBody>
        <w:p w:rsidR="00574AE3" w:rsidRDefault="00B61317" w:rsidP="00B61317">
          <w:pPr>
            <w:pStyle w:val="87616824A8C748089ADFFB743349777C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50161FBA7164F069DFDA20B67119D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E9C65-A02D-4147-8C0F-CE541C99F0AA}"/>
      </w:docPartPr>
      <w:docPartBody>
        <w:p w:rsidR="00574AE3" w:rsidRDefault="00B61317" w:rsidP="00B61317">
          <w:pPr>
            <w:pStyle w:val="E50161FBA7164F069DFDA20B67119DE0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22861004A184F64850CABC85C12B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CE71AE-A83B-4920-A2B0-2B93E687943B}"/>
      </w:docPartPr>
      <w:docPartBody>
        <w:p w:rsidR="00574AE3" w:rsidRDefault="00B61317" w:rsidP="00B61317">
          <w:pPr>
            <w:pStyle w:val="422861004A184F64850CABC85C12B97A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EDDF103012A482EBD473D63FE1589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88A415-1C4E-48B5-A0E8-F48143836820}"/>
      </w:docPartPr>
      <w:docPartBody>
        <w:p w:rsidR="00574AE3" w:rsidRDefault="00B61317" w:rsidP="00B61317">
          <w:pPr>
            <w:pStyle w:val="FEDDF103012A482EBD473D63FE15894E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CB1D2CAFDE84E0CB3A109F05B045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296BA-AD56-4336-AEC5-DC5AA9CF1C3C}"/>
      </w:docPartPr>
      <w:docPartBody>
        <w:p w:rsidR="00574AE3" w:rsidRDefault="00B61317" w:rsidP="00B61317">
          <w:pPr>
            <w:pStyle w:val="ACB1D2CAFDE84E0CB3A109F05B045B2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B11EE00CB004EDDAD2A0D0C8635D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D0642-89A6-49CF-B79F-38DF05F64D78}"/>
      </w:docPartPr>
      <w:docPartBody>
        <w:p w:rsidR="00574AE3" w:rsidRDefault="00B61317" w:rsidP="00B61317">
          <w:pPr>
            <w:pStyle w:val="EB11EE00CB004EDDAD2A0D0C8635D1A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5A5FEA51C1B45DF8E01B421A94159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CBE43-DE71-4DCE-B1EB-8D892887F321}"/>
      </w:docPartPr>
      <w:docPartBody>
        <w:p w:rsidR="00574AE3" w:rsidRDefault="00B61317" w:rsidP="00B61317">
          <w:pPr>
            <w:pStyle w:val="05A5FEA51C1B45DF8E01B421A94159B7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95028C9B624470B9917DAEA3EA73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09786-6A6B-468A-A6CD-B692831E8D40}"/>
      </w:docPartPr>
      <w:docPartBody>
        <w:p w:rsidR="00574AE3" w:rsidRDefault="00B61317" w:rsidP="00B61317">
          <w:pPr>
            <w:pStyle w:val="595028C9B624470B9917DAEA3EA73C2B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01959322CC34C559DCE016E4124A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72BE3-67C7-4F4F-A306-AFF5D06AE51E}"/>
      </w:docPartPr>
      <w:docPartBody>
        <w:p w:rsidR="00574AE3" w:rsidRDefault="00B61317" w:rsidP="00B61317">
          <w:pPr>
            <w:pStyle w:val="D01959322CC34C559DCE016E4124A53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0DA132E24DF472887329D5A434B48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469AF5-24D1-4853-9022-6B056EAA25B6}"/>
      </w:docPartPr>
      <w:docPartBody>
        <w:p w:rsidR="00574AE3" w:rsidRDefault="00B61317" w:rsidP="00B61317">
          <w:pPr>
            <w:pStyle w:val="D0DA132E24DF472887329D5A434B4887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966A81D7F0546D3803C2970C2260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D3E83-19A6-459E-92FF-4618D84FAB82}"/>
      </w:docPartPr>
      <w:docPartBody>
        <w:p w:rsidR="00615CAD" w:rsidRDefault="00B61317" w:rsidP="00B61317">
          <w:pPr>
            <w:pStyle w:val="0966A81D7F0546D3803C2970C22600E7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535F988FA88497C96BD430868009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F337D0-BEA9-4464-BB7B-9014D2D7BCF2}"/>
      </w:docPartPr>
      <w:docPartBody>
        <w:p w:rsidR="00615CAD" w:rsidRDefault="00B61317" w:rsidP="00B61317">
          <w:pPr>
            <w:pStyle w:val="0535F988FA88497C96BD4308680097E8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ABD2C0E576B49D5A9395A62310663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E6AD0D-3FFC-41FE-9EE0-36C962B96A55}"/>
      </w:docPartPr>
      <w:docPartBody>
        <w:p w:rsidR="00615CAD" w:rsidRDefault="00B61317" w:rsidP="00B61317">
          <w:pPr>
            <w:pStyle w:val="7ABD2C0E576B49D5A9395A6231066338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D2A911855EA4D99A9CB58912104A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FDDC04-4F8E-4B21-BA8E-2575FF263B8A}"/>
      </w:docPartPr>
      <w:docPartBody>
        <w:p w:rsidR="00615CAD" w:rsidRDefault="00B61317" w:rsidP="00B61317">
          <w:pPr>
            <w:pStyle w:val="DD2A911855EA4D99A9CB58912104AD93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04E99E110C0446A80C674C92889F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F45D0-E307-489A-884F-A541C6DAB405}"/>
      </w:docPartPr>
      <w:docPartBody>
        <w:p w:rsidR="00615CAD" w:rsidRDefault="00B61317" w:rsidP="00B61317">
          <w:pPr>
            <w:pStyle w:val="104E99E110C0446A80C674C92889FA1B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42DBEE0D4444E439BA5A082CE6924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7B1F1C-D6F9-4689-A9FE-7B1025CE1BA2}"/>
      </w:docPartPr>
      <w:docPartBody>
        <w:p w:rsidR="00615CAD" w:rsidRDefault="00B61317" w:rsidP="00B61317">
          <w:pPr>
            <w:pStyle w:val="342DBEE0D4444E439BA5A082CE6924A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3334067CCBB40C08EADDA583F09E7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206379-9DF5-45F8-B827-91A8ED8B5EB3}"/>
      </w:docPartPr>
      <w:docPartBody>
        <w:p w:rsidR="00615CAD" w:rsidRDefault="00B61317" w:rsidP="00B61317">
          <w:pPr>
            <w:pStyle w:val="13334067CCBB40C08EADDA583F09E77A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037956B1AEB4922B16A9E7CFB572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27E173-9578-434C-8630-1F38DB129640}"/>
      </w:docPartPr>
      <w:docPartBody>
        <w:p w:rsidR="00615CAD" w:rsidRDefault="00B61317" w:rsidP="00B61317">
          <w:pPr>
            <w:pStyle w:val="6037956B1AEB4922B16A9E7CFB572EFF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0F5F11DD525452D93B5A8B5B2D98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F178F-B603-4B8D-8274-46F6F590E2ED}"/>
      </w:docPartPr>
      <w:docPartBody>
        <w:p w:rsidR="00615CAD" w:rsidRDefault="00B61317" w:rsidP="00B61317">
          <w:pPr>
            <w:pStyle w:val="E0F5F11DD525452D93B5A8B5B2D98642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E39568A2CC742969348110F816677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0F53E6-CA65-46D4-9B6B-8733AEA3EEB7}"/>
      </w:docPartPr>
      <w:docPartBody>
        <w:p w:rsidR="00615CAD" w:rsidRDefault="00B61317" w:rsidP="00B61317">
          <w:pPr>
            <w:pStyle w:val="DE39568A2CC742969348110F8166779D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6A16354DDCA40A49727AA70FE8681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BA413-270D-4C28-9391-B350BD571959}"/>
      </w:docPartPr>
      <w:docPartBody>
        <w:p w:rsidR="00615CAD" w:rsidRDefault="00B61317" w:rsidP="00B61317">
          <w:pPr>
            <w:pStyle w:val="16A16354DDCA40A49727AA70FE8681F1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D5B2DB69C434134ACD916D7ADD4E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617F9-9920-41D7-AD65-3B5BC9395648}"/>
      </w:docPartPr>
      <w:docPartBody>
        <w:p w:rsidR="00615CAD" w:rsidRDefault="00574AE3" w:rsidP="00574AE3">
          <w:pPr>
            <w:pStyle w:val="1D5B2DB69C434134ACD916D7ADD4E54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F952BF5DB4A79B7C8B401AA5A0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00518F-5F13-4A6E-82E3-C7B71CC06528}"/>
      </w:docPartPr>
      <w:docPartBody>
        <w:p w:rsidR="00615CAD" w:rsidRDefault="00574AE3" w:rsidP="00574AE3">
          <w:pPr>
            <w:pStyle w:val="9AFF952BF5DB4A79B7C8B401AA5A07A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D697602354FA8A5F33C532B3A5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230C1-0F3E-45C3-B551-336D9A7F6E9F}"/>
      </w:docPartPr>
      <w:docPartBody>
        <w:p w:rsidR="00615CAD" w:rsidRDefault="00574AE3" w:rsidP="00574AE3">
          <w:pPr>
            <w:pStyle w:val="19AD697602354FA8A5F33C532B3A50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59E9427B435AA2720A917B651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EED1-8109-494B-927E-3E2CC169E95F}"/>
      </w:docPartPr>
      <w:docPartBody>
        <w:p w:rsidR="00615CAD" w:rsidRDefault="00574AE3" w:rsidP="00574AE3">
          <w:pPr>
            <w:pStyle w:val="9D9759E9427B435AA2720A917B65183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0C0B70C96C4B6EB5DF67CAFC492F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921E23-8E58-423D-8128-59F45FF0FB29}"/>
      </w:docPartPr>
      <w:docPartBody>
        <w:p w:rsidR="00093F01" w:rsidRDefault="00B61317" w:rsidP="00B61317">
          <w:pPr>
            <w:pStyle w:val="4C0C0B70C96C4B6EB5DF67CAFC492F47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6BDC45012104C1E8E26A5BE916D1C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4BA3C-FDFA-4202-B5D6-1FB5184D1081}"/>
      </w:docPartPr>
      <w:docPartBody>
        <w:p w:rsidR="0021125D" w:rsidRDefault="00B61317" w:rsidP="00B61317">
          <w:pPr>
            <w:pStyle w:val="66BDC45012104C1E8E26A5BE916D1CD5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5F2E87BAE1F4301AABCBFC6767187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E35ECF-DA64-4D23-8E70-17FFA4C970BE}"/>
      </w:docPartPr>
      <w:docPartBody>
        <w:p w:rsidR="0021125D" w:rsidRDefault="00B61317" w:rsidP="00B61317">
          <w:pPr>
            <w:pStyle w:val="95F2E87BAE1F4301AABCBFC676718761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BCE34210E8A4B7D89A87E2155E8F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D963F-D0F2-4A1D-8EAA-60BD84ADFE37}"/>
      </w:docPartPr>
      <w:docPartBody>
        <w:p w:rsidR="0021125D" w:rsidRDefault="00B61317" w:rsidP="00B61317">
          <w:pPr>
            <w:pStyle w:val="BBCE34210E8A4B7D89A87E2155E8F8DC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1CDFD7D4D49495E9EC138502A56F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887679-8E4C-48C2-A5D2-F10C694A26B7}"/>
      </w:docPartPr>
      <w:docPartBody>
        <w:p w:rsidR="0021125D" w:rsidRDefault="00B61317" w:rsidP="00B61317">
          <w:pPr>
            <w:pStyle w:val="51CDFD7D4D49495E9EC138502A56F08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F7AA8E7B769489EA5BDC21A169B58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33BECD-3028-4036-B109-A185754F11BC}"/>
      </w:docPartPr>
      <w:docPartBody>
        <w:p w:rsidR="0021125D" w:rsidRDefault="00B61317" w:rsidP="00B61317">
          <w:pPr>
            <w:pStyle w:val="CF7AA8E7B769489EA5BDC21A169B5815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4BF2781725143BB85D36BCDCE71F4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26CE59-5358-46DE-B892-67AD4A6F27CA}"/>
      </w:docPartPr>
      <w:docPartBody>
        <w:p w:rsidR="00BE78C9" w:rsidRDefault="00B61317" w:rsidP="00B61317">
          <w:pPr>
            <w:pStyle w:val="04BF2781725143BB85D36BCDCE71F431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C79AFF67FAB43D38BC2F5C4C9C7BE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819EC2-4F24-4BA6-8BC6-AB575AC0812F}"/>
      </w:docPartPr>
      <w:docPartBody>
        <w:p w:rsidR="00BE78C9" w:rsidRDefault="00B61317" w:rsidP="00B61317">
          <w:pPr>
            <w:pStyle w:val="BC79AFF67FAB43D38BC2F5C4C9C7BEF3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B28752C48F74FE8B238BF2A8D3873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BCD8AB-9AC1-45E1-BCD1-2E4055ED004D}"/>
      </w:docPartPr>
      <w:docPartBody>
        <w:p w:rsidR="00000000" w:rsidRDefault="00B61317" w:rsidP="00B61317">
          <w:pPr>
            <w:pStyle w:val="DB28752C48F74FE8B238BF2A8D3873F7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CD66866BC2E467E84A6074ACB160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627B0E-3562-4DEA-9D4D-EDBC642B23E8}"/>
      </w:docPartPr>
      <w:docPartBody>
        <w:p w:rsidR="00000000" w:rsidRDefault="00B61317" w:rsidP="00B61317">
          <w:pPr>
            <w:pStyle w:val="5CD66866BC2E467E84A6074ACB160EC7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A1A5C02BDC42E89BB87678FB5F7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5B496-EB18-4B9E-912A-78AEE7C5E45A}"/>
      </w:docPartPr>
      <w:docPartBody>
        <w:p w:rsidR="00000000" w:rsidRDefault="00B61317" w:rsidP="00B61317">
          <w:pPr>
            <w:pStyle w:val="09A1A5C02BDC42E89BB87678FB5F7E74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39D8C66712469ABFF2D041EC0300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48192-6941-4657-A999-EA3705A0E2A9}"/>
      </w:docPartPr>
      <w:docPartBody>
        <w:p w:rsidR="00000000" w:rsidRDefault="00B61317" w:rsidP="00B61317">
          <w:pPr>
            <w:pStyle w:val="9839D8C66712469ABFF2D041EC0300E2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DB4D18F0BD4CDDA80D1B09F81850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96DE45-D5CF-4228-AE3A-D2AF21FA0DDE}"/>
      </w:docPartPr>
      <w:docPartBody>
        <w:p w:rsidR="00000000" w:rsidRDefault="00B61317" w:rsidP="00B61317">
          <w:pPr>
            <w:pStyle w:val="D4DB4D18F0BD4CDDA80D1B09F81850E1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5A026E4E69749D9A4958137A3EA4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908D1C-2872-4373-B888-E394DCBAA490}"/>
      </w:docPartPr>
      <w:docPartBody>
        <w:p w:rsidR="00000000" w:rsidRDefault="00B61317" w:rsidP="00B61317">
          <w:pPr>
            <w:pStyle w:val="C5A026E4E69749D9A4958137A3EA4502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45B74"/>
    <w:rsid w:val="00093F01"/>
    <w:rsid w:val="000F2688"/>
    <w:rsid w:val="00155FE5"/>
    <w:rsid w:val="00174ABA"/>
    <w:rsid w:val="00180C64"/>
    <w:rsid w:val="001A1EA5"/>
    <w:rsid w:val="001E6ACB"/>
    <w:rsid w:val="001F0E4B"/>
    <w:rsid w:val="0021125D"/>
    <w:rsid w:val="00262F32"/>
    <w:rsid w:val="002D0B50"/>
    <w:rsid w:val="0032380C"/>
    <w:rsid w:val="00331F5D"/>
    <w:rsid w:val="0034005E"/>
    <w:rsid w:val="003421FF"/>
    <w:rsid w:val="00352896"/>
    <w:rsid w:val="00386B9C"/>
    <w:rsid w:val="00390341"/>
    <w:rsid w:val="003B161F"/>
    <w:rsid w:val="003D0B41"/>
    <w:rsid w:val="004627D0"/>
    <w:rsid w:val="00484F98"/>
    <w:rsid w:val="005644FE"/>
    <w:rsid w:val="00574AE3"/>
    <w:rsid w:val="005A7A4F"/>
    <w:rsid w:val="00615CAD"/>
    <w:rsid w:val="00652381"/>
    <w:rsid w:val="006A0B0F"/>
    <w:rsid w:val="006A3E7B"/>
    <w:rsid w:val="006C0C0E"/>
    <w:rsid w:val="006D63C9"/>
    <w:rsid w:val="00772253"/>
    <w:rsid w:val="007A455D"/>
    <w:rsid w:val="008243CE"/>
    <w:rsid w:val="00845138"/>
    <w:rsid w:val="00885577"/>
    <w:rsid w:val="00885A72"/>
    <w:rsid w:val="00894261"/>
    <w:rsid w:val="008A3B47"/>
    <w:rsid w:val="008B54D0"/>
    <w:rsid w:val="008E1391"/>
    <w:rsid w:val="008E280D"/>
    <w:rsid w:val="00935FD9"/>
    <w:rsid w:val="009468F7"/>
    <w:rsid w:val="009558B8"/>
    <w:rsid w:val="00974ED7"/>
    <w:rsid w:val="00974F6B"/>
    <w:rsid w:val="00990DB0"/>
    <w:rsid w:val="009D7FB3"/>
    <w:rsid w:val="00A629A2"/>
    <w:rsid w:val="00AE0111"/>
    <w:rsid w:val="00B17360"/>
    <w:rsid w:val="00B50B7D"/>
    <w:rsid w:val="00B61317"/>
    <w:rsid w:val="00B70C27"/>
    <w:rsid w:val="00BA28E3"/>
    <w:rsid w:val="00BE78C9"/>
    <w:rsid w:val="00C61849"/>
    <w:rsid w:val="00DB03D3"/>
    <w:rsid w:val="00DC1FB0"/>
    <w:rsid w:val="00E64ABA"/>
    <w:rsid w:val="00E8237A"/>
    <w:rsid w:val="00E84152"/>
    <w:rsid w:val="00F2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B61317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">
    <w:name w:val="2145FCA32B6D4EA0BAEAAE993F7EFA09"/>
    <w:rsid w:val="00574AE3"/>
  </w:style>
  <w:style w:type="paragraph" w:customStyle="1" w:styleId="45C81C00D6B747FC88635ACD7DA6FA1F">
    <w:name w:val="45C81C00D6B747FC88635ACD7DA6FA1F"/>
    <w:rsid w:val="00574AE3"/>
  </w:style>
  <w:style w:type="paragraph" w:customStyle="1" w:styleId="FD034B4411584D0BAF31956F777FC6F1">
    <w:name w:val="FD034B4411584D0BAF31956F777FC6F1"/>
    <w:rsid w:val="00574AE3"/>
  </w:style>
  <w:style w:type="paragraph" w:customStyle="1" w:styleId="1C9EF3497CDF4C5D9910025532EB389F">
    <w:name w:val="1C9EF3497CDF4C5D9910025532EB389F"/>
    <w:rsid w:val="00574AE3"/>
  </w:style>
  <w:style w:type="paragraph" w:customStyle="1" w:styleId="8D6C2A9B6799489CBA4D9CE7966BB483">
    <w:name w:val="8D6C2A9B6799489CBA4D9CE7966BB483"/>
    <w:rsid w:val="00574AE3"/>
  </w:style>
  <w:style w:type="paragraph" w:customStyle="1" w:styleId="19F0041891D6445898A936FACF3438CB">
    <w:name w:val="19F0041891D6445898A936FACF3438CB"/>
    <w:rsid w:val="00574AE3"/>
  </w:style>
  <w:style w:type="paragraph" w:customStyle="1" w:styleId="078E9D9A970C4C4E98995A84093B7970">
    <w:name w:val="078E9D9A970C4C4E98995A84093B7970"/>
    <w:rsid w:val="00574AE3"/>
  </w:style>
  <w:style w:type="paragraph" w:customStyle="1" w:styleId="25205ABEDF2F44C3B0EF1E2F95BECEAE3">
    <w:name w:val="25205ABEDF2F44C3B0EF1E2F95BECEAE3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1">
    <w:name w:val="2145FCA32B6D4EA0BAEAAE993F7EFA0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1">
    <w:name w:val="8D6C2A9B6799489CBA4D9CE7966BB48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C81C00D6B747FC88635ACD7DA6FA1F1">
    <w:name w:val="45C81C00D6B747FC88635ACD7DA6FA1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1">
    <w:name w:val="19F0041891D6445898A936FACF3438C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9">
    <w:name w:val="24443BFDAB524E6786CBA7D19F80BE2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9">
    <w:name w:val="5B270E3F613D4A0DAF04F3926B90854D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9">
    <w:name w:val="DEB4B009ED074E93B939D0E9C46A49F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9">
    <w:name w:val="AB84D2B39C7243AEAA4E557E8C8A72C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9">
    <w:name w:val="846E98A9ED0F44C6ADF4DA0104CE382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">
    <w:name w:val="275839C60BE24333BF680C0CA2A100D6"/>
    <w:rsid w:val="00574AE3"/>
  </w:style>
  <w:style w:type="paragraph" w:customStyle="1" w:styleId="37AB4EF91694402C8D87F46BDB460C4E">
    <w:name w:val="37AB4EF91694402C8D87F46BDB460C4E"/>
    <w:rsid w:val="00574AE3"/>
  </w:style>
  <w:style w:type="paragraph" w:customStyle="1" w:styleId="3DB14D05DB334239AB38D413ADABC3F0">
    <w:name w:val="3DB14D05DB334239AB38D413ADABC3F0"/>
    <w:rsid w:val="00574AE3"/>
  </w:style>
  <w:style w:type="paragraph" w:customStyle="1" w:styleId="87616824A8C748089ADFFB743349777C">
    <w:name w:val="87616824A8C748089ADFFB743349777C"/>
    <w:rsid w:val="00574AE3"/>
  </w:style>
  <w:style w:type="paragraph" w:customStyle="1" w:styleId="003A56E3AC554881A3BF11472A20FDAA">
    <w:name w:val="003A56E3AC554881A3BF11472A20FDAA"/>
    <w:rsid w:val="00574AE3"/>
  </w:style>
  <w:style w:type="paragraph" w:customStyle="1" w:styleId="7355BB0BC14A4CA7844580B53ED58FAA">
    <w:name w:val="7355BB0BC14A4CA7844580B53ED58FAA"/>
    <w:rsid w:val="00574AE3"/>
  </w:style>
  <w:style w:type="paragraph" w:customStyle="1" w:styleId="E50161FBA7164F069DFDA20B67119DE0">
    <w:name w:val="E50161FBA7164F069DFDA20B67119DE0"/>
    <w:rsid w:val="00574AE3"/>
  </w:style>
  <w:style w:type="paragraph" w:customStyle="1" w:styleId="422861004A184F64850CABC85C12B97A">
    <w:name w:val="422861004A184F64850CABC85C12B97A"/>
    <w:rsid w:val="00574AE3"/>
  </w:style>
  <w:style w:type="paragraph" w:customStyle="1" w:styleId="FEDDF103012A482EBD473D63FE15894E">
    <w:name w:val="FEDDF103012A482EBD473D63FE15894E"/>
    <w:rsid w:val="00574AE3"/>
  </w:style>
  <w:style w:type="paragraph" w:customStyle="1" w:styleId="6C7F353F1EE649B9B84622F7B99E8CBF">
    <w:name w:val="6C7F353F1EE649B9B84622F7B99E8CBF"/>
    <w:rsid w:val="00574AE3"/>
  </w:style>
  <w:style w:type="paragraph" w:customStyle="1" w:styleId="886D7C8E2AB844A08415FCEB93380EA3">
    <w:name w:val="886D7C8E2AB844A08415FCEB93380EA3"/>
    <w:rsid w:val="00574AE3"/>
  </w:style>
  <w:style w:type="paragraph" w:customStyle="1" w:styleId="A8E4FADA977E4AE2855C3FBD3AFCD0AC">
    <w:name w:val="A8E4FADA977E4AE2855C3FBD3AFCD0AC"/>
    <w:rsid w:val="00574AE3"/>
  </w:style>
  <w:style w:type="paragraph" w:customStyle="1" w:styleId="9D77C35810B44530AD04C27AE6F1D5A9">
    <w:name w:val="9D77C35810B44530AD04C27AE6F1D5A9"/>
    <w:rsid w:val="00574AE3"/>
  </w:style>
  <w:style w:type="paragraph" w:customStyle="1" w:styleId="A7F3443A31874947B21B431B31BE8629">
    <w:name w:val="A7F3443A31874947B21B431B31BE8629"/>
    <w:rsid w:val="00574AE3"/>
  </w:style>
  <w:style w:type="paragraph" w:customStyle="1" w:styleId="B84940CE06804ACD9B0E8E3BA53563B6">
    <w:name w:val="B84940CE06804ACD9B0E8E3BA53563B6"/>
    <w:rsid w:val="00574AE3"/>
  </w:style>
  <w:style w:type="paragraph" w:customStyle="1" w:styleId="ACB1D2CAFDE84E0CB3A109F05B045B2D">
    <w:name w:val="ACB1D2CAFDE84E0CB3A109F05B045B2D"/>
    <w:rsid w:val="00574AE3"/>
  </w:style>
  <w:style w:type="paragraph" w:customStyle="1" w:styleId="EB11EE00CB004EDDAD2A0D0C8635D1AD">
    <w:name w:val="EB11EE00CB004EDDAD2A0D0C8635D1AD"/>
    <w:rsid w:val="00574AE3"/>
  </w:style>
  <w:style w:type="paragraph" w:customStyle="1" w:styleId="05A5FEA51C1B45DF8E01B421A94159B7">
    <w:name w:val="05A5FEA51C1B45DF8E01B421A94159B7"/>
    <w:rsid w:val="00574AE3"/>
  </w:style>
  <w:style w:type="paragraph" w:customStyle="1" w:styleId="595028C9B624470B9917DAEA3EA73C2B">
    <w:name w:val="595028C9B624470B9917DAEA3EA73C2B"/>
    <w:rsid w:val="00574AE3"/>
  </w:style>
  <w:style w:type="paragraph" w:customStyle="1" w:styleId="D01959322CC34C559DCE016E4124A53F">
    <w:name w:val="D01959322CC34C559DCE016E4124A53F"/>
    <w:rsid w:val="00574AE3"/>
  </w:style>
  <w:style w:type="paragraph" w:customStyle="1" w:styleId="D0DA132E24DF472887329D5A434B4887">
    <w:name w:val="D0DA132E24DF472887329D5A434B4887"/>
    <w:rsid w:val="00574AE3"/>
  </w:style>
  <w:style w:type="paragraph" w:customStyle="1" w:styleId="0966A81D7F0546D3803C2970C22600E7">
    <w:name w:val="0966A81D7F0546D3803C2970C22600E7"/>
    <w:rsid w:val="00574AE3"/>
  </w:style>
  <w:style w:type="paragraph" w:customStyle="1" w:styleId="0535F988FA88497C96BD4308680097E8">
    <w:name w:val="0535F988FA88497C96BD4308680097E8"/>
    <w:rsid w:val="00574AE3"/>
  </w:style>
  <w:style w:type="paragraph" w:customStyle="1" w:styleId="7ABD2C0E576B49D5A9395A6231066338">
    <w:name w:val="7ABD2C0E576B49D5A9395A6231066338"/>
    <w:rsid w:val="00574AE3"/>
  </w:style>
  <w:style w:type="paragraph" w:customStyle="1" w:styleId="DD2A911855EA4D99A9CB58912104AD93">
    <w:name w:val="DD2A911855EA4D99A9CB58912104AD93"/>
    <w:rsid w:val="00574AE3"/>
  </w:style>
  <w:style w:type="paragraph" w:customStyle="1" w:styleId="104E99E110C0446A80C674C92889FA1B">
    <w:name w:val="104E99E110C0446A80C674C92889FA1B"/>
    <w:rsid w:val="00574AE3"/>
  </w:style>
  <w:style w:type="paragraph" w:customStyle="1" w:styleId="342DBEE0D4444E439BA5A082CE6924AD">
    <w:name w:val="342DBEE0D4444E439BA5A082CE6924AD"/>
    <w:rsid w:val="00574AE3"/>
  </w:style>
  <w:style w:type="paragraph" w:customStyle="1" w:styleId="13334067CCBB40C08EADDA583F09E77A">
    <w:name w:val="13334067CCBB40C08EADDA583F09E77A"/>
    <w:rsid w:val="00574AE3"/>
  </w:style>
  <w:style w:type="paragraph" w:customStyle="1" w:styleId="6037956B1AEB4922B16A9E7CFB572EFF">
    <w:name w:val="6037956B1AEB4922B16A9E7CFB572EFF"/>
    <w:rsid w:val="00574AE3"/>
  </w:style>
  <w:style w:type="paragraph" w:customStyle="1" w:styleId="E0F5F11DD525452D93B5A8B5B2D98642">
    <w:name w:val="E0F5F11DD525452D93B5A8B5B2D98642"/>
    <w:rsid w:val="00574AE3"/>
  </w:style>
  <w:style w:type="paragraph" w:customStyle="1" w:styleId="DE39568A2CC742969348110F8166779D">
    <w:name w:val="DE39568A2CC742969348110F8166779D"/>
    <w:rsid w:val="00574AE3"/>
  </w:style>
  <w:style w:type="paragraph" w:customStyle="1" w:styleId="16A16354DDCA40A49727AA70FE8681F1">
    <w:name w:val="16A16354DDCA40A49727AA70FE8681F1"/>
    <w:rsid w:val="00574AE3"/>
  </w:style>
  <w:style w:type="paragraph" w:customStyle="1" w:styleId="5FB53621C8AF46B298984FEB9CE4C09B">
    <w:name w:val="5FB53621C8AF46B298984FEB9CE4C09B"/>
    <w:rsid w:val="00574AE3"/>
  </w:style>
  <w:style w:type="paragraph" w:customStyle="1" w:styleId="3B80665AC51C4452BAD6E74FFDDF35DE">
    <w:name w:val="3B80665AC51C4452BAD6E74FFDDF35DE"/>
    <w:rsid w:val="00574AE3"/>
  </w:style>
  <w:style w:type="paragraph" w:customStyle="1" w:styleId="8673D415A31A4B939C2AB3B80DA605E5">
    <w:name w:val="8673D415A31A4B939C2AB3B80DA605E5"/>
    <w:rsid w:val="00574AE3"/>
  </w:style>
  <w:style w:type="paragraph" w:customStyle="1" w:styleId="FFDDB4964FE44BA6857585B340114B8B">
    <w:name w:val="FFDDB4964FE44BA6857585B340114B8B"/>
    <w:rsid w:val="00574AE3"/>
  </w:style>
  <w:style w:type="paragraph" w:customStyle="1" w:styleId="9A34D79322494DD5B35CE31FB6C08219">
    <w:name w:val="9A34D79322494DD5B35CE31FB6C08219"/>
    <w:rsid w:val="00574AE3"/>
  </w:style>
  <w:style w:type="paragraph" w:customStyle="1" w:styleId="87BF9B5796EB443195987226FC5115D9">
    <w:name w:val="87BF9B5796EB443195987226FC5115D9"/>
    <w:rsid w:val="00574AE3"/>
  </w:style>
  <w:style w:type="paragraph" w:customStyle="1" w:styleId="25205ABEDF2F44C3B0EF1E2F95BECEAE4">
    <w:name w:val="25205ABEDF2F44C3B0EF1E2F95BECEAE4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2">
    <w:name w:val="8D6C2A9B6799489CBA4D9CE7966BB483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2">
    <w:name w:val="19F0041891D6445898A936FACF3438C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1">
    <w:name w:val="275839C60BE24333BF680C0CA2A100D6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1">
    <w:name w:val="37AB4EF91694402C8D87F46BDB460C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1">
    <w:name w:val="3DB14D05DB334239AB38D413ADABC3F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1">
    <w:name w:val="87616824A8C748089ADFFB743349777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1">
    <w:name w:val="E50161FBA7164F069DFDA20B67119DE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1">
    <w:name w:val="422861004A184F64850CABC85C12B9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1">
    <w:name w:val="FEDDF103012A482EBD473D63FE1589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1">
    <w:name w:val="6C7F353F1EE649B9B84622F7B99E8CB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6D7C8E2AB844A08415FCEB93380EA31">
    <w:name w:val="886D7C8E2AB844A08415FCEB93380EA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4FADA977E4AE2855C3FBD3AFCD0AC1">
    <w:name w:val="A8E4FADA977E4AE2855C3FBD3AFCD0A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77C35810B44530AD04C27AE6F1D5A91">
    <w:name w:val="9D77C35810B44530AD04C27AE6F1D5A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F3443A31874947B21B431B31BE86291">
    <w:name w:val="A7F3443A31874947B21B431B31BE862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1">
    <w:name w:val="ACB1D2CAFDE84E0CB3A109F05B045B2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1">
    <w:name w:val="EB11EE00CB004EDDAD2A0D0C8635D1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1">
    <w:name w:val="05A5FEA51C1B45DF8E01B421A94159B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1">
    <w:name w:val="595028C9B624470B9917DAEA3EA73C2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1">
    <w:name w:val="D01959322CC34C559DCE016E4124A53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1">
    <w:name w:val="D0DA132E24DF472887329D5A434B488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1">
    <w:name w:val="0966A81D7F0546D3803C2970C22600E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1">
    <w:name w:val="0535F988FA88497C96BD4308680097E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1">
    <w:name w:val="7ABD2C0E576B49D5A9395A623106633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1">
    <w:name w:val="DD2A911855EA4D99A9CB58912104AD9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1">
    <w:name w:val="104E99E110C0446A80C674C92889FA1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1">
    <w:name w:val="342DBEE0D4444E439BA5A082CE6924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1">
    <w:name w:val="13334067CCBB40C08EADDA583F09E7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1">
    <w:name w:val="6037956B1AEB4922B16A9E7CFB572EF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1">
    <w:name w:val="E0F5F11DD525452D93B5A8B5B2D98642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1">
    <w:name w:val="DE39568A2CC742969348110F8166779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1">
    <w:name w:val="16A16354DDCA40A49727AA70FE8681F1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8D78874EC74917A167C684F9DAAAE1">
    <w:name w:val="828D78874EC74917A167C684F9DAAAE1"/>
    <w:rsid w:val="00574AE3"/>
  </w:style>
  <w:style w:type="paragraph" w:customStyle="1" w:styleId="9F4B5E4316E647438AB2AC3E0D13A815">
    <w:name w:val="9F4B5E4316E647438AB2AC3E0D13A815"/>
    <w:rsid w:val="00574AE3"/>
  </w:style>
  <w:style w:type="paragraph" w:customStyle="1" w:styleId="561BFACDF9CF4CA59FBFDDF33D23B573">
    <w:name w:val="561BFACDF9CF4CA59FBFDDF33D23B573"/>
    <w:rsid w:val="00574AE3"/>
  </w:style>
  <w:style w:type="paragraph" w:customStyle="1" w:styleId="67970FB082AB401FB1812603E4B2F89B">
    <w:name w:val="67970FB082AB401FB1812603E4B2F89B"/>
    <w:rsid w:val="00574AE3"/>
  </w:style>
  <w:style w:type="paragraph" w:customStyle="1" w:styleId="1D5B2DB69C434134ACD916D7ADD4E548">
    <w:name w:val="1D5B2DB69C434134ACD916D7ADD4E548"/>
    <w:rsid w:val="00574AE3"/>
  </w:style>
  <w:style w:type="paragraph" w:customStyle="1" w:styleId="154B735634674337983A32949EA7AB3A">
    <w:name w:val="154B735634674337983A32949EA7AB3A"/>
    <w:rsid w:val="00574AE3"/>
  </w:style>
  <w:style w:type="paragraph" w:customStyle="1" w:styleId="73A15981C91541218CC7BF566DA62887">
    <w:name w:val="73A15981C91541218CC7BF566DA62887"/>
    <w:rsid w:val="00574AE3"/>
  </w:style>
  <w:style w:type="paragraph" w:customStyle="1" w:styleId="1E854F678A274AAF80D52AABF0D9F42D">
    <w:name w:val="1E854F678A274AAF80D52AABF0D9F42D"/>
    <w:rsid w:val="00574AE3"/>
  </w:style>
  <w:style w:type="paragraph" w:customStyle="1" w:styleId="9AFF952BF5DB4A79B7C8B401AA5A07A5">
    <w:name w:val="9AFF952BF5DB4A79B7C8B401AA5A07A5"/>
    <w:rsid w:val="00574AE3"/>
  </w:style>
  <w:style w:type="paragraph" w:customStyle="1" w:styleId="19AD697602354FA8A5F33C532B3A508A">
    <w:name w:val="19AD697602354FA8A5F33C532B3A508A"/>
    <w:rsid w:val="00574AE3"/>
  </w:style>
  <w:style w:type="paragraph" w:customStyle="1" w:styleId="9D9759E9427B435AA2720A917B651838">
    <w:name w:val="9D9759E9427B435AA2720A917B651838"/>
    <w:rsid w:val="00574AE3"/>
  </w:style>
  <w:style w:type="paragraph" w:customStyle="1" w:styleId="4C0C0B70C96C4B6EB5DF67CAFC492F47">
    <w:name w:val="4C0C0B70C96C4B6EB5DF67CAFC492F47"/>
    <w:rsid w:val="00093F01"/>
  </w:style>
  <w:style w:type="paragraph" w:customStyle="1" w:styleId="66BDC45012104C1E8E26A5BE916D1CD5">
    <w:name w:val="66BDC45012104C1E8E26A5BE916D1CD5"/>
    <w:rsid w:val="00093F01"/>
  </w:style>
  <w:style w:type="paragraph" w:customStyle="1" w:styleId="786AFAB65BF54F24B3568F5D4141A78A">
    <w:name w:val="786AFAB65BF54F24B3568F5D4141A78A"/>
    <w:rsid w:val="00093F01"/>
  </w:style>
  <w:style w:type="paragraph" w:customStyle="1" w:styleId="95F2E87BAE1F4301AABCBFC676718761">
    <w:name w:val="95F2E87BAE1F4301AABCBFC676718761"/>
    <w:rsid w:val="00093F01"/>
  </w:style>
  <w:style w:type="paragraph" w:customStyle="1" w:styleId="BBCE34210E8A4B7D89A87E2155E8F8DC">
    <w:name w:val="BBCE34210E8A4B7D89A87E2155E8F8DC"/>
    <w:rsid w:val="00093F01"/>
  </w:style>
  <w:style w:type="paragraph" w:customStyle="1" w:styleId="51CDFD7D4D49495E9EC138502A56F08A">
    <w:name w:val="51CDFD7D4D49495E9EC138502A56F08A"/>
    <w:rsid w:val="00093F01"/>
  </w:style>
  <w:style w:type="paragraph" w:customStyle="1" w:styleId="CF7AA8E7B769489EA5BDC21A169B5815">
    <w:name w:val="CF7AA8E7B769489EA5BDC21A169B5815"/>
    <w:rsid w:val="00093F01"/>
  </w:style>
  <w:style w:type="paragraph" w:customStyle="1" w:styleId="9773E871F44D439188135DF2B0C9A09B">
    <w:name w:val="9773E871F44D439188135DF2B0C9A09B"/>
    <w:rsid w:val="00093F01"/>
  </w:style>
  <w:style w:type="paragraph" w:customStyle="1" w:styleId="F4ED7E2B798444729BC88DE0B03F2196">
    <w:name w:val="F4ED7E2B798444729BC88DE0B03F2196"/>
    <w:rsid w:val="00093F01"/>
  </w:style>
  <w:style w:type="paragraph" w:customStyle="1" w:styleId="D26CEDD79BC549BDBE8A5B84A873F3B5">
    <w:name w:val="D26CEDD79BC549BDBE8A5B84A873F3B5"/>
    <w:rsid w:val="00093F01"/>
  </w:style>
  <w:style w:type="paragraph" w:customStyle="1" w:styleId="06940B39DA544DE59B9A2896FCF3AD4A">
    <w:name w:val="06940B39DA544DE59B9A2896FCF3AD4A"/>
    <w:rsid w:val="00093F01"/>
  </w:style>
  <w:style w:type="paragraph" w:customStyle="1" w:styleId="04BF2781725143BB85D36BCDCE71F431">
    <w:name w:val="04BF2781725143BB85D36BCDCE71F431"/>
    <w:rsid w:val="00352896"/>
  </w:style>
  <w:style w:type="paragraph" w:customStyle="1" w:styleId="3D0511733AD24451932F1C156A092B03">
    <w:name w:val="3D0511733AD24451932F1C156A092B03"/>
    <w:rsid w:val="00352896"/>
  </w:style>
  <w:style w:type="paragraph" w:customStyle="1" w:styleId="9F206457BE5F44009828E6F20C638D3D">
    <w:name w:val="9F206457BE5F44009828E6F20C638D3D"/>
    <w:rsid w:val="00352896"/>
  </w:style>
  <w:style w:type="paragraph" w:customStyle="1" w:styleId="5122633B565D412FA2AE2CEE407CFF5D">
    <w:name w:val="5122633B565D412FA2AE2CEE407CFF5D"/>
    <w:rsid w:val="00352896"/>
  </w:style>
  <w:style w:type="paragraph" w:customStyle="1" w:styleId="BC79AFF67FAB43D38BC2F5C4C9C7BEF3">
    <w:name w:val="BC79AFF67FAB43D38BC2F5C4C9C7BEF3"/>
    <w:rsid w:val="00352896"/>
  </w:style>
  <w:style w:type="paragraph" w:customStyle="1" w:styleId="B8EC8A86327E4FDDA6AF75449B4BDE85">
    <w:name w:val="B8EC8A86327E4FDDA6AF75449B4BDE85"/>
    <w:rsid w:val="00F22240"/>
  </w:style>
  <w:style w:type="paragraph" w:customStyle="1" w:styleId="FC1047A0D4074CB3BBA5F1FC6ACECE79">
    <w:name w:val="FC1047A0D4074CB3BBA5F1FC6ACECE79"/>
    <w:rsid w:val="00F22240"/>
  </w:style>
  <w:style w:type="paragraph" w:customStyle="1" w:styleId="21029D2193234168A5F18411E8EA3007">
    <w:name w:val="21029D2193234168A5F18411E8EA3007"/>
    <w:rsid w:val="00F22240"/>
  </w:style>
  <w:style w:type="paragraph" w:customStyle="1" w:styleId="9670F320532C4593B1BBC2EF3A17301C">
    <w:name w:val="9670F320532C4593B1BBC2EF3A17301C"/>
    <w:rsid w:val="00935FD9"/>
  </w:style>
  <w:style w:type="paragraph" w:customStyle="1" w:styleId="5F734FE3827A41FD9E9814690B09BB1D">
    <w:name w:val="5F734FE3827A41FD9E9814690B09BB1D"/>
    <w:rsid w:val="00935FD9"/>
  </w:style>
  <w:style w:type="paragraph" w:customStyle="1" w:styleId="A1109DE5773142169D7C3EEFA85F807C">
    <w:name w:val="A1109DE5773142169D7C3EEFA85F807C"/>
    <w:rsid w:val="00935FD9"/>
  </w:style>
  <w:style w:type="paragraph" w:customStyle="1" w:styleId="B0AE29B332AA481FAE60FD126B0565A5">
    <w:name w:val="B0AE29B332AA481FAE60FD126B0565A5"/>
    <w:rsid w:val="00935FD9"/>
  </w:style>
  <w:style w:type="paragraph" w:customStyle="1" w:styleId="DB28752C48F74FE8B238BF2A8D3873F7">
    <w:name w:val="DB28752C48F74FE8B238BF2A8D3873F7"/>
    <w:rsid w:val="00B61317"/>
  </w:style>
  <w:style w:type="paragraph" w:customStyle="1" w:styleId="5CD66866BC2E467E84A6074ACB160EC7">
    <w:name w:val="5CD66866BC2E467E84A6074ACB160EC7"/>
    <w:rsid w:val="00B61317"/>
  </w:style>
  <w:style w:type="paragraph" w:customStyle="1" w:styleId="09A1A5C02BDC42E89BB87678FB5F7E74">
    <w:name w:val="09A1A5C02BDC42E89BB87678FB5F7E74"/>
    <w:rsid w:val="00B61317"/>
  </w:style>
  <w:style w:type="paragraph" w:customStyle="1" w:styleId="9839D8C66712469ABFF2D041EC0300E2">
    <w:name w:val="9839D8C66712469ABFF2D041EC0300E2"/>
    <w:rsid w:val="00B61317"/>
  </w:style>
  <w:style w:type="paragraph" w:customStyle="1" w:styleId="D4DB4D18F0BD4CDDA80D1B09F81850E1">
    <w:name w:val="D4DB4D18F0BD4CDDA80D1B09F81850E1"/>
    <w:rsid w:val="00B61317"/>
  </w:style>
  <w:style w:type="paragraph" w:customStyle="1" w:styleId="C5A026E4E69749D9A4958137A3EA4502">
    <w:name w:val="C5A026E4E69749D9A4958137A3EA4502"/>
    <w:rsid w:val="00B61317"/>
  </w:style>
  <w:style w:type="paragraph" w:customStyle="1" w:styleId="25205ABEDF2F44C3B0EF1E2F95BECEAE5">
    <w:name w:val="25205ABEDF2F44C3B0EF1E2F95BECEAE5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3">
    <w:name w:val="8D6C2A9B6799489CBA4D9CE7966BB483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3">
    <w:name w:val="19F0041891D6445898A936FACF3438CB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2">
    <w:name w:val="275839C60BE24333BF680C0CA2A100D6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2">
    <w:name w:val="37AB4EF91694402C8D87F46BDB460C4E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2">
    <w:name w:val="3DB14D05DB334239AB38D413ADABC3F0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2">
    <w:name w:val="87616824A8C748089ADFFB743349777C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0C0B70C96C4B6EB5DF67CAFC492F471">
    <w:name w:val="4C0C0B70C96C4B6EB5DF67CAFC492F47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2">
    <w:name w:val="E50161FBA7164F069DFDA20B67119DE0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2">
    <w:name w:val="422861004A184F64850CABC85C12B97A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2">
    <w:name w:val="FEDDF103012A482EBD473D63FE15894E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BF2781725143BB85D36BCDCE71F4311">
    <w:name w:val="04BF2781725143BB85D36BCDCE71F431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2">
    <w:name w:val="ACB1D2CAFDE84E0CB3A109F05B045B2D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2">
    <w:name w:val="EB11EE00CB004EDDAD2A0D0C8635D1AD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2">
    <w:name w:val="05A5FEA51C1B45DF8E01B421A94159B7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2">
    <w:name w:val="595028C9B624470B9917DAEA3EA73C2B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2">
    <w:name w:val="D01959322CC34C559DCE016E4124A53F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2">
    <w:name w:val="D0DA132E24DF472887329D5A434B4887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BDC45012104C1E8E26A5BE916D1CD51">
    <w:name w:val="66BDC45012104C1E8E26A5BE916D1CD5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2">
    <w:name w:val="0966A81D7F0546D3803C2970C22600E7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2">
    <w:name w:val="0535F988FA88497C96BD4308680097E8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2">
    <w:name w:val="7ABD2C0E576B49D5A9395A6231066338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2">
    <w:name w:val="DD2A911855EA4D99A9CB58912104AD93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2">
    <w:name w:val="104E99E110C0446A80C674C92889FA1B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2">
    <w:name w:val="342DBEE0D4444E439BA5A082CE6924AD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2">
    <w:name w:val="13334067CCBB40C08EADDA583F09E77A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2">
    <w:name w:val="6037956B1AEB4922B16A9E7CFB572EFF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2">
    <w:name w:val="E0F5F11DD525452D93B5A8B5B2D98642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2">
    <w:name w:val="DE39568A2CC742969348110F8166779D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2">
    <w:name w:val="16A16354DDCA40A49727AA70FE8681F1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F2E87BAE1F4301AABCBFC6767187611">
    <w:name w:val="95F2E87BAE1F4301AABCBFC676718761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CE34210E8A4B7D89A87E2155E8F8DC1">
    <w:name w:val="BBCE34210E8A4B7D89A87E2155E8F8DC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CDFD7D4D49495E9EC138502A56F08A1">
    <w:name w:val="51CDFD7D4D49495E9EC138502A56F08A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7AA8E7B769489EA5BDC21A169B58151">
    <w:name w:val="CF7AA8E7B769489EA5BDC21A169B5815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C79AFF67FAB43D38BC2F5C4C9C7BEF31">
    <w:name w:val="BC79AFF67FAB43D38BC2F5C4C9C7BEF3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1">
    <w:name w:val="AF79FD9D06454BC9846849D432CF0EF91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DB4D18F0BD4CDDA80D1B09F81850E11">
    <w:name w:val="D4DB4D18F0BD4CDDA80D1B09F81850E11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6">
    <w:name w:val="25205ABEDF2F44C3B0EF1E2F95BECEAE6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2">
    <w:name w:val="ED8A77C8848E42DC82581E55789A7D721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4">
    <w:name w:val="8D6C2A9B6799489CBA4D9CE7966BB4834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4">
    <w:name w:val="19F0041891D6445898A936FACF3438CB4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3">
    <w:name w:val="275839C60BE24333BF680C0CA2A100D6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3">
    <w:name w:val="37AB4EF91694402C8D87F46BDB460C4E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3">
    <w:name w:val="3DB14D05DB334239AB38D413ADABC3F0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3">
    <w:name w:val="87616824A8C748089ADFFB743349777C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0C0B70C96C4B6EB5DF67CAFC492F472">
    <w:name w:val="4C0C0B70C96C4B6EB5DF67CAFC492F47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3">
    <w:name w:val="E50161FBA7164F069DFDA20B67119DE0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3">
    <w:name w:val="422861004A184F64850CABC85C12B97A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3">
    <w:name w:val="FEDDF103012A482EBD473D63FE15894E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BF2781725143BB85D36BCDCE71F4312">
    <w:name w:val="04BF2781725143BB85D36BCDCE71F431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3">
    <w:name w:val="ACB1D2CAFDE84E0CB3A109F05B045B2D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3">
    <w:name w:val="EB11EE00CB004EDDAD2A0D0C8635D1AD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3">
    <w:name w:val="05A5FEA51C1B45DF8E01B421A94159B7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3">
    <w:name w:val="595028C9B624470B9917DAEA3EA73C2B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3">
    <w:name w:val="D01959322CC34C559DCE016E4124A53F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3">
    <w:name w:val="D0DA132E24DF472887329D5A434B4887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BDC45012104C1E8E26A5BE916D1CD52">
    <w:name w:val="66BDC45012104C1E8E26A5BE916D1CD5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3">
    <w:name w:val="0966A81D7F0546D3803C2970C22600E7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3">
    <w:name w:val="0535F988FA88497C96BD4308680097E8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3">
    <w:name w:val="7ABD2C0E576B49D5A9395A6231066338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3">
    <w:name w:val="DD2A911855EA4D99A9CB58912104AD93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3">
    <w:name w:val="104E99E110C0446A80C674C92889FA1B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3">
    <w:name w:val="342DBEE0D4444E439BA5A082CE6924AD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3">
    <w:name w:val="13334067CCBB40C08EADDA583F09E77A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3">
    <w:name w:val="6037956B1AEB4922B16A9E7CFB572EFF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3">
    <w:name w:val="E0F5F11DD525452D93B5A8B5B2D98642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3">
    <w:name w:val="DE39568A2CC742969348110F8166779D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3">
    <w:name w:val="16A16354DDCA40A49727AA70FE8681F13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F2E87BAE1F4301AABCBFC6767187612">
    <w:name w:val="95F2E87BAE1F4301AABCBFC676718761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CE34210E8A4B7D89A87E2155E8F8DC2">
    <w:name w:val="BBCE34210E8A4B7D89A87E2155E8F8DC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CDFD7D4D49495E9EC138502A56F08A2">
    <w:name w:val="51CDFD7D4D49495E9EC138502A56F08A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7AA8E7B769489EA5BDC21A169B58152">
    <w:name w:val="CF7AA8E7B769489EA5BDC21A169B5815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C79AFF67FAB43D38BC2F5C4C9C7BEF32">
    <w:name w:val="BC79AFF67FAB43D38BC2F5C4C9C7BEF3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2">
    <w:name w:val="AF79FD9D06454BC9846849D432CF0EF91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DB4D18F0BD4CDDA80D1B09F81850E12">
    <w:name w:val="D4DB4D18F0BD4CDDA80D1B09F81850E12"/>
    <w:rsid w:val="00B613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E7352-95CE-4D61-A1EA-E321A3A7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4</TotalTime>
  <Pages>3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7</cp:revision>
  <cp:lastPrinted>2020-12-07T14:26:00Z</cp:lastPrinted>
  <dcterms:created xsi:type="dcterms:W3CDTF">2021-05-27T18:00:00Z</dcterms:created>
  <dcterms:modified xsi:type="dcterms:W3CDTF">2021-12-14T20:09:00Z</dcterms:modified>
</cp:coreProperties>
</file>