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84674A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421683" w:rsidRDefault="00421683" w:rsidP="0066568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QUESTIONNAIRE SUR L’AUTONOMIE DE L’ENFANT SUIVI PONCTUEL LONG TERME </w:t>
            </w:r>
            <w:r w:rsidR="0066568E">
              <w:rPr>
                <w:rFonts w:asciiTheme="minorHAnsi" w:hAnsiTheme="minorHAnsi" w:cstheme="minorHAnsi"/>
                <w:b/>
              </w:rPr>
              <w:t>(SPLT) (</w:t>
            </w:r>
            <w:r w:rsidR="00CE2D9E">
              <w:rPr>
                <w:rFonts w:asciiTheme="minorHAnsi" w:hAnsiTheme="minorHAnsi" w:cstheme="minorHAnsi"/>
                <w:b/>
              </w:rPr>
              <w:t xml:space="preserve">12 </w:t>
            </w:r>
            <w:r w:rsidR="0066568E">
              <w:rPr>
                <w:rFonts w:asciiTheme="minorHAnsi" w:hAnsiTheme="minorHAnsi" w:cstheme="minorHAnsi"/>
                <w:b/>
              </w:rPr>
              <w:t>-</w:t>
            </w:r>
            <w:r w:rsidR="00CE2D9E">
              <w:rPr>
                <w:rFonts w:asciiTheme="minorHAnsi" w:hAnsiTheme="minorHAnsi" w:cstheme="minorHAnsi"/>
                <w:b/>
              </w:rPr>
              <w:t xml:space="preserve"> 24</w:t>
            </w:r>
            <w:r w:rsidR="00BD2680">
              <w:rPr>
                <w:rFonts w:asciiTheme="minorHAnsi" w:hAnsiTheme="minorHAnsi" w:cstheme="minorHAnsi"/>
                <w:b/>
              </w:rPr>
              <w:t xml:space="preserve"> </w:t>
            </w:r>
            <w:r w:rsidR="00A070C5">
              <w:rPr>
                <w:rFonts w:asciiTheme="minorHAnsi" w:hAnsiTheme="minorHAnsi" w:cstheme="minorHAnsi"/>
                <w:b/>
              </w:rPr>
              <w:t>MOIS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58699E" w:rsidRPr="00472AC0" w:rsidTr="0058699E">
        <w:trPr>
          <w:trHeight w:val="367"/>
        </w:trPr>
        <w:tc>
          <w:tcPr>
            <w:tcW w:w="2715" w:type="dxa"/>
            <w:vAlign w:val="bottom"/>
          </w:tcPr>
          <w:p w:rsidR="0058699E" w:rsidRPr="00472AC0" w:rsidRDefault="0058699E" w:rsidP="00DF095A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48E30F560B3343EE8C9C6A2CB91CAE3C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58699E" w:rsidRPr="00472AC0" w:rsidRDefault="0058699E" w:rsidP="008055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58699E" w:rsidRPr="00A1501D" w:rsidRDefault="0058699E" w:rsidP="00A1501D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aaaa/mm/jj</w:t>
            </w:r>
          </w:p>
        </w:tc>
      </w:tr>
      <w:tr w:rsidR="0058699E" w:rsidRPr="00472AC0" w:rsidTr="00397A45">
        <w:trPr>
          <w:trHeight w:val="413"/>
        </w:trPr>
        <w:tc>
          <w:tcPr>
            <w:tcW w:w="2715" w:type="dxa"/>
            <w:vAlign w:val="bottom"/>
          </w:tcPr>
          <w:p w:rsidR="0058699E" w:rsidRDefault="0058699E" w:rsidP="00DF095A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7781CAC97E6041A885DE214D7C37DAFA"/>
            </w:placeholder>
          </w:sdtPr>
          <w:sdtEndPr/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8699E" w:rsidRDefault="0058699E" w:rsidP="008055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397A45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</w:t>
      </w:r>
      <w:r w:rsidR="004C65E8">
        <w:rPr>
          <w:rFonts w:asciiTheme="minorHAnsi" w:hAnsiTheme="minorHAnsi" w:cstheme="minorHAnsi"/>
          <w:i/>
          <w:sz w:val="16"/>
          <w:szCs w:val="16"/>
        </w:rPr>
        <w:t xml:space="preserve">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r w:rsidR="00A1501D" w:rsidRPr="00DA6D36">
        <w:rPr>
          <w:rFonts w:asciiTheme="minorHAnsi" w:hAnsiTheme="minorHAnsi" w:cstheme="minorHAnsi"/>
          <w:i/>
          <w:sz w:val="16"/>
          <w:szCs w:val="16"/>
        </w:rPr>
        <w:t>Père</w:t>
      </w:r>
      <w:r w:rsidRPr="00DA6D36">
        <w:rPr>
          <w:rFonts w:asciiTheme="minorHAnsi" w:hAnsiTheme="minorHAnsi" w:cstheme="minorHAnsi"/>
          <w:i/>
          <w:sz w:val="16"/>
          <w:szCs w:val="16"/>
        </w:rPr>
        <w:t>, mère, autre)</w:t>
      </w:r>
    </w:p>
    <w:p w:rsidR="001D4782" w:rsidRDefault="001D4782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F604A7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Autonomie personnelle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B53452" w:rsidRPr="00472AC0" w:rsidTr="009755FF">
        <w:trPr>
          <w:trHeight w:val="454"/>
        </w:trPr>
        <w:tc>
          <w:tcPr>
            <w:tcW w:w="2263" w:type="dxa"/>
          </w:tcPr>
          <w:p w:rsidR="00F604A7" w:rsidRPr="00472AC0" w:rsidRDefault="00CE2D9E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manger avec des ustensiles</w:t>
            </w:r>
          </w:p>
        </w:tc>
        <w:tc>
          <w:tcPr>
            <w:tcW w:w="1276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8D6C2A9B6799489CBA4D9CE7966BB48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B53452" w:rsidRPr="00472AC0" w:rsidTr="0058699E">
        <w:trPr>
          <w:trHeight w:val="454"/>
        </w:trPr>
        <w:tc>
          <w:tcPr>
            <w:tcW w:w="2263" w:type="dxa"/>
            <w:vAlign w:val="center"/>
          </w:tcPr>
          <w:p w:rsidR="00F604A7" w:rsidRPr="00472AC0" w:rsidRDefault="00CE2D9E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Boit au gobelet</w:t>
            </w:r>
          </w:p>
        </w:tc>
        <w:tc>
          <w:tcPr>
            <w:tcW w:w="1276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19F0041891D6445898A936FACF3438C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CE2D9E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Enlève quelques vêtements</w:t>
            </w:r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275839C60BE24333BF680C0CA2A100D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CE2D9E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Participe à l’habillage (tend les bras et les jambes)</w:t>
            </w:r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37AB4EF91694402C8D87F46BDB460C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CE2D9E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 capable de s’endormir seul</w:t>
            </w:r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286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1066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47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6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940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96322"/>
            <w:placeholder>
              <w:docPart w:val="3DB14D05DB334239AB38D413ADABC3F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CE2D9E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Participe aux soins d’hygiène (ex. : se brosser les dents)</w:t>
            </w:r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953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785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22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6621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84674A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6461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4095221"/>
            <w:placeholder>
              <w:docPart w:val="87616824A8C748089ADFFB743349777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E2D9E" w:rsidRPr="00472AC0" w:rsidTr="009755FF">
        <w:trPr>
          <w:trHeight w:val="454"/>
        </w:trPr>
        <w:tc>
          <w:tcPr>
            <w:tcW w:w="2263" w:type="dxa"/>
          </w:tcPr>
          <w:p w:rsidR="00CE2D9E" w:rsidRPr="00472AC0" w:rsidRDefault="00CE2D9E" w:rsidP="00CE2D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aller sur le pot</w:t>
            </w:r>
          </w:p>
        </w:tc>
        <w:tc>
          <w:tcPr>
            <w:tcW w:w="1276" w:type="dxa"/>
            <w:vAlign w:val="center"/>
          </w:tcPr>
          <w:p w:rsidR="00CE2D9E" w:rsidRDefault="0084674A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570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2D9E" w:rsidRDefault="0084674A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834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2D9E" w:rsidRDefault="0084674A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89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2D9E" w:rsidRDefault="0084674A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371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2D9E" w:rsidRDefault="0084674A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2723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12888154"/>
            <w:placeholder>
              <w:docPart w:val="4C0C0B70C96C4B6EB5DF67CAFC492F4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2D9E" w:rsidRDefault="00CE2D9E" w:rsidP="00CE2D9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4C65E8" w:rsidRDefault="004C65E8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E39BB" w:rsidRPr="00A46D86" w:rsidTr="001436A8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CE39BB" w:rsidRPr="0055248C" w:rsidRDefault="00621A47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Intégration et préparation préscolaire / garderie</w:t>
            </w:r>
          </w:p>
        </w:tc>
      </w:tr>
      <w:tr w:rsidR="00CE39BB" w:rsidRPr="00A46D86" w:rsidTr="001436A8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21A47" w:rsidRPr="00472AC0" w:rsidTr="001436A8">
        <w:trPr>
          <w:trHeight w:val="454"/>
        </w:trPr>
        <w:tc>
          <w:tcPr>
            <w:tcW w:w="2263" w:type="dxa"/>
          </w:tcPr>
          <w:p w:rsidR="00CE39BB" w:rsidRPr="00472AC0" w:rsidRDefault="00A070C5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gribouiller (avec une prise grossière du crayon)</w:t>
            </w:r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39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69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05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1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61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3326711"/>
            <w:placeholder>
              <w:docPart w:val="E50161FBA7164F069DFDA20B67119DE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1436A8">
        <w:trPr>
          <w:trHeight w:val="454"/>
        </w:trPr>
        <w:tc>
          <w:tcPr>
            <w:tcW w:w="2263" w:type="dxa"/>
          </w:tcPr>
          <w:p w:rsidR="00CE39BB" w:rsidRPr="00472AC0" w:rsidRDefault="00A070C5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Aime regarder les images et tourner les pages d’un livre</w:t>
            </w:r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56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56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0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33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49576083"/>
            <w:placeholder>
              <w:docPart w:val="422861004A184F64850CABC85C12B97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E39BB" w:rsidRPr="00472AC0" w:rsidTr="001436A8">
        <w:trPr>
          <w:trHeight w:val="454"/>
        </w:trPr>
        <w:tc>
          <w:tcPr>
            <w:tcW w:w="2263" w:type="dxa"/>
          </w:tcPr>
          <w:p w:rsidR="00CE39BB" w:rsidRPr="00472AC0" w:rsidRDefault="00A070C5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Fait des encastrements simples (ex. : casse-tête)</w:t>
            </w:r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03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55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39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28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37913848"/>
            <w:placeholder>
              <w:docPart w:val="FEDDF103012A482EBD473D63FE1589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E39BB" w:rsidRPr="00472AC0" w:rsidTr="0058699E">
        <w:trPr>
          <w:trHeight w:val="1055"/>
        </w:trPr>
        <w:tc>
          <w:tcPr>
            <w:tcW w:w="2263" w:type="dxa"/>
            <w:vAlign w:val="center"/>
          </w:tcPr>
          <w:p w:rsidR="006312E8" w:rsidRPr="006312E8" w:rsidRDefault="00A070C5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Réalise des jeux d’empilage (ex. : tour de blocs)</w:t>
            </w:r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0842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9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619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3134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7433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8493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721788011"/>
            <w:placeholder>
              <w:docPart w:val="6C7F353F1EE649B9B84622F7B99E8CB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Pr="006312E8" w:rsidRDefault="006312E8" w:rsidP="006312E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C65E8" w:rsidRPr="00472AC0" w:rsidTr="00A1501D">
        <w:trPr>
          <w:trHeight w:val="45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4C65E8" w:rsidRPr="00E57352" w:rsidRDefault="004C65E8" w:rsidP="004C65E8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7352"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4C65E8" w:rsidRPr="00472AC0" w:rsidTr="001436A8">
        <w:trPr>
          <w:trHeight w:val="454"/>
        </w:trPr>
        <w:tc>
          <w:tcPr>
            <w:tcW w:w="2263" w:type="dxa"/>
          </w:tcPr>
          <w:p w:rsidR="004C65E8" w:rsidRPr="00472AC0" w:rsidRDefault="004C65E8" w:rsidP="004C65E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S’intéresse à de nouveaux jeux</w:t>
            </w:r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396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92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683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2279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456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56108966"/>
            <w:placeholder>
              <w:docPart w:val="A460922E65814F3D9E0B30B8ED83E17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C65E8" w:rsidRDefault="004C65E8" w:rsidP="004C65E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C65E8" w:rsidRPr="00472AC0" w:rsidTr="001436A8">
        <w:trPr>
          <w:trHeight w:val="454"/>
        </w:trPr>
        <w:tc>
          <w:tcPr>
            <w:tcW w:w="2263" w:type="dxa"/>
          </w:tcPr>
          <w:p w:rsidR="004C65E8" w:rsidRPr="00472AC0" w:rsidRDefault="004C65E8" w:rsidP="004C65E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les objets selon leur fonction (ex. : faire rouler une voiture)</w:t>
            </w:r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598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4255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742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056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213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50358969"/>
            <w:placeholder>
              <w:docPart w:val="D0C7B3FE949D40C4A68E5F2698B0108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C65E8" w:rsidRDefault="004C65E8" w:rsidP="004C65E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C65E8" w:rsidRPr="00472AC0" w:rsidTr="001436A8">
        <w:trPr>
          <w:trHeight w:val="454"/>
        </w:trPr>
        <w:tc>
          <w:tcPr>
            <w:tcW w:w="2263" w:type="dxa"/>
          </w:tcPr>
          <w:p w:rsidR="004C65E8" w:rsidRPr="00472AC0" w:rsidRDefault="004C65E8" w:rsidP="004C65E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lancer un ballon</w:t>
            </w:r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6641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50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18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761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473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41106626"/>
            <w:placeholder>
              <w:docPart w:val="DEE0CC141CB14D86B32BC2A3F25EB41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C65E8" w:rsidRDefault="004C65E8" w:rsidP="004C65E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C65E8" w:rsidRPr="00472AC0" w:rsidTr="001436A8">
        <w:trPr>
          <w:trHeight w:val="454"/>
        </w:trPr>
        <w:tc>
          <w:tcPr>
            <w:tcW w:w="2263" w:type="dxa"/>
          </w:tcPr>
          <w:p w:rsidR="004C65E8" w:rsidRPr="00472AC0" w:rsidRDefault="004C65E8" w:rsidP="004C65E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Danse au rythme de la musique</w:t>
            </w:r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6936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710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8353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2914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C65E8" w:rsidRDefault="0084674A" w:rsidP="004C65E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793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E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29634328"/>
            <w:placeholder>
              <w:docPart w:val="A3C88C257D374D07973CC6661C38C3C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C65E8" w:rsidRDefault="004C65E8" w:rsidP="004C65E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p w:rsidR="00663696" w:rsidRDefault="00663696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D044B8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D044B8" w:rsidRPr="0055248C" w:rsidRDefault="00D044B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Déplacements / Loisirs</w:t>
            </w:r>
          </w:p>
        </w:tc>
      </w:tr>
      <w:tr w:rsidR="00D044B8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D044B8" w:rsidRPr="00472AC0" w:rsidTr="00DD3D17">
        <w:trPr>
          <w:trHeight w:val="397"/>
        </w:trPr>
        <w:tc>
          <w:tcPr>
            <w:tcW w:w="2263" w:type="dxa"/>
          </w:tcPr>
          <w:p w:rsidR="00D044B8" w:rsidRPr="00472AC0" w:rsidRDefault="0064202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déplace en marchant dans la maison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ACB1D2CAFDE84E0CB3A109F05B045B2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DD3D17">
        <w:trPr>
          <w:trHeight w:val="397"/>
        </w:trPr>
        <w:tc>
          <w:tcPr>
            <w:tcW w:w="2263" w:type="dxa"/>
          </w:tcPr>
          <w:p w:rsidR="00D044B8" w:rsidRPr="00472AC0" w:rsidRDefault="0064202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Monte l’escalier avec appui, sans alterner les jambes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EB11EE00CB004EDDAD2A0D0C8635D1A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DD3D17">
        <w:trPr>
          <w:trHeight w:val="397"/>
        </w:trPr>
        <w:tc>
          <w:tcPr>
            <w:tcW w:w="2263" w:type="dxa"/>
          </w:tcPr>
          <w:p w:rsidR="00D044B8" w:rsidRPr="00472AC0" w:rsidRDefault="0064202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Descend l’escalier à 4 pattes ou debout de côté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2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770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5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9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7444106"/>
            <w:placeholder>
              <w:docPart w:val="05A5FEA51C1B45DF8E01B421A94159B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58699E">
        <w:trPr>
          <w:trHeight w:val="397"/>
        </w:trPr>
        <w:tc>
          <w:tcPr>
            <w:tcW w:w="2263" w:type="dxa"/>
            <w:vAlign w:val="center"/>
          </w:tcPr>
          <w:p w:rsidR="00D044B8" w:rsidRPr="00472AC0" w:rsidRDefault="00642022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Grimpe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5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69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7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63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279534835"/>
            <w:placeholder>
              <w:docPart w:val="595028C9B624470B9917DAEA3EA73C2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58699E">
        <w:trPr>
          <w:trHeight w:val="397"/>
        </w:trPr>
        <w:tc>
          <w:tcPr>
            <w:tcW w:w="2263" w:type="dxa"/>
            <w:vAlign w:val="center"/>
          </w:tcPr>
          <w:p w:rsidR="00D044B8" w:rsidRPr="00472AC0" w:rsidRDefault="00642022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courir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84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944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367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13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57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99925642"/>
            <w:placeholder>
              <w:docPart w:val="D01959322CC34C559DCE016E4124A53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DD3D17">
        <w:trPr>
          <w:trHeight w:val="397"/>
        </w:trPr>
        <w:tc>
          <w:tcPr>
            <w:tcW w:w="2263" w:type="dxa"/>
          </w:tcPr>
          <w:p w:rsidR="00D044B8" w:rsidRPr="00472AC0" w:rsidRDefault="0064202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S’accroupit pour ramasser un objet au sol</w:t>
            </w:r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5602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048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481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485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69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28695192"/>
            <w:placeholder>
              <w:docPart w:val="D0DA132E24DF472887329D5A434B488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42022" w:rsidRPr="00472AC0" w:rsidTr="00DD3D17">
        <w:trPr>
          <w:trHeight w:val="397"/>
        </w:trPr>
        <w:tc>
          <w:tcPr>
            <w:tcW w:w="2263" w:type="dxa"/>
          </w:tcPr>
          <w:p w:rsidR="00642022" w:rsidRPr="00472AC0" w:rsidRDefault="00642022" w:rsidP="0064202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Tient la main de l’adulte pour marcher dehors</w:t>
            </w:r>
          </w:p>
        </w:tc>
        <w:tc>
          <w:tcPr>
            <w:tcW w:w="1276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6360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106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6636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02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812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423576397"/>
            <w:placeholder>
              <w:docPart w:val="66BDC45012104C1E8E26A5BE916D1CD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42022" w:rsidRDefault="00642022" w:rsidP="0064202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42022" w:rsidRPr="00472AC0" w:rsidTr="00DD3D17">
        <w:trPr>
          <w:trHeight w:val="397"/>
        </w:trPr>
        <w:tc>
          <w:tcPr>
            <w:tcW w:w="2263" w:type="dxa"/>
          </w:tcPr>
          <w:p w:rsidR="00642022" w:rsidRPr="00472AC0" w:rsidRDefault="00642022" w:rsidP="0064202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sauter à deux pieds</w:t>
            </w:r>
          </w:p>
        </w:tc>
        <w:tc>
          <w:tcPr>
            <w:tcW w:w="1276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571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773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039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42022" w:rsidRDefault="0084674A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96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83603963"/>
            <w:placeholder>
              <w:docPart w:val="786AFAB65BF54F24B3568F5D4141A78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42022" w:rsidRDefault="00642022" w:rsidP="0064202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663696" w:rsidRDefault="00663696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904FB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656BF7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Communication et relations interpersonnelles</w:t>
            </w:r>
          </w:p>
        </w:tc>
      </w:tr>
      <w:tr w:rsidR="00656BF7" w:rsidRPr="00A46D86" w:rsidTr="00904FB4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56BF7" w:rsidRPr="00472AC0" w:rsidTr="0058699E">
        <w:trPr>
          <w:trHeight w:val="454"/>
        </w:trPr>
        <w:tc>
          <w:tcPr>
            <w:tcW w:w="2263" w:type="dxa"/>
            <w:vAlign w:val="center"/>
          </w:tcPr>
          <w:p w:rsidR="00656BF7" w:rsidRPr="00472AC0" w:rsidRDefault="004144B8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S’intéresse aux enfants</w:t>
            </w:r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0966A81D7F0546D3803C2970C22600E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904FB4">
        <w:trPr>
          <w:trHeight w:val="454"/>
        </w:trPr>
        <w:tc>
          <w:tcPr>
            <w:tcW w:w="2263" w:type="dxa"/>
          </w:tcPr>
          <w:p w:rsidR="00656BF7" w:rsidRPr="00472AC0" w:rsidRDefault="004144B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Manifeste des préférences</w:t>
            </w:r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0535F988FA88497C96BD4308680097E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904FB4">
        <w:trPr>
          <w:trHeight w:val="454"/>
        </w:trPr>
        <w:tc>
          <w:tcPr>
            <w:tcW w:w="2263" w:type="dxa"/>
          </w:tcPr>
          <w:p w:rsidR="00656BF7" w:rsidRPr="00472AC0" w:rsidRDefault="004144B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Imite des sons (ex. : animaux) et des mots (répète pour apprendre)</w:t>
            </w:r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7ABD2C0E576B49D5A9395A623106633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904FB4">
        <w:trPr>
          <w:trHeight w:val="454"/>
        </w:trPr>
        <w:tc>
          <w:tcPr>
            <w:tcW w:w="2263" w:type="dxa"/>
          </w:tcPr>
          <w:p w:rsidR="00656BF7" w:rsidRPr="00472AC0" w:rsidRDefault="004144B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le langage pour entrer en interaction, pour refuser, pour poser des questions</w:t>
            </w:r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DD2A911855EA4D99A9CB58912104AD9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904FB4">
        <w:trPr>
          <w:trHeight w:val="454"/>
        </w:trPr>
        <w:tc>
          <w:tcPr>
            <w:tcW w:w="2263" w:type="dxa"/>
          </w:tcPr>
          <w:p w:rsidR="00656BF7" w:rsidRPr="00472AC0" w:rsidRDefault="004144B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S’exprime de plus en plus par des mots et débute des phrases de 2 mots</w:t>
            </w:r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84674A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104E99E110C0446A80C674C92889FA1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66568E" w:rsidRDefault="0066568E">
      <w: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63696" w:rsidRPr="00472AC0" w:rsidTr="00A1501D">
        <w:trPr>
          <w:trHeight w:val="454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63696" w:rsidRPr="00F3076C" w:rsidRDefault="00663696" w:rsidP="0066369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076C"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Pr="00472AC0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Fait des demandes simples (ex. : un jouet, du lait)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4F0B36BF33B840C9AAFDF0F4192CC32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Pointe certaines parties de son corps (+/- 4)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31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4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504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5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0497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582358948"/>
            <w:placeholder>
              <w:docPart w:val="70FC3F8F27114C5FBE199E222C74926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322FF7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Pr="004144B8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Comprend entre 30-50 mots (18 mois), 100 mots (24 mois) : objets familiers, personnes, verbes d’action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55C2D18D03CA4C60B1D6172C54326F0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Comprend des consignes simples (ex. : viens manger, lance la balle)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22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290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060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414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879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7223932"/>
            <w:placeholder>
              <w:docPart w:val="B64EED1425FA4AEAAD58C7D32BC87E3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58699E">
        <w:trPr>
          <w:trHeight w:val="454"/>
        </w:trPr>
        <w:tc>
          <w:tcPr>
            <w:tcW w:w="2263" w:type="dxa"/>
            <w:vAlign w:val="center"/>
          </w:tcPr>
          <w:p w:rsidR="00663696" w:rsidRDefault="00663696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S’intéresse aux images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587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72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524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824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246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463865957"/>
            <w:placeholder>
              <w:docPart w:val="C897CF5EF94B41FC8C26EC10527443F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568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son prénom pour référ</w:t>
            </w:r>
            <w:r w:rsidR="0066568E">
              <w:rPr>
                <w:rFonts w:asciiTheme="minorHAnsi" w:hAnsiTheme="minorHAnsi" w:cstheme="minorHAnsi"/>
                <w:sz w:val="20"/>
                <w:szCs w:val="20"/>
              </w:rPr>
              <w:t>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à lui-même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994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166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5697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2048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274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627470127"/>
            <w:placeholder>
              <w:docPart w:val="31193381D714479093703D98A3C4A85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Accepte d’être séparé de son parent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80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278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1490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393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929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35690996"/>
            <w:placeholder>
              <w:docPart w:val="D102C71FBAB6409DAF33C2DC01017A6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58699E">
        <w:trPr>
          <w:trHeight w:val="454"/>
        </w:trPr>
        <w:tc>
          <w:tcPr>
            <w:tcW w:w="2263" w:type="dxa"/>
            <w:vAlign w:val="center"/>
          </w:tcPr>
          <w:p w:rsidR="00663696" w:rsidRDefault="00663696" w:rsidP="005869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Joue à faire semblant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081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044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794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689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9158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49989605"/>
            <w:placeholder>
              <w:docPart w:val="EE7B3E2CF97947559D369399F6051FF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Accepte de jouer à proximité des autres enfants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68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5694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18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438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202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4561983"/>
            <w:placeholder>
              <w:docPart w:val="61D7C993F9864D9D8F8D8F1D33BDA4F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Respecte le tour de rôle en conversation (quelques tours)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99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900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259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4645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5969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22208179"/>
            <w:placeholder>
              <w:docPart w:val="03D6FC07A2BA47068305285DEDFB56B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S’oppose parfois aux demandes des parents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253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874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98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38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657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013072510"/>
            <w:placeholder>
              <w:docPart w:val="6764EF2FDFD64EECB82266EFD3E7B80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Peut-être agressif envers un autre enfant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077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07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184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478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3375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25445732"/>
            <w:placeholder>
              <w:docPart w:val="F5D9D9360FCE4881A9AA8A0E720CD86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Capable de calmer sa colère par la distraction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6958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332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985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93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591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85278654"/>
            <w:placeholder>
              <w:docPart w:val="C217255C3B5E4F8796A5F76B6BBA5FA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63696" w:rsidRPr="00472AC0" w:rsidTr="00904FB4">
        <w:trPr>
          <w:trHeight w:val="454"/>
        </w:trPr>
        <w:tc>
          <w:tcPr>
            <w:tcW w:w="2263" w:type="dxa"/>
          </w:tcPr>
          <w:p w:rsidR="00663696" w:rsidRDefault="00663696" w:rsidP="0066369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montre sensible à la peine des autres enfants</w:t>
            </w:r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481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4046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269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2778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63696" w:rsidRDefault="0084674A" w:rsidP="006636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250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76850712"/>
            <w:placeholder>
              <w:docPart w:val="20598697076842A88535D47B5B4432B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63696" w:rsidRDefault="00663696" w:rsidP="0066369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4C65E8" w:rsidRDefault="004C65E8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BB1748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BB1748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B569F3" w:rsidRDefault="00B569F3" w:rsidP="0014043F">
            <w:pPr>
              <w:spacing w:before="20" w:after="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9F3">
              <w:rPr>
                <w:rFonts w:asciiTheme="minorHAnsi" w:hAnsiTheme="minorHAnsi" w:cstheme="minorHAnsi"/>
                <w:b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BB1748">
        <w:trPr>
          <w:trHeight w:val="567"/>
        </w:trPr>
        <w:tc>
          <w:tcPr>
            <w:tcW w:w="10627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alias w:val="Inscrire le texte"/>
              <w:tag w:val="Note de fermeture"/>
              <w:id w:val="1228964782"/>
              <w:placeholder>
                <w:docPart w:val="E0B452845D1D4C9E9C35645D67A9B686"/>
              </w:placeholder>
              <w:showingPlcHdr/>
              <w:text w:multiLine="1"/>
            </w:sdtPr>
            <w:sdtEndPr/>
            <w:sdtContent>
              <w:p w:rsidR="00062CCC" w:rsidRDefault="00322FF7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sdtContent>
          </w:sdt>
          <w:p w:rsidR="004C65E8" w:rsidRDefault="004C65E8" w:rsidP="00062CC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65E8" w:rsidRDefault="004C65E8" w:rsidP="00062CC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65E8" w:rsidRPr="00472AC0" w:rsidRDefault="004C65E8" w:rsidP="00062CC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p w:rsidR="00663696" w:rsidRDefault="00663696" w:rsidP="001436A8">
      <w:pPr>
        <w:keepNext/>
        <w:rPr>
          <w:rFonts w:asciiTheme="minorHAnsi" w:hAnsiTheme="minorHAnsi" w:cstheme="minorHAnsi"/>
          <w:sz w:val="20"/>
        </w:rPr>
      </w:pPr>
    </w:p>
    <w:p w:rsidR="00663696" w:rsidRDefault="00663696" w:rsidP="001436A8">
      <w:pPr>
        <w:keepNext/>
        <w:rPr>
          <w:rFonts w:asciiTheme="minorHAnsi" w:hAnsiTheme="minorHAnsi" w:cstheme="minorHAnsi"/>
          <w:sz w:val="20"/>
        </w:rPr>
      </w:pPr>
    </w:p>
    <w:p w:rsidR="00663696" w:rsidRDefault="00663696" w:rsidP="001436A8">
      <w:pPr>
        <w:keepNext/>
        <w:rPr>
          <w:rFonts w:asciiTheme="minorHAnsi" w:hAnsiTheme="minorHAnsi" w:cstheme="minorHAnsi"/>
          <w:sz w:val="20"/>
        </w:rPr>
      </w:pPr>
    </w:p>
    <w:p w:rsidR="004C65E8" w:rsidRDefault="004C65E8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094"/>
        <w:gridCol w:w="1276"/>
        <w:gridCol w:w="1400"/>
        <w:gridCol w:w="4857"/>
      </w:tblGrid>
      <w:tr w:rsidR="00B569F3" w:rsidRPr="00472AC0" w:rsidTr="00BB1748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BB1748">
        <w:trPr>
          <w:trHeight w:val="367"/>
        </w:trPr>
        <w:tc>
          <w:tcPr>
            <w:tcW w:w="3094" w:type="dxa"/>
          </w:tcPr>
          <w:p w:rsidR="00AB1F4A" w:rsidRPr="00E02414" w:rsidRDefault="0084674A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76" w:type="dxa"/>
            <w:gridSpan w:val="2"/>
          </w:tcPr>
          <w:p w:rsidR="00AB1F4A" w:rsidRPr="00472AC0" w:rsidRDefault="008E77A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472AC0" w:rsidRDefault="0084674A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Pr="00E02414" w:rsidRDefault="0084674A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8E77AA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76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472AC0" w:rsidRDefault="0084674A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Default="0084674A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76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E91668" w:rsidRDefault="0084674A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Default="0084674A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8E77A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57" w:type="dxa"/>
            <w:gridSpan w:val="2"/>
          </w:tcPr>
          <w:p w:rsidR="00AB1F4A" w:rsidRPr="00E91668" w:rsidRDefault="0084674A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6D1F84" w:rsidTr="00DF1B73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6D1F84" w:rsidRDefault="006D1F84" w:rsidP="00DF1B73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3E7B72DB03774C90AE4F8F2382A99612"/>
            </w:placeholder>
          </w:sdtPr>
          <w:sdtEndPr/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6D1F84" w:rsidRDefault="006D1F84" w:rsidP="00A150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6D1F84" w:rsidRDefault="006D1F84" w:rsidP="00A1501D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D1A8BAC0D58442B8A420E209E9DAAA23"/>
            </w:placeholder>
          </w:sdtPr>
          <w:sdtEndPr/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6D1F84" w:rsidRDefault="006D1F84" w:rsidP="00A150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6D1F84" w:rsidTr="00DF1B73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6D1F84" w:rsidRDefault="006D1F84" w:rsidP="00A1501D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D1F84" w:rsidRDefault="006D1F84" w:rsidP="00A1501D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D1F84" w:rsidRPr="00644EF4" w:rsidRDefault="006D1F84" w:rsidP="00A1501D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6D1F84" w:rsidRDefault="0084674A" w:rsidP="00A1501D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EndPr/>
              <w:sdtContent>
                <w:r w:rsidR="006D1F84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DF6C1B8" wp14:editId="1E727827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6D1F84" w:rsidRDefault="0084674A" w:rsidP="00A1501D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B4032378C5C84126B2CA16F0D32CBFB4"/>
                </w:placeholder>
                <w:showingPlcHdr/>
              </w:sdtPr>
              <w:sdtEndPr/>
              <w:sdtContent>
                <w:r w:rsidR="006D1F84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6D1F84" w:rsidRPr="00644EF4" w:rsidRDefault="006D1F84" w:rsidP="00A1501D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6D1F84" w:rsidRDefault="006D1F84" w:rsidP="00A1501D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6DADD88EC3524B0280B57CB1B8FB630F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EndPr/>
            <w:sdtContent>
              <w:p w:rsidR="006D1F84" w:rsidRDefault="00322FF7" w:rsidP="00A1501D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6D1F84" w:rsidRPr="00F759B9" w:rsidRDefault="006D1F84" w:rsidP="006D1F84">
      <w:pPr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proofErr w:type="gramStart"/>
      <w:r w:rsidR="00A1501D"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aaaa</w:t>
      </w:r>
      <w:proofErr w:type="gramEnd"/>
      <w:r w:rsidR="00A1501D"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/mm/jj</w:t>
      </w:r>
    </w:p>
    <w:p w:rsidR="00D16E93" w:rsidRPr="00684347" w:rsidRDefault="00684347" w:rsidP="00684347">
      <w:pPr>
        <w:tabs>
          <w:tab w:val="left" w:pos="2520"/>
        </w:tabs>
        <w:rPr>
          <w:rFonts w:asciiTheme="minorHAnsi" w:hAnsiTheme="minorHAnsi" w:cstheme="minorHAnsi"/>
          <w:b/>
          <w:sz w:val="18"/>
          <w:szCs w:val="18"/>
        </w:rPr>
      </w:pPr>
      <w:r w:rsidRPr="00684347">
        <w:rPr>
          <w:rFonts w:asciiTheme="minorHAnsi" w:hAnsiTheme="minorHAnsi" w:cstheme="minorHAnsi"/>
          <w:b/>
          <w:sz w:val="18"/>
          <w:szCs w:val="18"/>
        </w:rPr>
        <w:t>Sources :</w:t>
      </w:r>
    </w:p>
    <w:p w:rsidR="00684347" w:rsidRP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t>Dépliant « Développement de l’autono</w:t>
      </w:r>
      <w:r w:rsidR="001436A8">
        <w:rPr>
          <w:rFonts w:asciiTheme="minorHAnsi" w:hAnsiTheme="minorHAnsi" w:cstheme="minorHAnsi"/>
          <w:sz w:val="18"/>
          <w:szCs w:val="18"/>
        </w:rPr>
        <w:t>mie 12-23</w:t>
      </w:r>
      <w:r w:rsidRPr="00684347">
        <w:rPr>
          <w:rFonts w:asciiTheme="minorHAnsi" w:hAnsiTheme="minorHAnsi" w:cstheme="minorHAnsi"/>
          <w:sz w:val="18"/>
          <w:szCs w:val="18"/>
        </w:rPr>
        <w:t xml:space="preserve"> mois » </w:t>
      </w:r>
      <w:r>
        <w:rPr>
          <w:rFonts w:asciiTheme="minorHAnsi" w:hAnsiTheme="minorHAnsi" w:cstheme="minorHAnsi"/>
          <w:sz w:val="18"/>
          <w:szCs w:val="18"/>
        </w:rPr>
        <w:t>de l’ancienne composante Centre Montérégien de réadaptation</w:t>
      </w:r>
    </w:p>
    <w:p w:rsid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t>Site Internet du Centre de réadaptation Marie-Enfants-CHU Ste-Justine, section famille, « Grandir avec l’enfant »</w:t>
      </w:r>
    </w:p>
    <w:p w:rsidR="001436A8" w:rsidRDefault="001436A8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1436A8">
        <w:rPr>
          <w:rFonts w:asciiTheme="minorHAnsi" w:hAnsiTheme="minorHAnsi" w:cstheme="minorHAnsi"/>
          <w:sz w:val="18"/>
          <w:szCs w:val="18"/>
        </w:rPr>
        <w:t>Outil de dépistage élaboré par l’équipe Traumatologie du CRDP de Blainville-novembre 2017</w:t>
      </w: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312E8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851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54" w:rsidRDefault="00E66E54" w:rsidP="0081257E">
      <w:r>
        <w:separator/>
      </w:r>
    </w:p>
  </w:endnote>
  <w:endnote w:type="continuationSeparator" w:id="0">
    <w:p w:rsidR="00E66E54" w:rsidRDefault="00E66E54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54" w:rsidRDefault="00E66E5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E66E54" w:rsidRDefault="00E66E5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E66E54" w:rsidRPr="009241CF" w:rsidRDefault="00E66E5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54" w:rsidRPr="002C0510" w:rsidRDefault="00E66E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66E54" w:rsidRPr="003E3E31" w:rsidRDefault="00E66E54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E66E54" w:rsidRPr="00783D34" w:rsidRDefault="00E66E54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 (SPLT) (12-24</w:t>
                          </w: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MOIS)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A1501D" w:rsidRPr="003E3E31" w:rsidRDefault="00A1501D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A1501D" w:rsidRPr="00783D34" w:rsidRDefault="006312E8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A1501D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(12-24</w:t>
                    </w:r>
                    <w:r w:rsidR="00A1501D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MOIS)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E66E54" w:rsidRPr="009241CF" w:rsidRDefault="00E66E54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60419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4674A" w:rsidRPr="0084674A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4674A" w:rsidRPr="0084674A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54" w:rsidRPr="002C0510" w:rsidRDefault="00E66E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66E54" w:rsidRPr="003E3E31" w:rsidRDefault="00E66E54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E66E54" w:rsidRPr="00783D34" w:rsidRDefault="00E66E54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 (SPLT) (12-24</w:t>
                          </w: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MOIS)</w:t>
                          </w:r>
                        </w:p>
                        <w:p w:rsidR="00E66E54" w:rsidRPr="00783D34" w:rsidRDefault="00E66E54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A1501D" w:rsidRPr="003E3E31" w:rsidRDefault="00A1501D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A1501D" w:rsidRPr="00783D34" w:rsidRDefault="006312E8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A1501D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(12-24</w:t>
                    </w:r>
                    <w:r w:rsidR="00A1501D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MOIS)</w:t>
                    </w:r>
                  </w:p>
                  <w:p w:rsidR="00A1501D" w:rsidRPr="00783D34" w:rsidRDefault="00A1501D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E66E54" w:rsidRPr="002C0510" w:rsidRDefault="00E66E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60419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4674A" w:rsidRPr="0084674A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4674A" w:rsidRPr="0084674A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54" w:rsidRDefault="00E66E54" w:rsidP="0081257E">
      <w:r>
        <w:separator/>
      </w:r>
    </w:p>
  </w:footnote>
  <w:footnote w:type="continuationSeparator" w:id="0">
    <w:p w:rsidR="00E66E54" w:rsidRDefault="00E66E54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54" w:rsidRPr="00F130E4" w:rsidRDefault="00E66E54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54" w:rsidRPr="00483754" w:rsidRDefault="00E66E54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E66E54" w:rsidRPr="00F67939" w:rsidRDefault="00E66E54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Eic4Dl9+XvvueEQ22CXAWA+WKO+shCnrc5aNd9hdbhgc8yAQtbOPPc5B3QmcJcN9HbHPxvef5AqyGQrYevDHA==" w:salt="nPSOtXTFGgkF3pRjy+tXu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E53E1"/>
    <w:rsid w:val="000F0ECA"/>
    <w:rsid w:val="000F1FB9"/>
    <w:rsid w:val="00106182"/>
    <w:rsid w:val="0012055F"/>
    <w:rsid w:val="001212C9"/>
    <w:rsid w:val="00121C81"/>
    <w:rsid w:val="0012492B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585B"/>
    <w:rsid w:val="00193617"/>
    <w:rsid w:val="00194790"/>
    <w:rsid w:val="001B6ADB"/>
    <w:rsid w:val="001D31CD"/>
    <w:rsid w:val="001D4782"/>
    <w:rsid w:val="001E4106"/>
    <w:rsid w:val="001E567C"/>
    <w:rsid w:val="001F086F"/>
    <w:rsid w:val="001F1ED6"/>
    <w:rsid w:val="001F7899"/>
    <w:rsid w:val="001F7ED1"/>
    <w:rsid w:val="00222808"/>
    <w:rsid w:val="00230283"/>
    <w:rsid w:val="00233C49"/>
    <w:rsid w:val="00240B84"/>
    <w:rsid w:val="002454D8"/>
    <w:rsid w:val="00263F52"/>
    <w:rsid w:val="00293B52"/>
    <w:rsid w:val="00293EC9"/>
    <w:rsid w:val="00295818"/>
    <w:rsid w:val="00295F2F"/>
    <w:rsid w:val="002964F0"/>
    <w:rsid w:val="00297260"/>
    <w:rsid w:val="002B4F08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22FF7"/>
    <w:rsid w:val="00336BCB"/>
    <w:rsid w:val="0035045E"/>
    <w:rsid w:val="00366A5E"/>
    <w:rsid w:val="00367527"/>
    <w:rsid w:val="00367C4C"/>
    <w:rsid w:val="003724A3"/>
    <w:rsid w:val="00373D89"/>
    <w:rsid w:val="00397A45"/>
    <w:rsid w:val="003A3F6A"/>
    <w:rsid w:val="003A6F43"/>
    <w:rsid w:val="003B414D"/>
    <w:rsid w:val="003C32DB"/>
    <w:rsid w:val="003E3E31"/>
    <w:rsid w:val="003E50D6"/>
    <w:rsid w:val="003F3BBB"/>
    <w:rsid w:val="0040693B"/>
    <w:rsid w:val="0041347E"/>
    <w:rsid w:val="004144B8"/>
    <w:rsid w:val="00421683"/>
    <w:rsid w:val="004246FA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A4"/>
    <w:rsid w:val="004C65E8"/>
    <w:rsid w:val="004D5723"/>
    <w:rsid w:val="004D742B"/>
    <w:rsid w:val="00516F7E"/>
    <w:rsid w:val="005222EB"/>
    <w:rsid w:val="00527F58"/>
    <w:rsid w:val="00542331"/>
    <w:rsid w:val="0055248C"/>
    <w:rsid w:val="00562D85"/>
    <w:rsid w:val="0057158C"/>
    <w:rsid w:val="005846D0"/>
    <w:rsid w:val="0058699E"/>
    <w:rsid w:val="00586C2C"/>
    <w:rsid w:val="0059389E"/>
    <w:rsid w:val="005A0C13"/>
    <w:rsid w:val="005D0DD5"/>
    <w:rsid w:val="005D606B"/>
    <w:rsid w:val="005D6700"/>
    <w:rsid w:val="005F5E7B"/>
    <w:rsid w:val="00605F48"/>
    <w:rsid w:val="006203E9"/>
    <w:rsid w:val="00621A47"/>
    <w:rsid w:val="00621FCD"/>
    <w:rsid w:val="006312E8"/>
    <w:rsid w:val="00635CE6"/>
    <w:rsid w:val="00642022"/>
    <w:rsid w:val="00644EF4"/>
    <w:rsid w:val="006474AC"/>
    <w:rsid w:val="006505B5"/>
    <w:rsid w:val="00652BD9"/>
    <w:rsid w:val="00652EA1"/>
    <w:rsid w:val="00656BF7"/>
    <w:rsid w:val="00663696"/>
    <w:rsid w:val="0066417B"/>
    <w:rsid w:val="0066568E"/>
    <w:rsid w:val="00670347"/>
    <w:rsid w:val="00672AD8"/>
    <w:rsid w:val="006737F8"/>
    <w:rsid w:val="00684347"/>
    <w:rsid w:val="006859C3"/>
    <w:rsid w:val="006A1FA0"/>
    <w:rsid w:val="006B00A8"/>
    <w:rsid w:val="006B68DF"/>
    <w:rsid w:val="006C1432"/>
    <w:rsid w:val="006C1EF6"/>
    <w:rsid w:val="006C3A24"/>
    <w:rsid w:val="006C647A"/>
    <w:rsid w:val="006D1F84"/>
    <w:rsid w:val="006D33A8"/>
    <w:rsid w:val="006D4D5E"/>
    <w:rsid w:val="0070575F"/>
    <w:rsid w:val="00711015"/>
    <w:rsid w:val="00716B8E"/>
    <w:rsid w:val="00716CB5"/>
    <w:rsid w:val="00736508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3D64"/>
    <w:rsid w:val="007E7941"/>
    <w:rsid w:val="0080556E"/>
    <w:rsid w:val="0081257E"/>
    <w:rsid w:val="00815A91"/>
    <w:rsid w:val="008273AD"/>
    <w:rsid w:val="00835D55"/>
    <w:rsid w:val="00840968"/>
    <w:rsid w:val="0084540F"/>
    <w:rsid w:val="0084674A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A70F0"/>
    <w:rsid w:val="008E77AA"/>
    <w:rsid w:val="008E7BC4"/>
    <w:rsid w:val="00901236"/>
    <w:rsid w:val="00901E58"/>
    <w:rsid w:val="00904FB4"/>
    <w:rsid w:val="00912469"/>
    <w:rsid w:val="009210E9"/>
    <w:rsid w:val="00921A22"/>
    <w:rsid w:val="00922C0E"/>
    <w:rsid w:val="00923D1E"/>
    <w:rsid w:val="009241CF"/>
    <w:rsid w:val="0092520D"/>
    <w:rsid w:val="009270B2"/>
    <w:rsid w:val="0093368C"/>
    <w:rsid w:val="00933CF8"/>
    <w:rsid w:val="00942D0E"/>
    <w:rsid w:val="00957446"/>
    <w:rsid w:val="009755FF"/>
    <w:rsid w:val="009917D6"/>
    <w:rsid w:val="009A62B7"/>
    <w:rsid w:val="009B5A0B"/>
    <w:rsid w:val="009B7034"/>
    <w:rsid w:val="009C1BF8"/>
    <w:rsid w:val="009C6461"/>
    <w:rsid w:val="009D42F8"/>
    <w:rsid w:val="009E58DF"/>
    <w:rsid w:val="009F0AF9"/>
    <w:rsid w:val="009F1CB4"/>
    <w:rsid w:val="00A02070"/>
    <w:rsid w:val="00A070C5"/>
    <w:rsid w:val="00A073D7"/>
    <w:rsid w:val="00A1501D"/>
    <w:rsid w:val="00A24AFD"/>
    <w:rsid w:val="00A26C39"/>
    <w:rsid w:val="00A314B0"/>
    <w:rsid w:val="00A33CEF"/>
    <w:rsid w:val="00A36142"/>
    <w:rsid w:val="00A4299C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B1F4A"/>
    <w:rsid w:val="00AB5780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B04317"/>
    <w:rsid w:val="00B06CF8"/>
    <w:rsid w:val="00B12B24"/>
    <w:rsid w:val="00B14297"/>
    <w:rsid w:val="00B21AF3"/>
    <w:rsid w:val="00B25054"/>
    <w:rsid w:val="00B31D8E"/>
    <w:rsid w:val="00B349D4"/>
    <w:rsid w:val="00B3556E"/>
    <w:rsid w:val="00B44F24"/>
    <w:rsid w:val="00B53452"/>
    <w:rsid w:val="00B569F3"/>
    <w:rsid w:val="00B700E0"/>
    <w:rsid w:val="00B728A7"/>
    <w:rsid w:val="00B77F7F"/>
    <w:rsid w:val="00B90138"/>
    <w:rsid w:val="00B94B01"/>
    <w:rsid w:val="00BA5ED2"/>
    <w:rsid w:val="00BA7194"/>
    <w:rsid w:val="00BB1748"/>
    <w:rsid w:val="00BD08CA"/>
    <w:rsid w:val="00BD2680"/>
    <w:rsid w:val="00BD5E67"/>
    <w:rsid w:val="00BF6BB8"/>
    <w:rsid w:val="00C00059"/>
    <w:rsid w:val="00C33713"/>
    <w:rsid w:val="00C34636"/>
    <w:rsid w:val="00C409F5"/>
    <w:rsid w:val="00C4574E"/>
    <w:rsid w:val="00C509E3"/>
    <w:rsid w:val="00C5666B"/>
    <w:rsid w:val="00C57CA3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4B04"/>
    <w:rsid w:val="00CC7EFA"/>
    <w:rsid w:val="00CD7540"/>
    <w:rsid w:val="00CE02A6"/>
    <w:rsid w:val="00CE2D9E"/>
    <w:rsid w:val="00CE39BB"/>
    <w:rsid w:val="00CF4661"/>
    <w:rsid w:val="00CF5FA8"/>
    <w:rsid w:val="00D044B8"/>
    <w:rsid w:val="00D16A65"/>
    <w:rsid w:val="00D16E93"/>
    <w:rsid w:val="00D2162B"/>
    <w:rsid w:val="00D30664"/>
    <w:rsid w:val="00D44678"/>
    <w:rsid w:val="00D45066"/>
    <w:rsid w:val="00D5768D"/>
    <w:rsid w:val="00D62FA3"/>
    <w:rsid w:val="00D631BA"/>
    <w:rsid w:val="00D6524F"/>
    <w:rsid w:val="00D65817"/>
    <w:rsid w:val="00D658C1"/>
    <w:rsid w:val="00D676FB"/>
    <w:rsid w:val="00D83339"/>
    <w:rsid w:val="00D94066"/>
    <w:rsid w:val="00DA6155"/>
    <w:rsid w:val="00DA6D36"/>
    <w:rsid w:val="00DB5E8C"/>
    <w:rsid w:val="00DC40B8"/>
    <w:rsid w:val="00DD133D"/>
    <w:rsid w:val="00DD3D17"/>
    <w:rsid w:val="00DE0EC9"/>
    <w:rsid w:val="00DF095A"/>
    <w:rsid w:val="00DF1B73"/>
    <w:rsid w:val="00E00D44"/>
    <w:rsid w:val="00E02414"/>
    <w:rsid w:val="00E10066"/>
    <w:rsid w:val="00E16883"/>
    <w:rsid w:val="00E31139"/>
    <w:rsid w:val="00E31171"/>
    <w:rsid w:val="00E3667F"/>
    <w:rsid w:val="00E37A0D"/>
    <w:rsid w:val="00E53834"/>
    <w:rsid w:val="00E57352"/>
    <w:rsid w:val="00E610B4"/>
    <w:rsid w:val="00E66E54"/>
    <w:rsid w:val="00E733E7"/>
    <w:rsid w:val="00E77021"/>
    <w:rsid w:val="00E84264"/>
    <w:rsid w:val="00E91668"/>
    <w:rsid w:val="00E95B20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04D1"/>
    <w:rsid w:val="00F038C6"/>
    <w:rsid w:val="00F130E4"/>
    <w:rsid w:val="00F1774D"/>
    <w:rsid w:val="00F20387"/>
    <w:rsid w:val="00F20FF1"/>
    <w:rsid w:val="00F220F3"/>
    <w:rsid w:val="00F256C2"/>
    <w:rsid w:val="00F3076C"/>
    <w:rsid w:val="00F3308D"/>
    <w:rsid w:val="00F33764"/>
    <w:rsid w:val="00F41733"/>
    <w:rsid w:val="00F47B4E"/>
    <w:rsid w:val="00F52944"/>
    <w:rsid w:val="00F604A7"/>
    <w:rsid w:val="00F614F9"/>
    <w:rsid w:val="00F67939"/>
    <w:rsid w:val="00F72CF4"/>
    <w:rsid w:val="00F7382F"/>
    <w:rsid w:val="00F75DA8"/>
    <w:rsid w:val="00F90CC8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2FD6" w:rsidP="001E2FD6">
          <w:pPr>
            <w:pStyle w:val="ED8A77C8848E42DC82581E55789A7D721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2FD6" w:rsidP="001E2FD6">
          <w:pPr>
            <w:pStyle w:val="25205ABEDF2F44C3B0EF1E2F95BECEAE6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C2A9B6799489CBA4D9CE7966BB4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CFCD0-453B-4F64-AEA1-79900B4F4F67}"/>
      </w:docPartPr>
      <w:docPartBody>
        <w:p w:rsidR="00574AE3" w:rsidRDefault="001E2FD6" w:rsidP="001E2FD6">
          <w:pPr>
            <w:pStyle w:val="8D6C2A9B6799489CBA4D9CE7966BB4834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9F0041891D6445898A936FACF343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07747-96D3-473F-B04B-B9B7BFAAA886}"/>
      </w:docPartPr>
      <w:docPartBody>
        <w:p w:rsidR="00574AE3" w:rsidRDefault="001E2FD6" w:rsidP="001E2FD6">
          <w:pPr>
            <w:pStyle w:val="19F0041891D6445898A936FACF3438CB4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75839C60BE24333BF680C0CA2A100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74AB5-AA59-40B8-BC31-C2983E268D90}"/>
      </w:docPartPr>
      <w:docPartBody>
        <w:p w:rsidR="00574AE3" w:rsidRDefault="001E2FD6" w:rsidP="001E2FD6">
          <w:pPr>
            <w:pStyle w:val="275839C60BE24333BF680C0CA2A100D6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7AB4EF91694402C8D87F46BDB460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095D02-3E85-4303-924B-C70EF9CBFACF}"/>
      </w:docPartPr>
      <w:docPartBody>
        <w:p w:rsidR="00574AE3" w:rsidRDefault="001E2FD6" w:rsidP="001E2FD6">
          <w:pPr>
            <w:pStyle w:val="37AB4EF91694402C8D87F46BDB460C4E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DB14D05DB334239AB38D413ADABC3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EA848-E6CD-4ED0-BE3C-555FF715ADC8}"/>
      </w:docPartPr>
      <w:docPartBody>
        <w:p w:rsidR="00574AE3" w:rsidRDefault="001E2FD6" w:rsidP="001E2FD6">
          <w:pPr>
            <w:pStyle w:val="3DB14D05DB334239AB38D413ADABC3F0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7616824A8C748089ADFFB7433497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406F9-06E6-4AC3-8A7A-7903575A8740}"/>
      </w:docPartPr>
      <w:docPartBody>
        <w:p w:rsidR="00574AE3" w:rsidRDefault="001E2FD6" w:rsidP="001E2FD6">
          <w:pPr>
            <w:pStyle w:val="87616824A8C748089ADFFB743349777C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50161FBA7164F069DFDA20B67119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E9C65-A02D-4147-8C0F-CE541C99F0AA}"/>
      </w:docPartPr>
      <w:docPartBody>
        <w:p w:rsidR="00574AE3" w:rsidRDefault="001E2FD6" w:rsidP="001E2FD6">
          <w:pPr>
            <w:pStyle w:val="E50161FBA7164F069DFDA20B67119DE0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22861004A184F64850CABC85C12B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E71AE-A83B-4920-A2B0-2B93E687943B}"/>
      </w:docPartPr>
      <w:docPartBody>
        <w:p w:rsidR="00574AE3" w:rsidRDefault="001E2FD6" w:rsidP="001E2FD6">
          <w:pPr>
            <w:pStyle w:val="422861004A184F64850CABC85C12B97A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EDDF103012A482EBD473D63FE158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88A415-1C4E-48B5-A0E8-F48143836820}"/>
      </w:docPartPr>
      <w:docPartBody>
        <w:p w:rsidR="00574AE3" w:rsidRDefault="001E2FD6" w:rsidP="001E2FD6">
          <w:pPr>
            <w:pStyle w:val="FEDDF103012A482EBD473D63FE15894E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C7F353F1EE649B9B84622F7B99E8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137B41-B702-45A6-88CF-32B012F2CACB}"/>
      </w:docPartPr>
      <w:docPartBody>
        <w:p w:rsidR="00574AE3" w:rsidRDefault="001E2FD6" w:rsidP="001E2FD6">
          <w:pPr>
            <w:pStyle w:val="6C7F353F1EE649B9B84622F7B99E8CB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CB1D2CAFDE84E0CB3A109F05B045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296BA-AD56-4336-AEC5-DC5AA9CF1C3C}"/>
      </w:docPartPr>
      <w:docPartBody>
        <w:p w:rsidR="00574AE3" w:rsidRDefault="001E2FD6" w:rsidP="001E2FD6">
          <w:pPr>
            <w:pStyle w:val="ACB1D2CAFDE84E0CB3A109F05B045B2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B11EE00CB004EDDAD2A0D0C8635D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D0642-89A6-49CF-B79F-38DF05F64D78}"/>
      </w:docPartPr>
      <w:docPartBody>
        <w:p w:rsidR="00574AE3" w:rsidRDefault="001E2FD6" w:rsidP="001E2FD6">
          <w:pPr>
            <w:pStyle w:val="EB11EE00CB004EDDAD2A0D0C8635D1A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5A5FEA51C1B45DF8E01B421A9415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CBE43-DE71-4DCE-B1EB-8D892887F321}"/>
      </w:docPartPr>
      <w:docPartBody>
        <w:p w:rsidR="00574AE3" w:rsidRDefault="001E2FD6" w:rsidP="001E2FD6">
          <w:pPr>
            <w:pStyle w:val="05A5FEA51C1B45DF8E01B421A94159B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95028C9B624470B9917DAEA3EA73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09786-6A6B-468A-A6CD-B692831E8D40}"/>
      </w:docPartPr>
      <w:docPartBody>
        <w:p w:rsidR="00574AE3" w:rsidRDefault="001E2FD6" w:rsidP="001E2FD6">
          <w:pPr>
            <w:pStyle w:val="595028C9B624470B9917DAEA3EA73C2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1959322CC34C559DCE016E4124A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72BE3-67C7-4F4F-A306-AFF5D06AE51E}"/>
      </w:docPartPr>
      <w:docPartBody>
        <w:p w:rsidR="00574AE3" w:rsidRDefault="001E2FD6" w:rsidP="001E2FD6">
          <w:pPr>
            <w:pStyle w:val="D01959322CC34C559DCE016E4124A53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DA132E24DF472887329D5A434B4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469AF5-24D1-4853-9022-6B056EAA25B6}"/>
      </w:docPartPr>
      <w:docPartBody>
        <w:p w:rsidR="00574AE3" w:rsidRDefault="001E2FD6" w:rsidP="001E2FD6">
          <w:pPr>
            <w:pStyle w:val="D0DA132E24DF472887329D5A434B488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966A81D7F0546D3803C2970C2260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D3E83-19A6-459E-92FF-4618D84FAB82}"/>
      </w:docPartPr>
      <w:docPartBody>
        <w:p w:rsidR="00615CAD" w:rsidRDefault="001E2FD6" w:rsidP="001E2FD6">
          <w:pPr>
            <w:pStyle w:val="0966A81D7F0546D3803C2970C22600E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535F988FA88497C96BD430868009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F337D0-BEA9-4464-BB7B-9014D2D7BCF2}"/>
      </w:docPartPr>
      <w:docPartBody>
        <w:p w:rsidR="00615CAD" w:rsidRDefault="001E2FD6" w:rsidP="001E2FD6">
          <w:pPr>
            <w:pStyle w:val="0535F988FA88497C96BD4308680097E8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ABD2C0E576B49D5A9395A6231066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E6AD0D-3FFC-41FE-9EE0-36C962B96A55}"/>
      </w:docPartPr>
      <w:docPartBody>
        <w:p w:rsidR="00615CAD" w:rsidRDefault="001E2FD6" w:rsidP="001E2FD6">
          <w:pPr>
            <w:pStyle w:val="7ABD2C0E576B49D5A9395A6231066338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D2A911855EA4D99A9CB58912104A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DDC04-4F8E-4B21-BA8E-2575FF263B8A}"/>
      </w:docPartPr>
      <w:docPartBody>
        <w:p w:rsidR="00615CAD" w:rsidRDefault="001E2FD6" w:rsidP="001E2FD6">
          <w:pPr>
            <w:pStyle w:val="DD2A911855EA4D99A9CB58912104AD93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04E99E110C0446A80C674C92889F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F45D0-E307-489A-884F-A541C6DAB405}"/>
      </w:docPartPr>
      <w:docPartBody>
        <w:p w:rsidR="00615CAD" w:rsidRDefault="001E2FD6" w:rsidP="001E2FD6">
          <w:pPr>
            <w:pStyle w:val="104E99E110C0446A80C674C92889FA1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C0B70C96C4B6EB5DF67CAFC492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21E23-8E58-423D-8128-59F45FF0FB29}"/>
      </w:docPartPr>
      <w:docPartBody>
        <w:p w:rsidR="00093F01" w:rsidRDefault="001E2FD6" w:rsidP="001E2FD6">
          <w:pPr>
            <w:pStyle w:val="4C0C0B70C96C4B6EB5DF67CAFC492F47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6BDC45012104C1E8E26A5BE916D1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4BA3C-FDFA-4202-B5D6-1FB5184D1081}"/>
      </w:docPartPr>
      <w:docPartBody>
        <w:p w:rsidR="0021125D" w:rsidRDefault="001E2FD6" w:rsidP="001E2FD6">
          <w:pPr>
            <w:pStyle w:val="66BDC45012104C1E8E26A5BE916D1CD5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86AFAB65BF54F24B3568F5D4141A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E0397C-7D5F-4AB8-B789-15F6B7087591}"/>
      </w:docPartPr>
      <w:docPartBody>
        <w:p w:rsidR="0021125D" w:rsidRDefault="001E2FD6" w:rsidP="001E2FD6">
          <w:pPr>
            <w:pStyle w:val="786AFAB65BF54F24B3568F5D4141A78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E7B72DB03774C90AE4F8F2382A99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E04F6D-FAF1-4F4C-9AC7-541B70B1AC6F}"/>
      </w:docPartPr>
      <w:docPartBody>
        <w:p w:rsidR="00E13BA1" w:rsidRDefault="00650B72" w:rsidP="00650B72">
          <w:pPr>
            <w:pStyle w:val="3E7B72DB03774C90AE4F8F2382A99612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A8BAC0D58442B8A420E209E9DAA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5ED4-5E98-478B-92AA-856A0F36F219}"/>
      </w:docPartPr>
      <w:docPartBody>
        <w:p w:rsidR="00E13BA1" w:rsidRDefault="00650B72" w:rsidP="00650B72">
          <w:pPr>
            <w:pStyle w:val="D1A8BAC0D58442B8A420E209E9DAAA23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032378C5C84126B2CA16F0D32CBF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07D770-F2B3-4CDE-A92C-EEC71CF66699}"/>
      </w:docPartPr>
      <w:docPartBody>
        <w:p w:rsidR="00E13BA1" w:rsidRDefault="001E2FD6" w:rsidP="001E2FD6">
          <w:pPr>
            <w:pStyle w:val="B4032378C5C84126B2CA16F0D32CBFB4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460922E65814F3D9E0B30B8ED83E1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6CC991-903A-4F1D-A3DD-B4D2975D2C87}"/>
      </w:docPartPr>
      <w:docPartBody>
        <w:p w:rsidR="00C8141D" w:rsidRDefault="001E2FD6" w:rsidP="001E2FD6">
          <w:pPr>
            <w:pStyle w:val="A460922E65814F3D9E0B30B8ED83E17E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C7B3FE949D40C4A68E5F2698B01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9082E-48E0-466A-A4C7-0D58B9C4298F}"/>
      </w:docPartPr>
      <w:docPartBody>
        <w:p w:rsidR="00C8141D" w:rsidRDefault="001E2FD6" w:rsidP="001E2FD6">
          <w:pPr>
            <w:pStyle w:val="D0C7B3FE949D40C4A68E5F2698B0108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EE0CC141CB14D86B32BC2A3F25EB4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30347-1A73-4714-BBB6-30AF524EDECC}"/>
      </w:docPartPr>
      <w:docPartBody>
        <w:p w:rsidR="00C8141D" w:rsidRDefault="001E2FD6" w:rsidP="001E2FD6">
          <w:pPr>
            <w:pStyle w:val="DEE0CC141CB14D86B32BC2A3F25EB41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3C88C257D374D07973CC6661C38C3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DD874-D987-4DEA-A6C0-539BCC3F98D4}"/>
      </w:docPartPr>
      <w:docPartBody>
        <w:p w:rsidR="00C8141D" w:rsidRDefault="001E2FD6" w:rsidP="001E2FD6">
          <w:pPr>
            <w:pStyle w:val="A3C88C257D374D07973CC6661C38C3C6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F0B36BF33B840C9AAFDF0F4192CC3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4A02FC-3562-485B-8DD7-2BAB9E4005C8}"/>
      </w:docPartPr>
      <w:docPartBody>
        <w:p w:rsidR="00C8141D" w:rsidRDefault="001E2FD6" w:rsidP="001E2FD6">
          <w:pPr>
            <w:pStyle w:val="4F0B36BF33B840C9AAFDF0F4192CC327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5C2D18D03CA4C60B1D6172C54326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1B277B-97EA-495B-87A0-BD72CAD5ED3D}"/>
      </w:docPartPr>
      <w:docPartBody>
        <w:p w:rsidR="00C8141D" w:rsidRDefault="001E2FD6" w:rsidP="001E2FD6">
          <w:pPr>
            <w:pStyle w:val="55C2D18D03CA4C60B1D6172C54326F09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64EED1425FA4AEAAD58C7D32BC87E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67249-5622-4369-951B-21DC2C3FB598}"/>
      </w:docPartPr>
      <w:docPartBody>
        <w:p w:rsidR="00C8141D" w:rsidRDefault="001E2FD6" w:rsidP="001E2FD6">
          <w:pPr>
            <w:pStyle w:val="B64EED1425FA4AEAAD58C7D32BC87E3B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897CF5EF94B41FC8C26EC10527443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06BAE3-DBA6-4BF1-B300-126C01A99E4E}"/>
      </w:docPartPr>
      <w:docPartBody>
        <w:p w:rsidR="00C8141D" w:rsidRDefault="001E2FD6" w:rsidP="001E2FD6">
          <w:pPr>
            <w:pStyle w:val="C897CF5EF94B41FC8C26EC10527443FB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1193381D714479093703D98A3C4A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A5375-150F-447C-85B2-7BCFF2839C1E}"/>
      </w:docPartPr>
      <w:docPartBody>
        <w:p w:rsidR="00C8141D" w:rsidRDefault="001E2FD6" w:rsidP="001E2FD6">
          <w:pPr>
            <w:pStyle w:val="31193381D714479093703D98A3C4A85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102C71FBAB6409DAF33C2DC01017A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24704D-4F30-4D80-A484-B0748B8A7733}"/>
      </w:docPartPr>
      <w:docPartBody>
        <w:p w:rsidR="00C8141D" w:rsidRDefault="001E2FD6" w:rsidP="001E2FD6">
          <w:pPr>
            <w:pStyle w:val="D102C71FBAB6409DAF33C2DC01017A6C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E7B3E2CF97947559D369399F6051F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7A947-367F-4B0D-8648-7A59792ABA92}"/>
      </w:docPartPr>
      <w:docPartBody>
        <w:p w:rsidR="00C8141D" w:rsidRDefault="001E2FD6" w:rsidP="001E2FD6">
          <w:pPr>
            <w:pStyle w:val="EE7B3E2CF97947559D369399F6051FF5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1D7C993F9864D9D8F8D8F1D33BDA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7DB6D-AEDB-43DA-A024-8E16EDF8CF26}"/>
      </w:docPartPr>
      <w:docPartBody>
        <w:p w:rsidR="00C8141D" w:rsidRDefault="001E2FD6" w:rsidP="001E2FD6">
          <w:pPr>
            <w:pStyle w:val="61D7C993F9864D9D8F8D8F1D33BDA4F9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3D6FC07A2BA47068305285DEDFB5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06B1C-7660-4E1C-845E-C52A20D3588A}"/>
      </w:docPartPr>
      <w:docPartBody>
        <w:p w:rsidR="00C8141D" w:rsidRDefault="001E2FD6" w:rsidP="001E2FD6">
          <w:pPr>
            <w:pStyle w:val="03D6FC07A2BA47068305285DEDFB56B2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764EF2FDFD64EECB82266EFD3E7B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72D3D-A7B4-4759-A672-FC970162D480}"/>
      </w:docPartPr>
      <w:docPartBody>
        <w:p w:rsidR="00C8141D" w:rsidRDefault="001E2FD6" w:rsidP="001E2FD6">
          <w:pPr>
            <w:pStyle w:val="6764EF2FDFD64EECB82266EFD3E7B80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5D9D9360FCE4881A9AA8A0E720CD8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60C40-92AA-44FD-8D5B-0E02762983E3}"/>
      </w:docPartPr>
      <w:docPartBody>
        <w:p w:rsidR="00C8141D" w:rsidRDefault="001E2FD6" w:rsidP="001E2FD6">
          <w:pPr>
            <w:pStyle w:val="F5D9D9360FCE4881A9AA8A0E720CD862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217255C3B5E4F8796A5F76B6BBA5F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6408B-5D5F-44CA-9834-F8105D9D8C7B}"/>
      </w:docPartPr>
      <w:docPartBody>
        <w:p w:rsidR="00C8141D" w:rsidRDefault="001E2FD6" w:rsidP="001E2FD6">
          <w:pPr>
            <w:pStyle w:val="C217255C3B5E4F8796A5F76B6BBA5FAE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0598697076842A88535D47B5B4432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18187F-C8F8-4228-A72A-CFB2AD2763A6}"/>
      </w:docPartPr>
      <w:docPartBody>
        <w:p w:rsidR="00C8141D" w:rsidRDefault="001E2FD6" w:rsidP="001E2FD6">
          <w:pPr>
            <w:pStyle w:val="20598697076842A88535D47B5B4432B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0FC3F8F27114C5FBE199E222C749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7A3B0-145E-4914-8D23-450604B0B2F3}"/>
      </w:docPartPr>
      <w:docPartBody>
        <w:p w:rsidR="00EE2723" w:rsidRDefault="001E2FD6" w:rsidP="001E2FD6">
          <w:pPr>
            <w:pStyle w:val="70FC3F8F27114C5FBE199E222C74926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0B452845D1D4C9E9C35645D67A9B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193C5-2F67-4DF8-A620-B54623DCEB7E}"/>
      </w:docPartPr>
      <w:docPartBody>
        <w:p w:rsidR="00EE2723" w:rsidRDefault="001E2FD6" w:rsidP="001E2FD6">
          <w:pPr>
            <w:pStyle w:val="E0B452845D1D4C9E9C35645D67A9B68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DADD88EC3524B0280B57CB1B8FB6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8AF73D-AE20-4089-9D26-B69F0C2D61A1}"/>
      </w:docPartPr>
      <w:docPartBody>
        <w:p w:rsidR="00EE2723" w:rsidRDefault="001E2FD6" w:rsidP="001E2FD6">
          <w:pPr>
            <w:pStyle w:val="6DADD88EC3524B0280B57CB1B8FB630F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8E30F560B3343EE8C9C6A2CB91CAE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DE6499-BE35-44D8-8AD3-C80350A4202B}"/>
      </w:docPartPr>
      <w:docPartBody>
        <w:p w:rsidR="00EE2723" w:rsidRDefault="00EE2723" w:rsidP="00EE2723">
          <w:pPr>
            <w:pStyle w:val="48E30F560B3343EE8C9C6A2CB91CAE3C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781CAC97E6041A885DE214D7C37DA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B3AD5-D3E8-45CD-9249-1A38AB294576}"/>
      </w:docPartPr>
      <w:docPartBody>
        <w:p w:rsidR="00EE2723" w:rsidRDefault="00EE2723" w:rsidP="00EE2723">
          <w:pPr>
            <w:pStyle w:val="7781CAC97E6041A885DE214D7C37DAF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45B74"/>
    <w:rsid w:val="00075B5A"/>
    <w:rsid w:val="00093F01"/>
    <w:rsid w:val="000B1C25"/>
    <w:rsid w:val="000C7B99"/>
    <w:rsid w:val="000F2688"/>
    <w:rsid w:val="00155FE5"/>
    <w:rsid w:val="00180C64"/>
    <w:rsid w:val="001A1EA5"/>
    <w:rsid w:val="001E2FD6"/>
    <w:rsid w:val="001E6ACB"/>
    <w:rsid w:val="001F0E4B"/>
    <w:rsid w:val="0021125D"/>
    <w:rsid w:val="00262F32"/>
    <w:rsid w:val="0032380C"/>
    <w:rsid w:val="00331F5D"/>
    <w:rsid w:val="00334F37"/>
    <w:rsid w:val="0034005E"/>
    <w:rsid w:val="003421FF"/>
    <w:rsid w:val="00386B9C"/>
    <w:rsid w:val="00390341"/>
    <w:rsid w:val="003B161F"/>
    <w:rsid w:val="003D0B41"/>
    <w:rsid w:val="004627D0"/>
    <w:rsid w:val="00484F98"/>
    <w:rsid w:val="005644FE"/>
    <w:rsid w:val="00574AE3"/>
    <w:rsid w:val="00615CAD"/>
    <w:rsid w:val="00650B72"/>
    <w:rsid w:val="00652381"/>
    <w:rsid w:val="006A0B0F"/>
    <w:rsid w:val="006A3E7B"/>
    <w:rsid w:val="006C0C0E"/>
    <w:rsid w:val="006D63C9"/>
    <w:rsid w:val="00772253"/>
    <w:rsid w:val="008243CE"/>
    <w:rsid w:val="00845138"/>
    <w:rsid w:val="00885577"/>
    <w:rsid w:val="00885A72"/>
    <w:rsid w:val="00894261"/>
    <w:rsid w:val="008B54D0"/>
    <w:rsid w:val="008E1391"/>
    <w:rsid w:val="008E280D"/>
    <w:rsid w:val="009468F7"/>
    <w:rsid w:val="009558B8"/>
    <w:rsid w:val="00974ED7"/>
    <w:rsid w:val="00974F6B"/>
    <w:rsid w:val="00987959"/>
    <w:rsid w:val="00990DB0"/>
    <w:rsid w:val="00A629A2"/>
    <w:rsid w:val="00AE0111"/>
    <w:rsid w:val="00B17360"/>
    <w:rsid w:val="00BA28E3"/>
    <w:rsid w:val="00C8141D"/>
    <w:rsid w:val="00DB03D3"/>
    <w:rsid w:val="00DC1FB0"/>
    <w:rsid w:val="00E13BA1"/>
    <w:rsid w:val="00E64ABA"/>
    <w:rsid w:val="00E8237A"/>
    <w:rsid w:val="00E84152"/>
    <w:rsid w:val="00EE2723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EE2723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3E7B72DB03774C90AE4F8F2382A99612">
    <w:name w:val="3E7B72DB03774C90AE4F8F2382A99612"/>
    <w:rsid w:val="00650B72"/>
  </w:style>
  <w:style w:type="paragraph" w:customStyle="1" w:styleId="D1A8BAC0D58442B8A420E209E9DAAA23">
    <w:name w:val="D1A8BAC0D58442B8A420E209E9DAAA23"/>
    <w:rsid w:val="00650B72"/>
  </w:style>
  <w:style w:type="paragraph" w:customStyle="1" w:styleId="B4032378C5C84126B2CA16F0D32CBFB4">
    <w:name w:val="B4032378C5C84126B2CA16F0D32CBFB4"/>
    <w:rsid w:val="00650B72"/>
  </w:style>
  <w:style w:type="paragraph" w:customStyle="1" w:styleId="EB770BD192FE458783471C009E66094C">
    <w:name w:val="EB770BD192FE458783471C009E66094C"/>
    <w:rsid w:val="00650B72"/>
  </w:style>
  <w:style w:type="paragraph" w:customStyle="1" w:styleId="A460922E65814F3D9E0B30B8ED83E17E">
    <w:name w:val="A460922E65814F3D9E0B30B8ED83E17E"/>
    <w:rsid w:val="00F67273"/>
  </w:style>
  <w:style w:type="paragraph" w:customStyle="1" w:styleId="D0C7B3FE949D40C4A68E5F2698B0108A">
    <w:name w:val="D0C7B3FE949D40C4A68E5F2698B0108A"/>
    <w:rsid w:val="00F67273"/>
  </w:style>
  <w:style w:type="paragraph" w:customStyle="1" w:styleId="DEE0CC141CB14D86B32BC2A3F25EB41A">
    <w:name w:val="DEE0CC141CB14D86B32BC2A3F25EB41A"/>
    <w:rsid w:val="00F67273"/>
  </w:style>
  <w:style w:type="paragraph" w:customStyle="1" w:styleId="A3C88C257D374D07973CC6661C38C3C6">
    <w:name w:val="A3C88C257D374D07973CC6661C38C3C6"/>
    <w:rsid w:val="00F67273"/>
  </w:style>
  <w:style w:type="paragraph" w:customStyle="1" w:styleId="4F0B36BF33B840C9AAFDF0F4192CC327">
    <w:name w:val="4F0B36BF33B840C9AAFDF0F4192CC327"/>
    <w:rsid w:val="00F67273"/>
  </w:style>
  <w:style w:type="paragraph" w:customStyle="1" w:styleId="55C2D18D03CA4C60B1D6172C54326F09">
    <w:name w:val="55C2D18D03CA4C60B1D6172C54326F09"/>
    <w:rsid w:val="00F67273"/>
  </w:style>
  <w:style w:type="paragraph" w:customStyle="1" w:styleId="B64EED1425FA4AEAAD58C7D32BC87E3B">
    <w:name w:val="B64EED1425FA4AEAAD58C7D32BC87E3B"/>
    <w:rsid w:val="00F67273"/>
  </w:style>
  <w:style w:type="paragraph" w:customStyle="1" w:styleId="C897CF5EF94B41FC8C26EC10527443FB">
    <w:name w:val="C897CF5EF94B41FC8C26EC10527443FB"/>
    <w:rsid w:val="00F67273"/>
  </w:style>
  <w:style w:type="paragraph" w:customStyle="1" w:styleId="31193381D714479093703D98A3C4A85A">
    <w:name w:val="31193381D714479093703D98A3C4A85A"/>
    <w:rsid w:val="00F67273"/>
  </w:style>
  <w:style w:type="paragraph" w:customStyle="1" w:styleId="D102C71FBAB6409DAF33C2DC01017A6C">
    <w:name w:val="D102C71FBAB6409DAF33C2DC01017A6C"/>
    <w:rsid w:val="00F67273"/>
  </w:style>
  <w:style w:type="paragraph" w:customStyle="1" w:styleId="EE7B3E2CF97947559D369399F6051FF5">
    <w:name w:val="EE7B3E2CF97947559D369399F6051FF5"/>
    <w:rsid w:val="00F67273"/>
  </w:style>
  <w:style w:type="paragraph" w:customStyle="1" w:styleId="61D7C993F9864D9D8F8D8F1D33BDA4F9">
    <w:name w:val="61D7C993F9864D9D8F8D8F1D33BDA4F9"/>
    <w:rsid w:val="00F67273"/>
  </w:style>
  <w:style w:type="paragraph" w:customStyle="1" w:styleId="03D6FC07A2BA47068305285DEDFB56B2">
    <w:name w:val="03D6FC07A2BA47068305285DEDFB56B2"/>
    <w:rsid w:val="00F67273"/>
  </w:style>
  <w:style w:type="paragraph" w:customStyle="1" w:styleId="6764EF2FDFD64EECB82266EFD3E7B80A">
    <w:name w:val="6764EF2FDFD64EECB82266EFD3E7B80A"/>
    <w:rsid w:val="00F67273"/>
  </w:style>
  <w:style w:type="paragraph" w:customStyle="1" w:styleId="F5D9D9360FCE4881A9AA8A0E720CD862">
    <w:name w:val="F5D9D9360FCE4881A9AA8A0E720CD862"/>
    <w:rsid w:val="00F67273"/>
  </w:style>
  <w:style w:type="paragraph" w:customStyle="1" w:styleId="C217255C3B5E4F8796A5F76B6BBA5FAE">
    <w:name w:val="C217255C3B5E4F8796A5F76B6BBA5FAE"/>
    <w:rsid w:val="00F67273"/>
  </w:style>
  <w:style w:type="paragraph" w:customStyle="1" w:styleId="20598697076842A88535D47B5B4432BA">
    <w:name w:val="20598697076842A88535D47B5B4432BA"/>
    <w:rsid w:val="00F67273"/>
  </w:style>
  <w:style w:type="paragraph" w:customStyle="1" w:styleId="02D0FE78E3A842439AFEAD9F360E3A2C">
    <w:name w:val="02D0FE78E3A842439AFEAD9F360E3A2C"/>
    <w:rsid w:val="00987959"/>
  </w:style>
  <w:style w:type="paragraph" w:customStyle="1" w:styleId="7993644B23374864A7E049A26E38067B">
    <w:name w:val="7993644B23374864A7E049A26E38067B"/>
    <w:rsid w:val="00987959"/>
  </w:style>
  <w:style w:type="paragraph" w:customStyle="1" w:styleId="641D4D4DA8FC455DA117A1FDA15C2C0C">
    <w:name w:val="641D4D4DA8FC455DA117A1FDA15C2C0C"/>
    <w:rsid w:val="00987959"/>
  </w:style>
  <w:style w:type="paragraph" w:customStyle="1" w:styleId="F829367A2FEB4B4194ED8CFE70B86A78">
    <w:name w:val="F829367A2FEB4B4194ED8CFE70B86A78"/>
    <w:rsid w:val="00987959"/>
  </w:style>
  <w:style w:type="paragraph" w:customStyle="1" w:styleId="88ECFD593BC2461AACB368629A280210">
    <w:name w:val="88ECFD593BC2461AACB368629A280210"/>
    <w:rsid w:val="00987959"/>
  </w:style>
  <w:style w:type="paragraph" w:customStyle="1" w:styleId="B43B5EC3E51E4078873F308B81FA80D2">
    <w:name w:val="B43B5EC3E51E4078873F308B81FA80D2"/>
    <w:rsid w:val="00987959"/>
  </w:style>
  <w:style w:type="paragraph" w:customStyle="1" w:styleId="A1E6A86E435E4ABBA6B820B304965B67">
    <w:name w:val="A1E6A86E435E4ABBA6B820B304965B67"/>
    <w:rsid w:val="00987959"/>
  </w:style>
  <w:style w:type="paragraph" w:customStyle="1" w:styleId="221D65E76EA6432D92509CB31AE7694F">
    <w:name w:val="221D65E76EA6432D92509CB31AE7694F"/>
    <w:rsid w:val="00987959"/>
  </w:style>
  <w:style w:type="paragraph" w:customStyle="1" w:styleId="25205ABEDF2F44C3B0EF1E2F95BECEAE5">
    <w:name w:val="25205ABEDF2F44C3B0EF1E2F95BECEAE5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3">
    <w:name w:val="8D6C2A9B6799489CBA4D9CE7966BB483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3">
    <w:name w:val="19F0041891D6445898A936FACF3438CB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2">
    <w:name w:val="275839C60BE24333BF680C0CA2A100D6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2">
    <w:name w:val="37AB4EF91694402C8D87F46BDB460C4E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2">
    <w:name w:val="3DB14D05DB334239AB38D413ADABC3F0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2">
    <w:name w:val="87616824A8C748089ADFFB743349777C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0C0B70C96C4B6EB5DF67CAFC492F471">
    <w:name w:val="4C0C0B70C96C4B6EB5DF67CAFC492F47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2">
    <w:name w:val="E50161FBA7164F069DFDA20B67119DE0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2">
    <w:name w:val="422861004A184F64850CABC85C12B97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2">
    <w:name w:val="FEDDF103012A482EBD473D63FE15894E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2">
    <w:name w:val="6C7F353F1EE649B9B84622F7B99E8CBF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60922E65814F3D9E0B30B8ED83E17E1">
    <w:name w:val="A460922E65814F3D9E0B30B8ED83E17E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C7B3FE949D40C4A68E5F2698B0108A1">
    <w:name w:val="D0C7B3FE949D40C4A68E5F2698B0108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E0CC141CB14D86B32BC2A3F25EB41A1">
    <w:name w:val="DEE0CC141CB14D86B32BC2A3F25EB41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C88C257D374D07973CC6661C38C3C61">
    <w:name w:val="A3C88C257D374D07973CC6661C38C3C6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2">
    <w:name w:val="ACB1D2CAFDE84E0CB3A109F05B045B2D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2">
    <w:name w:val="EB11EE00CB004EDDAD2A0D0C8635D1AD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2">
    <w:name w:val="05A5FEA51C1B45DF8E01B421A94159B7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2">
    <w:name w:val="595028C9B624470B9917DAEA3EA73C2B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2">
    <w:name w:val="D01959322CC34C559DCE016E4124A53F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2">
    <w:name w:val="D0DA132E24DF472887329D5A434B4887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BDC45012104C1E8E26A5BE916D1CD51">
    <w:name w:val="66BDC45012104C1E8E26A5BE916D1CD5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6AFAB65BF54F24B3568F5D4141A78A1">
    <w:name w:val="786AFAB65BF54F24B3568F5D4141A78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2">
    <w:name w:val="0966A81D7F0546D3803C2970C22600E7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2">
    <w:name w:val="0535F988FA88497C96BD4308680097E8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2">
    <w:name w:val="7ABD2C0E576B49D5A9395A6231066338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2">
    <w:name w:val="DD2A911855EA4D99A9CB58912104AD93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2">
    <w:name w:val="104E99E110C0446A80C674C92889FA1B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0B36BF33B840C9AAFDF0F4192CC3271">
    <w:name w:val="4F0B36BF33B840C9AAFDF0F4192CC327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C2D18D03CA4C60B1D6172C54326F091">
    <w:name w:val="55C2D18D03CA4C60B1D6172C54326F09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64EED1425FA4AEAAD58C7D32BC87E3B1">
    <w:name w:val="B64EED1425FA4AEAAD58C7D32BC87E3B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97CF5EF94B41FC8C26EC10527443FB1">
    <w:name w:val="C897CF5EF94B41FC8C26EC10527443FB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193381D714479093703D98A3C4A85A1">
    <w:name w:val="31193381D714479093703D98A3C4A85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02C71FBAB6409DAF33C2DC01017A6C1">
    <w:name w:val="D102C71FBAB6409DAF33C2DC01017A6C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7B3E2CF97947559D369399F6051FF51">
    <w:name w:val="EE7B3E2CF97947559D369399F6051FF5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D7C993F9864D9D8F8D8F1D33BDA4F91">
    <w:name w:val="61D7C993F9864D9D8F8D8F1D33BDA4F9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D6FC07A2BA47068305285DEDFB56B21">
    <w:name w:val="03D6FC07A2BA47068305285DEDFB56B2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64EF2FDFD64EECB82266EFD3E7B80A1">
    <w:name w:val="6764EF2FDFD64EECB82266EFD3E7B80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D9D9360FCE4881A9AA8A0E720CD8621">
    <w:name w:val="F5D9D9360FCE4881A9AA8A0E720CD862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17255C3B5E4F8796A5F76B6BBA5FAE1">
    <w:name w:val="C217255C3B5E4F8796A5F76B6BBA5FAE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8697076842A88535D47B5B4432BA1">
    <w:name w:val="20598697076842A88535D47B5B4432BA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032378C5C84126B2CA16F0D32CBFB41">
    <w:name w:val="B4032378C5C84126B2CA16F0D32CBFB4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770BD192FE458783471C009E66094C1">
    <w:name w:val="EB770BD192FE458783471C009E66094C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FC3F8F27114C5FBE199E222C749265">
    <w:name w:val="70FC3F8F27114C5FBE199E222C749265"/>
    <w:rsid w:val="001E2FD6"/>
  </w:style>
  <w:style w:type="paragraph" w:customStyle="1" w:styleId="E0B452845D1D4C9E9C35645D67A9B686">
    <w:name w:val="E0B452845D1D4C9E9C35645D67A9B686"/>
    <w:rsid w:val="001E2FD6"/>
  </w:style>
  <w:style w:type="paragraph" w:customStyle="1" w:styleId="6DADD88EC3524B0280B57CB1B8FB630F">
    <w:name w:val="6DADD88EC3524B0280B57CB1B8FB630F"/>
    <w:rsid w:val="001E2FD6"/>
  </w:style>
  <w:style w:type="paragraph" w:customStyle="1" w:styleId="25205ABEDF2F44C3B0EF1E2F95BECEAE6">
    <w:name w:val="25205ABEDF2F44C3B0EF1E2F95BECEAE6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2">
    <w:name w:val="ED8A77C8848E42DC82581E55789A7D721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4">
    <w:name w:val="8D6C2A9B6799489CBA4D9CE7966BB4834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4">
    <w:name w:val="19F0041891D6445898A936FACF3438CB4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3">
    <w:name w:val="275839C60BE24333BF680C0CA2A100D6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3">
    <w:name w:val="37AB4EF91694402C8D87F46BDB460C4E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3">
    <w:name w:val="3DB14D05DB334239AB38D413ADABC3F0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3">
    <w:name w:val="87616824A8C748089ADFFB743349777C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0C0B70C96C4B6EB5DF67CAFC492F472">
    <w:name w:val="4C0C0B70C96C4B6EB5DF67CAFC492F47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3">
    <w:name w:val="E50161FBA7164F069DFDA20B67119DE0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3">
    <w:name w:val="422861004A184F64850CABC85C12B97A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3">
    <w:name w:val="FEDDF103012A482EBD473D63FE15894E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3">
    <w:name w:val="6C7F353F1EE649B9B84622F7B99E8CBF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60922E65814F3D9E0B30B8ED83E17E2">
    <w:name w:val="A460922E65814F3D9E0B30B8ED83E17E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C7B3FE949D40C4A68E5F2698B0108A2">
    <w:name w:val="D0C7B3FE949D40C4A68E5F2698B0108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E0CC141CB14D86B32BC2A3F25EB41A2">
    <w:name w:val="DEE0CC141CB14D86B32BC2A3F25EB41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C88C257D374D07973CC6661C38C3C62">
    <w:name w:val="A3C88C257D374D07973CC6661C38C3C6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3">
    <w:name w:val="ACB1D2CAFDE84E0CB3A109F05B045B2D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3">
    <w:name w:val="EB11EE00CB004EDDAD2A0D0C8635D1AD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3">
    <w:name w:val="05A5FEA51C1B45DF8E01B421A94159B7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3">
    <w:name w:val="595028C9B624470B9917DAEA3EA73C2B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3">
    <w:name w:val="D01959322CC34C559DCE016E4124A53F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3">
    <w:name w:val="D0DA132E24DF472887329D5A434B4887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BDC45012104C1E8E26A5BE916D1CD52">
    <w:name w:val="66BDC45012104C1E8E26A5BE916D1CD5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6AFAB65BF54F24B3568F5D4141A78A2">
    <w:name w:val="786AFAB65BF54F24B3568F5D4141A78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3">
    <w:name w:val="0966A81D7F0546D3803C2970C22600E7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3">
    <w:name w:val="0535F988FA88497C96BD4308680097E8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3">
    <w:name w:val="7ABD2C0E576B49D5A9395A6231066338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3">
    <w:name w:val="DD2A911855EA4D99A9CB58912104AD93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3">
    <w:name w:val="104E99E110C0446A80C674C92889FA1B3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0B36BF33B840C9AAFDF0F4192CC3272">
    <w:name w:val="4F0B36BF33B840C9AAFDF0F4192CC327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FC3F8F27114C5FBE199E222C7492651">
    <w:name w:val="70FC3F8F27114C5FBE199E222C749265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C2D18D03CA4C60B1D6172C54326F092">
    <w:name w:val="55C2D18D03CA4C60B1D6172C54326F09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64EED1425FA4AEAAD58C7D32BC87E3B2">
    <w:name w:val="B64EED1425FA4AEAAD58C7D32BC87E3B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97CF5EF94B41FC8C26EC10527443FB2">
    <w:name w:val="C897CF5EF94B41FC8C26EC10527443FB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193381D714479093703D98A3C4A85A2">
    <w:name w:val="31193381D714479093703D98A3C4A85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02C71FBAB6409DAF33C2DC01017A6C2">
    <w:name w:val="D102C71FBAB6409DAF33C2DC01017A6C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7B3E2CF97947559D369399F6051FF52">
    <w:name w:val="EE7B3E2CF97947559D369399F6051FF5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D7C993F9864D9D8F8D8F1D33BDA4F92">
    <w:name w:val="61D7C993F9864D9D8F8D8F1D33BDA4F9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D6FC07A2BA47068305285DEDFB56B22">
    <w:name w:val="03D6FC07A2BA47068305285DEDFB56B2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64EF2FDFD64EECB82266EFD3E7B80A2">
    <w:name w:val="6764EF2FDFD64EECB82266EFD3E7B80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D9D9360FCE4881A9AA8A0E720CD8622">
    <w:name w:val="F5D9D9360FCE4881A9AA8A0E720CD862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17255C3B5E4F8796A5F76B6BBA5FAE2">
    <w:name w:val="C217255C3B5E4F8796A5F76B6BBA5FAE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8697076842A88535D47B5B4432BA2">
    <w:name w:val="20598697076842A88535D47B5B4432BA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B452845D1D4C9E9C35645D67A9B6861">
    <w:name w:val="E0B452845D1D4C9E9C35645D67A9B6861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032378C5C84126B2CA16F0D32CBFB42">
    <w:name w:val="B4032378C5C84126B2CA16F0D32CBFB42"/>
    <w:rsid w:val="001E2FD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E30F560B3343EE8C9C6A2CB91CAE3C">
    <w:name w:val="48E30F560B3343EE8C9C6A2CB91CAE3C"/>
    <w:rsid w:val="00EE2723"/>
  </w:style>
  <w:style w:type="paragraph" w:customStyle="1" w:styleId="7781CAC97E6041A885DE214D7C37DAFA">
    <w:name w:val="7781CAC97E6041A885DE214D7C37DAFA"/>
    <w:rsid w:val="00EE2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75B0-7DAB-40C0-B83A-6476093C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14</TotalTime>
  <Pages>4</Pages>
  <Words>803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9</cp:revision>
  <cp:lastPrinted>2020-12-07T14:26:00Z</cp:lastPrinted>
  <dcterms:created xsi:type="dcterms:W3CDTF">2021-05-18T19:29:00Z</dcterms:created>
  <dcterms:modified xsi:type="dcterms:W3CDTF">2021-12-14T20:58:00Z</dcterms:modified>
</cp:coreProperties>
</file>