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B4B1B" w14:textId="77777777" w:rsidR="00FF4922" w:rsidRPr="003D1E79" w:rsidRDefault="00FF4922">
      <w:pPr>
        <w:rPr>
          <w:rFonts w:asciiTheme="minorHAnsi" w:hAnsiTheme="minorHAnsi" w:cstheme="minorHAnsi"/>
          <w:sz w:val="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6D72DF78" w14:textId="77777777" w:rsidTr="62596276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259D0F38" w14:textId="77777777"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6F720FD" wp14:editId="71B94BD8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247108DA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155DAAF7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bookmarkStart w:id="0" w:name="_GoBack" w:displacedByCustomXml="prev"/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4574947B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14:paraId="1F6D68B1" w14:textId="77777777" w:rsidR="00062CCC" w:rsidRDefault="00062CCC" w:rsidP="00062CCC"/>
          <w:p w14:paraId="43560B71" w14:textId="77777777" w:rsidR="00062CCC" w:rsidRDefault="00062CCC" w:rsidP="00062CCC"/>
          <w:p w14:paraId="5701D048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1516550A" w14:textId="77777777" w:rsidTr="0057555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A03903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B826A5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AF59D6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5D416DDD" w14:textId="77777777" w:rsidTr="0057555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C9227F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3D2F04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14:paraId="6459D911" w14:textId="77777777" w:rsidTr="0057555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20A715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9B69B69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74C942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43C2A980" w14:textId="77777777" w:rsidTr="0057555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E95730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3F1B45B6" w14:textId="77777777" w:rsidTr="0057555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ED5DE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384EEB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386BB5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488CC87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14:paraId="02B7AD98" w14:textId="77777777" w:rsidTr="00575555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44E3BE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85CA5C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514246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096855FE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5B8B5C29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4520CD49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C5B76BA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BE6824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16704E27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6118CD77" w14:textId="77777777" w:rsidTr="62596276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8C9A618" w14:textId="118D5A46" w:rsidR="00333F73" w:rsidRPr="00FD207A" w:rsidRDefault="005C794E" w:rsidP="008237D2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QUESTIONNAIRE </w:t>
            </w:r>
            <w:r w:rsidR="00795EDF">
              <w:rPr>
                <w:rFonts w:asciiTheme="minorHAnsi" w:hAnsiTheme="minorHAnsi" w:cstheme="minorHAnsi"/>
                <w:b/>
              </w:rPr>
              <w:t>MPOC</w:t>
            </w:r>
            <w:r w:rsidR="0093406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ABF89AC" w14:textId="0CEE7D8B" w:rsidR="00062CCC" w:rsidRPr="008237D2" w:rsidRDefault="008455C8" w:rsidP="0FCDD671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MALADIE PULMONAI</w:t>
            </w:r>
            <w:r w:rsidR="0030379A">
              <w:rPr>
                <w:rFonts w:asciiTheme="minorHAnsi" w:hAnsiTheme="minorHAnsi" w:cstheme="minorBidi"/>
                <w:b/>
                <w:bCs/>
              </w:rPr>
              <w:t>RE OBSTRUCTIVE CHRONIQUE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11155E4" w14:textId="77777777" w:rsidR="00062CCC" w:rsidRDefault="00062CCC" w:rsidP="00062CCC"/>
        </w:tc>
      </w:tr>
    </w:tbl>
    <w:p w14:paraId="25A7ED84" w14:textId="77777777" w:rsidR="006375D3" w:rsidRDefault="006375D3" w:rsidP="312D1450">
      <w:pPr>
        <w:rPr>
          <w:rFonts w:asciiTheme="minorHAnsi" w:hAnsiTheme="minorHAnsi" w:cstheme="minorBidi"/>
          <w:sz w:val="20"/>
          <w:szCs w:val="20"/>
        </w:rPr>
      </w:pPr>
    </w:p>
    <w:p w14:paraId="3645D489" w14:textId="121A9C3F" w:rsidR="00D30664" w:rsidRPr="00000848" w:rsidRDefault="47B0DF0D" w:rsidP="62596276">
      <w:pPr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 w:rsidRPr="00000848">
        <w:rPr>
          <w:rFonts w:asciiTheme="minorHAnsi" w:hAnsiTheme="minorHAnsi" w:cstheme="minorBidi"/>
          <w:b/>
          <w:bCs/>
          <w:i/>
          <w:iCs/>
          <w:sz w:val="20"/>
          <w:szCs w:val="20"/>
        </w:rPr>
        <w:t xml:space="preserve">Pour évaluer l’effet </w:t>
      </w:r>
      <w:r w:rsidR="00612BEE" w:rsidRPr="00000848">
        <w:rPr>
          <w:rFonts w:asciiTheme="minorHAnsi" w:hAnsiTheme="minorHAnsi" w:cstheme="minorBidi"/>
          <w:b/>
          <w:bCs/>
          <w:i/>
          <w:iCs/>
          <w:sz w:val="20"/>
          <w:szCs w:val="20"/>
        </w:rPr>
        <w:t>de la MPOC (maladie pulmonaire obstructive chronique) sur le bien-être et la vie quotidienne</w:t>
      </w:r>
      <w:r w:rsidR="00000848" w:rsidRPr="00000848">
        <w:rPr>
          <w:rFonts w:asciiTheme="minorHAnsi" w:hAnsiTheme="minorHAnsi" w:cstheme="minorBidi"/>
          <w:b/>
          <w:bCs/>
          <w:i/>
          <w:iCs/>
          <w:sz w:val="20"/>
          <w:szCs w:val="20"/>
        </w:rPr>
        <w:t xml:space="preserve"> </w:t>
      </w:r>
      <w:r w:rsidR="00DF6A28" w:rsidRPr="00000848">
        <w:rPr>
          <w:rFonts w:asciiTheme="minorHAnsi" w:hAnsiTheme="minorHAnsi" w:cstheme="minorBidi"/>
          <w:b/>
          <w:bCs/>
          <w:i/>
          <w:iCs/>
          <w:sz w:val="20"/>
          <w:szCs w:val="20"/>
        </w:rPr>
        <w:t>dans le cadre du projet Co-Vie</w:t>
      </w:r>
      <w:r w:rsidR="00000848" w:rsidRPr="00000848">
        <w:rPr>
          <w:rFonts w:asciiTheme="minorHAnsi" w:hAnsiTheme="minorHAnsi" w:cstheme="minorBidi"/>
          <w:b/>
          <w:bCs/>
          <w:i/>
          <w:iCs/>
          <w:sz w:val="20"/>
          <w:szCs w:val="20"/>
        </w:rPr>
        <w:t>.</w:t>
      </w:r>
    </w:p>
    <w:p w14:paraId="35D42A19" w14:textId="77777777" w:rsidR="00CF5852" w:rsidRDefault="00CF5852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E0" w:firstRow="1" w:lastRow="1" w:firstColumn="1" w:lastColumn="0" w:noHBand="0" w:noVBand="1"/>
      </w:tblPr>
      <w:tblGrid>
        <w:gridCol w:w="2552"/>
        <w:gridCol w:w="2693"/>
        <w:gridCol w:w="2693"/>
        <w:gridCol w:w="2693"/>
      </w:tblGrid>
      <w:tr w:rsidR="00DF095A" w:rsidRPr="00472AC0" w14:paraId="493BBE44" w14:textId="77777777" w:rsidTr="00985D2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FF76C5A" w14:textId="27186520" w:rsidR="00DF095A" w:rsidRPr="00472AC0" w:rsidRDefault="00356971" w:rsidP="00DF095A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le </w:t>
            </w:r>
            <w:r w:rsidR="0037593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93020961"/>
            <w:placeholder>
              <w:docPart w:val="AD54B44A7933444C808BD37425AF280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20497B4" w14:textId="30B9E6AA" w:rsidR="00DF095A" w:rsidRPr="00472AC0" w:rsidRDefault="00CF5852" w:rsidP="009F6529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04E56">
                  <w:rPr>
                    <w:rStyle w:val="Textedelespacerserv"/>
                    <w:bdr w:val="single" w:sz="4" w:space="0" w:color="auto"/>
                  </w:rPr>
                  <w:t xml:space="preserve">  </w:t>
                </w:r>
              </w:p>
            </w:tc>
          </w:sdtContent>
        </w:sdt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3CBA85" w14:textId="32F3C618" w:rsidR="00DF095A" w:rsidRPr="00472AC0" w:rsidRDefault="001F1B4F" w:rsidP="005415F9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début des symptômes</w:t>
            </w:r>
            <w:r w:rsidR="00DF095A"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294277"/>
            <w:placeholder>
              <w:docPart w:val="C2734C223905499493748F04D5B16225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45CC49E5" w14:textId="5D881696" w:rsidR="00DF095A" w:rsidRPr="00472AC0" w:rsidRDefault="00CF5852" w:rsidP="00DF095A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DF095A" w:rsidRPr="00472AC0" w14:paraId="683974A2" w14:textId="77777777" w:rsidTr="00E1204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FF1C02" w14:textId="681292BC" w:rsidR="00DF095A" w:rsidRPr="00472AC0" w:rsidRDefault="00DF095A" w:rsidP="00DF095A">
            <w:pPr>
              <w:spacing w:before="120"/>
              <w:ind w:left="-52" w:right="-34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24262" w14:textId="6363F935" w:rsidR="00DF095A" w:rsidRPr="00472AC0" w:rsidRDefault="00E12048" w:rsidP="00E12048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12048"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aaaa/mm/jj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197248" w14:textId="4F980606" w:rsidR="00DF095A" w:rsidRPr="00472AC0" w:rsidRDefault="001F1B4F" w:rsidP="005415F9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diagnostic</w:t>
            </w:r>
            <w:r w:rsidR="00DF095A" w:rsidRPr="00472AC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29465681"/>
            <w:placeholder>
              <w:docPart w:val="5A02F5614BF64938B42B194B9F1F9BD9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E421557" w14:textId="168E1E45" w:rsidR="00DF095A" w:rsidRPr="00472AC0" w:rsidRDefault="00CF5852" w:rsidP="00DF095A">
                <w:pPr>
                  <w:spacing w:before="1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</w:tbl>
    <w:p w14:paraId="430649AD" w14:textId="6965192D" w:rsidR="00B566E2" w:rsidRDefault="00B566E2" w:rsidP="003D1E79">
      <w:pPr>
        <w:keepNext/>
        <w:rPr>
          <w:rFonts w:asciiTheme="minorHAnsi" w:hAnsiTheme="minorHAnsi" w:cstheme="minorHAnsi"/>
          <w:sz w:val="20"/>
        </w:rPr>
      </w:pPr>
    </w:p>
    <w:p w14:paraId="6683B188" w14:textId="77777777" w:rsidR="00677BF4" w:rsidRDefault="00677BF4" w:rsidP="003D1E79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D42C10" w:rsidRPr="00472AC0" w14:paraId="57861E76" w14:textId="77777777" w:rsidTr="00F244DE">
        <w:trPr>
          <w:trHeight w:val="283"/>
          <w:tblHeader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18FE7787" w14:textId="77777777" w:rsidR="00D42C10" w:rsidRPr="0014043F" w:rsidRDefault="00D42C10" w:rsidP="000122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Symptômes</w:t>
            </w:r>
          </w:p>
        </w:tc>
        <w:tc>
          <w:tcPr>
            <w:tcW w:w="5387" w:type="dxa"/>
            <w:gridSpan w:val="12"/>
            <w:shd w:val="clear" w:color="auto" w:fill="F2F2F2" w:themeFill="background1" w:themeFillShade="F2"/>
            <w:vAlign w:val="center"/>
          </w:tcPr>
          <w:p w14:paraId="1E37A372" w14:textId="7967F350" w:rsidR="00F244DE" w:rsidRPr="0014043F" w:rsidRDefault="00F244DE" w:rsidP="002541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Évaluation</w:t>
            </w:r>
          </w:p>
        </w:tc>
      </w:tr>
      <w:tr w:rsidR="00AC5AC2" w:rsidRPr="00472AC0" w14:paraId="511FA11F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735B0518" w14:textId="4EF77741" w:rsidR="00AC5AC2" w:rsidRPr="00225C58" w:rsidRDefault="00AC5AC2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je ne tousse jamais</w:t>
            </w:r>
          </w:p>
          <w:p w14:paraId="326EFF4B" w14:textId="299EEC88" w:rsidR="00AC5AC2" w:rsidRPr="00225C58" w:rsidRDefault="00AC5AC2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je tousse tout le temps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15818C40" w14:textId="453D128A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0164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D24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F133EF" w14:textId="6B190633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8D1B056" w14:textId="79BFAFCC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9205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AC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62376E" w14:textId="1BBE1F66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251B33F0" w14:textId="7BEE22F3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7411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AC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F56E78" w14:textId="67C74BD1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284A10B5" w14:textId="6CD9D5DB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5958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AC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9BE703" w14:textId="63B480DE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07EFE1F1" w14:textId="5B6C8291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0509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AC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FA0367" w14:textId="1EC0ACBA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AC4F2F8" w14:textId="28848342" w:rsidR="00AC5AC2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1458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AC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44AFF8" w14:textId="60AF1A82" w:rsidR="00AC5AC2" w:rsidRPr="00266BDD" w:rsidRDefault="00BF1B7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C30904" w:rsidRPr="00472AC0" w14:paraId="6637BF9D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5FD4FE09" w14:textId="48FE5CA6" w:rsidR="00C30904" w:rsidRPr="00225C58" w:rsidRDefault="00C30904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je n’ai pas du tout de sécrétions bronchiques dans mes poumons</w:t>
            </w:r>
          </w:p>
          <w:p w14:paraId="753D81D7" w14:textId="369906CA" w:rsidR="00C30904" w:rsidRPr="00225C58" w:rsidRDefault="00C30904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j’ai les poumons complètement encombrés de sécrétions bronchiques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10FC8CAA" w14:textId="6788DD2C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6952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D24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F7DD0D" w14:textId="35DEB1B2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6CD24C0" w14:textId="238B7B51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4589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6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4E845BE" w14:textId="609E598F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675410BD" w14:textId="7D39B4C7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93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6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C853FA" w14:textId="63CA3D4B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2D4839FD" w14:textId="12BFE271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0955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904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4A8260" w14:textId="4D9EE529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0DE3128" w14:textId="6E3BF7E5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8024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6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786D92" w14:textId="581F8E31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1044A41" w14:textId="258FF284" w:rsidR="00C30904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6226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162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AB1B00" w14:textId="611AB1B0" w:rsidR="00C30904" w:rsidRPr="00266BDD" w:rsidRDefault="00FD2162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673143" w:rsidRPr="00472AC0" w14:paraId="01C20883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031D4F6D" w14:textId="1022F7F8" w:rsidR="00673143" w:rsidRPr="00225C58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je ne ressens aucune oppression respiratoire</w:t>
            </w:r>
          </w:p>
          <w:p w14:paraId="5B39EBAF" w14:textId="335F9A01" w:rsidR="00673143" w:rsidRPr="00225C58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je</w:t>
            </w:r>
            <w:r w:rsidR="001966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ressens une forte oppression respiratoire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3F71C722" w14:textId="023562FF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76367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51522E" w14:textId="1405D2AF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092BA99A" w14:textId="48655AB9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0029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CA8208" w14:textId="4DB1330C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49ABA0DB" w14:textId="0A7D5939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66104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60AE3D" w14:textId="3C4B6FCA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55C7AA25" w14:textId="6057EE24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12422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EEE018" w14:textId="3A2A03CB" w:rsidR="006458AA" w:rsidRPr="00266BDD" w:rsidRDefault="006458A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6B7796B2" w14:textId="7B42E815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9231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FE018D" w14:textId="39CF63F8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A8CF6B2" w14:textId="08A8CC8C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9099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139182" w14:textId="6136100A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</w:tr>
      <w:tr w:rsidR="00DE0B1D" w:rsidRPr="00472AC0" w14:paraId="7E3D8E55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730BB8FC" w14:textId="37B963DC" w:rsidR="000A6913" w:rsidRPr="00225C58" w:rsidRDefault="000A691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0 équivaut à je ne </w:t>
            </w:r>
            <w:r w:rsidR="00637BEE">
              <w:rPr>
                <w:rFonts w:asciiTheme="minorHAnsi" w:hAnsiTheme="minorHAnsi" w:cstheme="minorHAnsi"/>
                <w:bCs/>
                <w:sz w:val="20"/>
                <w:szCs w:val="20"/>
              </w:rPr>
              <w:t>suis pas essoufflé quand je monte une côte ou un étage</w:t>
            </w:r>
          </w:p>
          <w:p w14:paraId="0523447B" w14:textId="4B011F20" w:rsidR="00DE0B1D" w:rsidRDefault="000A691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 équivaut à </w:t>
            </w:r>
            <w:r w:rsidR="00B74825"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 </w:t>
            </w:r>
            <w:r w:rsidR="00B74825">
              <w:rPr>
                <w:rFonts w:asciiTheme="minorHAnsi" w:hAnsiTheme="minorHAnsi" w:cstheme="minorHAnsi"/>
                <w:bCs/>
                <w:sz w:val="20"/>
                <w:szCs w:val="20"/>
              </w:rPr>
              <w:t>suis très essoufflé quand je monte une côte ou un étage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3506CCB8" w14:textId="03E6EAC9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1591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E884DC" w14:textId="25315345" w:rsidR="00DE0B1D" w:rsidRPr="00985D24" w:rsidRDefault="00985D24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533DD9D7" w14:textId="66BD9740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7996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DAF8DB" w14:textId="5A7BEFA8" w:rsidR="00DE0B1D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989A4AE" w14:textId="3E80AB83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6571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7F66C0" w14:textId="00DAA591" w:rsidR="00DE0B1D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4295AECA" w14:textId="7CE59AC8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2046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5F4976" w14:textId="3C7CF090" w:rsidR="00DE0B1D" w:rsidRPr="00266BDD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991F1AE" w14:textId="444826B7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31754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F19ACB" w14:textId="75C6CAF9" w:rsidR="00DE0B1D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45CC3DE1" w14:textId="07B78189" w:rsidR="00DE0B1D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6845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6EBC60" w14:textId="3EAED674" w:rsidR="00DE0B1D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</w:tr>
      <w:tr w:rsidR="00025E00" w:rsidRPr="00472AC0" w14:paraId="71DEE1CA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7E10F06E" w14:textId="355C25B5" w:rsidR="00025E00" w:rsidRPr="00225C58" w:rsidRDefault="00025E00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0 équivaut à je ne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suis pas limité</w:t>
            </w:r>
            <w:r w:rsidR="0081602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dans l’accomplissement de mes activités domestiques</w:t>
            </w:r>
          </w:p>
          <w:p w14:paraId="59D5E310" w14:textId="44D2EAF7" w:rsidR="00025E00" w:rsidRPr="00225C58" w:rsidRDefault="00025E00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 équivaut à je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suis très </w:t>
            </w:r>
            <w:r w:rsidR="00D16F79">
              <w:rPr>
                <w:rFonts w:asciiTheme="minorHAnsi" w:hAnsiTheme="minorHAnsi" w:cstheme="minorHAnsi"/>
                <w:bCs/>
                <w:sz w:val="20"/>
                <w:szCs w:val="20"/>
              </w:rPr>
              <w:t>limité dans l’accomplissement de mes activités domestiques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7D74C6AF" w14:textId="0EBE1C25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34660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F71AAB" w14:textId="17B41196" w:rsidR="00025E00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9C6C599" w14:textId="6301FD90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2828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975042" w14:textId="1BF02E58" w:rsidR="00025E00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5CEEA700" w14:textId="0B481999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5837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A899F97" w14:textId="7DE5D0EB" w:rsidR="00025E00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CBC2F9C" w14:textId="1F9A4B54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0630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7B3FA5" w14:textId="1A317EEE" w:rsidR="00025E00" w:rsidRPr="00266BDD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6545A42F" w14:textId="49090036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54670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B89A08" w14:textId="462A1B12" w:rsidR="00025E00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3FA0185" w14:textId="62FF66C7" w:rsidR="00025E00" w:rsidRPr="00985D24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62242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BA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191247" w14:textId="2FC3093E" w:rsidR="00025E00" w:rsidRPr="00985D24" w:rsidRDefault="00F92FBA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</w:tr>
      <w:tr w:rsidR="00673143" w:rsidRPr="00472AC0" w14:paraId="23358A19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7E1E83D0" w14:textId="26925996" w:rsidR="00673143" w:rsidRPr="00225C58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je ne suis pas inquiet quand je quitte la maison, en dépit de mes problèmes pulmonaires</w:t>
            </w:r>
          </w:p>
          <w:p w14:paraId="5C92F4B5" w14:textId="491DE630" w:rsidR="00673143" w:rsidRPr="00225C58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5C58"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je suis inquiet quand je quitte la maison à cause de mes problèmes pulmonaires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3A55D965" w14:textId="2594FBBD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355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023A4E" w14:textId="4940D7C8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DE9E085" w14:textId="6123474B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08922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83B546" w14:textId="0A8EE063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D59E72A" w14:textId="79392DD1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5764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06089B" w14:textId="0D5872D4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0B84EDB1" w14:textId="76D3B8E5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04883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2EF6A7" w14:textId="1539F4ED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39498E55" w14:textId="1D0233F8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3813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E629A5" w14:textId="64C7C725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9D885D1" w14:textId="20B2D48C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83730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C2AB62" w14:textId="7229AA33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673143" w:rsidRPr="00472AC0" w14:paraId="3310AF9C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1F8B588E" w14:textId="6D3B3F22" w:rsidR="00673143" w:rsidRPr="004E44D0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4D0"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je dors bien</w:t>
            </w:r>
          </w:p>
          <w:p w14:paraId="6389AD2C" w14:textId="125785C5" w:rsidR="00673143" w:rsidRPr="00634928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4D0"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je ne dors pas bien à cause de mes problèmes pulmonaires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3FAB306B" w14:textId="62AAE7B7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12234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6BE29D" w14:textId="4ED43F79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59DAE302" w14:textId="486DEB06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55924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E18AC3" w14:textId="2642DC54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C0D627D" w14:textId="30FA26C3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1735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883ED6" w14:textId="7C08BE35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0DDF611A" w14:textId="5DA074BB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2502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07F771" w14:textId="6B75EDA1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7AD474CC" w14:textId="52408C3E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24951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91BE67" w14:textId="5F2FB11A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49425ED8" w14:textId="6025492A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56854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C54C66" w14:textId="43735F3D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673143" w:rsidRPr="00472AC0" w14:paraId="5F1A7268" w14:textId="77777777" w:rsidTr="00985D24">
        <w:trPr>
          <w:trHeight w:val="283"/>
          <w:tblHeader/>
        </w:trPr>
        <w:tc>
          <w:tcPr>
            <w:tcW w:w="5240" w:type="dxa"/>
            <w:shd w:val="clear" w:color="auto" w:fill="auto"/>
          </w:tcPr>
          <w:p w14:paraId="14D34B92" w14:textId="1DA35DEE" w:rsidR="00673143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 équivaut à j’ai beaucoup d’énergie</w:t>
            </w:r>
          </w:p>
          <w:p w14:paraId="030180A0" w14:textId="5BA9DA84" w:rsidR="00673143" w:rsidRPr="00F92FBA" w:rsidRDefault="00673143" w:rsidP="00985D2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 équivaut à je n’ai pas d’énergie du tout</w:t>
            </w:r>
          </w:p>
        </w:tc>
        <w:tc>
          <w:tcPr>
            <w:tcW w:w="448" w:type="dxa"/>
            <w:tcBorders>
              <w:right w:val="nil"/>
            </w:tcBorders>
            <w:shd w:val="clear" w:color="auto" w:fill="auto"/>
            <w:vAlign w:val="center"/>
          </w:tcPr>
          <w:p w14:paraId="26E2A6C5" w14:textId="1626D55C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0878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4438855F" w14:textId="44E2E0BB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4DA39CF6" w14:textId="1813364D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104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476159A4" w14:textId="6E0B5C5A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4453E72" w14:textId="0CA27772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52913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3F794659" w14:textId="3A702A04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2A8CA13F" w14:textId="632F6DC1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54806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546C728C" w14:textId="262A28E9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2A9B1BF" w14:textId="07807B70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1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1314A483" w14:textId="43AA2A68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right w:val="nil"/>
            </w:tcBorders>
            <w:shd w:val="clear" w:color="auto" w:fill="auto"/>
            <w:vAlign w:val="center"/>
          </w:tcPr>
          <w:p w14:paraId="19F7EAF1" w14:textId="4F61E4C9" w:rsidR="00673143" w:rsidRPr="00266BDD" w:rsidRDefault="00B862C8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8573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143" w:rsidRPr="00266BD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9" w:type="dxa"/>
            <w:tcBorders>
              <w:left w:val="nil"/>
            </w:tcBorders>
            <w:shd w:val="clear" w:color="auto" w:fill="auto"/>
            <w:vAlign w:val="center"/>
          </w:tcPr>
          <w:p w14:paraId="6BB02222" w14:textId="3C19729D" w:rsidR="00673143" w:rsidRPr="00266BDD" w:rsidRDefault="00673143" w:rsidP="00985D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66BDD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</w:tbl>
    <w:p w14:paraId="78B0F5F2" w14:textId="050B6521" w:rsidR="00985D24" w:rsidRDefault="00985D24" w:rsidP="0055302C">
      <w:pPr>
        <w:tabs>
          <w:tab w:val="left" w:pos="5245"/>
        </w:tabs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7E5C093C" w14:textId="77777777" w:rsidR="00985D24" w:rsidRDefault="00985D24" w:rsidP="0055302C">
      <w:pPr>
        <w:tabs>
          <w:tab w:val="left" w:pos="5245"/>
        </w:tabs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2B2C058B" w14:textId="4BA7C5CC" w:rsidR="0055302C" w:rsidRPr="00F46C66" w:rsidRDefault="007870E7" w:rsidP="0055302C">
      <w:pPr>
        <w:tabs>
          <w:tab w:val="left" w:pos="5245"/>
        </w:tabs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Notation du niveau d’impact de la MPOC</w:t>
      </w:r>
    </w:p>
    <w:p w14:paraId="52DD67BB" w14:textId="77777777" w:rsidR="0055302C" w:rsidRDefault="0055302C" w:rsidP="0055302C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5"/>
        <w:tblOverlap w:val="never"/>
        <w:tblW w:w="3261" w:type="pct"/>
        <w:tblLayout w:type="fixed"/>
        <w:tblLook w:val="04A0" w:firstRow="1" w:lastRow="0" w:firstColumn="1" w:lastColumn="0" w:noHBand="0" w:noVBand="1"/>
      </w:tblPr>
      <w:tblGrid>
        <w:gridCol w:w="3963"/>
        <w:gridCol w:w="2978"/>
      </w:tblGrid>
      <w:tr w:rsidR="00F90196" w14:paraId="63EF621C" w14:textId="77777777" w:rsidTr="00F90196">
        <w:trPr>
          <w:trHeight w:val="227"/>
        </w:trPr>
        <w:tc>
          <w:tcPr>
            <w:tcW w:w="2855" w:type="pct"/>
            <w:shd w:val="clear" w:color="auto" w:fill="F2F2F2" w:themeFill="background1" w:themeFillShade="F2"/>
          </w:tcPr>
          <w:p w14:paraId="50E6627E" w14:textId="77777777" w:rsidR="00F90196" w:rsidRPr="00044C07" w:rsidRDefault="00F90196" w:rsidP="00F90196">
            <w:pPr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Niveau d’impact de la MPOC</w:t>
            </w:r>
          </w:p>
        </w:tc>
        <w:tc>
          <w:tcPr>
            <w:tcW w:w="2145" w:type="pct"/>
            <w:shd w:val="clear" w:color="auto" w:fill="F2F2F2" w:themeFill="background1" w:themeFillShade="F2"/>
          </w:tcPr>
          <w:p w14:paraId="315D50BE" w14:textId="77777777" w:rsidR="00F90196" w:rsidRPr="00760CD1" w:rsidRDefault="00F90196" w:rsidP="00F90196">
            <w:pPr>
              <w:jc w:val="center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F90196" w14:paraId="0642AFF8" w14:textId="77777777" w:rsidTr="00F90196">
        <w:trPr>
          <w:trHeight w:val="329"/>
        </w:trPr>
        <w:tc>
          <w:tcPr>
            <w:tcW w:w="2855" w:type="pct"/>
          </w:tcPr>
          <w:p w14:paraId="7193CB3F" w14:textId="77777777" w:rsidR="00F90196" w:rsidRPr="00217A92" w:rsidRDefault="00F90196" w:rsidP="00F9019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 impact</w:t>
            </w:r>
            <w:r w:rsidRPr="00217A92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45" w:type="pct"/>
          </w:tcPr>
          <w:p w14:paraId="4DE9327C" w14:textId="77777777" w:rsidR="00F90196" w:rsidRDefault="00F90196" w:rsidP="00F90196">
            <w:pPr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217A92">
              <w:rPr>
                <w:rFonts w:ascii="Calibri" w:eastAsia="MS Gothic" w:hAnsi="Calibri" w:cs="Calibri"/>
                <w:sz w:val="20"/>
                <w:szCs w:val="20"/>
              </w:rPr>
              <w:t>≥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5</w:t>
            </w:r>
          </w:p>
        </w:tc>
      </w:tr>
      <w:tr w:rsidR="00F90196" w14:paraId="1BD50E7D" w14:textId="77777777" w:rsidTr="00F90196">
        <w:trPr>
          <w:trHeight w:val="329"/>
        </w:trPr>
        <w:tc>
          <w:tcPr>
            <w:tcW w:w="2855" w:type="pct"/>
          </w:tcPr>
          <w:p w14:paraId="4765664E" w14:textId="77777777" w:rsidR="00F90196" w:rsidRPr="002645CB" w:rsidRDefault="00F90196" w:rsidP="00F90196">
            <w:pPr>
              <w:rPr>
                <w:rFonts w:asciiTheme="minorHAnsi" w:eastAsia="MS Gothic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Impact l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en-US"/>
              </w:rPr>
              <w:t xml:space="preserve">égé  </w:t>
            </w:r>
          </w:p>
        </w:tc>
        <w:tc>
          <w:tcPr>
            <w:tcW w:w="2145" w:type="pct"/>
            <w:vAlign w:val="center"/>
          </w:tcPr>
          <w:p w14:paraId="1812946E" w14:textId="77777777" w:rsidR="00F90196" w:rsidRDefault="00F90196" w:rsidP="00F90196">
            <w:pPr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217A92">
              <w:rPr>
                <w:rFonts w:ascii="Calibri" w:eastAsia="MS Gothic" w:hAnsi="Calibri" w:cs="Calibri"/>
                <w:sz w:val="20"/>
                <w:szCs w:val="20"/>
              </w:rPr>
              <w:t>≥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10</w:t>
            </w:r>
          </w:p>
        </w:tc>
      </w:tr>
      <w:tr w:rsidR="00F90196" w14:paraId="4B7295FC" w14:textId="77777777" w:rsidTr="00F90196">
        <w:trPr>
          <w:trHeight w:val="329"/>
        </w:trPr>
        <w:tc>
          <w:tcPr>
            <w:tcW w:w="2855" w:type="pct"/>
          </w:tcPr>
          <w:p w14:paraId="579992AC" w14:textId="77777777" w:rsidR="00F90196" w:rsidRPr="00217A92" w:rsidRDefault="00F90196" w:rsidP="00F90196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lastRenderedPageBreak/>
              <w:t>Impact modéré</w:t>
            </w:r>
          </w:p>
        </w:tc>
        <w:tc>
          <w:tcPr>
            <w:tcW w:w="2145" w:type="pct"/>
            <w:vAlign w:val="center"/>
          </w:tcPr>
          <w:p w14:paraId="399CB257" w14:textId="77777777" w:rsidR="00F90196" w:rsidRDefault="00F90196" w:rsidP="00F90196">
            <w:pPr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10-20</w:t>
            </w:r>
          </w:p>
        </w:tc>
      </w:tr>
      <w:tr w:rsidR="00F90196" w14:paraId="32DCC5F1" w14:textId="77777777" w:rsidTr="00F90196">
        <w:trPr>
          <w:trHeight w:val="329"/>
        </w:trPr>
        <w:tc>
          <w:tcPr>
            <w:tcW w:w="2855" w:type="pct"/>
          </w:tcPr>
          <w:p w14:paraId="05F0D159" w14:textId="77777777" w:rsidR="00F90196" w:rsidRDefault="00F90196" w:rsidP="00F90196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Impact élevé</w:t>
            </w:r>
          </w:p>
        </w:tc>
        <w:tc>
          <w:tcPr>
            <w:tcW w:w="2145" w:type="pct"/>
            <w:vAlign w:val="center"/>
          </w:tcPr>
          <w:p w14:paraId="029BECEC" w14:textId="77777777" w:rsidR="00F90196" w:rsidRDefault="00F90196" w:rsidP="00F901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20-30</w:t>
            </w:r>
          </w:p>
        </w:tc>
      </w:tr>
      <w:tr w:rsidR="00F90196" w14:paraId="43D98249" w14:textId="77777777" w:rsidTr="00F90196">
        <w:trPr>
          <w:trHeight w:val="329"/>
        </w:trPr>
        <w:tc>
          <w:tcPr>
            <w:tcW w:w="2855" w:type="pct"/>
          </w:tcPr>
          <w:p w14:paraId="5AA28ED6" w14:textId="77777777" w:rsidR="00F90196" w:rsidRDefault="00F90196" w:rsidP="00F90196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Impact très élevé</w:t>
            </w:r>
          </w:p>
        </w:tc>
        <w:tc>
          <w:tcPr>
            <w:tcW w:w="2145" w:type="pct"/>
            <w:vAlign w:val="center"/>
          </w:tcPr>
          <w:p w14:paraId="294E81E2" w14:textId="77777777" w:rsidR="00F90196" w:rsidRDefault="00F90196" w:rsidP="00F901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30-40</w:t>
            </w:r>
          </w:p>
        </w:tc>
      </w:tr>
    </w:tbl>
    <w:p w14:paraId="6D92819B" w14:textId="77777777" w:rsidR="0055302C" w:rsidRDefault="0055302C" w:rsidP="0055302C">
      <w:pPr>
        <w:tabs>
          <w:tab w:val="left" w:pos="5245"/>
        </w:tabs>
        <w:rPr>
          <w:rFonts w:asciiTheme="minorHAnsi" w:hAnsiTheme="minorHAnsi" w:cstheme="minorHAnsi"/>
          <w:sz w:val="20"/>
          <w:szCs w:val="20"/>
        </w:rPr>
      </w:pPr>
    </w:p>
    <w:p w14:paraId="1D003661" w14:textId="77777777" w:rsidR="0055302C" w:rsidRDefault="0055302C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67A5B0CE" w14:textId="77777777" w:rsidR="00A009A4" w:rsidRDefault="00034755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</w:t>
      </w:r>
    </w:p>
    <w:p w14:paraId="7D37314F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3DDE104F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11026FB7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6663055A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sz w:val="20"/>
        </w:rPr>
      </w:pPr>
    </w:p>
    <w:p w14:paraId="04D91A2E" w14:textId="0FD4BE98" w:rsidR="002A3185" w:rsidRDefault="002A3185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p w14:paraId="7E9ADA1F" w14:textId="77777777" w:rsidR="00B33EF4" w:rsidRDefault="00B33EF4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p w14:paraId="03E4E7E2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tbl>
      <w:tblPr>
        <w:tblStyle w:val="Grilledutableau"/>
        <w:tblW w:w="10631" w:type="dxa"/>
        <w:tblInd w:w="-5" w:type="dxa"/>
        <w:tblLook w:val="04A0" w:firstRow="1" w:lastRow="0" w:firstColumn="1" w:lastColumn="0" w:noHBand="0" w:noVBand="1"/>
      </w:tblPr>
      <w:tblGrid>
        <w:gridCol w:w="10631"/>
      </w:tblGrid>
      <w:tr w:rsidR="00955122" w:rsidRPr="00472AC0" w14:paraId="0793A117" w14:textId="77777777" w:rsidTr="00F90196">
        <w:trPr>
          <w:trHeight w:val="283"/>
          <w:tblHeader/>
        </w:trPr>
        <w:tc>
          <w:tcPr>
            <w:tcW w:w="1063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E4AD329" w14:textId="2248E784" w:rsidR="00955122" w:rsidRPr="00165615" w:rsidRDefault="001773C6" w:rsidP="007A267D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Interprétation ou commentaires</w:t>
            </w:r>
          </w:p>
        </w:tc>
      </w:tr>
      <w:tr w:rsidR="00955122" w:rsidRPr="00472AC0" w14:paraId="5219184E" w14:textId="77777777" w:rsidTr="00F90196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2F807CEF39B4481783F9AF870316055E"/>
            </w:placeholder>
            <w:showingPlcHdr/>
            <w:text w:multiLine="1"/>
          </w:sdtPr>
          <w:sdtEndPr/>
          <w:sdtContent>
            <w:tc>
              <w:tcPr>
                <w:tcW w:w="10631" w:type="dxa"/>
              </w:tcPr>
              <w:p w14:paraId="7302EBB3" w14:textId="77777777" w:rsidR="00955122" w:rsidRPr="00472AC0" w:rsidRDefault="00955122" w:rsidP="007A267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tbl>
      <w:tblPr>
        <w:tblStyle w:val="Grilledutableau"/>
        <w:tblpPr w:leftFromText="180" w:rightFromText="180" w:vertAnchor="text" w:horzAnchor="margin" w:tblpY="404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4394"/>
        <w:gridCol w:w="1134"/>
        <w:gridCol w:w="2553"/>
      </w:tblGrid>
      <w:tr w:rsidR="00F90196" w14:paraId="0B55FED4" w14:textId="77777777" w:rsidTr="00F90196">
        <w:trPr>
          <w:trHeight w:val="737"/>
        </w:trPr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14:paraId="112B45C1" w14:textId="77777777" w:rsidR="00F90196" w:rsidRPr="00644EF4" w:rsidRDefault="00F90196" w:rsidP="00F90196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l’usager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336198593"/>
            <w:placeholder>
              <w:docPart w:val="2BBC4AE65A334161A4AE11F4178628AE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441FA7D3" w14:textId="77777777" w:rsidR="00F90196" w:rsidRDefault="00F90196" w:rsidP="00F9019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7611A9" w14:textId="77777777" w:rsidR="00F90196" w:rsidRPr="00644EF4" w:rsidRDefault="00F90196" w:rsidP="00F90196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7717023"/>
            <w:placeholder>
              <w:docPart w:val="E2F14116823745AA91B52220D9DF357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0590493B" w14:textId="77777777" w:rsidR="00F90196" w:rsidRDefault="00F90196" w:rsidP="00F9019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F90196" w14:paraId="7C4B7ECD" w14:textId="77777777" w:rsidTr="00F90196">
        <w:trPr>
          <w:trHeight w:val="737"/>
        </w:trPr>
        <w:tc>
          <w:tcPr>
            <w:tcW w:w="2551" w:type="dxa"/>
            <w:tcBorders>
              <w:top w:val="nil"/>
              <w:bottom w:val="nil"/>
            </w:tcBorders>
            <w:vAlign w:val="bottom"/>
          </w:tcPr>
          <w:p w14:paraId="7D1DCCCD" w14:textId="77777777" w:rsidR="00F90196" w:rsidRPr="00644EF4" w:rsidRDefault="00F90196" w:rsidP="00F90196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du représentant légal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Apposez la signature manuscrite"/>
            <w:tag w:val="Apposez la signature manuscrite"/>
            <w:id w:val="126370545"/>
            <w:placeholder>
              <w:docPart w:val="415DD1FD52D7421C80895C695248EDA1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B46C0BE" w14:textId="77777777" w:rsidR="00F90196" w:rsidRDefault="00F90196" w:rsidP="00F9019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5D24FE" w14:textId="77777777" w:rsidR="00F90196" w:rsidRPr="00644EF4" w:rsidRDefault="00F90196" w:rsidP="00F90196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78431"/>
            <w:placeholder>
              <w:docPart w:val="3634AFFC991D4E67A99FD46A6CA534B1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4611ABC" w14:textId="77777777" w:rsidR="00F90196" w:rsidRDefault="00F90196" w:rsidP="00F90196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F90196" w14:paraId="4C5F87B3" w14:textId="77777777" w:rsidTr="00F90196">
        <w:trPr>
          <w:trHeight w:val="681"/>
        </w:trPr>
        <w:tc>
          <w:tcPr>
            <w:tcW w:w="10632" w:type="dxa"/>
            <w:gridSpan w:val="4"/>
            <w:tcBorders>
              <w:top w:val="nil"/>
              <w:bottom w:val="nil"/>
            </w:tcBorders>
            <w:vAlign w:val="bottom"/>
          </w:tcPr>
          <w:p w14:paraId="774C7CE0" w14:textId="77777777" w:rsidR="00F90196" w:rsidRDefault="00B862C8" w:rsidP="00F90196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45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196" w:rsidRPr="006C1E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0196" w:rsidRPr="006859C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En cas d’impossibilité à signer le document, l’usager ou son représentant légal a donné son autorisation verbale et l’information a été notée au dossier.</w:t>
            </w:r>
          </w:p>
        </w:tc>
      </w:tr>
    </w:tbl>
    <w:p w14:paraId="494E3D28" w14:textId="77777777" w:rsidR="00A009A4" w:rsidRDefault="00A009A4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p w14:paraId="0C5EB11F" w14:textId="77777777" w:rsidR="00A3461B" w:rsidRDefault="00A3461B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tbl>
      <w:tblPr>
        <w:tblStyle w:val="Grilledutableau"/>
        <w:tblpPr w:leftFromText="180" w:rightFromText="180" w:vertAnchor="text" w:horzAnchor="margin" w:tblpY="16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5926"/>
        <w:gridCol w:w="1134"/>
        <w:gridCol w:w="2552"/>
      </w:tblGrid>
      <w:tr w:rsidR="000761AD" w14:paraId="35FF2DEB" w14:textId="77777777" w:rsidTr="62596276">
        <w:trPr>
          <w:trHeight w:val="811"/>
        </w:trPr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14:paraId="0789D574" w14:textId="77777777" w:rsidR="000761AD" w:rsidRPr="00644EF4" w:rsidRDefault="000761AD" w:rsidP="000761AD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</w:p>
        </w:tc>
        <w:tc>
          <w:tcPr>
            <w:tcW w:w="5926" w:type="dxa"/>
            <w:tcBorders>
              <w:top w:val="nil"/>
              <w:bottom w:val="single" w:sz="4" w:space="0" w:color="auto"/>
            </w:tcBorders>
            <w:vAlign w:val="bottom"/>
          </w:tcPr>
          <w:p w14:paraId="4DCE7C89" w14:textId="77777777" w:rsidR="000761AD" w:rsidRDefault="00B862C8" w:rsidP="000761AD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Bid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166322492"/>
                <w:showingPlcHdr/>
                <w:picture/>
              </w:sdtPr>
              <w:sdtEndPr/>
              <w:sdtContent>
                <w:r w:rsidR="000761AD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34A7236F" wp14:editId="0B0716EB">
                      <wp:extent cx="508000" cy="253908"/>
                      <wp:effectExtent l="0" t="0" r="635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058C72DC" w14:textId="77777777" w:rsidR="000761AD" w:rsidRDefault="00B862C8" w:rsidP="000761AD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-1868129281"/>
                <w:placeholder>
                  <w:docPart w:val="B7ADDC47250E4ABF83B8A1101C46C741"/>
                </w:placeholder>
                <w:showingPlcHdr/>
              </w:sdtPr>
              <w:sdtEndPr/>
              <w:sdtContent>
                <w:r w:rsidR="000761AD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81F024A" w14:textId="77777777" w:rsidR="000761AD" w:rsidRPr="00644EF4" w:rsidRDefault="000761AD" w:rsidP="000761AD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7710423"/>
            <w:placeholder>
              <w:docPart w:val="4A2B663B6342430EA3C93BF40D8BD91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58A7BCB4" w14:textId="0C926FD8" w:rsidR="000761AD" w:rsidRDefault="00E12048" w:rsidP="00E12048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0761AD" w14:paraId="58E06C49" w14:textId="77777777" w:rsidTr="62596276">
        <w:trPr>
          <w:trHeight w:val="182"/>
        </w:trPr>
        <w:tc>
          <w:tcPr>
            <w:tcW w:w="1020" w:type="dxa"/>
            <w:tcBorders>
              <w:top w:val="nil"/>
              <w:bottom w:val="nil"/>
            </w:tcBorders>
            <w:vAlign w:val="bottom"/>
          </w:tcPr>
          <w:p w14:paraId="199152C3" w14:textId="77777777" w:rsidR="000761AD" w:rsidRDefault="000761AD" w:rsidP="000761AD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26" w:type="dxa"/>
            <w:tcBorders>
              <w:top w:val="single" w:sz="4" w:space="0" w:color="auto"/>
              <w:bottom w:val="nil"/>
            </w:tcBorders>
            <w:vAlign w:val="bottom"/>
          </w:tcPr>
          <w:p w14:paraId="7720B3C4" w14:textId="77777777" w:rsidR="000761AD" w:rsidRPr="00811719" w:rsidRDefault="000761AD" w:rsidP="000761AD">
            <w:pPr>
              <w:keepNext/>
              <w:tabs>
                <w:tab w:val="left" w:pos="2520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C9D577F" w14:textId="77777777" w:rsidR="000761AD" w:rsidRDefault="000761AD" w:rsidP="000761AD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14:paraId="7B326F30" w14:textId="4426D2CC" w:rsidR="000761AD" w:rsidRPr="00E12048" w:rsidRDefault="00E12048" w:rsidP="000761AD">
            <w:pPr>
              <w:keepNext/>
              <w:rPr>
                <w:rFonts w:asciiTheme="minorHAnsi" w:hAnsiTheme="minorHAnsi" w:cstheme="minorHAnsi"/>
                <w:color w:val="767171" w:themeColor="background2" w:themeShade="80"/>
                <w:sz w:val="16"/>
                <w:szCs w:val="20"/>
              </w:rPr>
            </w:pPr>
            <w:r w:rsidRPr="00E12048"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aaaa/mm/jj</w:t>
            </w:r>
          </w:p>
        </w:tc>
      </w:tr>
    </w:tbl>
    <w:p w14:paraId="74326EAC" w14:textId="4DCCC0F5" w:rsidR="0048488F" w:rsidRDefault="0048488F" w:rsidP="005D6700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p w14:paraId="1AABE111" w14:textId="77777777" w:rsidR="0066126F" w:rsidRDefault="0066126F" w:rsidP="00B158BD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</w:rPr>
      </w:pPr>
    </w:p>
    <w:p w14:paraId="4FA44698" w14:textId="598E1F86" w:rsidR="0048488F" w:rsidRPr="009F00E5" w:rsidRDefault="0048488F" w:rsidP="00B158BD">
      <w:pPr>
        <w:tabs>
          <w:tab w:val="left" w:pos="2520"/>
        </w:tabs>
        <w:rPr>
          <w:rFonts w:asciiTheme="minorHAnsi" w:hAnsiTheme="minorHAnsi" w:cstheme="minorHAnsi"/>
          <w:b/>
          <w:bCs/>
          <w:sz w:val="20"/>
          <w:lang w:val="en-CA"/>
        </w:rPr>
      </w:pPr>
      <w:proofErr w:type="gramStart"/>
      <w:r w:rsidRPr="009F00E5">
        <w:rPr>
          <w:rFonts w:asciiTheme="minorHAnsi" w:hAnsiTheme="minorHAnsi" w:cstheme="minorHAnsi"/>
          <w:b/>
          <w:bCs/>
          <w:sz w:val="20"/>
          <w:lang w:val="en-CA"/>
        </w:rPr>
        <w:t>Source :</w:t>
      </w:r>
      <w:proofErr w:type="gramEnd"/>
      <w:r w:rsidRPr="009F00E5">
        <w:rPr>
          <w:rFonts w:asciiTheme="minorHAnsi" w:hAnsiTheme="minorHAnsi" w:cstheme="minorHAnsi"/>
          <w:b/>
          <w:bCs/>
          <w:sz w:val="20"/>
          <w:lang w:val="en-CA"/>
        </w:rPr>
        <w:t xml:space="preserve"> </w:t>
      </w:r>
      <w:r w:rsidR="000A700E">
        <w:rPr>
          <w:rFonts w:asciiTheme="minorHAnsi" w:hAnsiTheme="minorHAnsi" w:cstheme="minorHAnsi"/>
          <w:sz w:val="20"/>
          <w:lang w:val="en-CA"/>
        </w:rPr>
        <w:t>C</w:t>
      </w:r>
      <w:r w:rsidR="000A700E" w:rsidRPr="000A700E">
        <w:rPr>
          <w:rFonts w:asciiTheme="minorHAnsi" w:hAnsiTheme="minorHAnsi" w:cstheme="minorHAnsi"/>
          <w:sz w:val="20"/>
          <w:lang w:val="en-CA"/>
        </w:rPr>
        <w:t>OPD Assessment TestMC, CAT</w:t>
      </w:r>
    </w:p>
    <w:sectPr w:rsidR="0048488F" w:rsidRPr="009F00E5" w:rsidSect="006F0C5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2" w:right="567" w:bottom="99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ECC22" w14:textId="77777777" w:rsidR="008327CB" w:rsidRDefault="008327CB" w:rsidP="0081257E">
      <w:r>
        <w:separator/>
      </w:r>
    </w:p>
  </w:endnote>
  <w:endnote w:type="continuationSeparator" w:id="0">
    <w:p w14:paraId="6C24B298" w14:textId="77777777" w:rsidR="008327CB" w:rsidRDefault="008327CB" w:rsidP="0081257E">
      <w:r>
        <w:continuationSeparator/>
      </w:r>
    </w:p>
  </w:endnote>
  <w:endnote w:type="continuationNotice" w:id="1">
    <w:p w14:paraId="133980EC" w14:textId="77777777" w:rsidR="008327CB" w:rsidRDefault="00832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14A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FEA88BD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38C810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48C7"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19CD" w14:textId="77777777" w:rsidR="00EE71AF" w:rsidRPr="002C0510" w:rsidRDefault="003D1E7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E0CE174" wp14:editId="274961BF">
              <wp:simplePos x="0" y="0"/>
              <wp:positionH relativeFrom="column">
                <wp:posOffset>1761490</wp:posOffset>
              </wp:positionH>
              <wp:positionV relativeFrom="page">
                <wp:posOffset>9525000</wp:posOffset>
              </wp:positionV>
              <wp:extent cx="3239770" cy="3155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A26097" w14:textId="26D2D206" w:rsidR="003D1E79" w:rsidRDefault="009557CB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 xml:space="preserve">QUESTIONNAIRE </w:t>
                          </w:r>
                          <w:r w:rsidR="00EF2FEB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MPOC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CE17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pt;margin-top:750pt;width:255.1pt;height:24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IU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NJst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" filled="f" stroked="f" strokeweight=".5pt">
              <v:textbox>
                <w:txbxContent>
                  <w:p w14:paraId="02A26097" w14:textId="26D2D206" w:rsidR="003D1E79" w:rsidRDefault="009557CB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QUESTIONNAIRE </w:t>
                    </w:r>
                    <w:r w:rsidR="00EF2FEB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MPOC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2A603BE7" w14:textId="156F9C4F" w:rsidR="00EE71AF" w:rsidRPr="003D1E79" w:rsidRDefault="003D1E79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12048">
      <w:rPr>
        <w:rFonts w:asciiTheme="minorHAnsi" w:hAnsiTheme="minorHAnsi" w:cstheme="minorHAnsi"/>
        <w:sz w:val="20"/>
        <w:szCs w:val="20"/>
      </w:rPr>
      <w:t>60417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E12048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E12048">
      <w:rPr>
        <w:rFonts w:asciiTheme="minorHAnsi" w:hAnsiTheme="minorHAnsi" w:cstheme="minorHAnsi"/>
        <w:sz w:val="20"/>
        <w:szCs w:val="20"/>
      </w:rPr>
      <w:t>05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B862C8" w:rsidRPr="00B862C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B862C8" w:rsidRPr="00B862C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84A93" w14:textId="5E446E97" w:rsidR="00EE71AF" w:rsidRPr="002C0510" w:rsidRDefault="0093406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9B8D0" wp14:editId="0D3029B1">
              <wp:simplePos x="0" y="0"/>
              <wp:positionH relativeFrom="column">
                <wp:posOffset>1761490</wp:posOffset>
              </wp:positionH>
              <wp:positionV relativeFrom="paragraph">
                <wp:posOffset>88265</wp:posOffset>
              </wp:positionV>
              <wp:extent cx="3239770" cy="2774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277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AE05FF" w14:textId="1AF25148" w:rsidR="00783D34" w:rsidRDefault="00DF12A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 xml:space="preserve">QUESTIONNAIRE </w:t>
                          </w:r>
                          <w:r w:rsidR="007D0AFD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M</w:t>
                          </w:r>
                          <w:r w:rsidR="0011201D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US"/>
                            </w:rPr>
                            <w:t>POC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9B8D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pt;margin-top:6.95pt;width:255.1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" filled="f" stroked="f" strokeweight=".5pt">
              <v:textbox>
                <w:txbxContent>
                  <w:p w14:paraId="1AAE05FF" w14:textId="1AF25148" w:rsidR="00783D34" w:rsidRDefault="00DF12A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 xml:space="preserve">QUESTIONNAIRE </w:t>
                    </w:r>
                    <w:r w:rsidR="007D0AFD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M</w:t>
                    </w:r>
                    <w:r w:rsidR="0011201D">
                      <w:rPr>
                        <w:rFonts w:asciiTheme="minorHAnsi" w:hAnsiTheme="minorHAnsi" w:cstheme="minorHAnsi"/>
                        <w:b/>
                        <w:sz w:val="20"/>
                        <w:lang w:val="en-US"/>
                      </w:rPr>
                      <w:t>POC</w:t>
                    </w:r>
                  </w:p>
                </w:txbxContent>
              </v:textbox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783D34">
      <w:rPr>
        <w:rFonts w:asciiTheme="minorHAnsi" w:hAnsiTheme="minorHAnsi" w:cstheme="minorHAnsi"/>
        <w:b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2128D0FE" w14:textId="3AD106B9" w:rsidR="00EE71AF" w:rsidRPr="002C0510" w:rsidRDefault="00783D3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12048">
      <w:rPr>
        <w:rFonts w:asciiTheme="minorHAnsi" w:hAnsiTheme="minorHAnsi" w:cstheme="minorHAnsi"/>
        <w:sz w:val="20"/>
        <w:szCs w:val="20"/>
      </w:rPr>
      <w:t>60417</w:t>
    </w:r>
    <w:r w:rsidRPr="002C0510">
      <w:rPr>
        <w:rFonts w:asciiTheme="minorHAnsi" w:hAnsiTheme="minorHAnsi" w:cstheme="minorHAnsi"/>
        <w:sz w:val="20"/>
        <w:szCs w:val="20"/>
      </w:rPr>
      <w:t xml:space="preserve"> (</w:t>
    </w:r>
    <w:r w:rsidR="00E12048">
      <w:rPr>
        <w:rFonts w:asciiTheme="minorHAnsi" w:hAnsiTheme="minorHAnsi" w:cstheme="minorHAnsi"/>
        <w:sz w:val="20"/>
        <w:szCs w:val="20"/>
      </w:rPr>
      <w:t>2021</w:t>
    </w:r>
    <w:r w:rsidRPr="002C0510">
      <w:rPr>
        <w:rFonts w:asciiTheme="minorHAnsi" w:hAnsiTheme="minorHAnsi" w:cstheme="minorHAnsi"/>
        <w:sz w:val="20"/>
        <w:szCs w:val="20"/>
      </w:rPr>
      <w:t>-</w:t>
    </w:r>
    <w:r w:rsidR="00E12048">
      <w:rPr>
        <w:rFonts w:asciiTheme="minorHAnsi" w:hAnsiTheme="minorHAnsi" w:cstheme="minorHAnsi"/>
        <w:sz w:val="20"/>
        <w:szCs w:val="20"/>
      </w:rPr>
      <w:t>05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B862C8" w:rsidRPr="00B862C8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B862C8" w:rsidRPr="00B862C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56F48" w14:textId="77777777" w:rsidR="008327CB" w:rsidRDefault="008327CB" w:rsidP="0081257E">
      <w:r>
        <w:separator/>
      </w:r>
    </w:p>
  </w:footnote>
  <w:footnote w:type="continuationSeparator" w:id="0">
    <w:p w14:paraId="164E72BA" w14:textId="77777777" w:rsidR="008327CB" w:rsidRDefault="008327CB" w:rsidP="0081257E">
      <w:r>
        <w:continuationSeparator/>
      </w:r>
    </w:p>
  </w:footnote>
  <w:footnote w:type="continuationNotice" w:id="1">
    <w:p w14:paraId="7C1A331D" w14:textId="77777777" w:rsidR="008327CB" w:rsidRDefault="008327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9DDE" w14:textId="780075B0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0C8D" w14:textId="44AFC9C3" w:rsidR="00062CCC" w:rsidRPr="00F130E4" w:rsidRDefault="00062CCC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="009F6529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 w:rsidR="009D48C7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1570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600D"/>
    <w:multiLevelType w:val="hybridMultilevel"/>
    <w:tmpl w:val="B316DDC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n-CA" w:vendorID="64" w:dllVersion="6" w:nlCheck="1" w:checkStyle="1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OHLjhFyZdA/H5U8ww6lwPnPSzDVHYZT9OsWMa59IkoK1W6u6zsGaDWnv9YWRqyYSDvc90SjN11U2jhGdaKaJg==" w:salt="qNUNdbZ6930k1kRTNRCxA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0848"/>
    <w:rsid w:val="00001EA0"/>
    <w:rsid w:val="00002060"/>
    <w:rsid w:val="000020E6"/>
    <w:rsid w:val="000036F5"/>
    <w:rsid w:val="000047A7"/>
    <w:rsid w:val="00007A1F"/>
    <w:rsid w:val="00010887"/>
    <w:rsid w:val="000122A5"/>
    <w:rsid w:val="00014CC5"/>
    <w:rsid w:val="00021CC6"/>
    <w:rsid w:val="00022F7B"/>
    <w:rsid w:val="000235F9"/>
    <w:rsid w:val="00025E00"/>
    <w:rsid w:val="0003089E"/>
    <w:rsid w:val="00034755"/>
    <w:rsid w:val="00036644"/>
    <w:rsid w:val="000373AB"/>
    <w:rsid w:val="00037412"/>
    <w:rsid w:val="00042924"/>
    <w:rsid w:val="00044260"/>
    <w:rsid w:val="00044C07"/>
    <w:rsid w:val="00055CE1"/>
    <w:rsid w:val="00056477"/>
    <w:rsid w:val="00060191"/>
    <w:rsid w:val="00060348"/>
    <w:rsid w:val="000608D2"/>
    <w:rsid w:val="00061115"/>
    <w:rsid w:val="000620C4"/>
    <w:rsid w:val="00062CCC"/>
    <w:rsid w:val="000653C6"/>
    <w:rsid w:val="00065CB5"/>
    <w:rsid w:val="00065E29"/>
    <w:rsid w:val="0007218B"/>
    <w:rsid w:val="00075AEE"/>
    <w:rsid w:val="000761AD"/>
    <w:rsid w:val="00076B9A"/>
    <w:rsid w:val="00081719"/>
    <w:rsid w:val="00081E4F"/>
    <w:rsid w:val="00094D01"/>
    <w:rsid w:val="000A1BAF"/>
    <w:rsid w:val="000A5A8D"/>
    <w:rsid w:val="000A5E86"/>
    <w:rsid w:val="000A6913"/>
    <w:rsid w:val="000A700E"/>
    <w:rsid w:val="000A7E58"/>
    <w:rsid w:val="000B1FFD"/>
    <w:rsid w:val="000B34AA"/>
    <w:rsid w:val="000B52F3"/>
    <w:rsid w:val="000B7F78"/>
    <w:rsid w:val="000C2575"/>
    <w:rsid w:val="000C5254"/>
    <w:rsid w:val="000C52D4"/>
    <w:rsid w:val="000C53FE"/>
    <w:rsid w:val="000C575E"/>
    <w:rsid w:val="000C6FA6"/>
    <w:rsid w:val="000C7006"/>
    <w:rsid w:val="000D30CC"/>
    <w:rsid w:val="000D5ADB"/>
    <w:rsid w:val="000D61A9"/>
    <w:rsid w:val="000D7506"/>
    <w:rsid w:val="000E1ED1"/>
    <w:rsid w:val="000E232D"/>
    <w:rsid w:val="000E53E1"/>
    <w:rsid w:val="000E684E"/>
    <w:rsid w:val="000F0ECA"/>
    <w:rsid w:val="000F1FB9"/>
    <w:rsid w:val="0010383C"/>
    <w:rsid w:val="00103AEA"/>
    <w:rsid w:val="001060BB"/>
    <w:rsid w:val="00106182"/>
    <w:rsid w:val="001100C5"/>
    <w:rsid w:val="00111A68"/>
    <w:rsid w:val="0011201D"/>
    <w:rsid w:val="00113F56"/>
    <w:rsid w:val="00117C72"/>
    <w:rsid w:val="00121C81"/>
    <w:rsid w:val="00123B3D"/>
    <w:rsid w:val="0013236D"/>
    <w:rsid w:val="00132BB4"/>
    <w:rsid w:val="0013413E"/>
    <w:rsid w:val="001343CD"/>
    <w:rsid w:val="0013480E"/>
    <w:rsid w:val="00134CC1"/>
    <w:rsid w:val="00135F5C"/>
    <w:rsid w:val="0014043F"/>
    <w:rsid w:val="0014236D"/>
    <w:rsid w:val="00142397"/>
    <w:rsid w:val="00142526"/>
    <w:rsid w:val="0014311E"/>
    <w:rsid w:val="001454FB"/>
    <w:rsid w:val="00145D4B"/>
    <w:rsid w:val="00147975"/>
    <w:rsid w:val="00153E63"/>
    <w:rsid w:val="00156F9B"/>
    <w:rsid w:val="001600FA"/>
    <w:rsid w:val="00162FFB"/>
    <w:rsid w:val="00163926"/>
    <w:rsid w:val="00165615"/>
    <w:rsid w:val="00166C5E"/>
    <w:rsid w:val="001773C6"/>
    <w:rsid w:val="00185CFC"/>
    <w:rsid w:val="0019187A"/>
    <w:rsid w:val="00193617"/>
    <w:rsid w:val="00194790"/>
    <w:rsid w:val="00196678"/>
    <w:rsid w:val="001A7C96"/>
    <w:rsid w:val="001B136A"/>
    <w:rsid w:val="001B27E3"/>
    <w:rsid w:val="001B45A7"/>
    <w:rsid w:val="001B672E"/>
    <w:rsid w:val="001B6ADB"/>
    <w:rsid w:val="001C13EB"/>
    <w:rsid w:val="001C1FDB"/>
    <w:rsid w:val="001C4444"/>
    <w:rsid w:val="001C7466"/>
    <w:rsid w:val="001D567F"/>
    <w:rsid w:val="001D629F"/>
    <w:rsid w:val="001E4106"/>
    <w:rsid w:val="001E567C"/>
    <w:rsid w:val="001F086F"/>
    <w:rsid w:val="001F0DC9"/>
    <w:rsid w:val="001F1B4F"/>
    <w:rsid w:val="001F1ED6"/>
    <w:rsid w:val="001F26C1"/>
    <w:rsid w:val="001F3C79"/>
    <w:rsid w:val="00204046"/>
    <w:rsid w:val="0020412E"/>
    <w:rsid w:val="00207D5C"/>
    <w:rsid w:val="00212E64"/>
    <w:rsid w:val="0021428D"/>
    <w:rsid w:val="002144E4"/>
    <w:rsid w:val="00217A92"/>
    <w:rsid w:val="00225C58"/>
    <w:rsid w:val="00227942"/>
    <w:rsid w:val="00230283"/>
    <w:rsid w:val="00233C49"/>
    <w:rsid w:val="00236564"/>
    <w:rsid w:val="00240B84"/>
    <w:rsid w:val="002454D8"/>
    <w:rsid w:val="002541AC"/>
    <w:rsid w:val="002625E3"/>
    <w:rsid w:val="00263F52"/>
    <w:rsid w:val="002645CB"/>
    <w:rsid w:val="00264F12"/>
    <w:rsid w:val="00265824"/>
    <w:rsid w:val="00266BDD"/>
    <w:rsid w:val="002714A2"/>
    <w:rsid w:val="0027744D"/>
    <w:rsid w:val="0027771A"/>
    <w:rsid w:val="00292359"/>
    <w:rsid w:val="00293EC9"/>
    <w:rsid w:val="00295818"/>
    <w:rsid w:val="00295F2F"/>
    <w:rsid w:val="002A3185"/>
    <w:rsid w:val="002A6365"/>
    <w:rsid w:val="002A77CE"/>
    <w:rsid w:val="002C0510"/>
    <w:rsid w:val="002C5CEB"/>
    <w:rsid w:val="002D0471"/>
    <w:rsid w:val="002D207C"/>
    <w:rsid w:val="002D4BDA"/>
    <w:rsid w:val="002E0F33"/>
    <w:rsid w:val="002E3D54"/>
    <w:rsid w:val="002E50B5"/>
    <w:rsid w:val="002E5B9D"/>
    <w:rsid w:val="002E618C"/>
    <w:rsid w:val="002F1A67"/>
    <w:rsid w:val="002F1A69"/>
    <w:rsid w:val="002F42ED"/>
    <w:rsid w:val="002F5DA9"/>
    <w:rsid w:val="002F63C2"/>
    <w:rsid w:val="00301BAB"/>
    <w:rsid w:val="00302C33"/>
    <w:rsid w:val="0030379A"/>
    <w:rsid w:val="00306629"/>
    <w:rsid w:val="00306F42"/>
    <w:rsid w:val="00333F73"/>
    <w:rsid w:val="00335943"/>
    <w:rsid w:val="00336BCB"/>
    <w:rsid w:val="00343FD9"/>
    <w:rsid w:val="00345C8B"/>
    <w:rsid w:val="0035045E"/>
    <w:rsid w:val="0035331F"/>
    <w:rsid w:val="00355901"/>
    <w:rsid w:val="00356971"/>
    <w:rsid w:val="003664BF"/>
    <w:rsid w:val="00366A5E"/>
    <w:rsid w:val="00367162"/>
    <w:rsid w:val="00367527"/>
    <w:rsid w:val="00367C4C"/>
    <w:rsid w:val="003724A3"/>
    <w:rsid w:val="00375939"/>
    <w:rsid w:val="00382A0C"/>
    <w:rsid w:val="00386F63"/>
    <w:rsid w:val="0039373B"/>
    <w:rsid w:val="00397091"/>
    <w:rsid w:val="00397309"/>
    <w:rsid w:val="003A397A"/>
    <w:rsid w:val="003A3F6A"/>
    <w:rsid w:val="003A4E64"/>
    <w:rsid w:val="003A6F43"/>
    <w:rsid w:val="003A748C"/>
    <w:rsid w:val="003B143C"/>
    <w:rsid w:val="003B414D"/>
    <w:rsid w:val="003C32DB"/>
    <w:rsid w:val="003C5D58"/>
    <w:rsid w:val="003C5D9D"/>
    <w:rsid w:val="003C5E32"/>
    <w:rsid w:val="003C6AA7"/>
    <w:rsid w:val="003D1E79"/>
    <w:rsid w:val="003D4198"/>
    <w:rsid w:val="003D4CD7"/>
    <w:rsid w:val="003D7C43"/>
    <w:rsid w:val="003E3B4A"/>
    <w:rsid w:val="003E59FC"/>
    <w:rsid w:val="003F1844"/>
    <w:rsid w:val="003F3BBB"/>
    <w:rsid w:val="0040693B"/>
    <w:rsid w:val="0041581D"/>
    <w:rsid w:val="004202C7"/>
    <w:rsid w:val="004232EF"/>
    <w:rsid w:val="004246FA"/>
    <w:rsid w:val="004324D6"/>
    <w:rsid w:val="004345BE"/>
    <w:rsid w:val="00444C4B"/>
    <w:rsid w:val="00447D3C"/>
    <w:rsid w:val="0045258B"/>
    <w:rsid w:val="00452AA6"/>
    <w:rsid w:val="00454637"/>
    <w:rsid w:val="00460096"/>
    <w:rsid w:val="00460659"/>
    <w:rsid w:val="00465EBD"/>
    <w:rsid w:val="00466CA4"/>
    <w:rsid w:val="0047368D"/>
    <w:rsid w:val="00473AAB"/>
    <w:rsid w:val="00475947"/>
    <w:rsid w:val="004771E1"/>
    <w:rsid w:val="00483F21"/>
    <w:rsid w:val="0048488F"/>
    <w:rsid w:val="00486DB0"/>
    <w:rsid w:val="00487374"/>
    <w:rsid w:val="004924EE"/>
    <w:rsid w:val="004A5FB1"/>
    <w:rsid w:val="004A634E"/>
    <w:rsid w:val="004A7727"/>
    <w:rsid w:val="004B2D7F"/>
    <w:rsid w:val="004B3CE5"/>
    <w:rsid w:val="004B4249"/>
    <w:rsid w:val="004B469A"/>
    <w:rsid w:val="004B6BF4"/>
    <w:rsid w:val="004C09C7"/>
    <w:rsid w:val="004C681F"/>
    <w:rsid w:val="004D0A0F"/>
    <w:rsid w:val="004D0BAF"/>
    <w:rsid w:val="004D4AE3"/>
    <w:rsid w:val="004D5723"/>
    <w:rsid w:val="004E2260"/>
    <w:rsid w:val="004E44D0"/>
    <w:rsid w:val="004E7D6D"/>
    <w:rsid w:val="004F08EB"/>
    <w:rsid w:val="004F7C20"/>
    <w:rsid w:val="00503227"/>
    <w:rsid w:val="00516F7E"/>
    <w:rsid w:val="005210A1"/>
    <w:rsid w:val="005222EB"/>
    <w:rsid w:val="00523D7F"/>
    <w:rsid w:val="005415F9"/>
    <w:rsid w:val="00542254"/>
    <w:rsid w:val="00545D21"/>
    <w:rsid w:val="0055248C"/>
    <w:rsid w:val="0055302C"/>
    <w:rsid w:val="00556819"/>
    <w:rsid w:val="00556EDC"/>
    <w:rsid w:val="00562218"/>
    <w:rsid w:val="00562D85"/>
    <w:rsid w:val="005664CB"/>
    <w:rsid w:val="0057158C"/>
    <w:rsid w:val="00575555"/>
    <w:rsid w:val="005801F0"/>
    <w:rsid w:val="005846D0"/>
    <w:rsid w:val="00590BB1"/>
    <w:rsid w:val="00595D64"/>
    <w:rsid w:val="005965AE"/>
    <w:rsid w:val="005A0690"/>
    <w:rsid w:val="005A0C13"/>
    <w:rsid w:val="005B7DDC"/>
    <w:rsid w:val="005C26C6"/>
    <w:rsid w:val="005C2E7E"/>
    <w:rsid w:val="005C794E"/>
    <w:rsid w:val="005D39A8"/>
    <w:rsid w:val="005D451F"/>
    <w:rsid w:val="005D5BD1"/>
    <w:rsid w:val="005D6700"/>
    <w:rsid w:val="005E6FC0"/>
    <w:rsid w:val="005F1A0F"/>
    <w:rsid w:val="005F2AE0"/>
    <w:rsid w:val="005F2E39"/>
    <w:rsid w:val="005F35D9"/>
    <w:rsid w:val="005F3FF8"/>
    <w:rsid w:val="005F5A7F"/>
    <w:rsid w:val="005F5E7B"/>
    <w:rsid w:val="00604D58"/>
    <w:rsid w:val="00604E56"/>
    <w:rsid w:val="00605F48"/>
    <w:rsid w:val="00612BEE"/>
    <w:rsid w:val="006203E9"/>
    <w:rsid w:val="00621FCD"/>
    <w:rsid w:val="00623512"/>
    <w:rsid w:val="00626B13"/>
    <w:rsid w:val="006348ED"/>
    <w:rsid w:val="00634928"/>
    <w:rsid w:val="006375D3"/>
    <w:rsid w:val="00637BEE"/>
    <w:rsid w:val="00640AFE"/>
    <w:rsid w:val="00644EF4"/>
    <w:rsid w:val="006458AA"/>
    <w:rsid w:val="006474AC"/>
    <w:rsid w:val="006505B5"/>
    <w:rsid w:val="00652381"/>
    <w:rsid w:val="00652BD9"/>
    <w:rsid w:val="00652EA1"/>
    <w:rsid w:val="0066126F"/>
    <w:rsid w:val="00661325"/>
    <w:rsid w:val="006618D3"/>
    <w:rsid w:val="006637CE"/>
    <w:rsid w:val="006644D5"/>
    <w:rsid w:val="00670347"/>
    <w:rsid w:val="00672AD8"/>
    <w:rsid w:val="0067312F"/>
    <w:rsid w:val="00673143"/>
    <w:rsid w:val="00677BF4"/>
    <w:rsid w:val="0068277B"/>
    <w:rsid w:val="006828AA"/>
    <w:rsid w:val="00685696"/>
    <w:rsid w:val="00685983"/>
    <w:rsid w:val="006859C3"/>
    <w:rsid w:val="00686559"/>
    <w:rsid w:val="00686C5D"/>
    <w:rsid w:val="00691818"/>
    <w:rsid w:val="006A118A"/>
    <w:rsid w:val="006B00A8"/>
    <w:rsid w:val="006B0B10"/>
    <w:rsid w:val="006B2824"/>
    <w:rsid w:val="006B3C7E"/>
    <w:rsid w:val="006B68DF"/>
    <w:rsid w:val="006B789E"/>
    <w:rsid w:val="006B7EDC"/>
    <w:rsid w:val="006C0D01"/>
    <w:rsid w:val="006C1432"/>
    <w:rsid w:val="006C1EF6"/>
    <w:rsid w:val="006C3A24"/>
    <w:rsid w:val="006C6131"/>
    <w:rsid w:val="006C647A"/>
    <w:rsid w:val="006D06E7"/>
    <w:rsid w:val="006D0EB3"/>
    <w:rsid w:val="006D4D5E"/>
    <w:rsid w:val="006E19EE"/>
    <w:rsid w:val="006E73C5"/>
    <w:rsid w:val="006F0C59"/>
    <w:rsid w:val="006F1A47"/>
    <w:rsid w:val="006F32AA"/>
    <w:rsid w:val="006F431D"/>
    <w:rsid w:val="006F6621"/>
    <w:rsid w:val="00702D17"/>
    <w:rsid w:val="00702DCC"/>
    <w:rsid w:val="0070575F"/>
    <w:rsid w:val="00705B3D"/>
    <w:rsid w:val="00711015"/>
    <w:rsid w:val="00716720"/>
    <w:rsid w:val="0073022E"/>
    <w:rsid w:val="0073182D"/>
    <w:rsid w:val="00732BA2"/>
    <w:rsid w:val="00734F33"/>
    <w:rsid w:val="00736508"/>
    <w:rsid w:val="00742375"/>
    <w:rsid w:val="0074262D"/>
    <w:rsid w:val="00751AE4"/>
    <w:rsid w:val="00760CD1"/>
    <w:rsid w:val="00775EF5"/>
    <w:rsid w:val="00776B84"/>
    <w:rsid w:val="007824FE"/>
    <w:rsid w:val="00783C71"/>
    <w:rsid w:val="00783D34"/>
    <w:rsid w:val="007870E7"/>
    <w:rsid w:val="00793770"/>
    <w:rsid w:val="00794145"/>
    <w:rsid w:val="00794F54"/>
    <w:rsid w:val="00795EDF"/>
    <w:rsid w:val="007967E2"/>
    <w:rsid w:val="00796F7D"/>
    <w:rsid w:val="0079796A"/>
    <w:rsid w:val="007A1ADC"/>
    <w:rsid w:val="007A267D"/>
    <w:rsid w:val="007B052A"/>
    <w:rsid w:val="007B2ABD"/>
    <w:rsid w:val="007B3024"/>
    <w:rsid w:val="007B34DF"/>
    <w:rsid w:val="007B7846"/>
    <w:rsid w:val="007C0A74"/>
    <w:rsid w:val="007C0A8B"/>
    <w:rsid w:val="007C0BAE"/>
    <w:rsid w:val="007C4940"/>
    <w:rsid w:val="007D0AFD"/>
    <w:rsid w:val="007D5D25"/>
    <w:rsid w:val="007E08F5"/>
    <w:rsid w:val="007E5242"/>
    <w:rsid w:val="007E6DFF"/>
    <w:rsid w:val="007E7941"/>
    <w:rsid w:val="00802DCF"/>
    <w:rsid w:val="00802E16"/>
    <w:rsid w:val="008035AC"/>
    <w:rsid w:val="008038D7"/>
    <w:rsid w:val="0081257E"/>
    <w:rsid w:val="00815A91"/>
    <w:rsid w:val="00816022"/>
    <w:rsid w:val="008237D2"/>
    <w:rsid w:val="0082460F"/>
    <w:rsid w:val="0082644D"/>
    <w:rsid w:val="008273AD"/>
    <w:rsid w:val="008274C0"/>
    <w:rsid w:val="008302AE"/>
    <w:rsid w:val="008327CB"/>
    <w:rsid w:val="00835D55"/>
    <w:rsid w:val="00840968"/>
    <w:rsid w:val="0084540F"/>
    <w:rsid w:val="008455C8"/>
    <w:rsid w:val="00845DC9"/>
    <w:rsid w:val="008534DE"/>
    <w:rsid w:val="00853A0E"/>
    <w:rsid w:val="00854761"/>
    <w:rsid w:val="00854C5B"/>
    <w:rsid w:val="00855B23"/>
    <w:rsid w:val="00855F2F"/>
    <w:rsid w:val="00861A99"/>
    <w:rsid w:val="00863AA2"/>
    <w:rsid w:val="00863E67"/>
    <w:rsid w:val="008663C2"/>
    <w:rsid w:val="00870797"/>
    <w:rsid w:val="00874DE4"/>
    <w:rsid w:val="0088001D"/>
    <w:rsid w:val="0088452B"/>
    <w:rsid w:val="0088545A"/>
    <w:rsid w:val="00886798"/>
    <w:rsid w:val="008918B9"/>
    <w:rsid w:val="0089198B"/>
    <w:rsid w:val="00897D6D"/>
    <w:rsid w:val="008A1A80"/>
    <w:rsid w:val="008A2801"/>
    <w:rsid w:val="008A4AC7"/>
    <w:rsid w:val="008A6F3A"/>
    <w:rsid w:val="008B0B11"/>
    <w:rsid w:val="008B1FEE"/>
    <w:rsid w:val="008C4662"/>
    <w:rsid w:val="008E3D3B"/>
    <w:rsid w:val="008E7BC4"/>
    <w:rsid w:val="008F085B"/>
    <w:rsid w:val="008F6360"/>
    <w:rsid w:val="00901D24"/>
    <w:rsid w:val="00901E58"/>
    <w:rsid w:val="00902D12"/>
    <w:rsid w:val="00905432"/>
    <w:rsid w:val="00912266"/>
    <w:rsid w:val="00912469"/>
    <w:rsid w:val="00916A54"/>
    <w:rsid w:val="0091713D"/>
    <w:rsid w:val="009210E9"/>
    <w:rsid w:val="00922C0E"/>
    <w:rsid w:val="00923894"/>
    <w:rsid w:val="009241CF"/>
    <w:rsid w:val="00924670"/>
    <w:rsid w:val="0092520D"/>
    <w:rsid w:val="0093368C"/>
    <w:rsid w:val="00933ADE"/>
    <w:rsid w:val="00933CF8"/>
    <w:rsid w:val="00934061"/>
    <w:rsid w:val="009371C4"/>
    <w:rsid w:val="00942C62"/>
    <w:rsid w:val="00942D0E"/>
    <w:rsid w:val="009440B8"/>
    <w:rsid w:val="009449CE"/>
    <w:rsid w:val="00946D4A"/>
    <w:rsid w:val="009478FE"/>
    <w:rsid w:val="009503CE"/>
    <w:rsid w:val="00955122"/>
    <w:rsid w:val="009557CB"/>
    <w:rsid w:val="00957446"/>
    <w:rsid w:val="00960B01"/>
    <w:rsid w:val="0096597A"/>
    <w:rsid w:val="00966364"/>
    <w:rsid w:val="009703B8"/>
    <w:rsid w:val="00974EE4"/>
    <w:rsid w:val="00975211"/>
    <w:rsid w:val="00985D24"/>
    <w:rsid w:val="009860FD"/>
    <w:rsid w:val="009917D6"/>
    <w:rsid w:val="00995268"/>
    <w:rsid w:val="009A1B01"/>
    <w:rsid w:val="009A2928"/>
    <w:rsid w:val="009A29F6"/>
    <w:rsid w:val="009A61EC"/>
    <w:rsid w:val="009A72C5"/>
    <w:rsid w:val="009A7EBD"/>
    <w:rsid w:val="009B7034"/>
    <w:rsid w:val="009C1D5A"/>
    <w:rsid w:val="009D48C7"/>
    <w:rsid w:val="009D6912"/>
    <w:rsid w:val="009E15D5"/>
    <w:rsid w:val="009E4865"/>
    <w:rsid w:val="009E58DF"/>
    <w:rsid w:val="009F00E5"/>
    <w:rsid w:val="009F1CB4"/>
    <w:rsid w:val="009F6529"/>
    <w:rsid w:val="00A009A4"/>
    <w:rsid w:val="00A05A37"/>
    <w:rsid w:val="00A073D7"/>
    <w:rsid w:val="00A110BF"/>
    <w:rsid w:val="00A11D5C"/>
    <w:rsid w:val="00A203C4"/>
    <w:rsid w:val="00A2299E"/>
    <w:rsid w:val="00A24AFD"/>
    <w:rsid w:val="00A25622"/>
    <w:rsid w:val="00A266BF"/>
    <w:rsid w:val="00A314B0"/>
    <w:rsid w:val="00A33CEF"/>
    <w:rsid w:val="00A3461B"/>
    <w:rsid w:val="00A36142"/>
    <w:rsid w:val="00A36F00"/>
    <w:rsid w:val="00A37B55"/>
    <w:rsid w:val="00A4273F"/>
    <w:rsid w:val="00A50241"/>
    <w:rsid w:val="00A530F1"/>
    <w:rsid w:val="00A60BE0"/>
    <w:rsid w:val="00A63305"/>
    <w:rsid w:val="00A63A34"/>
    <w:rsid w:val="00A729F1"/>
    <w:rsid w:val="00A77D58"/>
    <w:rsid w:val="00A77FD9"/>
    <w:rsid w:val="00A80A76"/>
    <w:rsid w:val="00A8159F"/>
    <w:rsid w:val="00A90C4F"/>
    <w:rsid w:val="00A90CAF"/>
    <w:rsid w:val="00A94F33"/>
    <w:rsid w:val="00A96E54"/>
    <w:rsid w:val="00AA09CD"/>
    <w:rsid w:val="00AA48FB"/>
    <w:rsid w:val="00AA4C75"/>
    <w:rsid w:val="00AA4EE1"/>
    <w:rsid w:val="00AA56EA"/>
    <w:rsid w:val="00AA6157"/>
    <w:rsid w:val="00AA7275"/>
    <w:rsid w:val="00AB1AE0"/>
    <w:rsid w:val="00AB6DA3"/>
    <w:rsid w:val="00AC1E58"/>
    <w:rsid w:val="00AC307F"/>
    <w:rsid w:val="00AC5AC2"/>
    <w:rsid w:val="00AC7CEE"/>
    <w:rsid w:val="00AD2D50"/>
    <w:rsid w:val="00AD43E6"/>
    <w:rsid w:val="00AD5DB0"/>
    <w:rsid w:val="00AD6E69"/>
    <w:rsid w:val="00AD7EA0"/>
    <w:rsid w:val="00AE2683"/>
    <w:rsid w:val="00AE3701"/>
    <w:rsid w:val="00AE5772"/>
    <w:rsid w:val="00AF7FA9"/>
    <w:rsid w:val="00B01DA4"/>
    <w:rsid w:val="00B04317"/>
    <w:rsid w:val="00B05342"/>
    <w:rsid w:val="00B06CF8"/>
    <w:rsid w:val="00B14297"/>
    <w:rsid w:val="00B158BD"/>
    <w:rsid w:val="00B170A6"/>
    <w:rsid w:val="00B21AF3"/>
    <w:rsid w:val="00B22E61"/>
    <w:rsid w:val="00B33EF4"/>
    <w:rsid w:val="00B35439"/>
    <w:rsid w:val="00B35BD6"/>
    <w:rsid w:val="00B415FB"/>
    <w:rsid w:val="00B41A72"/>
    <w:rsid w:val="00B44F24"/>
    <w:rsid w:val="00B45DAF"/>
    <w:rsid w:val="00B51306"/>
    <w:rsid w:val="00B528C4"/>
    <w:rsid w:val="00B566E2"/>
    <w:rsid w:val="00B66338"/>
    <w:rsid w:val="00B6660B"/>
    <w:rsid w:val="00B67AE7"/>
    <w:rsid w:val="00B700E0"/>
    <w:rsid w:val="00B728A7"/>
    <w:rsid w:val="00B72EBB"/>
    <w:rsid w:val="00B74825"/>
    <w:rsid w:val="00B77F7F"/>
    <w:rsid w:val="00B83894"/>
    <w:rsid w:val="00B83934"/>
    <w:rsid w:val="00B862C8"/>
    <w:rsid w:val="00B90138"/>
    <w:rsid w:val="00B9170D"/>
    <w:rsid w:val="00BA3051"/>
    <w:rsid w:val="00BA5ED2"/>
    <w:rsid w:val="00BB20FD"/>
    <w:rsid w:val="00BB61B4"/>
    <w:rsid w:val="00BD0639"/>
    <w:rsid w:val="00BD08CA"/>
    <w:rsid w:val="00BD097D"/>
    <w:rsid w:val="00BD2C01"/>
    <w:rsid w:val="00BD49FA"/>
    <w:rsid w:val="00BD5E67"/>
    <w:rsid w:val="00BE2B15"/>
    <w:rsid w:val="00BE5112"/>
    <w:rsid w:val="00BF1B74"/>
    <w:rsid w:val="00BF6BB8"/>
    <w:rsid w:val="00C00059"/>
    <w:rsid w:val="00C01269"/>
    <w:rsid w:val="00C01846"/>
    <w:rsid w:val="00C036E9"/>
    <w:rsid w:val="00C11BA5"/>
    <w:rsid w:val="00C172D1"/>
    <w:rsid w:val="00C22C5F"/>
    <w:rsid w:val="00C2444F"/>
    <w:rsid w:val="00C30904"/>
    <w:rsid w:val="00C33713"/>
    <w:rsid w:val="00C33FB6"/>
    <w:rsid w:val="00C34636"/>
    <w:rsid w:val="00C35892"/>
    <w:rsid w:val="00C409F5"/>
    <w:rsid w:val="00C4574E"/>
    <w:rsid w:val="00C4673C"/>
    <w:rsid w:val="00C509E3"/>
    <w:rsid w:val="00C51A36"/>
    <w:rsid w:val="00C562B2"/>
    <w:rsid w:val="00C60121"/>
    <w:rsid w:val="00C6028C"/>
    <w:rsid w:val="00C7429B"/>
    <w:rsid w:val="00C74DD6"/>
    <w:rsid w:val="00C750A1"/>
    <w:rsid w:val="00C80D1A"/>
    <w:rsid w:val="00C83E84"/>
    <w:rsid w:val="00C844CD"/>
    <w:rsid w:val="00C84992"/>
    <w:rsid w:val="00C867E2"/>
    <w:rsid w:val="00C87523"/>
    <w:rsid w:val="00C9145D"/>
    <w:rsid w:val="00C96155"/>
    <w:rsid w:val="00C977FD"/>
    <w:rsid w:val="00C97A68"/>
    <w:rsid w:val="00CA35C1"/>
    <w:rsid w:val="00CA5268"/>
    <w:rsid w:val="00CA6890"/>
    <w:rsid w:val="00CB09C3"/>
    <w:rsid w:val="00CB1B59"/>
    <w:rsid w:val="00CB5BD2"/>
    <w:rsid w:val="00CB673F"/>
    <w:rsid w:val="00CB76D6"/>
    <w:rsid w:val="00CC0874"/>
    <w:rsid w:val="00CC2533"/>
    <w:rsid w:val="00CC5F5D"/>
    <w:rsid w:val="00CC7EFA"/>
    <w:rsid w:val="00CD7540"/>
    <w:rsid w:val="00CE02A6"/>
    <w:rsid w:val="00CE31CF"/>
    <w:rsid w:val="00CF0D26"/>
    <w:rsid w:val="00CF341B"/>
    <w:rsid w:val="00CF45F5"/>
    <w:rsid w:val="00CF5852"/>
    <w:rsid w:val="00CF6380"/>
    <w:rsid w:val="00D126AB"/>
    <w:rsid w:val="00D12CCA"/>
    <w:rsid w:val="00D12D88"/>
    <w:rsid w:val="00D16A65"/>
    <w:rsid w:val="00D16F79"/>
    <w:rsid w:val="00D17FCE"/>
    <w:rsid w:val="00D2162B"/>
    <w:rsid w:val="00D22ACD"/>
    <w:rsid w:val="00D24CDF"/>
    <w:rsid w:val="00D2524C"/>
    <w:rsid w:val="00D30664"/>
    <w:rsid w:val="00D31907"/>
    <w:rsid w:val="00D36A38"/>
    <w:rsid w:val="00D41D1C"/>
    <w:rsid w:val="00D42C10"/>
    <w:rsid w:val="00D44323"/>
    <w:rsid w:val="00D45066"/>
    <w:rsid w:val="00D4580B"/>
    <w:rsid w:val="00D45AA3"/>
    <w:rsid w:val="00D531A1"/>
    <w:rsid w:val="00D5433D"/>
    <w:rsid w:val="00D57188"/>
    <w:rsid w:val="00D619A5"/>
    <w:rsid w:val="00D62FA3"/>
    <w:rsid w:val="00D631BA"/>
    <w:rsid w:val="00D6524F"/>
    <w:rsid w:val="00D65817"/>
    <w:rsid w:val="00D658C1"/>
    <w:rsid w:val="00D712B3"/>
    <w:rsid w:val="00D8728F"/>
    <w:rsid w:val="00D925C4"/>
    <w:rsid w:val="00D94066"/>
    <w:rsid w:val="00D96459"/>
    <w:rsid w:val="00DB2CED"/>
    <w:rsid w:val="00DB4CB6"/>
    <w:rsid w:val="00DB5713"/>
    <w:rsid w:val="00DB5E8C"/>
    <w:rsid w:val="00DB726F"/>
    <w:rsid w:val="00DC40B8"/>
    <w:rsid w:val="00DD133D"/>
    <w:rsid w:val="00DD56F9"/>
    <w:rsid w:val="00DE0B1D"/>
    <w:rsid w:val="00DE0EC9"/>
    <w:rsid w:val="00DF095A"/>
    <w:rsid w:val="00DF12AB"/>
    <w:rsid w:val="00DF3F43"/>
    <w:rsid w:val="00DF6A28"/>
    <w:rsid w:val="00E02980"/>
    <w:rsid w:val="00E10066"/>
    <w:rsid w:val="00E12048"/>
    <w:rsid w:val="00E14B39"/>
    <w:rsid w:val="00E16883"/>
    <w:rsid w:val="00E31171"/>
    <w:rsid w:val="00E317A0"/>
    <w:rsid w:val="00E330B9"/>
    <w:rsid w:val="00E334BF"/>
    <w:rsid w:val="00E34D72"/>
    <w:rsid w:val="00E3667F"/>
    <w:rsid w:val="00E37A0D"/>
    <w:rsid w:val="00E428E0"/>
    <w:rsid w:val="00E4431F"/>
    <w:rsid w:val="00E46C35"/>
    <w:rsid w:val="00E53834"/>
    <w:rsid w:val="00E610B4"/>
    <w:rsid w:val="00E62292"/>
    <w:rsid w:val="00E667F9"/>
    <w:rsid w:val="00E70EB7"/>
    <w:rsid w:val="00E76B69"/>
    <w:rsid w:val="00E77021"/>
    <w:rsid w:val="00E84264"/>
    <w:rsid w:val="00E85902"/>
    <w:rsid w:val="00E8594A"/>
    <w:rsid w:val="00E90BA5"/>
    <w:rsid w:val="00E92CD1"/>
    <w:rsid w:val="00E92FCC"/>
    <w:rsid w:val="00EA0C1F"/>
    <w:rsid w:val="00EA2FBB"/>
    <w:rsid w:val="00EA7032"/>
    <w:rsid w:val="00EB5928"/>
    <w:rsid w:val="00EB67A8"/>
    <w:rsid w:val="00EC1D23"/>
    <w:rsid w:val="00EC3535"/>
    <w:rsid w:val="00EC6BE2"/>
    <w:rsid w:val="00EC79FE"/>
    <w:rsid w:val="00ED1325"/>
    <w:rsid w:val="00ED1CC3"/>
    <w:rsid w:val="00ED2CCD"/>
    <w:rsid w:val="00ED58DD"/>
    <w:rsid w:val="00EE0975"/>
    <w:rsid w:val="00EE0C8F"/>
    <w:rsid w:val="00EE1775"/>
    <w:rsid w:val="00EE71AF"/>
    <w:rsid w:val="00EF1D3E"/>
    <w:rsid w:val="00EF2FEB"/>
    <w:rsid w:val="00EF62FA"/>
    <w:rsid w:val="00F038C6"/>
    <w:rsid w:val="00F03B22"/>
    <w:rsid w:val="00F05A80"/>
    <w:rsid w:val="00F1025E"/>
    <w:rsid w:val="00F130E4"/>
    <w:rsid w:val="00F14920"/>
    <w:rsid w:val="00F1774D"/>
    <w:rsid w:val="00F20FF1"/>
    <w:rsid w:val="00F23C06"/>
    <w:rsid w:val="00F244DE"/>
    <w:rsid w:val="00F30847"/>
    <w:rsid w:val="00F33764"/>
    <w:rsid w:val="00F36AEB"/>
    <w:rsid w:val="00F41733"/>
    <w:rsid w:val="00F44AE9"/>
    <w:rsid w:val="00F45D09"/>
    <w:rsid w:val="00F46C66"/>
    <w:rsid w:val="00F47B4E"/>
    <w:rsid w:val="00F51BF8"/>
    <w:rsid w:val="00F52944"/>
    <w:rsid w:val="00F563D4"/>
    <w:rsid w:val="00F5761F"/>
    <w:rsid w:val="00F61A37"/>
    <w:rsid w:val="00F6204A"/>
    <w:rsid w:val="00F631F4"/>
    <w:rsid w:val="00F664A0"/>
    <w:rsid w:val="00F6719C"/>
    <w:rsid w:val="00F72CF4"/>
    <w:rsid w:val="00F7382F"/>
    <w:rsid w:val="00F74BEC"/>
    <w:rsid w:val="00F8361D"/>
    <w:rsid w:val="00F90196"/>
    <w:rsid w:val="00F90AA3"/>
    <w:rsid w:val="00F924BE"/>
    <w:rsid w:val="00F92EAE"/>
    <w:rsid w:val="00F92FBA"/>
    <w:rsid w:val="00FA1BA3"/>
    <w:rsid w:val="00FB0BA9"/>
    <w:rsid w:val="00FB5425"/>
    <w:rsid w:val="00FB6B0D"/>
    <w:rsid w:val="00FC15C2"/>
    <w:rsid w:val="00FD207A"/>
    <w:rsid w:val="00FD2162"/>
    <w:rsid w:val="00FE07F5"/>
    <w:rsid w:val="00FE4733"/>
    <w:rsid w:val="00FE5D19"/>
    <w:rsid w:val="00FE7523"/>
    <w:rsid w:val="00FF1654"/>
    <w:rsid w:val="00FF30C3"/>
    <w:rsid w:val="00FF4922"/>
    <w:rsid w:val="00FF7EDA"/>
    <w:rsid w:val="01B56FCF"/>
    <w:rsid w:val="047413AC"/>
    <w:rsid w:val="09FB5F54"/>
    <w:rsid w:val="0C93245F"/>
    <w:rsid w:val="0FCDD671"/>
    <w:rsid w:val="1CF42C98"/>
    <w:rsid w:val="1FAC2AE2"/>
    <w:rsid w:val="2262FD36"/>
    <w:rsid w:val="278380AF"/>
    <w:rsid w:val="2A0602F4"/>
    <w:rsid w:val="309DF781"/>
    <w:rsid w:val="30ED99F5"/>
    <w:rsid w:val="312D1450"/>
    <w:rsid w:val="3496CA5E"/>
    <w:rsid w:val="35005E32"/>
    <w:rsid w:val="357466FF"/>
    <w:rsid w:val="3847418D"/>
    <w:rsid w:val="3A3488EF"/>
    <w:rsid w:val="3D7DC295"/>
    <w:rsid w:val="4172019D"/>
    <w:rsid w:val="47B0DF0D"/>
    <w:rsid w:val="482B5094"/>
    <w:rsid w:val="4F68A6E4"/>
    <w:rsid w:val="4F75F2CA"/>
    <w:rsid w:val="5717F4EA"/>
    <w:rsid w:val="5EBB9265"/>
    <w:rsid w:val="62554C48"/>
    <w:rsid w:val="62596276"/>
    <w:rsid w:val="6283480E"/>
    <w:rsid w:val="62FCF383"/>
    <w:rsid w:val="6498C3E4"/>
    <w:rsid w:val="662BB410"/>
    <w:rsid w:val="686B9863"/>
    <w:rsid w:val="6B766D09"/>
    <w:rsid w:val="6EF78BB8"/>
    <w:rsid w:val="719E2299"/>
    <w:rsid w:val="72EE7595"/>
    <w:rsid w:val="7855ECD8"/>
    <w:rsid w:val="7C06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7CB29"/>
  <w15:chartTrackingRefBased/>
  <w15:docId w15:val="{03599D56-AF24-43CC-AF77-8B47129B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Titre1">
    <w:name w:val="heading 1"/>
    <w:basedOn w:val="Normal"/>
    <w:link w:val="Titre1Car"/>
    <w:uiPriority w:val="9"/>
    <w:qFormat/>
    <w:locked/>
    <w:rsid w:val="006C613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341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1341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413E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1341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413E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6C6131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52381" w:rsidP="00652381">
          <w:pPr>
            <w:pStyle w:val="ED8A77C8848E42DC82581E55789A7D72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907565" w:rsidRDefault="00863AA2" w:rsidP="00863AA2">
          <w:pPr>
            <w:pStyle w:val="42AF32D33C454B4ABDFEF4E4D5D1202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907565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907565" w:rsidRDefault="00863AA2" w:rsidP="00863AA2">
          <w:pPr>
            <w:pStyle w:val="5873D9945EAE49029B9B8A5295FD90EC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907565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54B44A7933444C808BD37425AF2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2EBEA1-14CC-43AB-82EC-6B154DE559B2}"/>
      </w:docPartPr>
      <w:docPartBody>
        <w:p w:rsidR="00E37F83" w:rsidRDefault="003B143C" w:rsidP="003B143C">
          <w:pPr>
            <w:pStyle w:val="AD54B44A7933444C808BD37425AF2800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2734C223905499493748F04D5B16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9E31D-756D-4594-81C0-0FA7EF341C17}"/>
      </w:docPartPr>
      <w:docPartBody>
        <w:p w:rsidR="00E37F83" w:rsidRDefault="003B143C" w:rsidP="003B143C">
          <w:pPr>
            <w:pStyle w:val="C2734C223905499493748F04D5B1622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5A02F5614BF64938B42B194B9F1F9B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DDDD1-C162-4D34-90DC-7F82C12F11B6}"/>
      </w:docPartPr>
      <w:docPartBody>
        <w:p w:rsidR="00E37F83" w:rsidRDefault="003B143C" w:rsidP="003B143C">
          <w:pPr>
            <w:pStyle w:val="5A02F5614BF64938B42B194B9F1F9BD9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2F807CEF39B4481783F9AF8703160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9A5DE-7097-4C52-B828-CF39DB0C8808}"/>
      </w:docPartPr>
      <w:docPartBody>
        <w:p w:rsidR="0091713D" w:rsidRDefault="0091713D" w:rsidP="0091713D">
          <w:pPr>
            <w:pStyle w:val="2F807CEF39B4481783F9AF870316055E"/>
          </w:pPr>
          <w:r>
            <w:rPr>
              <w:rFonts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BBC4AE65A334161A4AE11F417862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7E0A8-6CFA-405F-A53F-F05A259D7BCF}"/>
      </w:docPartPr>
      <w:docPartBody>
        <w:p w:rsidR="001B45A7" w:rsidRDefault="001B45A7">
          <w:pPr>
            <w:pStyle w:val="2BBC4AE65A334161A4AE11F4178628AE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E2F14116823745AA91B52220D9DF3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FC0D-226A-4983-927E-7BB8A0638424}"/>
      </w:docPartPr>
      <w:docPartBody>
        <w:p w:rsidR="001B45A7" w:rsidRDefault="001B45A7">
          <w:pPr>
            <w:pStyle w:val="E2F14116823745AA91B52220D9DF357C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415DD1FD52D7421C80895C695248E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BEFB-49CA-4DFE-AB25-A3313929347E}"/>
      </w:docPartPr>
      <w:docPartBody>
        <w:p w:rsidR="001B45A7" w:rsidRDefault="001B45A7">
          <w:pPr>
            <w:pStyle w:val="415DD1FD52D7421C80895C695248EDA1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3634AFFC991D4E67A99FD46A6CA53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DDE6B-A085-4F55-8CF0-A520BD58B772}"/>
      </w:docPartPr>
      <w:docPartBody>
        <w:p w:rsidR="001B45A7" w:rsidRDefault="001B45A7">
          <w:pPr>
            <w:pStyle w:val="3634AFFC991D4E67A99FD46A6CA534B1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B7ADDC47250E4ABF83B8A1101C46C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B985-9D0C-4F99-874B-16B5442BE175}"/>
      </w:docPartPr>
      <w:docPartBody>
        <w:p w:rsidR="001B45A7" w:rsidRDefault="001B45A7">
          <w:pPr>
            <w:pStyle w:val="B7ADDC47250E4ABF83B8A1101C46C74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A2B663B6342430EA3C93BF40D8B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1AF23-188C-4DC5-9493-E5B6BD019724}"/>
      </w:docPartPr>
      <w:docPartBody>
        <w:p w:rsidR="001B45A7" w:rsidRDefault="001B45A7">
          <w:pPr>
            <w:pStyle w:val="4A2B663B6342430EA3C93BF40D8BD916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1FDC"/>
    <w:rsid w:val="00043F2B"/>
    <w:rsid w:val="001046B1"/>
    <w:rsid w:val="00125FCD"/>
    <w:rsid w:val="001267FD"/>
    <w:rsid w:val="00151790"/>
    <w:rsid w:val="00155FE5"/>
    <w:rsid w:val="0017575D"/>
    <w:rsid w:val="00180C64"/>
    <w:rsid w:val="001A1EA5"/>
    <w:rsid w:val="001B45A7"/>
    <w:rsid w:val="002059DB"/>
    <w:rsid w:val="00231257"/>
    <w:rsid w:val="002A2D2E"/>
    <w:rsid w:val="0032380C"/>
    <w:rsid w:val="00331F5D"/>
    <w:rsid w:val="0034005E"/>
    <w:rsid w:val="003421FF"/>
    <w:rsid w:val="00347B93"/>
    <w:rsid w:val="00390341"/>
    <w:rsid w:val="003B143C"/>
    <w:rsid w:val="003B161F"/>
    <w:rsid w:val="003C2904"/>
    <w:rsid w:val="004627D0"/>
    <w:rsid w:val="00484F98"/>
    <w:rsid w:val="004D760B"/>
    <w:rsid w:val="00552C63"/>
    <w:rsid w:val="00590306"/>
    <w:rsid w:val="005E668E"/>
    <w:rsid w:val="0061202C"/>
    <w:rsid w:val="00652381"/>
    <w:rsid w:val="006979E7"/>
    <w:rsid w:val="006A0B0F"/>
    <w:rsid w:val="006C0C0E"/>
    <w:rsid w:val="00712F9B"/>
    <w:rsid w:val="007246C7"/>
    <w:rsid w:val="007667EA"/>
    <w:rsid w:val="00772253"/>
    <w:rsid w:val="007753C0"/>
    <w:rsid w:val="007E7250"/>
    <w:rsid w:val="008151A9"/>
    <w:rsid w:val="008243CE"/>
    <w:rsid w:val="00863AA2"/>
    <w:rsid w:val="00882EC9"/>
    <w:rsid w:val="00885A72"/>
    <w:rsid w:val="00894261"/>
    <w:rsid w:val="00894891"/>
    <w:rsid w:val="008D64DB"/>
    <w:rsid w:val="008E1391"/>
    <w:rsid w:val="008E280D"/>
    <w:rsid w:val="00907565"/>
    <w:rsid w:val="0091713D"/>
    <w:rsid w:val="009468F7"/>
    <w:rsid w:val="009558B8"/>
    <w:rsid w:val="00974ED7"/>
    <w:rsid w:val="00A629A2"/>
    <w:rsid w:val="00AF5B15"/>
    <w:rsid w:val="00B054DE"/>
    <w:rsid w:val="00BA28E3"/>
    <w:rsid w:val="00C14A97"/>
    <w:rsid w:val="00D66051"/>
    <w:rsid w:val="00DC1FB0"/>
    <w:rsid w:val="00E37F83"/>
    <w:rsid w:val="00E64ABA"/>
    <w:rsid w:val="00E8237A"/>
    <w:rsid w:val="00F1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AD54B44A7933444C808BD37425AF2800">
    <w:name w:val="AD54B44A7933444C808BD37425AF2800"/>
    <w:rsid w:val="003B143C"/>
  </w:style>
  <w:style w:type="paragraph" w:customStyle="1" w:styleId="C2734C223905499493748F04D5B16225">
    <w:name w:val="C2734C223905499493748F04D5B16225"/>
    <w:rsid w:val="003B143C"/>
  </w:style>
  <w:style w:type="paragraph" w:customStyle="1" w:styleId="5A02F5614BF64938B42B194B9F1F9BD9">
    <w:name w:val="5A02F5614BF64938B42B194B9F1F9BD9"/>
    <w:rsid w:val="003B143C"/>
  </w:style>
  <w:style w:type="paragraph" w:customStyle="1" w:styleId="2F807CEF39B4481783F9AF870316055E">
    <w:name w:val="2F807CEF39B4481783F9AF870316055E"/>
    <w:rsid w:val="0091713D"/>
    <w:rPr>
      <w:lang w:val="en-CA" w:eastAsia="en-CA"/>
    </w:rPr>
  </w:style>
  <w:style w:type="paragraph" w:customStyle="1" w:styleId="2BBC4AE65A334161A4AE11F4178628AE">
    <w:name w:val="2BBC4AE65A334161A4AE11F4178628AE"/>
    <w:rPr>
      <w:lang w:val="en-CA" w:eastAsia="en-CA"/>
    </w:rPr>
  </w:style>
  <w:style w:type="paragraph" w:customStyle="1" w:styleId="E2F14116823745AA91B52220D9DF357C">
    <w:name w:val="E2F14116823745AA91B52220D9DF357C"/>
    <w:rPr>
      <w:lang w:val="en-CA" w:eastAsia="en-CA"/>
    </w:rPr>
  </w:style>
  <w:style w:type="paragraph" w:customStyle="1" w:styleId="415DD1FD52D7421C80895C695248EDA1">
    <w:name w:val="415DD1FD52D7421C80895C695248EDA1"/>
    <w:rPr>
      <w:lang w:val="en-CA" w:eastAsia="en-CA"/>
    </w:rPr>
  </w:style>
  <w:style w:type="paragraph" w:customStyle="1" w:styleId="3634AFFC991D4E67A99FD46A6CA534B1">
    <w:name w:val="3634AFFC991D4E67A99FD46A6CA534B1"/>
    <w:rPr>
      <w:lang w:val="en-CA" w:eastAsia="en-CA"/>
    </w:rPr>
  </w:style>
  <w:style w:type="paragraph" w:customStyle="1" w:styleId="B7ADDC47250E4ABF83B8A1101C46C741">
    <w:name w:val="B7ADDC47250E4ABF83B8A1101C46C741"/>
    <w:rPr>
      <w:lang w:val="en-CA" w:eastAsia="en-CA"/>
    </w:rPr>
  </w:style>
  <w:style w:type="paragraph" w:customStyle="1" w:styleId="4A2B663B6342430EA3C93BF40D8BD916">
    <w:name w:val="4A2B663B6342430EA3C93BF40D8BD916"/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7A01CCEABE64DA9D94A2111EE1AAF" ma:contentTypeVersion="7" ma:contentTypeDescription="Create a new document." ma:contentTypeScope="" ma:versionID="07f15c1b320ce25b8fd79c815480e3f8">
  <xsd:schema xmlns:xsd="http://www.w3.org/2001/XMLSchema" xmlns:xs="http://www.w3.org/2001/XMLSchema" xmlns:p="http://schemas.microsoft.com/office/2006/metadata/properties" xmlns:ns2="0980ed00-c077-4b03-acbb-26c79b3c13b9" xmlns:ns3="c28dc93f-c64c-4693-ae4e-5c2e322b9529" targetNamespace="http://schemas.microsoft.com/office/2006/metadata/properties" ma:root="true" ma:fieldsID="5f0cb8330791cd83a35571a78950c712" ns2:_="" ns3:_="">
    <xsd:import namespace="0980ed00-c077-4b03-acbb-26c79b3c13b9"/>
    <xsd:import namespace="c28dc93f-c64c-4693-ae4e-5c2e322b9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aire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0ed00-c077-4b03-acbb-26c79b3c1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2" nillable="true" ma:displayName="Commentaires" ma:format="Dropdown" ma:internalName="Commentaire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dc93f-c64c-4693-ae4e-5c2e322b9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0980ed00-c077-4b03-acbb-26c79b3c13b9" xsi:nil="true"/>
    <SharedWithUsers xmlns="c28dc93f-c64c-4693-ae4e-5c2e322b9529">
      <UserInfo>
        <DisplayName>Céleste Côté  (CISSSMO16)</DisplayName>
        <AccountId>48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0D4C-E26C-4543-AC09-4A6886374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0ed00-c077-4b03-acbb-26c79b3c13b9"/>
    <ds:schemaRef ds:uri="c28dc93f-c64c-4693-ae4e-5c2e322b9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3EE4D-32E9-4E61-B091-4D3031777E67}">
  <ds:schemaRefs>
    <ds:schemaRef ds:uri="c28dc93f-c64c-4693-ae4e-5c2e322b95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980ed00-c077-4b03-acbb-26c79b3c13b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987BDE-FCE8-4AA4-BF10-EB7E30329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19F1B3-410E-4014-91A1-B0FC303D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382</Words>
  <Characters>2102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Emilie Vézina-Poirier</cp:lastModifiedBy>
  <cp:revision>2</cp:revision>
  <cp:lastPrinted>2020-10-13T19:11:00Z</cp:lastPrinted>
  <dcterms:created xsi:type="dcterms:W3CDTF">2021-05-20T19:42:00Z</dcterms:created>
  <dcterms:modified xsi:type="dcterms:W3CDTF">2021-05-20T19:42:00Z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0x010100D277A01CCEABE64DA9D94A2111EE1AAF</vt:lpwstr>
  </property>
</Properties>
</file>