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F33636" w14:textId="722AC0BE" w:rsidR="00FF4922" w:rsidRPr="003D1E79" w:rsidRDefault="0089558E">
      <w:pPr>
        <w:rPr>
          <w:rFonts w:asciiTheme="minorHAnsi" w:hAnsiTheme="minorHAnsi" w:cstheme="minorHAnsi"/>
          <w:sz w:val="8"/>
        </w:rPr>
      </w:pPr>
      <w:r w:rsidRPr="00472AC0">
        <w:rPr>
          <w:rFonts w:ascii="Chaloult_Cond" w:hAnsi="Chaloult_Cond" w:cs="Arial"/>
          <w:noProof/>
          <w:sz w:val="16"/>
          <w:szCs w:val="16"/>
        </w:rPr>
        <w:drawing>
          <wp:anchor distT="0" distB="0" distL="114300" distR="114300" simplePos="0" relativeHeight="251672576" behindDoc="0" locked="0" layoutInCell="1" allowOverlap="1" wp14:anchorId="26F720FD" wp14:editId="25C588A3">
            <wp:simplePos x="0" y="0"/>
            <wp:positionH relativeFrom="column">
              <wp:posOffset>-635</wp:posOffset>
            </wp:positionH>
            <wp:positionV relativeFrom="paragraph">
              <wp:posOffset>-268605</wp:posOffset>
            </wp:positionV>
            <wp:extent cx="1346200" cy="532130"/>
            <wp:effectExtent l="0" t="0" r="6350" b="127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ISSS_Monteregie-Ouest_nb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062CCC" w14:paraId="7A0D8F87" w14:textId="77777777" w:rsidTr="003A748C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  <w:tcMar>
              <w:left w:w="0" w:type="dxa"/>
            </w:tcMar>
          </w:tcPr>
          <w:p w14:paraId="25739F31" w14:textId="1A95715D" w:rsidR="00062CCC" w:rsidRDefault="00062CCC" w:rsidP="00062CCC">
            <w: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3828"/>
            </w:tblGrid>
            <w:tr w:rsidR="00062CCC" w:rsidRPr="00472AC0" w14:paraId="35D1A55C" w14:textId="77777777" w:rsidTr="008F6360">
              <w:trPr>
                <w:trHeight w:val="510"/>
              </w:trPr>
              <w:tc>
                <w:tcPr>
                  <w:tcW w:w="1134" w:type="dxa"/>
                  <w:tcMar>
                    <w:left w:w="0" w:type="dxa"/>
                  </w:tcMar>
                  <w:vAlign w:val="bottom"/>
                </w:tcPr>
                <w:p w14:paraId="5FAEF217" w14:textId="77777777" w:rsidR="00062CCC" w:rsidRPr="00173F3A" w:rsidRDefault="00062CCC" w:rsidP="003A748C">
                  <w:pPr>
                    <w:spacing w:before="120"/>
                    <w:ind w:left="38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E34D72">
                    <w:rPr>
                      <w:rFonts w:asciiTheme="minorHAnsi" w:hAnsiTheme="minorHAnsi" w:cstheme="minorHAnsi"/>
                      <w:sz w:val="18"/>
                      <w:szCs w:val="16"/>
                    </w:rPr>
                    <w:t xml:space="preserve">Installation : </w:t>
                  </w:r>
                </w:p>
              </w:tc>
              <w:tc>
                <w:tcPr>
                  <w:tcW w:w="3828" w:type="dxa"/>
                  <w:tcBorders>
                    <w:bottom w:val="single" w:sz="4" w:space="0" w:color="auto"/>
                  </w:tcBorders>
                  <w:vAlign w:val="bottom"/>
                </w:tcPr>
                <w:p w14:paraId="558A4DA5" w14:textId="3E509C97" w:rsidR="00062CCC" w:rsidRPr="00F20DBA" w:rsidRDefault="00F20DBA" w:rsidP="00767F8D">
                  <w:pPr>
                    <w:spacing w:before="1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9558E">
                    <w:rPr>
                      <w:rFonts w:ascii="Arial" w:hAnsi="Arial" w:cs="Arial"/>
                      <w:noProof/>
                      <w:sz w:val="18"/>
                      <w:szCs w:val="20"/>
                    </w:rPr>
                    <w:fldChar w:fldCharType="begin">
                      <w:ffData>
                        <w:name w:val="Texte1"/>
                        <w:enabled/>
                        <w:calcOnExit w:val="0"/>
                        <w:textInput>
                          <w:default w:val="Inscrire l'installation"/>
                        </w:textInput>
                      </w:ffData>
                    </w:fldChar>
                  </w:r>
                  <w:bookmarkStart w:id="0" w:name="Texte1"/>
                  <w:r w:rsidRPr="0089558E">
                    <w:rPr>
                      <w:rFonts w:ascii="Arial" w:hAnsi="Arial" w:cs="Arial"/>
                      <w:noProof/>
                      <w:sz w:val="18"/>
                      <w:szCs w:val="20"/>
                    </w:rPr>
                    <w:instrText xml:space="preserve"> FORMTEXT </w:instrText>
                  </w:r>
                  <w:r w:rsidRPr="0089558E">
                    <w:rPr>
                      <w:rFonts w:ascii="Arial" w:hAnsi="Arial" w:cs="Arial"/>
                      <w:noProof/>
                      <w:sz w:val="18"/>
                      <w:szCs w:val="20"/>
                    </w:rPr>
                  </w:r>
                  <w:r w:rsidRPr="0089558E">
                    <w:rPr>
                      <w:rFonts w:ascii="Arial" w:hAnsi="Arial" w:cs="Arial"/>
                      <w:noProof/>
                      <w:sz w:val="18"/>
                      <w:szCs w:val="20"/>
                    </w:rPr>
                    <w:fldChar w:fldCharType="separate"/>
                  </w:r>
                  <w:r w:rsidR="00767F8D" w:rsidRPr="0089558E">
                    <w:rPr>
                      <w:rFonts w:ascii="Arial" w:hAnsi="Arial" w:cs="Arial"/>
                      <w:noProof/>
                      <w:sz w:val="18"/>
                      <w:szCs w:val="20"/>
                    </w:rPr>
                    <w:t>Projet Co-Vie</w:t>
                  </w:r>
                  <w:r w:rsidRPr="0089558E">
                    <w:rPr>
                      <w:rFonts w:ascii="Arial" w:hAnsi="Arial" w:cs="Arial"/>
                      <w:noProof/>
                      <w:sz w:val="18"/>
                      <w:szCs w:val="20"/>
                    </w:rPr>
                    <w:fldChar w:fldCharType="end"/>
                  </w:r>
                  <w:bookmarkEnd w:id="0"/>
                </w:p>
              </w:tc>
            </w:tr>
          </w:tbl>
          <w:p w14:paraId="46C17BE9" w14:textId="77777777" w:rsidR="00062CCC" w:rsidRDefault="00062CCC" w:rsidP="00062CCC"/>
          <w:p w14:paraId="07BB6A0C" w14:textId="77777777" w:rsidR="00062CCC" w:rsidRDefault="00062CCC" w:rsidP="00062CCC"/>
          <w:p w14:paraId="3BDFFE04" w14:textId="77777777" w:rsidR="00062CCC" w:rsidRPr="00924670" w:rsidRDefault="00062CCC" w:rsidP="00062CCC"/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062CCC" w:rsidRPr="00472AC0" w14:paraId="06A80098" w14:textId="77777777" w:rsidTr="00841C35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B20A703" w14:textId="77777777" w:rsidR="00062CCC" w:rsidRPr="00472AC0" w:rsidRDefault="00062CCC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</w:t>
                  </w: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ossier :</w:t>
                  </w:r>
                </w:p>
              </w:tc>
              <w:bookmarkStart w:id="1" w:name="NoDossier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Dossier"/>
                  <w:tag w:val="No dossier"/>
                  <w:id w:val="453681247"/>
                  <w:placeholder>
                    <w:docPart w:val="C19605675EBF46DEBFA0BDA3F21B593F"/>
                  </w:placeholder>
                </w:sdtPr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4EB3E379" w14:textId="77777777" w:rsidR="00062CCC" w:rsidRPr="00472AC0" w:rsidRDefault="00062CCC" w:rsidP="00062CCC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</w:tc>
                </w:sdtContent>
              </w:sdt>
              <w:bookmarkEnd w:id="1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62A7A70" w14:textId="77777777" w:rsidR="00062CCC" w:rsidRPr="00472AC0" w:rsidRDefault="00062CCC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</w:tr>
            <w:tr w:rsidR="00062CCC" w:rsidRPr="00472AC0" w14:paraId="20C1EB09" w14:textId="77777777" w:rsidTr="00841C35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62B7BE4" w14:textId="77777777" w:rsidR="00062CCC" w:rsidRPr="00472AC0" w:rsidRDefault="00062CCC" w:rsidP="00062CCC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Nom, Prénom :</w:t>
                  </w:r>
                </w:p>
              </w:tc>
              <w:bookmarkStart w:id="2" w:name="Nom_Prenom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Nom, Prénom"/>
                  <w:tag w:val="Nom, Prénom"/>
                  <w:id w:val="-374619967"/>
                  <w:placeholder>
                    <w:docPart w:val="ED8A77C8848E42DC82581E55789A7D72"/>
                  </w:placeholder>
                  <w:showingPlcHdr/>
                </w:sdtPr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7D3CCE43" w14:textId="77777777" w:rsidR="00062CCC" w:rsidRPr="00472AC0" w:rsidRDefault="00062CCC" w:rsidP="00062CCC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2" w:displacedByCustomXml="prev"/>
            </w:tr>
            <w:tr w:rsidR="00062CCC" w:rsidRPr="00472AC0" w14:paraId="6216A50A" w14:textId="77777777" w:rsidTr="00841C35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A627423" w14:textId="77777777" w:rsidR="00062CCC" w:rsidRPr="00472AC0" w:rsidRDefault="00062CCC" w:rsidP="00062CCC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3E0E4193" w14:textId="77777777" w:rsidR="00062CCC" w:rsidRPr="00472AC0" w:rsidRDefault="00062CCC" w:rsidP="00062CCC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bookmarkStart w:id="3" w:name="DDNais"/>
                  <w:sdt>
                    <w:sdtPr>
                      <w:rPr>
                        <w:rFonts w:ascii="Arial" w:hAnsi="Arial" w:cs="Arial"/>
                        <w:color w:val="000000"/>
                        <w:sz w:val="16"/>
                        <w:szCs w:val="16"/>
                        <w14:textFill>
                          <w14:solidFill>
                            <w14:srgbClr w14:val="000000">
                              <w14:alpha w14:val="55000"/>
                            </w14:srgbClr>
                          </w14:solidFill>
                        </w14:textFill>
                      </w:rPr>
                      <w:alias w:val="AAAA-MM-JJ"/>
                      <w:tag w:val="AAAA-MM-JJ"/>
                      <w:id w:val="476642453"/>
                      <w:placeholder>
                        <w:docPart w:val="C19605675EBF46DEBFA0BDA3F21B593F"/>
                      </w:placeholder>
                    </w:sdtPr>
                    <w:sdtContent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sdtContent>
                  </w:sdt>
                  <w:bookmarkEnd w:id="3"/>
                </w:p>
              </w:tc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3F67C98" w14:textId="77777777" w:rsidR="00062CCC" w:rsidRPr="00472AC0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="MS Gothic" w:eastAsia="MS Gothic" w:hAnsi="MS Gothic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sdt>
                    <w:sdtPr>
                      <w:rPr>
                        <w:rFonts w:ascii="MS Gothic" w:eastAsia="MS Gothic" w:hAnsi="MS Gothic" w:cs="Arial"/>
                        <w:color w:val="000000"/>
                        <w:sz w:val="16"/>
                        <w:szCs w:val="16"/>
                        <w14:textFill>
                          <w14:solidFill>
                            <w14:srgbClr w14:val="000000">
                              <w14:alpha w14:val="55000"/>
                            </w14:srgbClr>
                          </w14:solidFill>
                        </w14:textFill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D2162B">
                        <w:rPr>
                          <w:rFonts w:ascii="MS Gothic" w:eastAsia="MS Gothic" w:hAnsi="MS Gothic" w:cs="Arial" w:hint="eastAsia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>☐</w:t>
                      </w:r>
                    </w:sdtContent>
                  </w:sdt>
                  <w:r>
                    <w:rPr>
                      <w:rFonts w:ascii="MS Gothic" w:eastAsia="MS Gothic" w:hAnsi="MS Gothic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F  </w:t>
                  </w:r>
                  <w:sdt>
                    <w:sdtPr>
                      <w:rPr>
                        <w:rFonts w:ascii="Arial" w:hAnsi="Arial" w:cs="Arial"/>
                        <w:color w:val="000000"/>
                        <w:sz w:val="16"/>
                        <w:szCs w:val="16"/>
                        <w14:textFill>
                          <w14:solidFill>
                            <w14:srgbClr w14:val="000000">
                              <w14:alpha w14:val="55000"/>
                            </w14:srgbClr>
                          </w14:solidFill>
                        </w14:textFill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Arial" w:hint="eastAsia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>☐</w:t>
                      </w:r>
                    </w:sdtContent>
                  </w:sdt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M</w:t>
                  </w:r>
                </w:p>
              </w:tc>
            </w:tr>
            <w:tr w:rsidR="00062CCC" w:rsidRPr="00472AC0" w14:paraId="69293E59" w14:textId="77777777" w:rsidTr="00841C35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9C657F6" w14:textId="77777777" w:rsidR="00062CCC" w:rsidRPr="00E16883" w:rsidRDefault="00062CCC" w:rsidP="0019187A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  <w:t xml:space="preserve">             </w:t>
                  </w:r>
                  <w:r w:rsidR="0019187A"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aaaa-mm-jj</w:t>
                  </w:r>
                </w:p>
              </w:tc>
            </w:tr>
            <w:tr w:rsidR="00062CCC" w:rsidRPr="00472AC0" w14:paraId="7426BA03" w14:textId="77777777" w:rsidTr="00841C35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E49CF32" w14:textId="77777777" w:rsidR="00062CCC" w:rsidRPr="00472AC0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NAM :</w:t>
                  </w:r>
                </w:p>
              </w:tc>
              <w:bookmarkStart w:id="4" w:name="NAM_No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XXXX XXXX XXXX"/>
                  <w:tag w:val="XXXX XXXX XXXX"/>
                  <w:id w:val="378664170"/>
                  <w:placeholder>
                    <w:docPart w:val="C19605675EBF46DEBFA0BDA3F21B593F"/>
                  </w:placeholder>
                </w:sdtPr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209E9C77" w14:textId="77777777" w:rsidR="00062CCC" w:rsidRPr="00472AC0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4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FE538E6" w14:textId="77777777" w:rsidR="00062CCC" w:rsidRPr="00472AC0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Exp.</w:t>
                  </w:r>
                </w:p>
              </w:tc>
              <w:bookmarkStart w:id="5" w:name="NAM_Exp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AAAA-MM"/>
                  <w:tag w:val="AAAA-MM"/>
                  <w:id w:val="-1147434141"/>
                  <w:placeholder>
                    <w:docPart w:val="C19605675EBF46DEBFA0BDA3F21B593F"/>
                  </w:placeholder>
                </w:sdtPr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17C4CE30" w14:textId="77777777" w:rsidR="00062CCC" w:rsidRPr="00472AC0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5" w:displacedByCustomXml="prev"/>
            </w:tr>
            <w:tr w:rsidR="00062CCC" w:rsidRPr="00472AC0" w14:paraId="6D5A14E8" w14:textId="77777777" w:rsidTr="00841C35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CBAF63C" w14:textId="77777777" w:rsidR="00062CCC" w:rsidRPr="00472AC0" w:rsidRDefault="00062CCC" w:rsidP="00062CCC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7B851A0F" w14:textId="77777777" w:rsidR="00062CCC" w:rsidRPr="00472AC0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C45AF7B" w14:textId="77777777" w:rsidR="00062CCC" w:rsidRPr="00472AC0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5869C93D" w14:textId="77777777" w:rsidR="00062CCC" w:rsidRPr="00E16883" w:rsidRDefault="0019187A" w:rsidP="0019187A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   aaaa-mm</w:t>
                  </w:r>
                </w:p>
              </w:tc>
            </w:tr>
          </w:tbl>
          <w:p w14:paraId="33E0E9C4" w14:textId="77777777" w:rsidR="00A05A37" w:rsidRPr="00A05A37" w:rsidRDefault="00A05A37">
            <w:pPr>
              <w:rPr>
                <w:sz w:val="2"/>
              </w:rPr>
            </w:pPr>
          </w:p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985"/>
              <w:gridCol w:w="3066"/>
            </w:tblGrid>
            <w:tr w:rsidR="00062CCC" w:rsidRPr="00472AC0" w14:paraId="1C753CC8" w14:textId="77777777" w:rsidTr="00A05A37">
              <w:trPr>
                <w:trHeight w:val="340"/>
              </w:trPr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right w:w="0" w:type="dxa"/>
                  </w:tcMar>
                  <w:vAlign w:val="bottom"/>
                </w:tcPr>
                <w:p w14:paraId="5674C3D1" w14:textId="77777777" w:rsidR="00062CCC" w:rsidRPr="00472AC0" w:rsidRDefault="00062CCC" w:rsidP="00062CCC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</w:t>
                  </w:r>
                  <w:r w:rsidR="00A05A3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, prénom</w:t>
                  </w: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de la mère :</w:t>
                  </w:r>
                </w:p>
              </w:tc>
              <w:bookmarkStart w:id="6" w:name="Nom_Mere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Nom de la mère"/>
                  <w:tag w:val="Nom de la mère"/>
                  <w:id w:val="-1284723761"/>
                  <w:placeholder>
                    <w:docPart w:val="C19605675EBF46DEBFA0BDA3F21B593F"/>
                  </w:placeholder>
                </w:sdtPr>
                <w:sdtContent>
                  <w:tc>
                    <w:tcPr>
                      <w:tcW w:w="306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8890AEE" w14:textId="77777777" w:rsidR="00062CCC" w:rsidRPr="00472AC0" w:rsidRDefault="00062CCC" w:rsidP="00062CCC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6" w:displacedByCustomXml="prev"/>
            </w:tr>
          </w:tbl>
          <w:p w14:paraId="58A982D8" w14:textId="77777777" w:rsidR="00062CCC" w:rsidRPr="00472AC0" w:rsidRDefault="00062CCC" w:rsidP="00062CCC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062CCC" w:rsidRPr="00F20DBA" w14:paraId="20B7640D" w14:textId="77777777" w:rsidTr="002A3185">
        <w:trPr>
          <w:trHeight w:val="680"/>
        </w:trPr>
        <w:tc>
          <w:tcPr>
            <w:tcW w:w="5524" w:type="dxa"/>
            <w:shd w:val="clear" w:color="auto" w:fill="FFFFFF" w:themeFill="background1"/>
            <w:vAlign w:val="center"/>
          </w:tcPr>
          <w:p w14:paraId="6AFDF142" w14:textId="5C5F050C" w:rsidR="00062CCC" w:rsidRPr="0089558E" w:rsidRDefault="00BA1EE7" w:rsidP="00A327E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9558E">
              <w:rPr>
                <w:rFonts w:asciiTheme="minorHAnsi" w:hAnsiTheme="minorHAnsi" w:cstheme="minorHAnsi"/>
                <w:b/>
              </w:rPr>
              <w:t xml:space="preserve">DÉPISTAGE COVID LONGUE </w:t>
            </w:r>
            <w:r w:rsidRPr="0089558E">
              <w:rPr>
                <w:rFonts w:asciiTheme="minorHAnsi" w:hAnsiTheme="minorHAnsi" w:cstheme="minorHAnsi"/>
                <w:b/>
              </w:rPr>
              <w:br/>
            </w:r>
            <w:r w:rsidR="00A327E7" w:rsidRPr="0089558E">
              <w:rPr>
                <w:rFonts w:asciiTheme="minorHAnsi" w:hAnsiTheme="minorHAnsi" w:cstheme="minorHAnsi"/>
                <w:b/>
              </w:rPr>
              <w:t>YORKSHIRE</w:t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2B1D5E4C" w14:textId="77777777" w:rsidR="00062CCC" w:rsidRPr="00F20DBA" w:rsidRDefault="00062CCC" w:rsidP="00062CCC">
            <w:pPr>
              <w:rPr>
                <w:rFonts w:ascii="Arial" w:hAnsi="Arial" w:cs="Arial"/>
              </w:rPr>
            </w:pPr>
          </w:p>
        </w:tc>
      </w:tr>
    </w:tbl>
    <w:p w14:paraId="697BD598" w14:textId="0DB88268" w:rsidR="004D70F7" w:rsidRPr="0089558E" w:rsidRDefault="00BA1EE7" w:rsidP="00F20DBA">
      <w:pPr>
        <w:spacing w:after="40"/>
        <w:rPr>
          <w:rFonts w:asciiTheme="minorHAnsi" w:hAnsiTheme="minorHAnsi" w:cstheme="minorHAnsi"/>
          <w:i/>
          <w:sz w:val="20"/>
          <w:szCs w:val="20"/>
        </w:rPr>
      </w:pPr>
      <w:r w:rsidRPr="0089558E">
        <w:rPr>
          <w:rFonts w:asciiTheme="minorHAnsi" w:hAnsiTheme="minorHAnsi" w:cstheme="minorHAnsi"/>
          <w:i/>
          <w:sz w:val="20"/>
          <w:szCs w:val="20"/>
        </w:rPr>
        <w:t xml:space="preserve">À utiliser pour documenter les </w:t>
      </w:r>
      <w:r w:rsidR="00DE64F8" w:rsidRPr="0089558E">
        <w:rPr>
          <w:rFonts w:asciiTheme="minorHAnsi" w:hAnsiTheme="minorHAnsi" w:cstheme="minorHAnsi"/>
          <w:i/>
          <w:sz w:val="20"/>
          <w:szCs w:val="20"/>
        </w:rPr>
        <w:t>besoins de réadaptation</w:t>
      </w:r>
      <w:r w:rsidRPr="0089558E">
        <w:rPr>
          <w:rFonts w:asciiTheme="minorHAnsi" w:hAnsiTheme="minorHAnsi" w:cstheme="minorHAnsi"/>
          <w:i/>
          <w:sz w:val="20"/>
          <w:szCs w:val="20"/>
        </w:rPr>
        <w:t xml:space="preserve"> de la COVID longue</w:t>
      </w:r>
      <w:r w:rsidR="0089558E">
        <w:rPr>
          <w:rFonts w:asciiTheme="minorHAnsi" w:hAnsiTheme="minorHAnsi" w:cstheme="minorHAnsi"/>
          <w:i/>
          <w:sz w:val="20"/>
          <w:szCs w:val="20"/>
        </w:rPr>
        <w:t>.</w:t>
      </w:r>
    </w:p>
    <w:tbl>
      <w:tblPr>
        <w:tblStyle w:val="Grilledutableau"/>
        <w:tblpPr w:leftFromText="141" w:rightFromText="141" w:vertAnchor="text" w:tblpY="1"/>
        <w:tblOverlap w:val="never"/>
        <w:tblW w:w="1062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563"/>
        <w:gridCol w:w="468"/>
        <w:gridCol w:w="380"/>
        <w:gridCol w:w="518"/>
        <w:gridCol w:w="332"/>
        <w:gridCol w:w="118"/>
        <w:gridCol w:w="451"/>
        <w:gridCol w:w="424"/>
        <w:gridCol w:w="306"/>
        <w:gridCol w:w="171"/>
        <w:gridCol w:w="373"/>
        <w:gridCol w:w="528"/>
        <w:gridCol w:w="12"/>
        <w:gridCol w:w="315"/>
        <w:gridCol w:w="225"/>
        <w:gridCol w:w="349"/>
        <w:gridCol w:w="191"/>
        <w:gridCol w:w="227"/>
        <w:gridCol w:w="313"/>
        <w:gridCol w:w="170"/>
        <w:gridCol w:w="370"/>
        <w:gridCol w:w="543"/>
        <w:gridCol w:w="451"/>
        <w:gridCol w:w="89"/>
        <w:gridCol w:w="361"/>
        <w:gridCol w:w="179"/>
        <w:gridCol w:w="220"/>
        <w:gridCol w:w="320"/>
        <w:gridCol w:w="182"/>
        <w:gridCol w:w="349"/>
        <w:gridCol w:w="9"/>
        <w:gridCol w:w="544"/>
        <w:gridCol w:w="12"/>
      </w:tblGrid>
      <w:tr w:rsidR="00703D32" w:rsidRPr="0089558E" w14:paraId="75ED05CB" w14:textId="77777777" w:rsidTr="00F20DBA">
        <w:trPr>
          <w:trHeight w:val="415"/>
          <w:tblHeader/>
        </w:trPr>
        <w:tc>
          <w:tcPr>
            <w:tcW w:w="10627" w:type="dxa"/>
            <w:gridSpan w:val="34"/>
            <w:shd w:val="clear" w:color="auto" w:fill="D9D9D9" w:themeFill="background1" w:themeFillShade="D9"/>
            <w:vAlign w:val="center"/>
          </w:tcPr>
          <w:p w14:paraId="45020B33" w14:textId="77777777" w:rsidR="00703D32" w:rsidRPr="0089558E" w:rsidRDefault="00AA5104" w:rsidP="00F20DBA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b/>
                <w:sz w:val="20"/>
                <w:szCs w:val="20"/>
              </w:rPr>
              <w:t>Explications :</w:t>
            </w:r>
          </w:p>
          <w:p w14:paraId="4C6265ED" w14:textId="5EA54055" w:rsidR="00AA5104" w:rsidRPr="0089558E" w:rsidRDefault="00AA5104" w:rsidP="0016018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 xml:space="preserve">Je vais vous poser quelques questions sur la façon dont </w:t>
            </w:r>
            <w:r w:rsidR="00160186" w:rsidRPr="0089558E">
              <w:rPr>
                <w:rFonts w:asciiTheme="minorHAnsi" w:hAnsiTheme="minorHAnsi" w:cstheme="minorHAnsi"/>
                <w:sz w:val="20"/>
                <w:szCs w:val="20"/>
              </w:rPr>
              <w:t>vous</w:t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 xml:space="preserve"> pourriez avoir été affecté</w:t>
            </w:r>
            <w:r w:rsidR="00160186" w:rsidRPr="0089558E">
              <w:rPr>
                <w:rFonts w:asciiTheme="minorHAnsi" w:hAnsiTheme="minorHAnsi" w:cstheme="minorHAnsi"/>
                <w:sz w:val="20"/>
                <w:szCs w:val="20"/>
              </w:rPr>
              <w:t>(e)</w:t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 xml:space="preserve"> depuis votre maladie.  S’il y a d’autres façons dont vous avez été affecté</w:t>
            </w:r>
            <w:r w:rsidR="00160186" w:rsidRPr="0089558E">
              <w:rPr>
                <w:rFonts w:asciiTheme="minorHAnsi" w:hAnsiTheme="minorHAnsi" w:cstheme="minorHAnsi"/>
                <w:sz w:val="20"/>
                <w:szCs w:val="20"/>
              </w:rPr>
              <w:t>(e)</w:t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, alors il y aura une chance de me les faire savoir à la fin.</w:t>
            </w:r>
          </w:p>
        </w:tc>
      </w:tr>
      <w:tr w:rsidR="00314A23" w:rsidRPr="0089558E" w14:paraId="2B376C14" w14:textId="77777777" w:rsidTr="002D72D1">
        <w:trPr>
          <w:gridAfter w:val="1"/>
          <w:wAfter w:w="12" w:type="dxa"/>
          <w:trHeight w:val="589"/>
        </w:trPr>
        <w:tc>
          <w:tcPr>
            <w:tcW w:w="564" w:type="dxa"/>
            <w:vMerge w:val="restart"/>
          </w:tcPr>
          <w:p w14:paraId="4B207473" w14:textId="77777777" w:rsidR="00314A23" w:rsidRPr="0089558E" w:rsidRDefault="00314A23" w:rsidP="00311DE8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10051" w:type="dxa"/>
            <w:gridSpan w:val="32"/>
            <w:tcBorders>
              <w:bottom w:val="single" w:sz="4" w:space="0" w:color="auto"/>
            </w:tcBorders>
          </w:tcPr>
          <w:p w14:paraId="4F8E9002" w14:textId="6F56BF0A" w:rsidR="00314A23" w:rsidRPr="0089558E" w:rsidRDefault="00314A23" w:rsidP="00F20DBA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b/>
                <w:sz w:val="20"/>
                <w:szCs w:val="20"/>
              </w:rPr>
              <w:t>Essoufflement :</w:t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br/>
              <w:t>Sur une échelle de 0 à 10, 0 étant aucun essoufflement, et 10 étant extrêmement essoufflé(e), comment êtes-vous essoufflé(e)?</w:t>
            </w:r>
          </w:p>
        </w:tc>
      </w:tr>
      <w:tr w:rsidR="00314A23" w:rsidRPr="0089558E" w14:paraId="0A8476F4" w14:textId="77777777" w:rsidTr="0089558E">
        <w:trPr>
          <w:gridAfter w:val="1"/>
          <w:wAfter w:w="12" w:type="dxa"/>
          <w:trHeight w:val="311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6A2D9645" w14:textId="77777777" w:rsidR="00314A23" w:rsidRPr="0089558E" w:rsidRDefault="00314A23" w:rsidP="00311DE8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2924A31" w14:textId="77777777" w:rsidR="00314A23" w:rsidRPr="0089558E" w:rsidRDefault="00314A23" w:rsidP="00F20D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E44508" w14:textId="0AF5E953" w:rsidR="00314A23" w:rsidRPr="0089558E" w:rsidRDefault="00314A23" w:rsidP="00790C2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390FAA" w14:textId="32303CA2" w:rsidR="00314A23" w:rsidRPr="0089558E" w:rsidRDefault="00314A23" w:rsidP="00790C2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1A925F" w14:textId="77820FF2" w:rsidR="00314A23" w:rsidRPr="0089558E" w:rsidRDefault="00314A23" w:rsidP="00790C2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6E2765" w14:textId="2EC56D03" w:rsidR="00314A23" w:rsidRPr="0089558E" w:rsidRDefault="00314A23" w:rsidP="00790C2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EA2236" w14:textId="0BCDC57B" w:rsidR="00314A23" w:rsidRPr="0089558E" w:rsidRDefault="00314A23" w:rsidP="00790C2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EAD2A5" w14:textId="739D057C" w:rsidR="00314A23" w:rsidRPr="0089558E" w:rsidRDefault="00314A23" w:rsidP="00790C2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B9B613" w14:textId="3578C629" w:rsidR="00314A23" w:rsidRPr="0089558E" w:rsidRDefault="00314A23" w:rsidP="00790C2B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8AC701" w14:textId="1AB252D7" w:rsidR="00314A23" w:rsidRPr="0089558E" w:rsidRDefault="00314A23" w:rsidP="00790C2B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012B82" w14:textId="6812B3E4" w:rsidR="00314A23" w:rsidRPr="0089558E" w:rsidRDefault="00314A23" w:rsidP="00790C2B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EEF244" w14:textId="24C2DB66" w:rsidR="00314A23" w:rsidRPr="0089558E" w:rsidRDefault="00314A23" w:rsidP="00790C2B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D104F4" w14:textId="06249440" w:rsidR="00314A23" w:rsidRPr="0089558E" w:rsidRDefault="00314A23" w:rsidP="00790C2B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9FEE43" w14:textId="34DEB012" w:rsidR="00314A23" w:rsidRPr="0089558E" w:rsidRDefault="007A4D8D" w:rsidP="00790C2B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S/O</w:t>
            </w:r>
          </w:p>
        </w:tc>
      </w:tr>
      <w:tr w:rsidR="00314A23" w:rsidRPr="0089558E" w14:paraId="712E2CB6" w14:textId="77777777" w:rsidTr="0089558E">
        <w:trPr>
          <w:gridAfter w:val="1"/>
          <w:wAfter w:w="12" w:type="dxa"/>
          <w:trHeight w:val="335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449560D3" w14:textId="77777777" w:rsidR="00314A23" w:rsidRPr="0089558E" w:rsidRDefault="00314A23" w:rsidP="00311DE8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60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1B05B6A" w14:textId="55F30058" w:rsidR="00314A23" w:rsidRPr="0089558E" w:rsidRDefault="00314A23" w:rsidP="008955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Au repos présentement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FC667" w14:textId="224FDD39" w:rsidR="00314A23" w:rsidRPr="0089558E" w:rsidRDefault="00314A23" w:rsidP="00314A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B2F8A" w14:textId="235EF2E3" w:rsidR="00314A23" w:rsidRPr="0089558E" w:rsidRDefault="00314A23" w:rsidP="00314A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B9DF7" w14:textId="1B3F5CA6" w:rsidR="00314A23" w:rsidRPr="0089558E" w:rsidRDefault="00314A23" w:rsidP="00314A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80EF5" w14:textId="23B88F71" w:rsidR="00314A23" w:rsidRPr="0089558E" w:rsidRDefault="00314A23" w:rsidP="00314A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29B28" w14:textId="21238B52" w:rsidR="00314A23" w:rsidRPr="0089558E" w:rsidRDefault="00314A23" w:rsidP="00314A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71250" w14:textId="45ABA03D" w:rsidR="00314A23" w:rsidRPr="0089558E" w:rsidRDefault="00314A23" w:rsidP="00314A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67D87" w14:textId="247A1EE6" w:rsidR="00314A23" w:rsidRPr="0089558E" w:rsidRDefault="00314A23" w:rsidP="00314A23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A5E43" w14:textId="21E22E22" w:rsidR="00314A23" w:rsidRPr="0089558E" w:rsidRDefault="00314A23" w:rsidP="00314A23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F0F59" w14:textId="7553FD65" w:rsidR="00314A23" w:rsidRPr="0089558E" w:rsidRDefault="00314A23" w:rsidP="00314A23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CAF76" w14:textId="7B14652C" w:rsidR="00314A23" w:rsidRPr="0089558E" w:rsidRDefault="00314A23" w:rsidP="00314A23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40B73" w14:textId="27533437" w:rsidR="00314A23" w:rsidRPr="0089558E" w:rsidRDefault="00314A23" w:rsidP="00314A23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C7FC7D" w14:textId="0C1778FD" w:rsidR="00314A23" w:rsidRPr="0089558E" w:rsidRDefault="00314A23" w:rsidP="00314A23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314A23" w:rsidRPr="0089558E" w14:paraId="57050C6F" w14:textId="77777777" w:rsidTr="0089558E">
        <w:trPr>
          <w:gridAfter w:val="1"/>
          <w:wAfter w:w="12" w:type="dxa"/>
          <w:trHeight w:val="372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45AE06A9" w14:textId="77777777" w:rsidR="00314A23" w:rsidRPr="0089558E" w:rsidRDefault="00314A23" w:rsidP="00311DE8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60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04255FD" w14:textId="05763973" w:rsidR="00314A23" w:rsidRPr="0089558E" w:rsidRDefault="00314A23" w:rsidP="008955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Au repos pré-COVID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9A785" w14:textId="132CBE33" w:rsidR="00314A23" w:rsidRPr="0089558E" w:rsidRDefault="00314A23" w:rsidP="00314A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C86A3" w14:textId="293C1044" w:rsidR="00314A23" w:rsidRPr="0089558E" w:rsidRDefault="00314A23" w:rsidP="00314A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5F595" w14:textId="2DE97B76" w:rsidR="00314A23" w:rsidRPr="0089558E" w:rsidRDefault="00314A23" w:rsidP="00314A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B0ADB" w14:textId="7AB7106F" w:rsidR="00314A23" w:rsidRPr="0089558E" w:rsidRDefault="00314A23" w:rsidP="00314A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C301B" w14:textId="43D0FC94" w:rsidR="00314A23" w:rsidRPr="0089558E" w:rsidRDefault="00314A23" w:rsidP="00314A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E264A" w14:textId="578E91EB" w:rsidR="00314A23" w:rsidRPr="0089558E" w:rsidRDefault="00314A23" w:rsidP="00314A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FE4B6" w14:textId="421B77BA" w:rsidR="00314A23" w:rsidRPr="0089558E" w:rsidRDefault="00314A23" w:rsidP="00314A23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5EF76" w14:textId="18620D05" w:rsidR="00314A23" w:rsidRPr="0089558E" w:rsidRDefault="00314A23" w:rsidP="00314A23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0576F" w14:textId="37FAFD85" w:rsidR="00314A23" w:rsidRPr="0089558E" w:rsidRDefault="00314A23" w:rsidP="00314A23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727CC" w14:textId="3215E5BD" w:rsidR="00314A23" w:rsidRPr="0089558E" w:rsidRDefault="00314A23" w:rsidP="00314A23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E9B39" w14:textId="6C578D30" w:rsidR="00314A23" w:rsidRPr="0089558E" w:rsidRDefault="00314A23" w:rsidP="00314A23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F59294" w14:textId="62A8C79D" w:rsidR="00314A23" w:rsidRPr="0089558E" w:rsidRDefault="00314A23" w:rsidP="00314A23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314A23" w:rsidRPr="0089558E" w14:paraId="30E2E421" w14:textId="77777777" w:rsidTr="0089558E">
        <w:trPr>
          <w:gridAfter w:val="1"/>
          <w:wAfter w:w="12" w:type="dxa"/>
          <w:trHeight w:val="355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62F39341" w14:textId="77777777" w:rsidR="00314A23" w:rsidRPr="0089558E" w:rsidRDefault="00314A23" w:rsidP="00311DE8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60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565124F" w14:textId="12A6AE2A" w:rsidR="00314A23" w:rsidRPr="0089558E" w:rsidRDefault="00314A23" w:rsidP="008955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En s’habillant présentement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C378C" w14:textId="1C77EB2F" w:rsidR="00314A23" w:rsidRPr="0089558E" w:rsidRDefault="00314A23" w:rsidP="00314A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B96FB" w14:textId="574235EA" w:rsidR="00314A23" w:rsidRPr="0089558E" w:rsidRDefault="00314A23" w:rsidP="00314A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BD999" w14:textId="36C58375" w:rsidR="00314A23" w:rsidRPr="0089558E" w:rsidRDefault="00314A23" w:rsidP="00314A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7B3B0" w14:textId="221DEEFB" w:rsidR="00314A23" w:rsidRPr="0089558E" w:rsidRDefault="00314A23" w:rsidP="00314A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534B6" w14:textId="6DC58C16" w:rsidR="00314A23" w:rsidRPr="0089558E" w:rsidRDefault="00314A23" w:rsidP="00314A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418CA" w14:textId="4FFCCE24" w:rsidR="00314A23" w:rsidRPr="0089558E" w:rsidRDefault="00314A23" w:rsidP="00314A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7BBB9" w14:textId="07E3678E" w:rsidR="00314A23" w:rsidRPr="0089558E" w:rsidRDefault="00314A23" w:rsidP="00314A23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986D8" w14:textId="76DA664B" w:rsidR="00314A23" w:rsidRPr="0089558E" w:rsidRDefault="00314A23" w:rsidP="00314A23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6CFC1" w14:textId="6B97FF45" w:rsidR="00314A23" w:rsidRPr="0089558E" w:rsidRDefault="00314A23" w:rsidP="00314A23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CFD4C" w14:textId="6144C093" w:rsidR="00314A23" w:rsidRPr="0089558E" w:rsidRDefault="00314A23" w:rsidP="00314A23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E32D0" w14:textId="6CF77FCE" w:rsidR="00314A23" w:rsidRPr="0089558E" w:rsidRDefault="00314A23" w:rsidP="00314A23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A0261D" w14:textId="7C48DBDE" w:rsidR="00314A23" w:rsidRPr="0089558E" w:rsidRDefault="00314A23" w:rsidP="00314A23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314A23" w:rsidRPr="0089558E" w14:paraId="3F08EDD0" w14:textId="77777777" w:rsidTr="0089558E">
        <w:trPr>
          <w:gridAfter w:val="1"/>
          <w:wAfter w:w="12" w:type="dxa"/>
          <w:trHeight w:val="351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205BA916" w14:textId="77777777" w:rsidR="00314A23" w:rsidRPr="0089558E" w:rsidRDefault="00314A23" w:rsidP="00311DE8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60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727D57" w14:textId="3B91A6EB" w:rsidR="00314A23" w:rsidRPr="0089558E" w:rsidRDefault="00314A23" w:rsidP="008955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En s’habillant pré-COVID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F7653" w14:textId="7B91AA8E" w:rsidR="00314A23" w:rsidRPr="0089558E" w:rsidRDefault="00314A23" w:rsidP="00314A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B5AF1" w14:textId="5AABE570" w:rsidR="00314A23" w:rsidRPr="0089558E" w:rsidRDefault="00314A23" w:rsidP="00314A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CB514" w14:textId="38BBFB72" w:rsidR="00314A23" w:rsidRPr="0089558E" w:rsidRDefault="00314A23" w:rsidP="00314A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B9ED4" w14:textId="68F180AF" w:rsidR="00314A23" w:rsidRPr="0089558E" w:rsidRDefault="00314A23" w:rsidP="00314A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8E756" w14:textId="35EADF22" w:rsidR="00314A23" w:rsidRPr="0089558E" w:rsidRDefault="00314A23" w:rsidP="00314A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F8A2F" w14:textId="752150E9" w:rsidR="00314A23" w:rsidRPr="0089558E" w:rsidRDefault="00314A23" w:rsidP="00314A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512E7" w14:textId="391B19DC" w:rsidR="00314A23" w:rsidRPr="0089558E" w:rsidRDefault="00314A23" w:rsidP="00314A23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2FBFC" w14:textId="5E794A9B" w:rsidR="00314A23" w:rsidRPr="0089558E" w:rsidRDefault="00314A23" w:rsidP="00314A23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9EB1B" w14:textId="6CABB3E7" w:rsidR="00314A23" w:rsidRPr="0089558E" w:rsidRDefault="00314A23" w:rsidP="00314A23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D4E9D" w14:textId="70409313" w:rsidR="00314A23" w:rsidRPr="0089558E" w:rsidRDefault="00314A23" w:rsidP="00314A23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DB4C7" w14:textId="21FAE8F7" w:rsidR="00314A23" w:rsidRPr="0089558E" w:rsidRDefault="00314A23" w:rsidP="00314A23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DD04AB" w14:textId="701998BB" w:rsidR="00314A23" w:rsidRPr="0089558E" w:rsidRDefault="00314A23" w:rsidP="00314A23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314A23" w:rsidRPr="0089558E" w14:paraId="0D9A8EFE" w14:textId="77777777" w:rsidTr="0089558E">
        <w:trPr>
          <w:gridAfter w:val="1"/>
          <w:wAfter w:w="12" w:type="dxa"/>
          <w:trHeight w:val="589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057A3CBD" w14:textId="77777777" w:rsidR="00314A23" w:rsidRPr="0089558E" w:rsidRDefault="00314A23" w:rsidP="00311DE8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60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78CF4A" w14:textId="22272E03" w:rsidR="00314A23" w:rsidRPr="0089558E" w:rsidRDefault="00314A23" w:rsidP="008955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En montant les escaliers présentement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51F4D" w14:textId="576199D6" w:rsidR="00314A23" w:rsidRPr="0089558E" w:rsidRDefault="00314A23" w:rsidP="00314A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EA982" w14:textId="24E8C92A" w:rsidR="00314A23" w:rsidRPr="0089558E" w:rsidRDefault="00314A23" w:rsidP="00314A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9C694" w14:textId="576C51A2" w:rsidR="00314A23" w:rsidRPr="0089558E" w:rsidRDefault="00314A23" w:rsidP="00314A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3FA41" w14:textId="733980F7" w:rsidR="00314A23" w:rsidRPr="0089558E" w:rsidRDefault="00314A23" w:rsidP="00314A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444F6" w14:textId="186C5FD9" w:rsidR="00314A23" w:rsidRPr="0089558E" w:rsidRDefault="00314A23" w:rsidP="00314A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677CC" w14:textId="07A0CF64" w:rsidR="00314A23" w:rsidRPr="0089558E" w:rsidRDefault="00314A23" w:rsidP="00314A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E8C46" w14:textId="53946C8F" w:rsidR="00314A23" w:rsidRPr="0089558E" w:rsidRDefault="00314A23" w:rsidP="00314A23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837FD" w14:textId="19D57827" w:rsidR="00314A23" w:rsidRPr="0089558E" w:rsidRDefault="00314A23" w:rsidP="00314A23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8C796" w14:textId="298104F6" w:rsidR="00314A23" w:rsidRPr="0089558E" w:rsidRDefault="00314A23" w:rsidP="00314A23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DCE29" w14:textId="5E11349A" w:rsidR="00314A23" w:rsidRPr="0089558E" w:rsidRDefault="00314A23" w:rsidP="00314A23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AE0BA" w14:textId="515AC0E2" w:rsidR="00314A23" w:rsidRPr="0089558E" w:rsidRDefault="00314A23" w:rsidP="00314A23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0BED47" w14:textId="00FFFC9B" w:rsidR="00314A23" w:rsidRPr="0089558E" w:rsidRDefault="00314A23" w:rsidP="00314A23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314A23" w:rsidRPr="0089558E" w14:paraId="659210AE" w14:textId="77777777" w:rsidTr="0089558E">
        <w:trPr>
          <w:gridAfter w:val="1"/>
          <w:wAfter w:w="12" w:type="dxa"/>
          <w:trHeight w:val="589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475F864A" w14:textId="77777777" w:rsidR="00314A23" w:rsidRPr="0089558E" w:rsidRDefault="00314A23" w:rsidP="00311DE8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6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AF9668" w14:textId="30CAE1A2" w:rsidR="00314A23" w:rsidRPr="0089558E" w:rsidRDefault="00314A23" w:rsidP="008955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En montant les escaliers pré-COVID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29DF3D" w14:textId="7F24B398" w:rsidR="00314A23" w:rsidRPr="0089558E" w:rsidRDefault="00314A23" w:rsidP="00314A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65D744" w14:textId="086EE77C" w:rsidR="00314A23" w:rsidRPr="0089558E" w:rsidRDefault="00314A23" w:rsidP="00314A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0016B5" w14:textId="104F1159" w:rsidR="00314A23" w:rsidRPr="0089558E" w:rsidRDefault="00314A23" w:rsidP="00314A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73F0C7" w14:textId="4BB4DE82" w:rsidR="00314A23" w:rsidRPr="0089558E" w:rsidRDefault="00314A23" w:rsidP="00314A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E8BFA8" w14:textId="67F103AF" w:rsidR="00314A23" w:rsidRPr="0089558E" w:rsidRDefault="00314A23" w:rsidP="00314A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683A06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0D872B" w14:textId="451FED92" w:rsidR="00314A23" w:rsidRPr="0089558E" w:rsidRDefault="00314A23" w:rsidP="00314A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074F44" w14:textId="117305EE" w:rsidR="00314A23" w:rsidRPr="0089558E" w:rsidRDefault="00314A23" w:rsidP="00314A23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78CAF5" w14:textId="3B4E8902" w:rsidR="00314A23" w:rsidRPr="0089558E" w:rsidRDefault="00314A23" w:rsidP="00314A23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0ED82C" w14:textId="7FA94991" w:rsidR="00314A23" w:rsidRPr="0089558E" w:rsidRDefault="00314A23" w:rsidP="00314A23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87C82F" w14:textId="2E3396A0" w:rsidR="00314A23" w:rsidRPr="0089558E" w:rsidRDefault="00314A23" w:rsidP="00314A23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176F65" w14:textId="300F40FB" w:rsidR="00314A23" w:rsidRPr="0089558E" w:rsidRDefault="00314A23" w:rsidP="00314A23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931A3" w14:textId="679E0D61" w:rsidR="00314A23" w:rsidRPr="0089558E" w:rsidRDefault="00314A23" w:rsidP="00314A23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314A23" w:rsidRPr="0089558E" w14:paraId="2C733B90" w14:textId="77777777" w:rsidTr="0089558E">
        <w:trPr>
          <w:gridAfter w:val="1"/>
          <w:wAfter w:w="12" w:type="dxa"/>
          <w:trHeight w:val="787"/>
        </w:trPr>
        <w:tc>
          <w:tcPr>
            <w:tcW w:w="564" w:type="dxa"/>
            <w:vMerge w:val="restart"/>
            <w:tcBorders>
              <w:right w:val="single" w:sz="4" w:space="0" w:color="auto"/>
            </w:tcBorders>
          </w:tcPr>
          <w:p w14:paraId="7771C012" w14:textId="7EB015C0" w:rsidR="00314A23" w:rsidRPr="0089558E" w:rsidRDefault="00314A23" w:rsidP="00524B6D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680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321F477" w14:textId="77777777" w:rsidR="00314A23" w:rsidRPr="0089558E" w:rsidRDefault="00314A23" w:rsidP="00F20DB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b/>
                <w:sz w:val="20"/>
                <w:szCs w:val="20"/>
              </w:rPr>
              <w:t>Complications laryngées / voies respiratoires :</w:t>
            </w:r>
          </w:p>
          <w:p w14:paraId="47C0301D" w14:textId="56B411A5" w:rsidR="00314A23" w:rsidRPr="0089558E" w:rsidRDefault="00BA3130" w:rsidP="008955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 xml:space="preserve">Avez-vous </w:t>
            </w:r>
            <w:r w:rsidR="0089558E">
              <w:rPr>
                <w:rFonts w:asciiTheme="minorHAnsi" w:hAnsiTheme="minorHAnsi" w:cstheme="minorHAnsi"/>
                <w:sz w:val="20"/>
                <w:szCs w:val="20"/>
              </w:rPr>
              <w:t>remarqué</w:t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 xml:space="preserve"> des changements dans la sensibilité de votre gorge comme une toux gênante (grasse ou sèche) ou une respiration bruyante?</w:t>
            </w:r>
            <w:r w:rsidRPr="0089558E">
              <w:rPr>
                <w:rStyle w:val="eop"/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bookmarkStart w:id="7" w:name="_GoBack"/>
        <w:tc>
          <w:tcPr>
            <w:tcW w:w="16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50822A" w14:textId="11D5CF79" w:rsidR="00314A23" w:rsidRPr="0089558E" w:rsidRDefault="00314A23" w:rsidP="00314A23">
            <w:pPr>
              <w:tabs>
                <w:tab w:val="left" w:pos="270"/>
              </w:tabs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7"/>
            <w:r w:rsidRPr="0089558E">
              <w:rPr>
                <w:rFonts w:asciiTheme="minorHAnsi" w:hAnsiTheme="minorHAnsi" w:cstheme="minorHAnsi"/>
                <w:sz w:val="20"/>
                <w:szCs w:val="20"/>
              </w:rPr>
              <w:t xml:space="preserve"> oui</w:t>
            </w:r>
          </w:p>
        </w:tc>
        <w:tc>
          <w:tcPr>
            <w:tcW w:w="16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54A61" w14:textId="45E9D0CC" w:rsidR="00314A23" w:rsidRPr="0089558E" w:rsidRDefault="00314A23" w:rsidP="00314A23">
            <w:pPr>
              <w:tabs>
                <w:tab w:val="left" w:pos="280"/>
              </w:tabs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 xml:space="preserve"> non</w:t>
            </w:r>
          </w:p>
        </w:tc>
      </w:tr>
      <w:tr w:rsidR="00314A23" w:rsidRPr="0089558E" w14:paraId="38D30601" w14:textId="77777777" w:rsidTr="002D72D1">
        <w:trPr>
          <w:gridAfter w:val="1"/>
          <w:wAfter w:w="12" w:type="dxa"/>
          <w:trHeight w:val="390"/>
        </w:trPr>
        <w:tc>
          <w:tcPr>
            <w:tcW w:w="564" w:type="dxa"/>
            <w:vMerge/>
          </w:tcPr>
          <w:p w14:paraId="59F81E12" w14:textId="77777777" w:rsidR="00314A23" w:rsidRPr="0089558E" w:rsidRDefault="00314A23" w:rsidP="00790C2B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51" w:type="dxa"/>
            <w:gridSpan w:val="3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4DCE1E6" w14:textId="386062BA" w:rsidR="00314A23" w:rsidRPr="0089558E" w:rsidRDefault="00BA3130" w:rsidP="00790C2B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Sur une échelle de 0 à 10 (0 étant aucun changement, 10 étant un impact significatif), quel est, selon vous, le degré d’impact de ces changements sur vos voies respiratoires?</w:t>
            </w:r>
            <w:r w:rsidRPr="0089558E">
              <w:rPr>
                <w:rStyle w:val="eop"/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314A23" w:rsidRPr="0089558E" w14:paraId="0EEA542A" w14:textId="77777777" w:rsidTr="002D72D1">
        <w:trPr>
          <w:gridAfter w:val="1"/>
          <w:wAfter w:w="12" w:type="dxa"/>
          <w:trHeight w:val="390"/>
        </w:trPr>
        <w:tc>
          <w:tcPr>
            <w:tcW w:w="564" w:type="dxa"/>
            <w:vMerge/>
          </w:tcPr>
          <w:p w14:paraId="63DD1A8D" w14:textId="77777777" w:rsidR="00314A23" w:rsidRPr="0089558E" w:rsidRDefault="00314A23" w:rsidP="00790C2B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nil"/>
              <w:bottom w:val="single" w:sz="4" w:space="0" w:color="auto"/>
              <w:right w:val="nil"/>
            </w:tcBorders>
          </w:tcPr>
          <w:p w14:paraId="7F459E49" w14:textId="364E1133" w:rsidR="00314A23" w:rsidRPr="0089558E" w:rsidRDefault="00314A23" w:rsidP="00486C87">
            <w:pPr>
              <w:tabs>
                <w:tab w:val="left" w:pos="280"/>
              </w:tabs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D64C02" w14:textId="79D3B76C" w:rsidR="00314A23" w:rsidRPr="0089558E" w:rsidRDefault="00314A23" w:rsidP="00F64F9E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2EBB60" w14:textId="1F4E73E5" w:rsidR="00314A23" w:rsidRPr="0089558E" w:rsidRDefault="00314A23" w:rsidP="00F64F9E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D712C2" w14:textId="3C3540B0" w:rsidR="00314A23" w:rsidRPr="0089558E" w:rsidRDefault="00314A23" w:rsidP="00F64F9E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F7A837" w14:textId="162E485C" w:rsidR="00314A23" w:rsidRPr="0089558E" w:rsidRDefault="00314A23" w:rsidP="00F64F9E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FD3D0A" w14:textId="614FB0ED" w:rsidR="00314A23" w:rsidRPr="0089558E" w:rsidRDefault="00314A23" w:rsidP="00F64F9E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1B9A99" w14:textId="62C29FB4" w:rsidR="00314A23" w:rsidRPr="0089558E" w:rsidRDefault="00314A23" w:rsidP="00F64F9E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06C3FC" w14:textId="31F2C8C1" w:rsidR="00314A23" w:rsidRPr="0089558E" w:rsidRDefault="00314A23" w:rsidP="00F64F9E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9983AC" w14:textId="09B8DBA0" w:rsidR="00314A23" w:rsidRPr="0089558E" w:rsidRDefault="00314A23" w:rsidP="00F64F9E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5D3140" w14:textId="270B6C38" w:rsidR="00314A23" w:rsidRPr="0089558E" w:rsidRDefault="00314A23" w:rsidP="00F64F9E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3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37674D" w14:textId="1120309B" w:rsidR="00314A23" w:rsidRPr="0089558E" w:rsidRDefault="00314A23" w:rsidP="00F64F9E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82C2F9" w14:textId="091036A9" w:rsidR="00314A23" w:rsidRPr="0089558E" w:rsidRDefault="00314A23" w:rsidP="00F64F9E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7EA7AA" w14:textId="15203347" w:rsidR="00314A23" w:rsidRPr="0089558E" w:rsidRDefault="00314A23" w:rsidP="00F64F9E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F32377" w14:textId="0099E8B6" w:rsidR="00314A23" w:rsidRPr="0089558E" w:rsidRDefault="00314A23" w:rsidP="00F64F9E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A445A0" w14:textId="194E996A" w:rsidR="00314A23" w:rsidRPr="0089558E" w:rsidRDefault="00314A23" w:rsidP="00F64F9E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0FEA35" w14:textId="40A42CC3" w:rsidR="00314A23" w:rsidRPr="0089558E" w:rsidRDefault="00314A23" w:rsidP="00F64F9E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98E05A" w14:textId="5A5D780F" w:rsidR="00314A23" w:rsidRPr="0089558E" w:rsidRDefault="00314A23" w:rsidP="00F64F9E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E3A227" w14:textId="227F2D3B" w:rsidR="00314A23" w:rsidRPr="0089558E" w:rsidRDefault="00314A23" w:rsidP="00F64F9E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D09A9F" w14:textId="7C38B5B7" w:rsidR="00314A23" w:rsidRPr="0089558E" w:rsidRDefault="00314A23" w:rsidP="00F64F9E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C88154" w14:textId="604F6527" w:rsidR="00314A23" w:rsidRPr="0089558E" w:rsidRDefault="00314A23" w:rsidP="00F64F9E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165CDD" w14:textId="0A99BBC3" w:rsidR="00314A23" w:rsidRPr="0089558E" w:rsidRDefault="00314A23" w:rsidP="00F64F9E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507D79" w14:textId="2DDD2626" w:rsidR="00314A23" w:rsidRPr="0089558E" w:rsidRDefault="00314A23" w:rsidP="00F64F9E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</w:tr>
      <w:tr w:rsidR="00314A23" w:rsidRPr="0089558E" w14:paraId="3C7E279A" w14:textId="77777777" w:rsidTr="002D72D1">
        <w:trPr>
          <w:gridAfter w:val="1"/>
          <w:wAfter w:w="12" w:type="dxa"/>
          <w:trHeight w:val="1200"/>
        </w:trPr>
        <w:tc>
          <w:tcPr>
            <w:tcW w:w="564" w:type="dxa"/>
            <w:vMerge w:val="restart"/>
            <w:tcBorders>
              <w:right w:val="single" w:sz="4" w:space="0" w:color="auto"/>
            </w:tcBorders>
          </w:tcPr>
          <w:p w14:paraId="220B136A" w14:textId="03E8EB93" w:rsidR="00314A23" w:rsidRPr="0089558E" w:rsidRDefault="00314A23" w:rsidP="00F64F9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680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F49A0F" w14:textId="00D69778" w:rsidR="00314A23" w:rsidRPr="0089558E" w:rsidRDefault="00314A23" w:rsidP="00F64F9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b/>
                <w:sz w:val="20"/>
                <w:szCs w:val="20"/>
              </w:rPr>
              <w:t>Voix :</w:t>
            </w:r>
          </w:p>
          <w:p w14:paraId="4BC6EF0A" w14:textId="0A546EF4" w:rsidR="00314A23" w:rsidRPr="0089558E" w:rsidRDefault="00BA3130" w:rsidP="00314A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Est-ce que vous ou votre famille avez remarqué des changements dans votre voix, comme de la difficulté à être entendu(e), une diminution de la qualité de la voix ou une incapacité à modifier la tonalité de votre voix?</w:t>
            </w:r>
            <w:r w:rsidRPr="0089558E">
              <w:rPr>
                <w:rStyle w:val="eop"/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6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CD3850" w14:textId="77777777" w:rsidR="00314A23" w:rsidRPr="0089558E" w:rsidRDefault="00314A23" w:rsidP="00314A23">
            <w:pPr>
              <w:tabs>
                <w:tab w:val="left" w:pos="270"/>
              </w:tabs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 xml:space="preserve"> oui</w:t>
            </w:r>
          </w:p>
        </w:tc>
        <w:tc>
          <w:tcPr>
            <w:tcW w:w="16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61B32" w14:textId="77777777" w:rsidR="00314A23" w:rsidRPr="0089558E" w:rsidRDefault="00314A23" w:rsidP="00314A23">
            <w:pPr>
              <w:tabs>
                <w:tab w:val="left" w:pos="280"/>
              </w:tabs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 xml:space="preserve"> non</w:t>
            </w:r>
          </w:p>
        </w:tc>
      </w:tr>
      <w:tr w:rsidR="00314A23" w:rsidRPr="0089558E" w14:paraId="5F52483D" w14:textId="77777777" w:rsidTr="002D72D1">
        <w:trPr>
          <w:gridAfter w:val="1"/>
          <w:wAfter w:w="12" w:type="dxa"/>
          <w:trHeight w:val="390"/>
        </w:trPr>
        <w:tc>
          <w:tcPr>
            <w:tcW w:w="564" w:type="dxa"/>
            <w:vMerge/>
          </w:tcPr>
          <w:p w14:paraId="4EC22200" w14:textId="77777777" w:rsidR="00314A23" w:rsidRPr="0089558E" w:rsidRDefault="00314A23" w:rsidP="00F64F9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51" w:type="dxa"/>
            <w:gridSpan w:val="3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89F38CA" w14:textId="59A7A67F" w:rsidR="00314A23" w:rsidRPr="0089558E" w:rsidRDefault="00BA3130" w:rsidP="00F64F9E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Sur une échelle de 0 à 10, (0 étant aucun impact, 10 étant un impact significatif), quel est, selon vous, le degré d’impact de ces changements sur votre voix</w:t>
            </w:r>
            <w:r w:rsidRPr="0089558E">
              <w:rPr>
                <w:rStyle w:val="normaltextrun"/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?</w:t>
            </w:r>
            <w:r w:rsidRPr="0089558E">
              <w:rPr>
                <w:rStyle w:val="eop"/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314A23" w:rsidRPr="0089558E" w14:paraId="28EE0F4F" w14:textId="77777777" w:rsidTr="002D72D1">
        <w:trPr>
          <w:gridAfter w:val="1"/>
          <w:wAfter w:w="12" w:type="dxa"/>
          <w:trHeight w:val="390"/>
        </w:trPr>
        <w:tc>
          <w:tcPr>
            <w:tcW w:w="564" w:type="dxa"/>
            <w:vMerge/>
          </w:tcPr>
          <w:p w14:paraId="72AA4877" w14:textId="77777777" w:rsidR="00314A23" w:rsidRPr="0089558E" w:rsidRDefault="00314A23" w:rsidP="00F64F9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nil"/>
              <w:bottom w:val="single" w:sz="4" w:space="0" w:color="auto"/>
              <w:right w:val="nil"/>
            </w:tcBorders>
          </w:tcPr>
          <w:p w14:paraId="09AAE430" w14:textId="77777777" w:rsidR="00314A23" w:rsidRPr="0089558E" w:rsidRDefault="00314A23" w:rsidP="00486C87">
            <w:pPr>
              <w:tabs>
                <w:tab w:val="left" w:pos="280"/>
              </w:tabs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00A8BA" w14:textId="77777777" w:rsidR="00314A23" w:rsidRPr="0089558E" w:rsidRDefault="00314A23" w:rsidP="00F64F9E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55D69D" w14:textId="77777777" w:rsidR="00314A23" w:rsidRPr="0089558E" w:rsidRDefault="00314A23" w:rsidP="00F64F9E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17265E" w14:textId="77777777" w:rsidR="00314A23" w:rsidRPr="0089558E" w:rsidRDefault="00314A23" w:rsidP="00F64F9E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27BC1D" w14:textId="77777777" w:rsidR="00314A23" w:rsidRPr="0089558E" w:rsidRDefault="00314A23" w:rsidP="00F64F9E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6887D0" w14:textId="77777777" w:rsidR="00314A23" w:rsidRPr="0089558E" w:rsidRDefault="00314A23" w:rsidP="00F64F9E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2F2A54" w14:textId="77777777" w:rsidR="00314A23" w:rsidRPr="0089558E" w:rsidRDefault="00314A23" w:rsidP="00F64F9E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77A46C" w14:textId="77777777" w:rsidR="00314A23" w:rsidRPr="0089558E" w:rsidRDefault="00314A23" w:rsidP="00F64F9E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EB76C9" w14:textId="77777777" w:rsidR="00314A23" w:rsidRPr="0089558E" w:rsidRDefault="00314A23" w:rsidP="00F64F9E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38D5A8" w14:textId="77777777" w:rsidR="00314A23" w:rsidRPr="0089558E" w:rsidRDefault="00314A23" w:rsidP="00F64F9E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3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6989AA" w14:textId="77777777" w:rsidR="00314A23" w:rsidRPr="0089558E" w:rsidRDefault="00314A23" w:rsidP="00F64F9E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D30D81" w14:textId="77777777" w:rsidR="00314A23" w:rsidRPr="0089558E" w:rsidRDefault="00314A23" w:rsidP="00F64F9E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BA0A64" w14:textId="77777777" w:rsidR="00314A23" w:rsidRPr="0089558E" w:rsidRDefault="00314A23" w:rsidP="00F64F9E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2D9A2F" w14:textId="77777777" w:rsidR="00314A23" w:rsidRPr="0089558E" w:rsidRDefault="00314A23" w:rsidP="00F64F9E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80E0A7" w14:textId="77777777" w:rsidR="00314A23" w:rsidRPr="0089558E" w:rsidRDefault="00314A23" w:rsidP="00F64F9E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374FDF" w14:textId="77777777" w:rsidR="00314A23" w:rsidRPr="0089558E" w:rsidRDefault="00314A23" w:rsidP="00F64F9E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FFD263" w14:textId="77777777" w:rsidR="00314A23" w:rsidRPr="0089558E" w:rsidRDefault="00314A23" w:rsidP="00F64F9E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36F888" w14:textId="77777777" w:rsidR="00314A23" w:rsidRPr="0089558E" w:rsidRDefault="00314A23" w:rsidP="00F64F9E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E947B5" w14:textId="77777777" w:rsidR="00314A23" w:rsidRPr="0089558E" w:rsidRDefault="00314A23" w:rsidP="00F64F9E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70BD79" w14:textId="77777777" w:rsidR="00314A23" w:rsidRPr="0089558E" w:rsidRDefault="00314A23" w:rsidP="00F64F9E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21B92E" w14:textId="77777777" w:rsidR="00314A23" w:rsidRPr="0089558E" w:rsidRDefault="00314A23" w:rsidP="00F64F9E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C9D49B" w14:textId="77777777" w:rsidR="00314A23" w:rsidRPr="0089558E" w:rsidRDefault="00314A23" w:rsidP="00F64F9E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</w:tr>
      <w:tr w:rsidR="00486C87" w:rsidRPr="0089558E" w14:paraId="15FF73E9" w14:textId="77777777" w:rsidTr="002D72D1">
        <w:trPr>
          <w:gridAfter w:val="1"/>
          <w:wAfter w:w="12" w:type="dxa"/>
          <w:trHeight w:val="848"/>
        </w:trPr>
        <w:tc>
          <w:tcPr>
            <w:tcW w:w="564" w:type="dxa"/>
            <w:vMerge w:val="restart"/>
            <w:tcBorders>
              <w:right w:val="single" w:sz="4" w:space="0" w:color="auto"/>
            </w:tcBorders>
          </w:tcPr>
          <w:p w14:paraId="67A7445D" w14:textId="5D00C7D6" w:rsidR="00486C87" w:rsidRPr="0089558E" w:rsidRDefault="00486C87" w:rsidP="0016018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680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F68C2A" w14:textId="105B1CA3" w:rsidR="00486C87" w:rsidRPr="0089558E" w:rsidRDefault="00486C87" w:rsidP="0016018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b/>
                <w:sz w:val="20"/>
                <w:szCs w:val="20"/>
              </w:rPr>
              <w:t>Avaler :</w:t>
            </w:r>
          </w:p>
          <w:p w14:paraId="0B6BDBB6" w14:textId="23A6CCED" w:rsidR="00486C87" w:rsidRPr="0089558E" w:rsidRDefault="00BA3130" w:rsidP="001601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Avez-vous de la difficulté à manger, à boire, à avaler voire à éviter de manger ou de boire, car cela vous fait tousser ou vous étouffer?</w:t>
            </w:r>
            <w:r w:rsidRPr="0089558E">
              <w:rPr>
                <w:rStyle w:val="normaltextrun"/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89558E">
              <w:rPr>
                <w:rStyle w:val="eop"/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6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D88E4A" w14:textId="77777777" w:rsidR="00486C87" w:rsidRPr="0089558E" w:rsidRDefault="00486C87" w:rsidP="00160186">
            <w:pPr>
              <w:tabs>
                <w:tab w:val="left" w:pos="270"/>
              </w:tabs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 xml:space="preserve"> oui</w:t>
            </w:r>
          </w:p>
        </w:tc>
        <w:tc>
          <w:tcPr>
            <w:tcW w:w="16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7770F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 xml:space="preserve"> non</w:t>
            </w:r>
          </w:p>
        </w:tc>
      </w:tr>
      <w:tr w:rsidR="00486C87" w:rsidRPr="0089558E" w14:paraId="1ECDE69D" w14:textId="77777777" w:rsidTr="002D72D1">
        <w:trPr>
          <w:gridAfter w:val="1"/>
          <w:wAfter w:w="12" w:type="dxa"/>
          <w:trHeight w:val="390"/>
        </w:trPr>
        <w:tc>
          <w:tcPr>
            <w:tcW w:w="564" w:type="dxa"/>
            <w:vMerge/>
          </w:tcPr>
          <w:p w14:paraId="040E75FC" w14:textId="77777777" w:rsidR="00486C87" w:rsidRPr="0089558E" w:rsidRDefault="00486C87" w:rsidP="0016018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51" w:type="dxa"/>
            <w:gridSpan w:val="3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9D0EAD6" w14:textId="10044F9A" w:rsidR="00486C87" w:rsidRPr="0089558E" w:rsidRDefault="00BA3130" w:rsidP="00486C87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Sur une échelle de 0 à 10 (0 étant aucun impact, 10 étant un impact significatif) quel est, selon vous, votre degré de difficulté à avaler?</w:t>
            </w:r>
          </w:p>
        </w:tc>
      </w:tr>
      <w:tr w:rsidR="00486C87" w:rsidRPr="0089558E" w14:paraId="5D742FE6" w14:textId="77777777" w:rsidTr="002D72D1">
        <w:trPr>
          <w:gridAfter w:val="1"/>
          <w:wAfter w:w="12" w:type="dxa"/>
          <w:trHeight w:val="390"/>
        </w:trPr>
        <w:tc>
          <w:tcPr>
            <w:tcW w:w="564" w:type="dxa"/>
            <w:vMerge/>
          </w:tcPr>
          <w:p w14:paraId="5C14EAD4" w14:textId="77777777" w:rsidR="00486C87" w:rsidRPr="0089558E" w:rsidRDefault="00486C87" w:rsidP="0016018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nil"/>
              <w:bottom w:val="single" w:sz="4" w:space="0" w:color="auto"/>
              <w:right w:val="nil"/>
            </w:tcBorders>
          </w:tcPr>
          <w:p w14:paraId="2981A008" w14:textId="77777777" w:rsidR="00486C87" w:rsidRPr="0089558E" w:rsidRDefault="00486C87" w:rsidP="00486C87">
            <w:pPr>
              <w:tabs>
                <w:tab w:val="left" w:pos="280"/>
              </w:tabs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E524A7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BBFB07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9A05CD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DD3D2C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80A790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A90C6A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4E14D4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81C615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98EEE5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3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1183CE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FA7405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4192CC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A971AD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7AE451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95FBE7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ED85C9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326B0E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41B573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DAF3EA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CC2AA7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8D2FEB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</w:tr>
    </w:tbl>
    <w:p w14:paraId="487D5D0D" w14:textId="77777777" w:rsidR="000A40FB" w:rsidRPr="0089558E" w:rsidRDefault="000A40FB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pPr w:leftFromText="141" w:rightFromText="141" w:vertAnchor="text" w:tblpY="1"/>
        <w:tblOverlap w:val="never"/>
        <w:tblW w:w="106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563"/>
        <w:gridCol w:w="468"/>
        <w:gridCol w:w="380"/>
        <w:gridCol w:w="518"/>
        <w:gridCol w:w="450"/>
        <w:gridCol w:w="451"/>
        <w:gridCol w:w="424"/>
        <w:gridCol w:w="477"/>
        <w:gridCol w:w="373"/>
        <w:gridCol w:w="528"/>
        <w:gridCol w:w="327"/>
        <w:gridCol w:w="574"/>
        <w:gridCol w:w="418"/>
        <w:gridCol w:w="483"/>
        <w:gridCol w:w="370"/>
        <w:gridCol w:w="543"/>
        <w:gridCol w:w="451"/>
        <w:gridCol w:w="450"/>
        <w:gridCol w:w="179"/>
        <w:gridCol w:w="220"/>
        <w:gridCol w:w="502"/>
        <w:gridCol w:w="349"/>
        <w:gridCol w:w="553"/>
      </w:tblGrid>
      <w:tr w:rsidR="00486C87" w:rsidRPr="0089558E" w14:paraId="2F079390" w14:textId="77777777" w:rsidTr="000A40FB">
        <w:trPr>
          <w:trHeight w:val="885"/>
        </w:trPr>
        <w:tc>
          <w:tcPr>
            <w:tcW w:w="564" w:type="dxa"/>
            <w:vMerge w:val="restart"/>
            <w:tcBorders>
              <w:right w:val="single" w:sz="4" w:space="0" w:color="auto"/>
            </w:tcBorders>
          </w:tcPr>
          <w:p w14:paraId="08E1596E" w14:textId="3D977142" w:rsidR="00486C87" w:rsidRPr="0089558E" w:rsidRDefault="00C0237D" w:rsidP="0016018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486C87" w:rsidRPr="0089558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680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3099A4" w14:textId="7634AA2D" w:rsidR="00486C87" w:rsidRPr="0089558E" w:rsidRDefault="00486C87" w:rsidP="0016018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b/>
                <w:sz w:val="20"/>
                <w:szCs w:val="20"/>
              </w:rPr>
              <w:t>Nutrition :</w:t>
            </w:r>
          </w:p>
          <w:p w14:paraId="0B8309C3" w14:textId="78737FAC" w:rsidR="00486C87" w:rsidRPr="0089558E" w:rsidRDefault="00BA3130" w:rsidP="001601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Êtes-vous ou votre famille préoccupé(e) par des changements dans vos habitudes alimentaires ou par des problèmes nutritionnels persistants à la suite de la COVID-19?</w:t>
            </w:r>
            <w:r w:rsidRPr="0089558E">
              <w:rPr>
                <w:rStyle w:val="eop"/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6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1A47DF" w14:textId="77777777" w:rsidR="00486C87" w:rsidRPr="0089558E" w:rsidRDefault="00486C87" w:rsidP="00160186">
            <w:pPr>
              <w:tabs>
                <w:tab w:val="left" w:pos="270"/>
              </w:tabs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 xml:space="preserve"> oui</w:t>
            </w:r>
          </w:p>
        </w:tc>
        <w:tc>
          <w:tcPr>
            <w:tcW w:w="1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3FB2C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 xml:space="preserve"> non</w:t>
            </w:r>
          </w:p>
        </w:tc>
      </w:tr>
      <w:tr w:rsidR="00486C87" w:rsidRPr="0089558E" w14:paraId="611DC3D4" w14:textId="77777777" w:rsidTr="000A40FB">
        <w:trPr>
          <w:trHeight w:val="390"/>
        </w:trPr>
        <w:tc>
          <w:tcPr>
            <w:tcW w:w="564" w:type="dxa"/>
            <w:vMerge/>
          </w:tcPr>
          <w:p w14:paraId="50B4C737" w14:textId="77777777" w:rsidR="00486C87" w:rsidRPr="0089558E" w:rsidRDefault="00486C87" w:rsidP="0016018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51" w:type="dxa"/>
            <w:gridSpan w:val="2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24B62E5" w14:textId="4BDA6737" w:rsidR="00486C87" w:rsidRPr="0089558E" w:rsidRDefault="00BA3130" w:rsidP="00C0237D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Sur une échelle de 0 à 10, veuillez classer votre appétit ou votre intérêt à manger depuis la Covid-19? (0 étant le même que d’habitude/ aucun problème, 10 étant réduction très grave /présence de problèmes importants)</w:t>
            </w:r>
            <w:r w:rsidRPr="0089558E">
              <w:rPr>
                <w:rStyle w:val="eop"/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486C87" w:rsidRPr="0089558E" w14:paraId="187AAD07" w14:textId="77777777" w:rsidTr="000A40FB">
        <w:trPr>
          <w:trHeight w:val="390"/>
        </w:trPr>
        <w:tc>
          <w:tcPr>
            <w:tcW w:w="564" w:type="dxa"/>
            <w:vMerge/>
          </w:tcPr>
          <w:p w14:paraId="4DEE97A6" w14:textId="77777777" w:rsidR="00486C87" w:rsidRPr="0089558E" w:rsidRDefault="00486C87" w:rsidP="0016018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nil"/>
              <w:bottom w:val="single" w:sz="4" w:space="0" w:color="auto"/>
              <w:right w:val="nil"/>
            </w:tcBorders>
          </w:tcPr>
          <w:p w14:paraId="553C89E7" w14:textId="77777777" w:rsidR="00486C87" w:rsidRPr="0089558E" w:rsidRDefault="00486C87" w:rsidP="00486C87">
            <w:pPr>
              <w:tabs>
                <w:tab w:val="left" w:pos="280"/>
              </w:tabs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835184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DAEC53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A90EE9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ADC38E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34004C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FC11B2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3F81FB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6A2305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CE506E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F06F17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E2AB1D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CB1E46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5539C0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9537D1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8B2830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919C6A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2A8CB0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641148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F7CCBA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75BFAF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475452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</w:tr>
      <w:tr w:rsidR="00C0237D" w:rsidRPr="0089558E" w14:paraId="047ABF53" w14:textId="77777777" w:rsidTr="000A40FB">
        <w:trPr>
          <w:trHeight w:val="982"/>
        </w:trPr>
        <w:tc>
          <w:tcPr>
            <w:tcW w:w="564" w:type="dxa"/>
            <w:vMerge w:val="restart"/>
            <w:tcBorders>
              <w:right w:val="single" w:sz="4" w:space="0" w:color="auto"/>
            </w:tcBorders>
          </w:tcPr>
          <w:p w14:paraId="74D5A379" w14:textId="6B5D8DAC" w:rsidR="00C0237D" w:rsidRPr="0089558E" w:rsidRDefault="00C0237D" w:rsidP="0016018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6.</w:t>
            </w:r>
          </w:p>
        </w:tc>
        <w:tc>
          <w:tcPr>
            <w:tcW w:w="10051" w:type="dxa"/>
            <w:gridSpan w:val="2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945894" w14:textId="77777777" w:rsidR="00C0237D" w:rsidRPr="0089558E" w:rsidRDefault="00C0237D" w:rsidP="00C0237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b/>
                <w:sz w:val="20"/>
                <w:szCs w:val="20"/>
              </w:rPr>
              <w:t>Mobilité :</w:t>
            </w:r>
          </w:p>
          <w:p w14:paraId="1948448E" w14:textId="2093AEAB" w:rsidR="00C0237D" w:rsidRPr="0089558E" w:rsidRDefault="00C0237D" w:rsidP="00C0237D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 xml:space="preserve">Sur une échelle de 0 à 10, quelle est la gravité des problèmes que vous rencontrez en marchant?  </w:t>
            </w:r>
            <w:r w:rsidR="00557FC9" w:rsidRPr="0089558E">
              <w:rPr>
                <w:rFonts w:asciiTheme="minorHAnsi" w:hAnsiTheme="minorHAnsi" w:cstheme="minorHAnsi"/>
                <w:sz w:val="20"/>
                <w:szCs w:val="20"/>
              </w:rPr>
              <w:br/>
              <w:t>(</w:t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0 signifie que je n’ai aucun problème, 10 signifie que je suis co</w:t>
            </w:r>
            <w:r w:rsidR="00557FC9" w:rsidRPr="0089558E">
              <w:rPr>
                <w:rFonts w:asciiTheme="minorHAnsi" w:hAnsiTheme="minorHAnsi" w:cstheme="minorHAnsi"/>
                <w:sz w:val="20"/>
                <w:szCs w:val="20"/>
              </w:rPr>
              <w:t>mplètement incapable de marcher)</w:t>
            </w:r>
          </w:p>
        </w:tc>
      </w:tr>
      <w:tr w:rsidR="00C0237D" w:rsidRPr="0089558E" w14:paraId="0FE895A7" w14:textId="77777777" w:rsidTr="000A40FB">
        <w:trPr>
          <w:trHeight w:val="258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377056F9" w14:textId="77777777" w:rsidR="00C0237D" w:rsidRPr="0089558E" w:rsidRDefault="00C0237D" w:rsidP="0016018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51" w:type="dxa"/>
            <w:gridSpan w:val="2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C56CB7" w14:textId="1ABB484F" w:rsidR="00C0237D" w:rsidRPr="0089558E" w:rsidRDefault="00C0237D" w:rsidP="00C0237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Présentement</w:t>
            </w:r>
          </w:p>
        </w:tc>
      </w:tr>
      <w:tr w:rsidR="00C0237D" w:rsidRPr="0089558E" w14:paraId="57DC210A" w14:textId="77777777" w:rsidTr="000A40FB">
        <w:trPr>
          <w:trHeight w:val="390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2D48F993" w14:textId="77777777" w:rsidR="00C0237D" w:rsidRPr="0089558E" w:rsidRDefault="00C0237D" w:rsidP="0016018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9B514B" w14:textId="77777777" w:rsidR="00C0237D" w:rsidRPr="0089558E" w:rsidRDefault="00C0237D" w:rsidP="00486C87">
            <w:pPr>
              <w:tabs>
                <w:tab w:val="left" w:pos="280"/>
              </w:tabs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88AA2BB" w14:textId="77777777" w:rsidR="00C0237D" w:rsidRPr="0089558E" w:rsidRDefault="00C0237D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5991BCC5" w14:textId="77777777" w:rsidR="00C0237D" w:rsidRPr="0089558E" w:rsidRDefault="00C0237D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14:paraId="4703AD6E" w14:textId="77777777" w:rsidR="00C0237D" w:rsidRPr="0089558E" w:rsidRDefault="00C0237D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732122F5" w14:textId="77777777" w:rsidR="00C0237D" w:rsidRPr="0089558E" w:rsidRDefault="00C0237D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59471494" w14:textId="77777777" w:rsidR="00C0237D" w:rsidRPr="0089558E" w:rsidRDefault="00C0237D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16ED4A1C" w14:textId="77777777" w:rsidR="00C0237D" w:rsidRPr="0089558E" w:rsidRDefault="00C0237D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14:paraId="2840CD92" w14:textId="77777777" w:rsidR="00C0237D" w:rsidRPr="0089558E" w:rsidRDefault="00C0237D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</w:tcPr>
          <w:p w14:paraId="591B12C2" w14:textId="77777777" w:rsidR="00C0237D" w:rsidRPr="0089558E" w:rsidRDefault="00C0237D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14:paraId="7EAB8992" w14:textId="77777777" w:rsidR="00C0237D" w:rsidRPr="0089558E" w:rsidRDefault="00C0237D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14:paraId="15C991DD" w14:textId="77777777" w:rsidR="00C0237D" w:rsidRPr="0089558E" w:rsidRDefault="00C0237D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70ED8D72" w14:textId="77777777" w:rsidR="00C0237D" w:rsidRPr="0089558E" w:rsidRDefault="00C0237D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64583729" w14:textId="77777777" w:rsidR="00C0237D" w:rsidRPr="0089558E" w:rsidRDefault="00C0237D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14:paraId="27491DB3" w14:textId="77777777" w:rsidR="00C0237D" w:rsidRPr="0089558E" w:rsidRDefault="00C0237D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3B0534E5" w14:textId="77777777" w:rsidR="00C0237D" w:rsidRPr="0089558E" w:rsidRDefault="00C0237D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14:paraId="51CAF900" w14:textId="77777777" w:rsidR="00C0237D" w:rsidRPr="0089558E" w:rsidRDefault="00C0237D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72BF5D99" w14:textId="77777777" w:rsidR="00C0237D" w:rsidRPr="0089558E" w:rsidRDefault="00C0237D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276A64D" w14:textId="77777777" w:rsidR="00C0237D" w:rsidRPr="0089558E" w:rsidRDefault="00C0237D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D6AB39" w14:textId="77777777" w:rsidR="00C0237D" w:rsidRPr="0089558E" w:rsidRDefault="00C0237D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2273559E" w14:textId="77777777" w:rsidR="00C0237D" w:rsidRPr="0089558E" w:rsidRDefault="00C0237D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14:paraId="3DA852CF" w14:textId="77777777" w:rsidR="00C0237D" w:rsidRPr="0089558E" w:rsidRDefault="00C0237D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7DA2D1" w14:textId="77777777" w:rsidR="00C0237D" w:rsidRPr="0089558E" w:rsidRDefault="00C0237D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</w:tr>
      <w:tr w:rsidR="00C0237D" w:rsidRPr="0089558E" w14:paraId="4D9615E6" w14:textId="77777777" w:rsidTr="000A40FB">
        <w:trPr>
          <w:trHeight w:val="296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2D499BDB" w14:textId="77777777" w:rsidR="00C0237D" w:rsidRPr="0089558E" w:rsidRDefault="00C0237D" w:rsidP="0016018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51" w:type="dxa"/>
            <w:gridSpan w:val="2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F5F3C8" w14:textId="7153DF5C" w:rsidR="00C0237D" w:rsidRPr="0089558E" w:rsidRDefault="00C0237D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Pré-COVID</w:t>
            </w:r>
          </w:p>
        </w:tc>
      </w:tr>
      <w:tr w:rsidR="00C0237D" w:rsidRPr="0089558E" w14:paraId="35B7C170" w14:textId="77777777" w:rsidTr="000A40FB">
        <w:trPr>
          <w:trHeight w:val="390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0FBD25C4" w14:textId="77777777" w:rsidR="00C0237D" w:rsidRPr="0089558E" w:rsidRDefault="00C0237D" w:rsidP="00C0237D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65E98A8" w14:textId="2AC90E2A" w:rsidR="00C0237D" w:rsidRPr="0089558E" w:rsidRDefault="00C0237D" w:rsidP="00C0237D">
            <w:pPr>
              <w:tabs>
                <w:tab w:val="left" w:pos="280"/>
              </w:tabs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1357AC" w14:textId="7E3133E6" w:rsidR="00C0237D" w:rsidRPr="0089558E" w:rsidRDefault="00C0237D" w:rsidP="00C0237D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1737E1" w14:textId="40A10C2B" w:rsidR="00C0237D" w:rsidRPr="0089558E" w:rsidRDefault="00C0237D" w:rsidP="00C0237D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C776C5" w14:textId="7D5CB325" w:rsidR="00C0237D" w:rsidRPr="0089558E" w:rsidRDefault="00C0237D" w:rsidP="00C0237D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246113" w14:textId="6851975D" w:rsidR="00C0237D" w:rsidRPr="0089558E" w:rsidRDefault="00C0237D" w:rsidP="00C0237D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ACD2F7" w14:textId="1D28AD9E" w:rsidR="00C0237D" w:rsidRPr="0089558E" w:rsidRDefault="00C0237D" w:rsidP="00C0237D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264F5C" w14:textId="3C995047" w:rsidR="00C0237D" w:rsidRPr="0089558E" w:rsidRDefault="00C0237D" w:rsidP="00C0237D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BF390A" w14:textId="60A99160" w:rsidR="00C0237D" w:rsidRPr="0089558E" w:rsidRDefault="00C0237D" w:rsidP="00C0237D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FC0C74" w14:textId="643B0B0E" w:rsidR="00C0237D" w:rsidRPr="0089558E" w:rsidRDefault="00C0237D" w:rsidP="00C0237D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766D1F" w14:textId="4824099A" w:rsidR="00C0237D" w:rsidRPr="0089558E" w:rsidRDefault="00C0237D" w:rsidP="00C0237D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4513D4" w14:textId="299139E7" w:rsidR="00C0237D" w:rsidRPr="0089558E" w:rsidRDefault="00C0237D" w:rsidP="00C0237D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16967D" w14:textId="43672E68" w:rsidR="00C0237D" w:rsidRPr="0089558E" w:rsidRDefault="00C0237D" w:rsidP="00C0237D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981786" w14:textId="686C1D4D" w:rsidR="00C0237D" w:rsidRPr="0089558E" w:rsidRDefault="00C0237D" w:rsidP="00C0237D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CB288D" w14:textId="16AD04CB" w:rsidR="00C0237D" w:rsidRPr="0089558E" w:rsidRDefault="00C0237D" w:rsidP="00C0237D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DF7DE5" w14:textId="069D8FDB" w:rsidR="00C0237D" w:rsidRPr="0089558E" w:rsidRDefault="00C0237D" w:rsidP="00C0237D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ED7769" w14:textId="65A46932" w:rsidR="00C0237D" w:rsidRPr="0089558E" w:rsidRDefault="00C0237D" w:rsidP="00C0237D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0AB9FB" w14:textId="6F649C8C" w:rsidR="00C0237D" w:rsidRPr="0089558E" w:rsidRDefault="00C0237D" w:rsidP="00C0237D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8DACEC" w14:textId="01D68A98" w:rsidR="00C0237D" w:rsidRPr="0089558E" w:rsidRDefault="00C0237D" w:rsidP="00C0237D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2FB24E" w14:textId="1E8F93B5" w:rsidR="00C0237D" w:rsidRPr="0089558E" w:rsidRDefault="00C0237D" w:rsidP="00C0237D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D80245" w14:textId="052239DC" w:rsidR="00C0237D" w:rsidRPr="0089558E" w:rsidRDefault="00C0237D" w:rsidP="00C0237D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DC0A27" w14:textId="0D1272C2" w:rsidR="00C0237D" w:rsidRPr="0089558E" w:rsidRDefault="00C0237D" w:rsidP="00C0237D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7E4205" w14:textId="17C93B0B" w:rsidR="00C0237D" w:rsidRPr="0089558E" w:rsidRDefault="00C0237D" w:rsidP="00C0237D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</w:tr>
      <w:tr w:rsidR="00486C87" w:rsidRPr="0089558E" w14:paraId="5E5ABA93" w14:textId="77777777" w:rsidTr="000A40FB">
        <w:trPr>
          <w:trHeight w:val="575"/>
        </w:trPr>
        <w:tc>
          <w:tcPr>
            <w:tcW w:w="564" w:type="dxa"/>
            <w:vMerge w:val="restart"/>
            <w:tcBorders>
              <w:right w:val="single" w:sz="4" w:space="0" w:color="auto"/>
            </w:tcBorders>
          </w:tcPr>
          <w:p w14:paraId="619B6887" w14:textId="74F2D642" w:rsidR="00486C87" w:rsidRPr="0089558E" w:rsidRDefault="00CE7AF3" w:rsidP="0016018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="00486C87" w:rsidRPr="0089558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680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05EAF8" w14:textId="73825FB1" w:rsidR="00486C87" w:rsidRPr="0089558E" w:rsidRDefault="00CE7AF3" w:rsidP="0016018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b/>
                <w:sz w:val="20"/>
                <w:szCs w:val="20"/>
              </w:rPr>
              <w:t>Fatigue</w:t>
            </w:r>
            <w:r w:rsidR="00486C87" w:rsidRPr="0089558E">
              <w:rPr>
                <w:rFonts w:asciiTheme="minorHAnsi" w:hAnsiTheme="minorHAnsi" w:cstheme="minorHAnsi"/>
                <w:b/>
                <w:sz w:val="20"/>
                <w:szCs w:val="20"/>
              </w:rPr>
              <w:t> :</w:t>
            </w:r>
          </w:p>
          <w:p w14:paraId="58140376" w14:textId="721FA257" w:rsidR="00486C87" w:rsidRPr="0089558E" w:rsidRDefault="00CE7AF3" w:rsidP="001601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Vous fatiguez-vous plus facilement qu’avant votre maladie</w:t>
            </w:r>
            <w:r w:rsidR="00486C87" w:rsidRPr="0089558E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16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D597C4" w14:textId="77777777" w:rsidR="00486C87" w:rsidRPr="0089558E" w:rsidRDefault="00486C87" w:rsidP="00160186">
            <w:pPr>
              <w:tabs>
                <w:tab w:val="left" w:pos="270"/>
              </w:tabs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 xml:space="preserve"> oui</w:t>
            </w:r>
          </w:p>
        </w:tc>
        <w:tc>
          <w:tcPr>
            <w:tcW w:w="1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C0223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 xml:space="preserve"> non</w:t>
            </w:r>
          </w:p>
        </w:tc>
      </w:tr>
      <w:tr w:rsidR="00486C87" w:rsidRPr="0089558E" w14:paraId="3618077D" w14:textId="77777777" w:rsidTr="000A40FB">
        <w:trPr>
          <w:trHeight w:val="390"/>
        </w:trPr>
        <w:tc>
          <w:tcPr>
            <w:tcW w:w="564" w:type="dxa"/>
            <w:vMerge/>
          </w:tcPr>
          <w:p w14:paraId="59B48CA4" w14:textId="77777777" w:rsidR="00486C87" w:rsidRPr="0089558E" w:rsidRDefault="00486C87" w:rsidP="0016018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51" w:type="dxa"/>
            <w:gridSpan w:val="2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E84575A" w14:textId="754424E3" w:rsidR="00486C87" w:rsidRPr="0089558E" w:rsidRDefault="00BA3130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Sur une échelle de 0 à 10, d</w:t>
            </w:r>
            <w:r w:rsidR="00CE7AF3" w:rsidRPr="0089558E">
              <w:rPr>
                <w:rFonts w:asciiTheme="minorHAnsi" w:hAnsiTheme="minorHAnsi" w:cstheme="minorHAnsi"/>
                <w:sz w:val="20"/>
                <w:szCs w:val="20"/>
              </w:rPr>
              <w:t xml:space="preserve">ans quelle mesure cela affecte-t-il votre mobilité, vos soins personnels, vos activités ou votre plaisir de vivre? </w:t>
            </w:r>
            <w:r w:rsidR="00486C87" w:rsidRPr="0089558E">
              <w:rPr>
                <w:rFonts w:asciiTheme="minorHAnsi" w:hAnsiTheme="minorHAnsi" w:cstheme="minorHAnsi"/>
                <w:sz w:val="20"/>
                <w:szCs w:val="20"/>
              </w:rPr>
              <w:t xml:space="preserve">(0 </w:t>
            </w:r>
            <w:r w:rsidR="00CE7AF3" w:rsidRPr="0089558E">
              <w:rPr>
                <w:rFonts w:asciiTheme="minorHAnsi" w:hAnsiTheme="minorHAnsi" w:cstheme="minorHAnsi"/>
                <w:sz w:val="20"/>
                <w:szCs w:val="20"/>
              </w:rPr>
              <w:t>n’affectant pas</w:t>
            </w:r>
            <w:r w:rsidR="00486C87" w:rsidRPr="0089558E">
              <w:rPr>
                <w:rFonts w:asciiTheme="minorHAnsi" w:hAnsiTheme="minorHAnsi" w:cstheme="minorHAnsi"/>
                <w:sz w:val="20"/>
                <w:szCs w:val="20"/>
              </w:rPr>
              <w:t xml:space="preserve">, 10 étant </w:t>
            </w:r>
            <w:r w:rsidR="00CE7AF3" w:rsidRPr="0089558E">
              <w:rPr>
                <w:rFonts w:asciiTheme="minorHAnsi" w:hAnsiTheme="minorHAnsi" w:cstheme="minorHAnsi"/>
                <w:sz w:val="20"/>
                <w:szCs w:val="20"/>
              </w:rPr>
              <w:t>très impactant</w:t>
            </w:r>
            <w:r w:rsidR="00486C87" w:rsidRPr="0089558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486C87" w:rsidRPr="0089558E" w14:paraId="38C08D2D" w14:textId="77777777" w:rsidTr="000A40FB">
        <w:trPr>
          <w:trHeight w:val="390"/>
        </w:trPr>
        <w:tc>
          <w:tcPr>
            <w:tcW w:w="564" w:type="dxa"/>
            <w:vMerge/>
          </w:tcPr>
          <w:p w14:paraId="52E4208C" w14:textId="77777777" w:rsidR="00486C87" w:rsidRPr="0089558E" w:rsidRDefault="00486C87" w:rsidP="0016018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nil"/>
              <w:bottom w:val="single" w:sz="4" w:space="0" w:color="auto"/>
              <w:right w:val="nil"/>
            </w:tcBorders>
          </w:tcPr>
          <w:p w14:paraId="14C18868" w14:textId="77777777" w:rsidR="00486C87" w:rsidRPr="0089558E" w:rsidRDefault="00486C87" w:rsidP="00486C87">
            <w:pPr>
              <w:tabs>
                <w:tab w:val="left" w:pos="280"/>
              </w:tabs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9AC6AF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C51DA9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0FC06C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55DBE1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E12F1D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D9466D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6F83BC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1DAFB7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EAF950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6B5964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511762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FB046F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E5FD81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3AF5EA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F8C063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F98082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C406AB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40A94F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AC17B6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167D0F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C8570D" w14:textId="77777777" w:rsidR="00486C87" w:rsidRPr="0089558E" w:rsidRDefault="00486C87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</w:tr>
      <w:tr w:rsidR="00CE7AF3" w:rsidRPr="0089558E" w14:paraId="6808CFF6" w14:textId="77777777" w:rsidTr="000A40FB">
        <w:trPr>
          <w:trHeight w:val="1206"/>
        </w:trPr>
        <w:tc>
          <w:tcPr>
            <w:tcW w:w="564" w:type="dxa"/>
            <w:vMerge w:val="restart"/>
            <w:tcBorders>
              <w:right w:val="single" w:sz="4" w:space="0" w:color="auto"/>
            </w:tcBorders>
          </w:tcPr>
          <w:p w14:paraId="2C853465" w14:textId="5E6C0B38" w:rsidR="00CE7AF3" w:rsidRPr="0089558E" w:rsidRDefault="00CE7AF3" w:rsidP="0016018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8.</w:t>
            </w:r>
          </w:p>
        </w:tc>
        <w:tc>
          <w:tcPr>
            <w:tcW w:w="10051" w:type="dxa"/>
            <w:gridSpan w:val="2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37DAD7" w14:textId="722454E2" w:rsidR="00CE7AF3" w:rsidRPr="0089558E" w:rsidRDefault="00CE7AF3" w:rsidP="0016018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b/>
                <w:sz w:val="20"/>
                <w:szCs w:val="20"/>
              </w:rPr>
              <w:t>Soins personnels :</w:t>
            </w:r>
          </w:p>
          <w:p w14:paraId="32D31CE8" w14:textId="4CD762FD" w:rsidR="00CE7AF3" w:rsidRPr="0089558E" w:rsidRDefault="00CE7AF3" w:rsidP="00557FC9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 xml:space="preserve">Sur une échelle de 0 à 10, quelle est la gravité de vos problèmes de soins personnels tels que vous laver et vous habiller?  </w:t>
            </w:r>
            <w:r w:rsidR="00557FC9" w:rsidRPr="0089558E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0 signifie que je n’ai aucun problème, 10 signifie que je suis complètement incapable de faire mes soins personnels</w:t>
            </w:r>
            <w:r w:rsidR="00557FC9" w:rsidRPr="0089558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CE7AF3" w:rsidRPr="0089558E" w14:paraId="490ED605" w14:textId="77777777" w:rsidTr="000A40FB">
        <w:trPr>
          <w:trHeight w:val="258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351F0ED9" w14:textId="77777777" w:rsidR="00CE7AF3" w:rsidRPr="0089558E" w:rsidRDefault="00CE7AF3" w:rsidP="0016018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51" w:type="dxa"/>
            <w:gridSpan w:val="2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8965B0" w14:textId="77777777" w:rsidR="00CE7AF3" w:rsidRPr="0089558E" w:rsidRDefault="00CE7AF3" w:rsidP="001601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Présentement</w:t>
            </w:r>
          </w:p>
        </w:tc>
      </w:tr>
      <w:tr w:rsidR="00CE7AF3" w:rsidRPr="0089558E" w14:paraId="3897CFB0" w14:textId="77777777" w:rsidTr="000A40FB">
        <w:trPr>
          <w:trHeight w:val="390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593569C9" w14:textId="77777777" w:rsidR="00CE7AF3" w:rsidRPr="0089558E" w:rsidRDefault="00CE7AF3" w:rsidP="0016018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283A67" w14:textId="77777777" w:rsidR="00CE7AF3" w:rsidRPr="0089558E" w:rsidRDefault="00CE7AF3" w:rsidP="00160186">
            <w:pPr>
              <w:tabs>
                <w:tab w:val="left" w:pos="280"/>
              </w:tabs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2F558152" w14:textId="77777777" w:rsidR="00CE7AF3" w:rsidRPr="0089558E" w:rsidRDefault="00CE7AF3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7E4F0306" w14:textId="77777777" w:rsidR="00CE7AF3" w:rsidRPr="0089558E" w:rsidRDefault="00CE7AF3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14:paraId="3833EE06" w14:textId="77777777" w:rsidR="00CE7AF3" w:rsidRPr="0089558E" w:rsidRDefault="00CE7AF3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B3F24F0" w14:textId="77777777" w:rsidR="00CE7AF3" w:rsidRPr="0089558E" w:rsidRDefault="00CE7AF3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0078CCFB" w14:textId="77777777" w:rsidR="00CE7AF3" w:rsidRPr="0089558E" w:rsidRDefault="00CE7AF3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55C58BB" w14:textId="77777777" w:rsidR="00CE7AF3" w:rsidRPr="0089558E" w:rsidRDefault="00CE7AF3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14:paraId="32C4C378" w14:textId="77777777" w:rsidR="00CE7AF3" w:rsidRPr="0089558E" w:rsidRDefault="00CE7AF3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</w:tcPr>
          <w:p w14:paraId="418BA727" w14:textId="77777777" w:rsidR="00CE7AF3" w:rsidRPr="0089558E" w:rsidRDefault="00CE7AF3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14:paraId="2598491E" w14:textId="77777777" w:rsidR="00CE7AF3" w:rsidRPr="0089558E" w:rsidRDefault="00CE7AF3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14:paraId="5E39B9B2" w14:textId="77777777" w:rsidR="00CE7AF3" w:rsidRPr="0089558E" w:rsidRDefault="00CE7AF3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6795CB89" w14:textId="77777777" w:rsidR="00CE7AF3" w:rsidRPr="0089558E" w:rsidRDefault="00CE7AF3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78AE39DB" w14:textId="77777777" w:rsidR="00CE7AF3" w:rsidRPr="0089558E" w:rsidRDefault="00CE7AF3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14:paraId="4EEE86C3" w14:textId="77777777" w:rsidR="00CE7AF3" w:rsidRPr="0089558E" w:rsidRDefault="00CE7AF3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2FB4B897" w14:textId="77777777" w:rsidR="00CE7AF3" w:rsidRPr="0089558E" w:rsidRDefault="00CE7AF3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14:paraId="431A32DA" w14:textId="77777777" w:rsidR="00CE7AF3" w:rsidRPr="0089558E" w:rsidRDefault="00CE7AF3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5F1D9F4C" w14:textId="77777777" w:rsidR="00CE7AF3" w:rsidRPr="0089558E" w:rsidRDefault="00CE7AF3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0E75191A" w14:textId="77777777" w:rsidR="00CE7AF3" w:rsidRPr="0089558E" w:rsidRDefault="00CE7AF3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50C2E7" w14:textId="77777777" w:rsidR="00CE7AF3" w:rsidRPr="0089558E" w:rsidRDefault="00CE7AF3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5E51E432" w14:textId="77777777" w:rsidR="00CE7AF3" w:rsidRPr="0089558E" w:rsidRDefault="00CE7AF3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14:paraId="06AC288F" w14:textId="77777777" w:rsidR="00CE7AF3" w:rsidRPr="0089558E" w:rsidRDefault="00CE7AF3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9CB9FD" w14:textId="77777777" w:rsidR="00CE7AF3" w:rsidRPr="0089558E" w:rsidRDefault="00CE7AF3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</w:tr>
      <w:tr w:rsidR="00CE7AF3" w:rsidRPr="0089558E" w14:paraId="225F683C" w14:textId="77777777" w:rsidTr="000A40FB">
        <w:trPr>
          <w:trHeight w:val="296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3307764B" w14:textId="77777777" w:rsidR="00CE7AF3" w:rsidRPr="0089558E" w:rsidRDefault="00CE7AF3" w:rsidP="0016018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51" w:type="dxa"/>
            <w:gridSpan w:val="2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51EF8A" w14:textId="77777777" w:rsidR="00CE7AF3" w:rsidRPr="0089558E" w:rsidRDefault="00CE7AF3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Pré-COVID</w:t>
            </w:r>
          </w:p>
        </w:tc>
      </w:tr>
      <w:tr w:rsidR="00CE7AF3" w:rsidRPr="0089558E" w14:paraId="129ABD13" w14:textId="77777777" w:rsidTr="000A40FB">
        <w:trPr>
          <w:trHeight w:val="390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412E9D3D" w14:textId="77777777" w:rsidR="00CE7AF3" w:rsidRPr="0089558E" w:rsidRDefault="00CE7AF3" w:rsidP="0016018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4530607" w14:textId="77777777" w:rsidR="00CE7AF3" w:rsidRPr="0089558E" w:rsidRDefault="00CE7AF3" w:rsidP="00160186">
            <w:pPr>
              <w:tabs>
                <w:tab w:val="left" w:pos="280"/>
              </w:tabs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1AFE5A" w14:textId="77777777" w:rsidR="00CE7AF3" w:rsidRPr="0089558E" w:rsidRDefault="00CE7AF3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9CAB4B" w14:textId="77777777" w:rsidR="00CE7AF3" w:rsidRPr="0089558E" w:rsidRDefault="00CE7AF3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644BF7" w14:textId="77777777" w:rsidR="00CE7AF3" w:rsidRPr="0089558E" w:rsidRDefault="00CE7AF3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C315E7" w14:textId="77777777" w:rsidR="00CE7AF3" w:rsidRPr="0089558E" w:rsidRDefault="00CE7AF3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2C0A38" w14:textId="77777777" w:rsidR="00CE7AF3" w:rsidRPr="0089558E" w:rsidRDefault="00CE7AF3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90F53D" w14:textId="77777777" w:rsidR="00CE7AF3" w:rsidRPr="0089558E" w:rsidRDefault="00CE7AF3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1CF867" w14:textId="77777777" w:rsidR="00CE7AF3" w:rsidRPr="0089558E" w:rsidRDefault="00CE7AF3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72800E" w14:textId="77777777" w:rsidR="00CE7AF3" w:rsidRPr="0089558E" w:rsidRDefault="00CE7AF3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A75DA5" w14:textId="77777777" w:rsidR="00CE7AF3" w:rsidRPr="0089558E" w:rsidRDefault="00CE7AF3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C0647F" w14:textId="77777777" w:rsidR="00CE7AF3" w:rsidRPr="0089558E" w:rsidRDefault="00CE7AF3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DC4903" w14:textId="77777777" w:rsidR="00CE7AF3" w:rsidRPr="0089558E" w:rsidRDefault="00CE7AF3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E9A8A5" w14:textId="77777777" w:rsidR="00CE7AF3" w:rsidRPr="0089558E" w:rsidRDefault="00CE7AF3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F79064" w14:textId="77777777" w:rsidR="00CE7AF3" w:rsidRPr="0089558E" w:rsidRDefault="00CE7AF3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6B2CFD" w14:textId="77777777" w:rsidR="00CE7AF3" w:rsidRPr="0089558E" w:rsidRDefault="00CE7AF3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A9A587" w14:textId="77777777" w:rsidR="00CE7AF3" w:rsidRPr="0089558E" w:rsidRDefault="00CE7AF3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3FE7B0" w14:textId="77777777" w:rsidR="00CE7AF3" w:rsidRPr="0089558E" w:rsidRDefault="00CE7AF3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A814E5" w14:textId="77777777" w:rsidR="00CE7AF3" w:rsidRPr="0089558E" w:rsidRDefault="00CE7AF3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365362" w14:textId="77777777" w:rsidR="00CE7AF3" w:rsidRPr="0089558E" w:rsidRDefault="00CE7AF3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29A74C" w14:textId="77777777" w:rsidR="00CE7AF3" w:rsidRPr="0089558E" w:rsidRDefault="00CE7AF3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040080" w14:textId="77777777" w:rsidR="00CE7AF3" w:rsidRPr="0089558E" w:rsidRDefault="00CE7AF3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940BEF" w14:textId="77777777" w:rsidR="00CE7AF3" w:rsidRPr="0089558E" w:rsidRDefault="00CE7AF3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</w:tr>
      <w:tr w:rsidR="00CE7AF3" w:rsidRPr="0089558E" w14:paraId="3D41CA5A" w14:textId="77777777" w:rsidTr="000A40FB">
        <w:trPr>
          <w:trHeight w:val="645"/>
        </w:trPr>
        <w:tc>
          <w:tcPr>
            <w:tcW w:w="564" w:type="dxa"/>
            <w:vMerge w:val="restart"/>
            <w:tcBorders>
              <w:right w:val="single" w:sz="4" w:space="0" w:color="auto"/>
            </w:tcBorders>
          </w:tcPr>
          <w:p w14:paraId="58D3FA35" w14:textId="26249730" w:rsidR="00CE7AF3" w:rsidRPr="0089558E" w:rsidRDefault="00CE7AF3" w:rsidP="0016018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9.</w:t>
            </w:r>
          </w:p>
        </w:tc>
        <w:tc>
          <w:tcPr>
            <w:tcW w:w="6804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732ABED" w14:textId="6150B413" w:rsidR="00CE7AF3" w:rsidRPr="0089558E" w:rsidRDefault="00CE7AF3" w:rsidP="0016018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b/>
                <w:sz w:val="20"/>
                <w:szCs w:val="20"/>
              </w:rPr>
              <w:t>Continence :</w:t>
            </w:r>
          </w:p>
          <w:p w14:paraId="4DFA99C9" w14:textId="44C2071F" w:rsidR="00CE7AF3" w:rsidRPr="0089558E" w:rsidRDefault="00CE7AF3" w:rsidP="001601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Depuis la COVID-19, avez-vous des problèmes à contrôler vos intestins?</w:t>
            </w:r>
          </w:p>
        </w:tc>
        <w:tc>
          <w:tcPr>
            <w:tcW w:w="162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EA8312" w14:textId="77777777" w:rsidR="00CE7AF3" w:rsidRPr="0089558E" w:rsidRDefault="00CE7AF3" w:rsidP="00160186">
            <w:pPr>
              <w:tabs>
                <w:tab w:val="left" w:pos="270"/>
              </w:tabs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 xml:space="preserve"> oui</w:t>
            </w:r>
          </w:p>
        </w:tc>
        <w:tc>
          <w:tcPr>
            <w:tcW w:w="162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CB31538" w14:textId="77777777" w:rsidR="00CE7AF3" w:rsidRPr="0089558E" w:rsidRDefault="00CE7AF3" w:rsidP="00160186">
            <w:pPr>
              <w:tabs>
                <w:tab w:val="left" w:pos="280"/>
              </w:tabs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 xml:space="preserve"> non</w:t>
            </w:r>
          </w:p>
        </w:tc>
      </w:tr>
      <w:tr w:rsidR="00CE7AF3" w:rsidRPr="0089558E" w14:paraId="74DBC5BE" w14:textId="77777777" w:rsidTr="000A40FB">
        <w:trPr>
          <w:trHeight w:val="419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14EB475E" w14:textId="4FCEDC62" w:rsidR="00CE7AF3" w:rsidRPr="0089558E" w:rsidRDefault="00CE7AF3" w:rsidP="0016018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04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AFA8056" w14:textId="5BF2E301" w:rsidR="00CE7AF3" w:rsidRPr="0089558E" w:rsidRDefault="00CE7AF3" w:rsidP="00CE7A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 xml:space="preserve">Depuis la COVID-19, avez-vous des problèmes à contrôler </w:t>
            </w:r>
            <w:r w:rsidR="00141428" w:rsidRPr="0089558E">
              <w:rPr>
                <w:rFonts w:asciiTheme="minorHAnsi" w:hAnsiTheme="minorHAnsi" w:cstheme="minorHAnsi"/>
                <w:sz w:val="20"/>
                <w:szCs w:val="20"/>
              </w:rPr>
              <w:t>votre vessie</w:t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162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1A2C5F" w14:textId="77777777" w:rsidR="00CE7AF3" w:rsidRPr="0089558E" w:rsidRDefault="00CE7AF3" w:rsidP="00160186">
            <w:pPr>
              <w:tabs>
                <w:tab w:val="left" w:pos="270"/>
              </w:tabs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 xml:space="preserve"> oui</w:t>
            </w:r>
          </w:p>
        </w:tc>
        <w:tc>
          <w:tcPr>
            <w:tcW w:w="16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51D24" w14:textId="77777777" w:rsidR="00CE7AF3" w:rsidRPr="0089558E" w:rsidRDefault="00CE7AF3" w:rsidP="00160186">
            <w:pPr>
              <w:tabs>
                <w:tab w:val="left" w:pos="280"/>
              </w:tabs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 xml:space="preserve"> non</w:t>
            </w:r>
          </w:p>
        </w:tc>
      </w:tr>
      <w:tr w:rsidR="002D72D1" w:rsidRPr="0089558E" w14:paraId="2DEDA7EC" w14:textId="77777777" w:rsidTr="000A40FB">
        <w:trPr>
          <w:trHeight w:val="1373"/>
        </w:trPr>
        <w:tc>
          <w:tcPr>
            <w:tcW w:w="564" w:type="dxa"/>
            <w:vMerge w:val="restart"/>
            <w:tcBorders>
              <w:right w:val="single" w:sz="4" w:space="0" w:color="auto"/>
            </w:tcBorders>
          </w:tcPr>
          <w:p w14:paraId="46542580" w14:textId="22DB208A" w:rsidR="002D72D1" w:rsidRPr="0089558E" w:rsidRDefault="002D72D1" w:rsidP="0016018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10.</w:t>
            </w:r>
          </w:p>
        </w:tc>
        <w:tc>
          <w:tcPr>
            <w:tcW w:w="10051" w:type="dxa"/>
            <w:gridSpan w:val="2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2F810F" w14:textId="5CA27706" w:rsidR="002D72D1" w:rsidRPr="0089558E" w:rsidRDefault="00141428" w:rsidP="0016018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b/>
                <w:sz w:val="20"/>
                <w:szCs w:val="20"/>
              </w:rPr>
              <w:t>Activités habituelles</w:t>
            </w:r>
            <w:r w:rsidR="002D72D1" w:rsidRPr="0089558E">
              <w:rPr>
                <w:rFonts w:asciiTheme="minorHAnsi" w:hAnsiTheme="minorHAnsi" w:cstheme="minorHAnsi"/>
                <w:b/>
                <w:sz w:val="20"/>
                <w:szCs w:val="20"/>
              </w:rPr>
              <w:t> :</w:t>
            </w:r>
          </w:p>
          <w:p w14:paraId="2A76E2F5" w14:textId="137945A4" w:rsidR="002D72D1" w:rsidRPr="0089558E" w:rsidRDefault="002D72D1" w:rsidP="00141428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 xml:space="preserve">Sur une échelle de 0 à 10, quelle est la gravité </w:t>
            </w:r>
            <w:r w:rsidR="00141428" w:rsidRPr="0089558E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 xml:space="preserve">s problèmes </w:t>
            </w:r>
            <w:r w:rsidR="00141428" w:rsidRPr="0089558E">
              <w:rPr>
                <w:rFonts w:asciiTheme="minorHAnsi" w:hAnsiTheme="minorHAnsi" w:cstheme="minorHAnsi"/>
                <w:sz w:val="20"/>
                <w:szCs w:val="20"/>
              </w:rPr>
              <w:t xml:space="preserve">que vous rencontrez dans l’exercice de vos activités habituelles, telles que votre </w:t>
            </w:r>
            <w:r w:rsidR="00BD5BB2" w:rsidRPr="0089558E">
              <w:rPr>
                <w:rFonts w:asciiTheme="minorHAnsi" w:hAnsiTheme="minorHAnsi" w:cstheme="minorHAnsi"/>
                <w:sz w:val="20"/>
                <w:szCs w:val="20"/>
              </w:rPr>
              <w:t>rôle domestique, vos activités d</w:t>
            </w:r>
            <w:r w:rsidR="00141428" w:rsidRPr="0089558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BD5BB2" w:rsidRPr="008955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41428" w:rsidRPr="0089558E">
              <w:rPr>
                <w:rFonts w:asciiTheme="minorHAnsi" w:hAnsiTheme="minorHAnsi" w:cstheme="minorHAnsi"/>
                <w:sz w:val="20"/>
                <w:szCs w:val="20"/>
              </w:rPr>
              <w:t>loisir, votre travail ou vos études?</w:t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141428" w:rsidRPr="0089558E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="00557FC9" w:rsidRPr="0089558E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 xml:space="preserve">0 signifie que je n’ai aucun problème, 10 signifie que je suis complètement incapable de faire mes </w:t>
            </w:r>
            <w:r w:rsidR="00557FC9" w:rsidRPr="0089558E">
              <w:rPr>
                <w:rFonts w:asciiTheme="minorHAnsi" w:hAnsiTheme="minorHAnsi" w:cstheme="minorHAnsi"/>
                <w:sz w:val="20"/>
                <w:szCs w:val="20"/>
              </w:rPr>
              <w:t>activités habituelles)</w:t>
            </w:r>
          </w:p>
        </w:tc>
      </w:tr>
      <w:tr w:rsidR="002D72D1" w:rsidRPr="0089558E" w14:paraId="58B219E9" w14:textId="77777777" w:rsidTr="000A40FB">
        <w:trPr>
          <w:trHeight w:val="258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114FD730" w14:textId="77777777" w:rsidR="002D72D1" w:rsidRPr="0089558E" w:rsidRDefault="002D72D1" w:rsidP="0016018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51" w:type="dxa"/>
            <w:gridSpan w:val="2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FF06BB" w14:textId="77777777" w:rsidR="002D72D1" w:rsidRPr="0089558E" w:rsidRDefault="002D72D1" w:rsidP="001601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Présentement</w:t>
            </w:r>
          </w:p>
        </w:tc>
      </w:tr>
      <w:tr w:rsidR="002D72D1" w:rsidRPr="0089558E" w14:paraId="5CE0DC3A" w14:textId="77777777" w:rsidTr="000A40FB">
        <w:trPr>
          <w:trHeight w:val="390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4398E1A7" w14:textId="77777777" w:rsidR="002D72D1" w:rsidRPr="0089558E" w:rsidRDefault="002D72D1" w:rsidP="0016018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158D9F" w14:textId="77777777" w:rsidR="002D72D1" w:rsidRPr="0089558E" w:rsidRDefault="002D72D1" w:rsidP="00160186">
            <w:pPr>
              <w:tabs>
                <w:tab w:val="left" w:pos="280"/>
              </w:tabs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4E6F150" w14:textId="77777777" w:rsidR="002D72D1" w:rsidRPr="0089558E" w:rsidRDefault="002D72D1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0AC48121" w14:textId="77777777" w:rsidR="002D72D1" w:rsidRPr="0089558E" w:rsidRDefault="002D72D1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14:paraId="2F9A7427" w14:textId="77777777" w:rsidR="002D72D1" w:rsidRPr="0089558E" w:rsidRDefault="002D72D1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5366D99A" w14:textId="77777777" w:rsidR="002D72D1" w:rsidRPr="0089558E" w:rsidRDefault="002D72D1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2BB6D631" w14:textId="77777777" w:rsidR="002D72D1" w:rsidRPr="0089558E" w:rsidRDefault="002D72D1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2043E933" w14:textId="77777777" w:rsidR="002D72D1" w:rsidRPr="0089558E" w:rsidRDefault="002D72D1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14:paraId="6856035F" w14:textId="77777777" w:rsidR="002D72D1" w:rsidRPr="0089558E" w:rsidRDefault="002D72D1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</w:tcPr>
          <w:p w14:paraId="46CC360B" w14:textId="77777777" w:rsidR="002D72D1" w:rsidRPr="0089558E" w:rsidRDefault="002D72D1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14:paraId="2342185E" w14:textId="77777777" w:rsidR="002D72D1" w:rsidRPr="0089558E" w:rsidRDefault="002D72D1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14:paraId="39AD95DB" w14:textId="77777777" w:rsidR="002D72D1" w:rsidRPr="0089558E" w:rsidRDefault="002D72D1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535AC5E1" w14:textId="77777777" w:rsidR="002D72D1" w:rsidRPr="0089558E" w:rsidRDefault="002D72D1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5C6621FA" w14:textId="77777777" w:rsidR="002D72D1" w:rsidRPr="0089558E" w:rsidRDefault="002D72D1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14:paraId="55325A79" w14:textId="77777777" w:rsidR="002D72D1" w:rsidRPr="0089558E" w:rsidRDefault="002D72D1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07C5A7F5" w14:textId="77777777" w:rsidR="002D72D1" w:rsidRPr="0089558E" w:rsidRDefault="002D72D1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14:paraId="44C906DE" w14:textId="77777777" w:rsidR="002D72D1" w:rsidRPr="0089558E" w:rsidRDefault="002D72D1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6F195A92" w14:textId="77777777" w:rsidR="002D72D1" w:rsidRPr="0089558E" w:rsidRDefault="002D72D1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AB490C5" w14:textId="77777777" w:rsidR="002D72D1" w:rsidRPr="0089558E" w:rsidRDefault="002D72D1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22A79D" w14:textId="77777777" w:rsidR="002D72D1" w:rsidRPr="0089558E" w:rsidRDefault="002D72D1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188507E8" w14:textId="77777777" w:rsidR="002D72D1" w:rsidRPr="0089558E" w:rsidRDefault="002D72D1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14:paraId="428D08E7" w14:textId="77777777" w:rsidR="002D72D1" w:rsidRPr="0089558E" w:rsidRDefault="002D72D1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9B538B" w14:textId="77777777" w:rsidR="002D72D1" w:rsidRPr="0089558E" w:rsidRDefault="002D72D1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</w:tr>
      <w:tr w:rsidR="002D72D1" w:rsidRPr="0089558E" w14:paraId="5A8B68EF" w14:textId="77777777" w:rsidTr="000A40FB">
        <w:trPr>
          <w:trHeight w:val="296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396D8A04" w14:textId="77777777" w:rsidR="002D72D1" w:rsidRPr="0089558E" w:rsidRDefault="002D72D1" w:rsidP="0016018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51" w:type="dxa"/>
            <w:gridSpan w:val="2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549957" w14:textId="77777777" w:rsidR="002D72D1" w:rsidRPr="0089558E" w:rsidRDefault="002D72D1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Pré-COVID</w:t>
            </w:r>
          </w:p>
        </w:tc>
      </w:tr>
      <w:tr w:rsidR="002D72D1" w:rsidRPr="0089558E" w14:paraId="5B08FEE5" w14:textId="77777777" w:rsidTr="000A40FB">
        <w:trPr>
          <w:trHeight w:val="390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314579DC" w14:textId="77777777" w:rsidR="002D72D1" w:rsidRPr="0089558E" w:rsidRDefault="002D72D1" w:rsidP="0016018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160A903" w14:textId="77777777" w:rsidR="002D72D1" w:rsidRPr="0089558E" w:rsidRDefault="002D72D1" w:rsidP="00160186">
            <w:pPr>
              <w:tabs>
                <w:tab w:val="left" w:pos="280"/>
              </w:tabs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40CBDC" w14:textId="77777777" w:rsidR="002D72D1" w:rsidRPr="0089558E" w:rsidRDefault="002D72D1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D95C63" w14:textId="77777777" w:rsidR="002D72D1" w:rsidRPr="0089558E" w:rsidRDefault="002D72D1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BA14E9" w14:textId="77777777" w:rsidR="002D72D1" w:rsidRPr="0089558E" w:rsidRDefault="002D72D1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C10B68" w14:textId="77777777" w:rsidR="002D72D1" w:rsidRPr="0089558E" w:rsidRDefault="002D72D1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DF69AD" w14:textId="77777777" w:rsidR="002D72D1" w:rsidRPr="0089558E" w:rsidRDefault="002D72D1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E5E3F9" w14:textId="77777777" w:rsidR="002D72D1" w:rsidRPr="0089558E" w:rsidRDefault="002D72D1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677DEF" w14:textId="77777777" w:rsidR="002D72D1" w:rsidRPr="0089558E" w:rsidRDefault="002D72D1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56EF53" w14:textId="77777777" w:rsidR="002D72D1" w:rsidRPr="0089558E" w:rsidRDefault="002D72D1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281127" w14:textId="77777777" w:rsidR="002D72D1" w:rsidRPr="0089558E" w:rsidRDefault="002D72D1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26E261" w14:textId="77777777" w:rsidR="002D72D1" w:rsidRPr="0089558E" w:rsidRDefault="002D72D1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C77B94" w14:textId="77777777" w:rsidR="002D72D1" w:rsidRPr="0089558E" w:rsidRDefault="002D72D1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DCBC86" w14:textId="77777777" w:rsidR="002D72D1" w:rsidRPr="0089558E" w:rsidRDefault="002D72D1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393FC3" w14:textId="77777777" w:rsidR="002D72D1" w:rsidRPr="0089558E" w:rsidRDefault="002D72D1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500902" w14:textId="77777777" w:rsidR="002D72D1" w:rsidRPr="0089558E" w:rsidRDefault="002D72D1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768485" w14:textId="77777777" w:rsidR="002D72D1" w:rsidRPr="0089558E" w:rsidRDefault="002D72D1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C6A048" w14:textId="77777777" w:rsidR="002D72D1" w:rsidRPr="0089558E" w:rsidRDefault="002D72D1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FFCC4F" w14:textId="77777777" w:rsidR="002D72D1" w:rsidRPr="0089558E" w:rsidRDefault="002D72D1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4DF0F5" w14:textId="77777777" w:rsidR="002D72D1" w:rsidRPr="0089558E" w:rsidRDefault="002D72D1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219D08" w14:textId="77777777" w:rsidR="002D72D1" w:rsidRPr="0089558E" w:rsidRDefault="002D72D1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91EDF6" w14:textId="77777777" w:rsidR="002D72D1" w:rsidRPr="0089558E" w:rsidRDefault="002D72D1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62B6BA" w14:textId="77777777" w:rsidR="002D72D1" w:rsidRPr="0089558E" w:rsidRDefault="002D72D1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</w:tr>
    </w:tbl>
    <w:p w14:paraId="205088DE" w14:textId="23A46C98" w:rsidR="000A40FB" w:rsidRPr="0089558E" w:rsidRDefault="000A40FB">
      <w:pPr>
        <w:rPr>
          <w:rFonts w:asciiTheme="minorHAnsi" w:hAnsiTheme="minorHAnsi" w:cstheme="minorHAnsi"/>
          <w:sz w:val="20"/>
          <w:szCs w:val="20"/>
        </w:rPr>
      </w:pPr>
    </w:p>
    <w:p w14:paraId="36CE4E73" w14:textId="03EC311F" w:rsidR="000A40FB" w:rsidRPr="0089558E" w:rsidRDefault="000A40FB" w:rsidP="0089558E">
      <w:pPr>
        <w:spacing w:after="160" w:line="259" w:lineRule="auto"/>
        <w:rPr>
          <w:rFonts w:asciiTheme="minorHAnsi" w:hAnsiTheme="minorHAnsi" w:cstheme="minorHAnsi"/>
          <w:sz w:val="20"/>
          <w:szCs w:val="20"/>
        </w:rPr>
      </w:pPr>
      <w:r w:rsidRPr="0089558E">
        <w:rPr>
          <w:rFonts w:asciiTheme="minorHAnsi" w:hAnsiTheme="minorHAnsi" w:cstheme="minorHAnsi"/>
          <w:sz w:val="20"/>
          <w:szCs w:val="20"/>
        </w:rPr>
        <w:br w:type="page"/>
      </w:r>
    </w:p>
    <w:tbl>
      <w:tblPr>
        <w:tblStyle w:val="Grilledutableau"/>
        <w:tblpPr w:leftFromText="141" w:rightFromText="141" w:vertAnchor="text" w:tblpY="1"/>
        <w:tblOverlap w:val="never"/>
        <w:tblW w:w="106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563"/>
        <w:gridCol w:w="468"/>
        <w:gridCol w:w="380"/>
        <w:gridCol w:w="518"/>
        <w:gridCol w:w="450"/>
        <w:gridCol w:w="451"/>
        <w:gridCol w:w="424"/>
        <w:gridCol w:w="477"/>
        <w:gridCol w:w="373"/>
        <w:gridCol w:w="528"/>
        <w:gridCol w:w="327"/>
        <w:gridCol w:w="574"/>
        <w:gridCol w:w="418"/>
        <w:gridCol w:w="483"/>
        <w:gridCol w:w="370"/>
        <w:gridCol w:w="543"/>
        <w:gridCol w:w="451"/>
        <w:gridCol w:w="450"/>
        <w:gridCol w:w="179"/>
        <w:gridCol w:w="220"/>
        <w:gridCol w:w="502"/>
        <w:gridCol w:w="349"/>
        <w:gridCol w:w="553"/>
      </w:tblGrid>
      <w:tr w:rsidR="00141428" w:rsidRPr="0089558E" w14:paraId="248FD218" w14:textId="77777777" w:rsidTr="000A40FB">
        <w:trPr>
          <w:trHeight w:val="887"/>
        </w:trPr>
        <w:tc>
          <w:tcPr>
            <w:tcW w:w="564" w:type="dxa"/>
            <w:vMerge w:val="restart"/>
            <w:tcBorders>
              <w:right w:val="single" w:sz="4" w:space="0" w:color="auto"/>
            </w:tcBorders>
          </w:tcPr>
          <w:p w14:paraId="34CBBAD4" w14:textId="3A15A530" w:rsidR="00141428" w:rsidRPr="0089558E" w:rsidRDefault="00141428" w:rsidP="0016018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11.</w:t>
            </w:r>
          </w:p>
        </w:tc>
        <w:tc>
          <w:tcPr>
            <w:tcW w:w="10051" w:type="dxa"/>
            <w:gridSpan w:val="2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2AFF6D" w14:textId="3B46B32F" w:rsidR="007A4D8D" w:rsidRPr="0089558E" w:rsidRDefault="007A4D8D" w:rsidP="00141428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b/>
                <w:sz w:val="20"/>
                <w:szCs w:val="20"/>
              </w:rPr>
              <w:t>Douleur :</w:t>
            </w:r>
          </w:p>
          <w:p w14:paraId="712BF889" w14:textId="7CA58B28" w:rsidR="007A4D8D" w:rsidRPr="0089558E" w:rsidRDefault="007A4D8D" w:rsidP="00141428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Sur une échelle de 0 à 10, quelle est le degré de douleur que vous ressentez?</w:t>
            </w:r>
          </w:p>
          <w:p w14:paraId="3830007F" w14:textId="09544F0E" w:rsidR="00141428" w:rsidRPr="0089558E" w:rsidRDefault="007A4D8D" w:rsidP="00141428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(0 signifie que je n’ai ni douleur ni gêne, 10 signifie que j’ai une douleur extrêmement intense)</w:t>
            </w:r>
          </w:p>
        </w:tc>
      </w:tr>
      <w:tr w:rsidR="00141428" w:rsidRPr="0089558E" w14:paraId="33638A7F" w14:textId="77777777" w:rsidTr="000A40FB">
        <w:trPr>
          <w:trHeight w:val="258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3C7BA0E9" w14:textId="77777777" w:rsidR="00141428" w:rsidRPr="0089558E" w:rsidRDefault="00141428" w:rsidP="0016018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51" w:type="dxa"/>
            <w:gridSpan w:val="2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D1985D" w14:textId="77777777" w:rsidR="00D96ACB" w:rsidRDefault="00D96ACB" w:rsidP="0016018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DD8DB57" w14:textId="252321BA" w:rsidR="00141428" w:rsidRPr="0089558E" w:rsidRDefault="00141428" w:rsidP="001601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Présentement</w:t>
            </w:r>
          </w:p>
        </w:tc>
      </w:tr>
      <w:tr w:rsidR="00141428" w:rsidRPr="0089558E" w14:paraId="2C9FC958" w14:textId="77777777" w:rsidTr="000A40FB">
        <w:trPr>
          <w:trHeight w:val="390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0CC50793" w14:textId="77777777" w:rsidR="00141428" w:rsidRPr="0089558E" w:rsidRDefault="00141428" w:rsidP="0016018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C05948" w14:textId="77777777" w:rsidR="00141428" w:rsidRPr="0089558E" w:rsidRDefault="00141428" w:rsidP="00160186">
            <w:pPr>
              <w:tabs>
                <w:tab w:val="left" w:pos="280"/>
              </w:tabs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72E18EA" w14:textId="77777777" w:rsidR="00141428" w:rsidRPr="0089558E" w:rsidRDefault="0014142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1E7EA94B" w14:textId="77777777" w:rsidR="00141428" w:rsidRPr="0089558E" w:rsidRDefault="0014142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14:paraId="7C316561" w14:textId="77777777" w:rsidR="00141428" w:rsidRPr="0089558E" w:rsidRDefault="0014142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0E0B30DA" w14:textId="77777777" w:rsidR="00141428" w:rsidRPr="0089558E" w:rsidRDefault="0014142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5E5DE35A" w14:textId="77777777" w:rsidR="00141428" w:rsidRPr="0089558E" w:rsidRDefault="0014142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52E7CA76" w14:textId="77777777" w:rsidR="00141428" w:rsidRPr="0089558E" w:rsidRDefault="0014142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14:paraId="214EF7BF" w14:textId="77777777" w:rsidR="00141428" w:rsidRPr="0089558E" w:rsidRDefault="0014142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</w:tcPr>
          <w:p w14:paraId="6D831CEC" w14:textId="77777777" w:rsidR="00141428" w:rsidRPr="0089558E" w:rsidRDefault="0014142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14:paraId="59F96EF6" w14:textId="77777777" w:rsidR="00141428" w:rsidRPr="0089558E" w:rsidRDefault="0014142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14:paraId="5122BC7E" w14:textId="77777777" w:rsidR="00141428" w:rsidRPr="0089558E" w:rsidRDefault="0014142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3CA6018B" w14:textId="77777777" w:rsidR="00141428" w:rsidRPr="0089558E" w:rsidRDefault="0014142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47960E2F" w14:textId="77777777" w:rsidR="00141428" w:rsidRPr="0089558E" w:rsidRDefault="0014142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14:paraId="62AAEEFF" w14:textId="77777777" w:rsidR="00141428" w:rsidRPr="0089558E" w:rsidRDefault="0014142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529FA93E" w14:textId="77777777" w:rsidR="00141428" w:rsidRPr="0089558E" w:rsidRDefault="0014142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14:paraId="522C8BFC" w14:textId="77777777" w:rsidR="00141428" w:rsidRPr="0089558E" w:rsidRDefault="0014142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120321EF" w14:textId="77777777" w:rsidR="00141428" w:rsidRPr="0089558E" w:rsidRDefault="0014142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1D398A12" w14:textId="77777777" w:rsidR="00141428" w:rsidRPr="0089558E" w:rsidRDefault="0014142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728983" w14:textId="77777777" w:rsidR="00141428" w:rsidRPr="0089558E" w:rsidRDefault="0014142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1C12508A" w14:textId="77777777" w:rsidR="00141428" w:rsidRPr="0089558E" w:rsidRDefault="0014142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14:paraId="05A891D5" w14:textId="77777777" w:rsidR="00141428" w:rsidRPr="0089558E" w:rsidRDefault="0014142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EF47BC" w14:textId="77777777" w:rsidR="00141428" w:rsidRPr="0089558E" w:rsidRDefault="0014142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</w:tr>
      <w:tr w:rsidR="00141428" w:rsidRPr="0089558E" w14:paraId="3D881432" w14:textId="77777777" w:rsidTr="000A40FB">
        <w:trPr>
          <w:trHeight w:val="296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08FC0AD7" w14:textId="77777777" w:rsidR="00141428" w:rsidRPr="0089558E" w:rsidRDefault="00141428" w:rsidP="0016018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51" w:type="dxa"/>
            <w:gridSpan w:val="2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3893BA" w14:textId="77777777" w:rsidR="00141428" w:rsidRPr="0089558E" w:rsidRDefault="0014142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Pré-COVID</w:t>
            </w:r>
          </w:p>
        </w:tc>
      </w:tr>
      <w:tr w:rsidR="00141428" w:rsidRPr="0089558E" w14:paraId="4A8FB7E6" w14:textId="77777777" w:rsidTr="000A40FB">
        <w:trPr>
          <w:trHeight w:val="390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287BA2E6" w14:textId="77777777" w:rsidR="00141428" w:rsidRPr="0089558E" w:rsidRDefault="00141428" w:rsidP="0016018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A251824" w14:textId="77777777" w:rsidR="00141428" w:rsidRPr="0089558E" w:rsidRDefault="00141428" w:rsidP="00160186">
            <w:pPr>
              <w:tabs>
                <w:tab w:val="left" w:pos="280"/>
              </w:tabs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1BD499" w14:textId="77777777" w:rsidR="00141428" w:rsidRPr="0089558E" w:rsidRDefault="0014142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B7E247" w14:textId="77777777" w:rsidR="00141428" w:rsidRPr="0089558E" w:rsidRDefault="0014142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707876" w14:textId="77777777" w:rsidR="00141428" w:rsidRPr="0089558E" w:rsidRDefault="0014142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CA2953" w14:textId="77777777" w:rsidR="00141428" w:rsidRPr="0089558E" w:rsidRDefault="0014142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A0398F" w14:textId="77777777" w:rsidR="00141428" w:rsidRPr="0089558E" w:rsidRDefault="0014142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CCE5B5" w14:textId="77777777" w:rsidR="00141428" w:rsidRPr="0089558E" w:rsidRDefault="0014142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954AE4" w14:textId="77777777" w:rsidR="00141428" w:rsidRPr="0089558E" w:rsidRDefault="0014142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66C34E" w14:textId="77777777" w:rsidR="00141428" w:rsidRPr="0089558E" w:rsidRDefault="0014142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5F3CD6" w14:textId="77777777" w:rsidR="00141428" w:rsidRPr="0089558E" w:rsidRDefault="0014142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ADABBE" w14:textId="77777777" w:rsidR="00141428" w:rsidRPr="0089558E" w:rsidRDefault="0014142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A2753C" w14:textId="77777777" w:rsidR="00141428" w:rsidRPr="0089558E" w:rsidRDefault="0014142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785723" w14:textId="77777777" w:rsidR="00141428" w:rsidRPr="0089558E" w:rsidRDefault="0014142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B3B978" w14:textId="77777777" w:rsidR="00141428" w:rsidRPr="0089558E" w:rsidRDefault="0014142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DF360B" w14:textId="77777777" w:rsidR="00141428" w:rsidRPr="0089558E" w:rsidRDefault="0014142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290ACE" w14:textId="77777777" w:rsidR="00141428" w:rsidRPr="0089558E" w:rsidRDefault="0014142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904D44" w14:textId="77777777" w:rsidR="00141428" w:rsidRPr="0089558E" w:rsidRDefault="0014142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F0E7AB" w14:textId="77777777" w:rsidR="00141428" w:rsidRPr="0089558E" w:rsidRDefault="0014142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F46D48" w14:textId="77777777" w:rsidR="00141428" w:rsidRPr="0089558E" w:rsidRDefault="0014142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1114D6" w14:textId="77777777" w:rsidR="00141428" w:rsidRPr="0089558E" w:rsidRDefault="0014142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5919A2" w14:textId="77777777" w:rsidR="00141428" w:rsidRPr="0089558E" w:rsidRDefault="0014142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38FEB1" w14:textId="77777777" w:rsidR="00141428" w:rsidRPr="0089558E" w:rsidRDefault="0014142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</w:tr>
      <w:tr w:rsidR="00141428" w:rsidRPr="0089558E" w14:paraId="4DEF9AB0" w14:textId="77777777" w:rsidTr="000A40FB">
        <w:trPr>
          <w:trHeight w:val="701"/>
        </w:trPr>
        <w:tc>
          <w:tcPr>
            <w:tcW w:w="564" w:type="dxa"/>
            <w:vMerge w:val="restart"/>
            <w:tcBorders>
              <w:right w:val="single" w:sz="4" w:space="0" w:color="auto"/>
            </w:tcBorders>
          </w:tcPr>
          <w:p w14:paraId="323D0FC8" w14:textId="43E5C11E" w:rsidR="00141428" w:rsidRPr="0089558E" w:rsidRDefault="00141428" w:rsidP="0016018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12.</w:t>
            </w:r>
          </w:p>
        </w:tc>
        <w:tc>
          <w:tcPr>
            <w:tcW w:w="6804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B934531" w14:textId="105B2522" w:rsidR="00141428" w:rsidRPr="0089558E" w:rsidRDefault="007A4D8D" w:rsidP="0016018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b/>
                <w:sz w:val="20"/>
                <w:szCs w:val="20"/>
              </w:rPr>
              <w:t>Cognition</w:t>
            </w:r>
            <w:r w:rsidR="00141428" w:rsidRPr="0089558E">
              <w:rPr>
                <w:rFonts w:asciiTheme="minorHAnsi" w:hAnsiTheme="minorHAnsi" w:cstheme="minorHAnsi"/>
                <w:b/>
                <w:sz w:val="20"/>
                <w:szCs w:val="20"/>
              </w:rPr>
              <w:t> :</w:t>
            </w:r>
          </w:p>
          <w:p w14:paraId="0BD26B54" w14:textId="1E6CE987" w:rsidR="00141428" w:rsidRPr="0089558E" w:rsidRDefault="00141428" w:rsidP="0014142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Depuis votre maladie, avez-vous eu des difficultés nouvelles ou aggravées de concentration?</w:t>
            </w:r>
          </w:p>
        </w:tc>
        <w:tc>
          <w:tcPr>
            <w:tcW w:w="162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6C392E" w14:textId="77777777" w:rsidR="00141428" w:rsidRPr="0089558E" w:rsidRDefault="00141428" w:rsidP="00160186">
            <w:pPr>
              <w:tabs>
                <w:tab w:val="left" w:pos="270"/>
              </w:tabs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 xml:space="preserve"> oui</w:t>
            </w:r>
          </w:p>
        </w:tc>
        <w:tc>
          <w:tcPr>
            <w:tcW w:w="162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CDA4E03" w14:textId="77777777" w:rsidR="00141428" w:rsidRPr="0089558E" w:rsidRDefault="00141428" w:rsidP="00160186">
            <w:pPr>
              <w:tabs>
                <w:tab w:val="left" w:pos="280"/>
              </w:tabs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 xml:space="preserve"> non</w:t>
            </w:r>
          </w:p>
        </w:tc>
      </w:tr>
      <w:tr w:rsidR="00141428" w:rsidRPr="0089558E" w14:paraId="7DF63D85" w14:textId="77777777" w:rsidTr="000A40FB">
        <w:trPr>
          <w:trHeight w:val="419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7C0E245B" w14:textId="77777777" w:rsidR="00141428" w:rsidRPr="0089558E" w:rsidRDefault="00141428" w:rsidP="0016018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04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595AFC5" w14:textId="45F6AAC6" w:rsidR="00141428" w:rsidRPr="0089558E" w:rsidRDefault="00141428" w:rsidP="0014142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Depuis votre maladie, avez-vous eu des difficultés nouvelles ou aggravées de mémoire à court terme?</w:t>
            </w:r>
          </w:p>
        </w:tc>
        <w:tc>
          <w:tcPr>
            <w:tcW w:w="162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84E406" w14:textId="77777777" w:rsidR="00141428" w:rsidRPr="0089558E" w:rsidRDefault="00141428" w:rsidP="00160186">
            <w:pPr>
              <w:tabs>
                <w:tab w:val="left" w:pos="270"/>
              </w:tabs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 xml:space="preserve"> oui</w:t>
            </w:r>
          </w:p>
        </w:tc>
        <w:tc>
          <w:tcPr>
            <w:tcW w:w="16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C6A48" w14:textId="77777777" w:rsidR="00141428" w:rsidRPr="0089558E" w:rsidRDefault="00141428" w:rsidP="00160186">
            <w:pPr>
              <w:tabs>
                <w:tab w:val="left" w:pos="280"/>
              </w:tabs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 xml:space="preserve"> non</w:t>
            </w:r>
          </w:p>
        </w:tc>
      </w:tr>
      <w:tr w:rsidR="00DE64F8" w:rsidRPr="0089558E" w14:paraId="26AE29AE" w14:textId="77777777" w:rsidTr="000A40FB">
        <w:trPr>
          <w:trHeight w:val="1246"/>
        </w:trPr>
        <w:tc>
          <w:tcPr>
            <w:tcW w:w="564" w:type="dxa"/>
            <w:vMerge w:val="restart"/>
            <w:tcBorders>
              <w:right w:val="single" w:sz="4" w:space="0" w:color="auto"/>
            </w:tcBorders>
          </w:tcPr>
          <w:p w14:paraId="1944A3DD" w14:textId="31919C03" w:rsidR="00DE64F8" w:rsidRPr="0089558E" w:rsidRDefault="00DE64F8" w:rsidP="0016018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13.</w:t>
            </w:r>
          </w:p>
        </w:tc>
        <w:tc>
          <w:tcPr>
            <w:tcW w:w="680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4F1FE9" w14:textId="58FC8D22" w:rsidR="00DE64F8" w:rsidRPr="0089558E" w:rsidRDefault="00DE64F8" w:rsidP="0016018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b/>
                <w:sz w:val="20"/>
                <w:szCs w:val="20"/>
              </w:rPr>
              <w:t>Communication</w:t>
            </w:r>
            <w:r w:rsidR="00BA3130" w:rsidRPr="0089558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aspect cognitif</w:t>
            </w:r>
            <w:r w:rsidRPr="0089558E">
              <w:rPr>
                <w:rFonts w:asciiTheme="minorHAnsi" w:hAnsiTheme="minorHAnsi" w:cstheme="minorHAnsi"/>
                <w:b/>
                <w:sz w:val="20"/>
                <w:szCs w:val="20"/>
              </w:rPr>
              <w:t> :</w:t>
            </w:r>
          </w:p>
          <w:p w14:paraId="6B882A8C" w14:textId="0BA49DF6" w:rsidR="00DE64F8" w:rsidRPr="0089558E" w:rsidRDefault="00BA3130" w:rsidP="001601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Est-ce que vous ou votre famille avez remarqué des changements dans la façon dont vous communiquez avec les gens comme le fait de chercher vos mots, d’éprouver une difficulté à structurer vos pensées ou à bien comprendre ce que les autres vous disent, à lire ou à avoir une conversation soutenue?</w:t>
            </w:r>
            <w:r w:rsidRPr="0089558E">
              <w:rPr>
                <w:rStyle w:val="normaltextrun"/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89558E">
              <w:rPr>
                <w:rStyle w:val="eop"/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6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D53544" w14:textId="77777777" w:rsidR="00DE64F8" w:rsidRPr="0089558E" w:rsidRDefault="00DE64F8" w:rsidP="00160186">
            <w:pPr>
              <w:tabs>
                <w:tab w:val="left" w:pos="270"/>
              </w:tabs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 xml:space="preserve"> oui</w:t>
            </w:r>
          </w:p>
        </w:tc>
        <w:tc>
          <w:tcPr>
            <w:tcW w:w="1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96E02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 xml:space="preserve"> non</w:t>
            </w:r>
          </w:p>
        </w:tc>
      </w:tr>
      <w:tr w:rsidR="00DE64F8" w:rsidRPr="0089558E" w14:paraId="3692E5EB" w14:textId="77777777" w:rsidTr="000A40FB">
        <w:trPr>
          <w:trHeight w:val="390"/>
        </w:trPr>
        <w:tc>
          <w:tcPr>
            <w:tcW w:w="564" w:type="dxa"/>
            <w:vMerge/>
          </w:tcPr>
          <w:p w14:paraId="0281C1B8" w14:textId="77777777" w:rsidR="00DE64F8" w:rsidRPr="0089558E" w:rsidRDefault="00DE64F8" w:rsidP="0016018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51" w:type="dxa"/>
            <w:gridSpan w:val="2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6F16A96" w14:textId="70AB30D3" w:rsidR="00DE64F8" w:rsidRPr="0089558E" w:rsidRDefault="00BA3130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Sur une échelle de 0 à 10 (0 étant aucun impact, 10 étant un impact significatif) quel est, selon vous, le degré de changement dans la façon dont vous communiquez avec les gens?  </w:t>
            </w:r>
            <w:r w:rsidR="00DE64F8" w:rsidRPr="0089558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DE64F8" w:rsidRPr="0089558E" w14:paraId="2DC0F851" w14:textId="77777777" w:rsidTr="000A40FB">
        <w:trPr>
          <w:trHeight w:val="390"/>
        </w:trPr>
        <w:tc>
          <w:tcPr>
            <w:tcW w:w="564" w:type="dxa"/>
            <w:vMerge/>
          </w:tcPr>
          <w:p w14:paraId="3C8B48A8" w14:textId="77777777" w:rsidR="00DE64F8" w:rsidRPr="0089558E" w:rsidRDefault="00DE64F8" w:rsidP="0016018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nil"/>
              <w:bottom w:val="single" w:sz="4" w:space="0" w:color="auto"/>
              <w:right w:val="nil"/>
            </w:tcBorders>
          </w:tcPr>
          <w:p w14:paraId="466F182B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FEF9DF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C4A819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717085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F662F4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3EECCE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0F5D39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782B00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1680EF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5D13CF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CDD4E0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6C7368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945B69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83A417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3AAAC5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B62C0B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C49218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254C00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E19F6C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ADE328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F01ED1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DB14FC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</w:tr>
      <w:tr w:rsidR="00DE64F8" w:rsidRPr="0089558E" w14:paraId="1AF643AB" w14:textId="77777777" w:rsidTr="000A40FB">
        <w:trPr>
          <w:trHeight w:val="913"/>
        </w:trPr>
        <w:tc>
          <w:tcPr>
            <w:tcW w:w="564" w:type="dxa"/>
            <w:vMerge w:val="restart"/>
            <w:tcBorders>
              <w:right w:val="single" w:sz="4" w:space="0" w:color="auto"/>
            </w:tcBorders>
          </w:tcPr>
          <w:p w14:paraId="7770BCAD" w14:textId="09EB688D" w:rsidR="00DE64F8" w:rsidRPr="0089558E" w:rsidRDefault="00DE64F8" w:rsidP="00DE64F8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14.</w:t>
            </w:r>
          </w:p>
        </w:tc>
        <w:tc>
          <w:tcPr>
            <w:tcW w:w="10051" w:type="dxa"/>
            <w:gridSpan w:val="2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03439E" w14:textId="7378571B" w:rsidR="00DE64F8" w:rsidRPr="0089558E" w:rsidRDefault="00DE64F8" w:rsidP="0016018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b/>
                <w:sz w:val="20"/>
                <w:szCs w:val="20"/>
              </w:rPr>
              <w:t>Anxiété :</w:t>
            </w:r>
          </w:p>
          <w:p w14:paraId="0745C72A" w14:textId="4D88C264" w:rsidR="00DE64F8" w:rsidRPr="0089558E" w:rsidRDefault="00BA3130" w:rsidP="00DE64F8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Sur une échelle de 0 à 10 (0 étant je ne suis pas anxieux, 10 étant je suis extrêmement anxieux), considériez-vous que vous vivez de l’anxiété? </w:t>
            </w:r>
            <w:r w:rsidR="00DE64F8" w:rsidRPr="0089558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DE64F8" w:rsidRPr="0089558E" w14:paraId="51662BD9" w14:textId="77777777" w:rsidTr="000A40FB">
        <w:trPr>
          <w:trHeight w:val="258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748EAD71" w14:textId="77777777" w:rsidR="00DE64F8" w:rsidRPr="0089558E" w:rsidRDefault="00DE64F8" w:rsidP="0016018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51" w:type="dxa"/>
            <w:gridSpan w:val="2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A0BC57" w14:textId="77777777" w:rsidR="00DE64F8" w:rsidRPr="0089558E" w:rsidRDefault="00DE64F8" w:rsidP="001601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Présentement</w:t>
            </w:r>
          </w:p>
        </w:tc>
      </w:tr>
      <w:tr w:rsidR="00DE64F8" w:rsidRPr="0089558E" w14:paraId="7E47A76C" w14:textId="77777777" w:rsidTr="000A40FB">
        <w:trPr>
          <w:trHeight w:val="390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57AD004B" w14:textId="77777777" w:rsidR="00DE64F8" w:rsidRPr="0089558E" w:rsidRDefault="00DE64F8" w:rsidP="0016018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F11CA2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16E42F19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4AEF870E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14:paraId="621D0E08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0FB042F8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7805D372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128DB4D4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14:paraId="615ED898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</w:tcPr>
          <w:p w14:paraId="0EA8262C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14:paraId="63CD2F7D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14:paraId="51A3AF84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0F914461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52F90684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14:paraId="367BE885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4A9405BD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14:paraId="2BAD122E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299F457B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5E394032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60A710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77F5F60A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14:paraId="31ECC6AF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8EF486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</w:tr>
      <w:tr w:rsidR="00DE64F8" w:rsidRPr="0089558E" w14:paraId="4FD848A4" w14:textId="77777777" w:rsidTr="000A40FB">
        <w:trPr>
          <w:trHeight w:val="296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1DEEC5E9" w14:textId="77777777" w:rsidR="00DE64F8" w:rsidRPr="0089558E" w:rsidRDefault="00DE64F8" w:rsidP="0016018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51" w:type="dxa"/>
            <w:gridSpan w:val="2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2B2FDE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Pré-COVID</w:t>
            </w:r>
          </w:p>
        </w:tc>
      </w:tr>
      <w:tr w:rsidR="00DE64F8" w:rsidRPr="0089558E" w14:paraId="5E89EAB8" w14:textId="77777777" w:rsidTr="000A40FB">
        <w:trPr>
          <w:trHeight w:val="390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3767921F" w14:textId="77777777" w:rsidR="00DE64F8" w:rsidRPr="0089558E" w:rsidRDefault="00DE64F8" w:rsidP="0016018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B5D813C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33A9B2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01F5C4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3E53D1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225D42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6068C4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A02576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C9ECD1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8EFCAB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8017CA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1DA156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C32ADE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50838E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D3B08F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292CDA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AA64F0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EF186F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8964F1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F24CE4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7C8A6A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D6D833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31189D" w14:textId="77777777" w:rsidR="00DE64F8" w:rsidRPr="0089558E" w:rsidRDefault="00DE64F8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</w:tr>
      <w:tr w:rsidR="00D2748A" w:rsidRPr="0089558E" w14:paraId="0E8086D8" w14:textId="77777777" w:rsidTr="000A40FB">
        <w:trPr>
          <w:trHeight w:val="913"/>
        </w:trPr>
        <w:tc>
          <w:tcPr>
            <w:tcW w:w="564" w:type="dxa"/>
            <w:vMerge w:val="restart"/>
            <w:tcBorders>
              <w:right w:val="single" w:sz="4" w:space="0" w:color="auto"/>
            </w:tcBorders>
          </w:tcPr>
          <w:p w14:paraId="227D3109" w14:textId="46F3FE2C" w:rsidR="00D2748A" w:rsidRPr="0089558E" w:rsidRDefault="00D2748A" w:rsidP="00D2748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15.</w:t>
            </w:r>
          </w:p>
        </w:tc>
        <w:tc>
          <w:tcPr>
            <w:tcW w:w="10051" w:type="dxa"/>
            <w:gridSpan w:val="2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CED9BF" w14:textId="747B13AF" w:rsidR="00D2748A" w:rsidRPr="0089558E" w:rsidRDefault="00D2748A" w:rsidP="0016018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b/>
                <w:sz w:val="20"/>
                <w:szCs w:val="20"/>
              </w:rPr>
              <w:t>Dépression :</w:t>
            </w:r>
          </w:p>
          <w:p w14:paraId="15844610" w14:textId="2EDE4BB9" w:rsidR="00D2748A" w:rsidRPr="0089558E" w:rsidRDefault="0032780E" w:rsidP="00D2748A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Sur une échelle de 0 à 10 (0 étant je ne me sens pas déprimé, 10 étant je me sens extrêmement déprimé) considériez-vous que vous vous sentez déprimé(e)? </w:t>
            </w:r>
            <w:r w:rsidR="00D2748A" w:rsidRPr="0089558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D2748A" w:rsidRPr="0089558E" w14:paraId="6E95CEE7" w14:textId="77777777" w:rsidTr="000A40FB">
        <w:trPr>
          <w:trHeight w:val="258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73C1B454" w14:textId="77777777" w:rsidR="00D2748A" w:rsidRPr="0089558E" w:rsidRDefault="00D2748A" w:rsidP="0016018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51" w:type="dxa"/>
            <w:gridSpan w:val="2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2FECA1" w14:textId="77777777" w:rsidR="00D2748A" w:rsidRPr="0089558E" w:rsidRDefault="00D2748A" w:rsidP="001601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Présentement</w:t>
            </w:r>
          </w:p>
        </w:tc>
      </w:tr>
      <w:tr w:rsidR="00D2748A" w:rsidRPr="0089558E" w14:paraId="2A17565E" w14:textId="77777777" w:rsidTr="000A40FB">
        <w:trPr>
          <w:trHeight w:val="390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042F5BC6" w14:textId="77777777" w:rsidR="00D2748A" w:rsidRPr="0089558E" w:rsidRDefault="00D2748A" w:rsidP="0016018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E0651E" w14:textId="77777777" w:rsidR="00D2748A" w:rsidRPr="0089558E" w:rsidRDefault="00D2748A" w:rsidP="00160186">
            <w:pPr>
              <w:tabs>
                <w:tab w:val="left" w:pos="280"/>
              </w:tabs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693ED7D" w14:textId="77777777" w:rsidR="00D2748A" w:rsidRPr="0089558E" w:rsidRDefault="00D2748A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540ABA16" w14:textId="77777777" w:rsidR="00D2748A" w:rsidRPr="0089558E" w:rsidRDefault="00D2748A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14:paraId="3A91CA7D" w14:textId="77777777" w:rsidR="00D2748A" w:rsidRPr="0089558E" w:rsidRDefault="00D2748A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0611F7DA" w14:textId="77777777" w:rsidR="00D2748A" w:rsidRPr="0089558E" w:rsidRDefault="00D2748A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7A5E22E2" w14:textId="77777777" w:rsidR="00D2748A" w:rsidRPr="0089558E" w:rsidRDefault="00D2748A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086D3D41" w14:textId="77777777" w:rsidR="00D2748A" w:rsidRPr="0089558E" w:rsidRDefault="00D2748A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14:paraId="61D3918C" w14:textId="77777777" w:rsidR="00D2748A" w:rsidRPr="0089558E" w:rsidRDefault="00D2748A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</w:tcPr>
          <w:p w14:paraId="0C8384C6" w14:textId="77777777" w:rsidR="00D2748A" w:rsidRPr="0089558E" w:rsidRDefault="00D2748A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14:paraId="2C895C66" w14:textId="77777777" w:rsidR="00D2748A" w:rsidRPr="0089558E" w:rsidRDefault="00D2748A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14:paraId="2CAA7EEF" w14:textId="77777777" w:rsidR="00D2748A" w:rsidRPr="0089558E" w:rsidRDefault="00D2748A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23D47469" w14:textId="77777777" w:rsidR="00D2748A" w:rsidRPr="0089558E" w:rsidRDefault="00D2748A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2882B4F7" w14:textId="77777777" w:rsidR="00D2748A" w:rsidRPr="0089558E" w:rsidRDefault="00D2748A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14:paraId="396532E2" w14:textId="77777777" w:rsidR="00D2748A" w:rsidRPr="0089558E" w:rsidRDefault="00D2748A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7A5DE90E" w14:textId="77777777" w:rsidR="00D2748A" w:rsidRPr="0089558E" w:rsidRDefault="00D2748A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14:paraId="7FC2BFEF" w14:textId="77777777" w:rsidR="00D2748A" w:rsidRPr="0089558E" w:rsidRDefault="00D2748A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6D4A2BC8" w14:textId="77777777" w:rsidR="00D2748A" w:rsidRPr="0089558E" w:rsidRDefault="00D2748A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517E9084" w14:textId="77777777" w:rsidR="00D2748A" w:rsidRPr="0089558E" w:rsidRDefault="00D2748A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7AF157" w14:textId="77777777" w:rsidR="00D2748A" w:rsidRPr="0089558E" w:rsidRDefault="00D2748A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2A898B32" w14:textId="77777777" w:rsidR="00D2748A" w:rsidRPr="0089558E" w:rsidRDefault="00D2748A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14:paraId="79ADC8EA" w14:textId="77777777" w:rsidR="00D2748A" w:rsidRPr="0089558E" w:rsidRDefault="00D2748A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01AB5A" w14:textId="77777777" w:rsidR="00D2748A" w:rsidRPr="0089558E" w:rsidRDefault="00D2748A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</w:tr>
      <w:tr w:rsidR="00D2748A" w:rsidRPr="0089558E" w14:paraId="6C5E3AEC" w14:textId="77777777" w:rsidTr="000A40FB">
        <w:trPr>
          <w:trHeight w:val="296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5C59103D" w14:textId="77777777" w:rsidR="00D2748A" w:rsidRPr="0089558E" w:rsidRDefault="00D2748A" w:rsidP="0016018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51" w:type="dxa"/>
            <w:gridSpan w:val="2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D0E7EC" w14:textId="77777777" w:rsidR="00D2748A" w:rsidRPr="0089558E" w:rsidRDefault="00D2748A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Pré-COVID</w:t>
            </w:r>
          </w:p>
        </w:tc>
      </w:tr>
      <w:tr w:rsidR="00D2748A" w:rsidRPr="0089558E" w14:paraId="0C91314D" w14:textId="77777777" w:rsidTr="000A40FB">
        <w:trPr>
          <w:trHeight w:val="390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7607690A" w14:textId="77777777" w:rsidR="00D2748A" w:rsidRPr="0089558E" w:rsidRDefault="00D2748A" w:rsidP="0016018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555A7D6" w14:textId="77777777" w:rsidR="00D2748A" w:rsidRPr="0089558E" w:rsidRDefault="00D2748A" w:rsidP="00160186">
            <w:pPr>
              <w:tabs>
                <w:tab w:val="left" w:pos="280"/>
              </w:tabs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147252" w14:textId="77777777" w:rsidR="00D2748A" w:rsidRPr="0089558E" w:rsidRDefault="00D2748A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726265" w14:textId="77777777" w:rsidR="00D2748A" w:rsidRPr="0089558E" w:rsidRDefault="00D2748A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3595C9" w14:textId="77777777" w:rsidR="00D2748A" w:rsidRPr="0089558E" w:rsidRDefault="00D2748A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BFF260" w14:textId="77777777" w:rsidR="00D2748A" w:rsidRPr="0089558E" w:rsidRDefault="00D2748A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C202C0" w14:textId="77777777" w:rsidR="00D2748A" w:rsidRPr="0089558E" w:rsidRDefault="00D2748A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F0589E" w14:textId="77777777" w:rsidR="00D2748A" w:rsidRPr="0089558E" w:rsidRDefault="00D2748A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846935" w14:textId="77777777" w:rsidR="00D2748A" w:rsidRPr="0089558E" w:rsidRDefault="00D2748A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C4FEDB" w14:textId="77777777" w:rsidR="00D2748A" w:rsidRPr="0089558E" w:rsidRDefault="00D2748A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71E0E9" w14:textId="77777777" w:rsidR="00D2748A" w:rsidRPr="0089558E" w:rsidRDefault="00D2748A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CE442D" w14:textId="77777777" w:rsidR="00D2748A" w:rsidRPr="0089558E" w:rsidRDefault="00D2748A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1A6429" w14:textId="77777777" w:rsidR="00D2748A" w:rsidRPr="0089558E" w:rsidRDefault="00D2748A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8175CD" w14:textId="77777777" w:rsidR="00D2748A" w:rsidRPr="0089558E" w:rsidRDefault="00D2748A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910B86" w14:textId="77777777" w:rsidR="00D2748A" w:rsidRPr="0089558E" w:rsidRDefault="00D2748A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73C330" w14:textId="77777777" w:rsidR="00D2748A" w:rsidRPr="0089558E" w:rsidRDefault="00D2748A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13C20F" w14:textId="77777777" w:rsidR="00D2748A" w:rsidRPr="0089558E" w:rsidRDefault="00D2748A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088713" w14:textId="77777777" w:rsidR="00D2748A" w:rsidRPr="0089558E" w:rsidRDefault="00D2748A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32C4A3" w14:textId="77777777" w:rsidR="00D2748A" w:rsidRPr="0089558E" w:rsidRDefault="00D2748A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AE67CC" w14:textId="77777777" w:rsidR="00D2748A" w:rsidRPr="0089558E" w:rsidRDefault="00D2748A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D0DAFF" w14:textId="77777777" w:rsidR="00D2748A" w:rsidRPr="0089558E" w:rsidRDefault="00D2748A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6E32F7" w14:textId="77777777" w:rsidR="00D2748A" w:rsidRPr="0089558E" w:rsidRDefault="00D2748A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A60EC3" w14:textId="77777777" w:rsidR="00D2748A" w:rsidRPr="0089558E" w:rsidRDefault="00D2748A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</w:tr>
      <w:tr w:rsidR="00EE5D6C" w:rsidRPr="0089558E" w14:paraId="491F6970" w14:textId="77777777" w:rsidTr="000A40FB">
        <w:trPr>
          <w:trHeight w:val="575"/>
        </w:trPr>
        <w:tc>
          <w:tcPr>
            <w:tcW w:w="564" w:type="dxa"/>
            <w:vMerge w:val="restart"/>
            <w:tcBorders>
              <w:right w:val="single" w:sz="4" w:space="0" w:color="auto"/>
            </w:tcBorders>
          </w:tcPr>
          <w:p w14:paraId="1BECDA41" w14:textId="5CAB1893" w:rsidR="00EE5D6C" w:rsidRPr="0089558E" w:rsidRDefault="00EE5D6C" w:rsidP="0016018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16.A</w:t>
            </w:r>
          </w:p>
        </w:tc>
        <w:tc>
          <w:tcPr>
            <w:tcW w:w="680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7DB96A" w14:textId="370F2E12" w:rsidR="00EE5D6C" w:rsidRPr="0089558E" w:rsidRDefault="00EE5D6C" w:rsidP="0016018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b/>
                <w:sz w:val="20"/>
                <w:szCs w:val="20"/>
              </w:rPr>
              <w:t>Stress post-traumatique :</w:t>
            </w:r>
          </w:p>
          <w:p w14:paraId="3A3F147D" w14:textId="696B1B52" w:rsidR="00EE5D6C" w:rsidRPr="0089558E" w:rsidRDefault="00160186" w:rsidP="001601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 xml:space="preserve">Avez-vous eu des souvenirs indésirables de </w:t>
            </w:r>
            <w:r w:rsidR="00EE5D6C" w:rsidRPr="0089558E">
              <w:rPr>
                <w:rFonts w:asciiTheme="minorHAnsi" w:hAnsiTheme="minorHAnsi" w:cstheme="minorHAnsi"/>
                <w:sz w:val="20"/>
                <w:szCs w:val="20"/>
              </w:rPr>
              <w:t>votre maladie</w:t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 xml:space="preserve"> ou de votre hospitalisation pendant que vous étiez éveillé, sans compter les rêves</w:t>
            </w:r>
            <w:r w:rsidR="00EE5D6C" w:rsidRPr="0089558E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16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01D85A" w14:textId="77777777" w:rsidR="00EE5D6C" w:rsidRPr="0089558E" w:rsidRDefault="00EE5D6C" w:rsidP="00160186">
            <w:pPr>
              <w:tabs>
                <w:tab w:val="left" w:pos="270"/>
              </w:tabs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 xml:space="preserve"> oui</w:t>
            </w:r>
          </w:p>
        </w:tc>
        <w:tc>
          <w:tcPr>
            <w:tcW w:w="1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5BF79" w14:textId="77777777" w:rsidR="00EE5D6C" w:rsidRPr="0089558E" w:rsidRDefault="00EE5D6C" w:rsidP="00160186">
            <w:pPr>
              <w:tabs>
                <w:tab w:val="left" w:pos="280"/>
              </w:tabs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 xml:space="preserve"> non</w:t>
            </w:r>
          </w:p>
        </w:tc>
      </w:tr>
      <w:tr w:rsidR="00EE5D6C" w:rsidRPr="0089558E" w14:paraId="4C51F260" w14:textId="77777777" w:rsidTr="000A40FB">
        <w:trPr>
          <w:trHeight w:val="390"/>
        </w:trPr>
        <w:tc>
          <w:tcPr>
            <w:tcW w:w="564" w:type="dxa"/>
            <w:vMerge/>
          </w:tcPr>
          <w:p w14:paraId="551CB76A" w14:textId="77777777" w:rsidR="00EE5D6C" w:rsidRPr="0089558E" w:rsidRDefault="00EE5D6C" w:rsidP="0016018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51" w:type="dxa"/>
            <w:gridSpan w:val="2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9B55385" w14:textId="593AFB5F" w:rsidR="00EE5D6C" w:rsidRPr="0089558E" w:rsidRDefault="00160186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À quel point ces souvenirs vous dérangent-ils?</w:t>
            </w:r>
          </w:p>
        </w:tc>
      </w:tr>
      <w:tr w:rsidR="00160186" w:rsidRPr="0089558E" w14:paraId="1B87EA56" w14:textId="77777777" w:rsidTr="000A40FB">
        <w:trPr>
          <w:trHeight w:val="390"/>
        </w:trPr>
        <w:tc>
          <w:tcPr>
            <w:tcW w:w="564" w:type="dxa"/>
            <w:vMerge/>
          </w:tcPr>
          <w:p w14:paraId="7ECC3DA3" w14:textId="77777777" w:rsidR="00160186" w:rsidRPr="0089558E" w:rsidRDefault="00160186" w:rsidP="0016018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nil"/>
              <w:bottom w:val="single" w:sz="4" w:space="0" w:color="auto"/>
              <w:right w:val="nil"/>
            </w:tcBorders>
          </w:tcPr>
          <w:p w14:paraId="7C65A493" w14:textId="77777777" w:rsidR="00160186" w:rsidRPr="0089558E" w:rsidRDefault="00160186" w:rsidP="00160186">
            <w:pPr>
              <w:tabs>
                <w:tab w:val="left" w:pos="280"/>
              </w:tabs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37D9E3" w14:textId="76099298" w:rsidR="00160186" w:rsidRPr="0089558E" w:rsidRDefault="00160186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Léger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AE93AF" w14:textId="77777777" w:rsidR="00160186" w:rsidRPr="0089558E" w:rsidRDefault="00160186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3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29768E" w14:textId="33CDEA5F" w:rsidR="00160186" w:rsidRPr="0089558E" w:rsidRDefault="00160186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Modéré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B61C0D" w14:textId="77777777" w:rsidR="00160186" w:rsidRPr="0089558E" w:rsidRDefault="00160186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457813" w14:textId="534DB86A" w:rsidR="00160186" w:rsidRPr="0089558E" w:rsidRDefault="00160186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Sévère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1C60D8" w14:textId="77777777" w:rsidR="00160186" w:rsidRPr="0089558E" w:rsidRDefault="00160186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3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3660E9" w14:textId="794C4D5F" w:rsidR="00160186" w:rsidRPr="0089558E" w:rsidRDefault="00160186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Extrême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309426" w14:textId="7A3DD17A" w:rsidR="00160186" w:rsidRPr="0089558E" w:rsidRDefault="00160186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B056E9" w14:textId="343BEE9D" w:rsidR="00160186" w:rsidRPr="0089558E" w:rsidRDefault="00160186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031211" w14:textId="4813A208" w:rsidR="00160186" w:rsidRPr="0089558E" w:rsidRDefault="00160186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D905D1" w14:textId="2D704BAB" w:rsidR="00160186" w:rsidRPr="0089558E" w:rsidRDefault="00160186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C115A5" w14:textId="2A7D8BFE" w:rsidR="00160186" w:rsidRPr="0089558E" w:rsidRDefault="00160186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81204" w14:textId="4765E135" w:rsidR="00160186" w:rsidRPr="0089558E" w:rsidRDefault="00160186" w:rsidP="00160186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D70F7" w:rsidRPr="0089558E" w14:paraId="5FD9171E" w14:textId="77777777" w:rsidTr="000A40FB">
        <w:trPr>
          <w:trHeight w:val="575"/>
        </w:trPr>
        <w:tc>
          <w:tcPr>
            <w:tcW w:w="564" w:type="dxa"/>
            <w:vMerge w:val="restart"/>
            <w:tcBorders>
              <w:right w:val="single" w:sz="4" w:space="0" w:color="auto"/>
            </w:tcBorders>
          </w:tcPr>
          <w:p w14:paraId="77B805F4" w14:textId="69AD17F5" w:rsidR="004D70F7" w:rsidRPr="0089558E" w:rsidRDefault="004D70F7" w:rsidP="004D70F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16.B</w:t>
            </w:r>
          </w:p>
        </w:tc>
        <w:tc>
          <w:tcPr>
            <w:tcW w:w="680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C183F9" w14:textId="2D545E86" w:rsidR="004D70F7" w:rsidRPr="0089558E" w:rsidRDefault="004D70F7" w:rsidP="004D7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Avez-vous eu des rêves indésirables concernant votre maladie ou votre admission à l’hôpital?</w:t>
            </w:r>
          </w:p>
        </w:tc>
        <w:tc>
          <w:tcPr>
            <w:tcW w:w="16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F0EA94" w14:textId="77777777" w:rsidR="004D70F7" w:rsidRPr="0089558E" w:rsidRDefault="004D70F7" w:rsidP="00BA3130">
            <w:pPr>
              <w:tabs>
                <w:tab w:val="left" w:pos="270"/>
              </w:tabs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 xml:space="preserve"> oui</w:t>
            </w:r>
          </w:p>
        </w:tc>
        <w:tc>
          <w:tcPr>
            <w:tcW w:w="1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42B2D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 xml:space="preserve"> non</w:t>
            </w:r>
          </w:p>
        </w:tc>
      </w:tr>
      <w:tr w:rsidR="004D70F7" w:rsidRPr="0089558E" w14:paraId="2182B8C1" w14:textId="77777777" w:rsidTr="000A40FB">
        <w:trPr>
          <w:trHeight w:val="390"/>
        </w:trPr>
        <w:tc>
          <w:tcPr>
            <w:tcW w:w="564" w:type="dxa"/>
            <w:vMerge/>
          </w:tcPr>
          <w:p w14:paraId="2658B576" w14:textId="77777777" w:rsidR="004D70F7" w:rsidRPr="0089558E" w:rsidRDefault="004D70F7" w:rsidP="00BA313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51" w:type="dxa"/>
            <w:gridSpan w:val="2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436485C" w14:textId="1BE86754" w:rsidR="004D70F7" w:rsidRPr="0089558E" w:rsidRDefault="004D70F7" w:rsidP="004D70F7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À quel point ces rêves vous dérangent-ils?</w:t>
            </w:r>
          </w:p>
        </w:tc>
      </w:tr>
      <w:tr w:rsidR="004D70F7" w:rsidRPr="0089558E" w14:paraId="16C76E05" w14:textId="77777777" w:rsidTr="000A40FB">
        <w:trPr>
          <w:trHeight w:val="390"/>
        </w:trPr>
        <w:tc>
          <w:tcPr>
            <w:tcW w:w="564" w:type="dxa"/>
            <w:vMerge/>
          </w:tcPr>
          <w:p w14:paraId="2EF69AF5" w14:textId="77777777" w:rsidR="004D70F7" w:rsidRPr="0089558E" w:rsidRDefault="004D70F7" w:rsidP="00BA313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nil"/>
              <w:bottom w:val="single" w:sz="4" w:space="0" w:color="auto"/>
              <w:right w:val="nil"/>
            </w:tcBorders>
          </w:tcPr>
          <w:p w14:paraId="45A3707C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1F29D4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Léger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946942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3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96C824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Modéré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88EBA3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C4AEE5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Sévère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766993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3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BCF2D6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Extrême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BCCBB0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DF17DF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A3A672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35347C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2B676B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2B3CC6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C15FB4C" w14:textId="77777777" w:rsidR="000A40FB" w:rsidRPr="0089558E" w:rsidRDefault="000A40FB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pPr w:leftFromText="141" w:rightFromText="141" w:vertAnchor="text" w:tblpY="1"/>
        <w:tblOverlap w:val="never"/>
        <w:tblW w:w="106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563"/>
        <w:gridCol w:w="468"/>
        <w:gridCol w:w="380"/>
        <w:gridCol w:w="518"/>
        <w:gridCol w:w="450"/>
        <w:gridCol w:w="451"/>
        <w:gridCol w:w="424"/>
        <w:gridCol w:w="477"/>
        <w:gridCol w:w="373"/>
        <w:gridCol w:w="528"/>
        <w:gridCol w:w="327"/>
        <w:gridCol w:w="574"/>
        <w:gridCol w:w="418"/>
        <w:gridCol w:w="483"/>
        <w:gridCol w:w="370"/>
        <w:gridCol w:w="543"/>
        <w:gridCol w:w="451"/>
        <w:gridCol w:w="450"/>
        <w:gridCol w:w="179"/>
        <w:gridCol w:w="220"/>
        <w:gridCol w:w="502"/>
        <w:gridCol w:w="349"/>
        <w:gridCol w:w="553"/>
      </w:tblGrid>
      <w:tr w:rsidR="004D70F7" w:rsidRPr="0089558E" w14:paraId="453491D6" w14:textId="77777777" w:rsidTr="000A40FB">
        <w:trPr>
          <w:trHeight w:val="575"/>
        </w:trPr>
        <w:tc>
          <w:tcPr>
            <w:tcW w:w="564" w:type="dxa"/>
            <w:vMerge w:val="restart"/>
            <w:tcBorders>
              <w:right w:val="single" w:sz="4" w:space="0" w:color="auto"/>
            </w:tcBorders>
          </w:tcPr>
          <w:p w14:paraId="55149236" w14:textId="1D4A4A7F" w:rsidR="004D70F7" w:rsidRPr="0089558E" w:rsidRDefault="004D70F7" w:rsidP="00BA313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16.C</w:t>
            </w:r>
          </w:p>
        </w:tc>
        <w:tc>
          <w:tcPr>
            <w:tcW w:w="680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2DBE1B" w14:textId="2DB0F0F7" w:rsidR="004D70F7" w:rsidRPr="0089558E" w:rsidRDefault="004D70F7" w:rsidP="00D96A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 xml:space="preserve">Avez-vous essayé d’éviter de penser </w:t>
            </w:r>
            <w:r w:rsidR="00D96ACB">
              <w:rPr>
                <w:rFonts w:asciiTheme="minorHAnsi" w:hAnsiTheme="minorHAnsi" w:cstheme="minorHAnsi"/>
                <w:sz w:val="20"/>
                <w:szCs w:val="20"/>
              </w:rPr>
              <w:t>à</w:t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 xml:space="preserve"> votre maladie ou votre hospitalisation?</w:t>
            </w:r>
          </w:p>
        </w:tc>
        <w:tc>
          <w:tcPr>
            <w:tcW w:w="16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E31A55" w14:textId="77777777" w:rsidR="004D70F7" w:rsidRPr="0089558E" w:rsidRDefault="004D70F7" w:rsidP="00BA3130">
            <w:pPr>
              <w:tabs>
                <w:tab w:val="left" w:pos="270"/>
              </w:tabs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 xml:space="preserve"> oui</w:t>
            </w:r>
          </w:p>
        </w:tc>
        <w:tc>
          <w:tcPr>
            <w:tcW w:w="1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5E090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 xml:space="preserve"> non</w:t>
            </w:r>
          </w:p>
        </w:tc>
      </w:tr>
      <w:tr w:rsidR="004D70F7" w:rsidRPr="0089558E" w14:paraId="0644C6C4" w14:textId="77777777" w:rsidTr="000A40FB">
        <w:trPr>
          <w:trHeight w:val="390"/>
        </w:trPr>
        <w:tc>
          <w:tcPr>
            <w:tcW w:w="564" w:type="dxa"/>
            <w:vMerge/>
          </w:tcPr>
          <w:p w14:paraId="0CCB9EF3" w14:textId="77777777" w:rsidR="004D70F7" w:rsidRPr="0089558E" w:rsidRDefault="004D70F7" w:rsidP="00BA313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51" w:type="dxa"/>
            <w:gridSpan w:val="2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A9D7956" w14:textId="5A6C7C7A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Combien d’efforts faites-vous pour éviter ces pensées ou ces sentiments?</w:t>
            </w:r>
          </w:p>
        </w:tc>
      </w:tr>
      <w:tr w:rsidR="004D70F7" w:rsidRPr="0089558E" w14:paraId="3815B21E" w14:textId="77777777" w:rsidTr="000A40FB">
        <w:trPr>
          <w:trHeight w:val="390"/>
        </w:trPr>
        <w:tc>
          <w:tcPr>
            <w:tcW w:w="564" w:type="dxa"/>
            <w:vMerge/>
          </w:tcPr>
          <w:p w14:paraId="1789FDAF" w14:textId="77777777" w:rsidR="004D70F7" w:rsidRPr="0089558E" w:rsidRDefault="004D70F7" w:rsidP="00BA313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nil"/>
              <w:bottom w:val="single" w:sz="4" w:space="0" w:color="auto"/>
              <w:right w:val="nil"/>
            </w:tcBorders>
          </w:tcPr>
          <w:p w14:paraId="23D5EA0F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80FFDD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Léger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E4A6E3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3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E337FF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Modéré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E7E9D5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02730F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Sévère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04E8C1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3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6219F1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Extrême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8A069F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2CD3F6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CC41CF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0579F2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23E0ED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78BDC9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D70F7" w:rsidRPr="0089558E" w14:paraId="7B5258C1" w14:textId="77777777" w:rsidTr="000A40FB">
        <w:trPr>
          <w:trHeight w:val="575"/>
        </w:trPr>
        <w:tc>
          <w:tcPr>
            <w:tcW w:w="564" w:type="dxa"/>
            <w:tcBorders>
              <w:right w:val="single" w:sz="4" w:space="0" w:color="auto"/>
            </w:tcBorders>
          </w:tcPr>
          <w:p w14:paraId="523BF64C" w14:textId="20ECC27C" w:rsidR="004D70F7" w:rsidRPr="0089558E" w:rsidRDefault="004D70F7" w:rsidP="00BA313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16.D</w:t>
            </w:r>
          </w:p>
        </w:tc>
        <w:tc>
          <w:tcPr>
            <w:tcW w:w="680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9822E9" w14:textId="77777777" w:rsidR="004D70F7" w:rsidRPr="0089558E" w:rsidRDefault="004D70F7" w:rsidP="00BA31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Pensez-vous actuellement à vous faire du mal de quelque manière que ce soit?</w:t>
            </w:r>
          </w:p>
          <w:p w14:paraId="382F9A4D" w14:textId="77777777" w:rsidR="006A0C7D" w:rsidRPr="0089558E" w:rsidRDefault="006A0C7D" w:rsidP="00BA313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D97E655" w14:textId="01DE8B35" w:rsidR="006A0C7D" w:rsidRPr="0089558E" w:rsidRDefault="006A0C7D" w:rsidP="00BA31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*Des ressources sont disponibles : veuillez consulter la fiche </w:t>
            </w:r>
            <w:hyperlink r:id="rId12" w:history="1">
              <w:r w:rsidRPr="0089558E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https://www.santemonteregie.qc.ca/sites/default/files/2021/08/fiche7_sante-mentale-covid-19.pdf</w:t>
              </w:r>
            </w:hyperlink>
            <w:r w:rsidRPr="0089558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6C3C78" w14:textId="77777777" w:rsidR="004D70F7" w:rsidRPr="0089558E" w:rsidRDefault="004D70F7" w:rsidP="00BA3130">
            <w:pPr>
              <w:tabs>
                <w:tab w:val="left" w:pos="270"/>
              </w:tabs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 xml:space="preserve"> oui</w:t>
            </w:r>
          </w:p>
        </w:tc>
        <w:tc>
          <w:tcPr>
            <w:tcW w:w="1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8AF86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 xml:space="preserve"> non</w:t>
            </w:r>
          </w:p>
        </w:tc>
      </w:tr>
      <w:tr w:rsidR="004D70F7" w:rsidRPr="0089558E" w14:paraId="10F5718E" w14:textId="77777777" w:rsidTr="000A40FB">
        <w:trPr>
          <w:trHeight w:val="913"/>
        </w:trPr>
        <w:tc>
          <w:tcPr>
            <w:tcW w:w="564" w:type="dxa"/>
            <w:vMerge w:val="restart"/>
            <w:tcBorders>
              <w:right w:val="single" w:sz="4" w:space="0" w:color="auto"/>
            </w:tcBorders>
          </w:tcPr>
          <w:p w14:paraId="2BDB843F" w14:textId="435E25DE" w:rsidR="004D70F7" w:rsidRPr="0089558E" w:rsidRDefault="004D70F7" w:rsidP="000A40FB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0A40FB" w:rsidRPr="0089558E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0051" w:type="dxa"/>
            <w:gridSpan w:val="2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6D38CF" w14:textId="49B81346" w:rsidR="004D70F7" w:rsidRPr="0089558E" w:rsidRDefault="004D70F7" w:rsidP="00BA313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b/>
                <w:sz w:val="20"/>
                <w:szCs w:val="20"/>
              </w:rPr>
              <w:t>Santé globale perçue :</w:t>
            </w:r>
          </w:p>
          <w:p w14:paraId="3C292176" w14:textId="5886BAC1" w:rsidR="0032780E" w:rsidRPr="0089558E" w:rsidRDefault="004D70F7" w:rsidP="004D70F7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 xml:space="preserve">À quel point votre santé est-elle bonne ou mauvaise? </w:t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="006A0C7D" w:rsidRPr="0089558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(0 signifie la pire santé que vous puissiez imaginer, 10 signifie la meilleure santé que vous pouvez imaginer)</w:t>
            </w:r>
          </w:p>
        </w:tc>
      </w:tr>
      <w:tr w:rsidR="004D70F7" w:rsidRPr="0089558E" w14:paraId="346CF998" w14:textId="77777777" w:rsidTr="000A40FB">
        <w:trPr>
          <w:trHeight w:val="258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33120537" w14:textId="77777777" w:rsidR="004D70F7" w:rsidRPr="0089558E" w:rsidRDefault="004D70F7" w:rsidP="00BA313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51" w:type="dxa"/>
            <w:gridSpan w:val="2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5EE466" w14:textId="77777777" w:rsidR="004D70F7" w:rsidRPr="0089558E" w:rsidRDefault="004D70F7" w:rsidP="00BA31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Présentement</w:t>
            </w:r>
          </w:p>
        </w:tc>
      </w:tr>
      <w:tr w:rsidR="004D70F7" w:rsidRPr="0089558E" w14:paraId="1D75B4FC" w14:textId="77777777" w:rsidTr="000A40FB">
        <w:trPr>
          <w:trHeight w:val="390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53AFFC35" w14:textId="77777777" w:rsidR="004D70F7" w:rsidRPr="0089558E" w:rsidRDefault="004D70F7" w:rsidP="00BA313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6B5BBE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2EAB3D60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7A5E4BEF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14:paraId="0E941BA5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62F53A51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74CB2A29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11D66F3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14:paraId="50033C16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</w:tcPr>
          <w:p w14:paraId="27250098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14:paraId="51949093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14:paraId="4B7B2A93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4F1D14B4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29B02C49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14:paraId="669FBFC3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14:paraId="198C947A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14:paraId="4128D0BB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55DC698D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03CA3B57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53286A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114219A4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14:paraId="2FDE65B9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F13472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</w:tr>
      <w:tr w:rsidR="004D70F7" w:rsidRPr="0089558E" w14:paraId="701C0A3F" w14:textId="77777777" w:rsidTr="000A40FB">
        <w:trPr>
          <w:trHeight w:val="296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47ACEA89" w14:textId="77777777" w:rsidR="004D70F7" w:rsidRPr="0089558E" w:rsidRDefault="004D70F7" w:rsidP="00BA313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51" w:type="dxa"/>
            <w:gridSpan w:val="2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AE6315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Pré-COVID</w:t>
            </w:r>
          </w:p>
        </w:tc>
      </w:tr>
      <w:tr w:rsidR="004D70F7" w:rsidRPr="0089558E" w14:paraId="51451315" w14:textId="77777777" w:rsidTr="000A40FB">
        <w:trPr>
          <w:trHeight w:val="390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7EC2091F" w14:textId="77777777" w:rsidR="004D70F7" w:rsidRPr="0089558E" w:rsidRDefault="004D70F7" w:rsidP="00BA313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4E4DC60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E7414B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C09BCE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262B91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622B92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2E6E56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4B9B1B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8A27B0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214C59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7AE220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41BFC3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668963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B163DF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5131BC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EDDD53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50A5CD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F56BA2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2F0E99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500162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520BE8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9F8E23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</w:r>
            <w:r w:rsidR="0089558E"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1C99CC" w14:textId="77777777" w:rsidR="004D70F7" w:rsidRPr="0089558E" w:rsidRDefault="004D70F7" w:rsidP="00BA3130">
            <w:pPr>
              <w:tabs>
                <w:tab w:val="left" w:pos="280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</w:tr>
    </w:tbl>
    <w:p w14:paraId="61A174CA" w14:textId="30E87684" w:rsidR="00F64F9E" w:rsidRPr="0089558E" w:rsidRDefault="00F64F9E" w:rsidP="00404F59">
      <w:pPr>
        <w:keepNext/>
        <w:tabs>
          <w:tab w:val="left" w:pos="567"/>
        </w:tabs>
        <w:spacing w:line="276" w:lineRule="auto"/>
        <w:ind w:left="142" w:hanging="1"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10647"/>
      </w:tblGrid>
      <w:tr w:rsidR="000A40FB" w:rsidRPr="0089558E" w14:paraId="6A2F00C5" w14:textId="77777777" w:rsidTr="007D40CB">
        <w:tc>
          <w:tcPr>
            <w:tcW w:w="10647" w:type="dxa"/>
          </w:tcPr>
          <w:p w14:paraId="58A922AF" w14:textId="77777777" w:rsidR="000A40FB" w:rsidRPr="0089558E" w:rsidRDefault="000A40FB" w:rsidP="00404F59">
            <w:pPr>
              <w:keepNext/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Avez-vous expérimenté d’autres nouveaux problèmes depuis votre maladie qui n’ont pas été mentionnés?</w:t>
            </w:r>
          </w:p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2068560080"/>
              <w:placeholder>
                <w:docPart w:val="CBB01EE72F014B61B1910FCEEA52EA5F"/>
              </w:placeholder>
              <w:showingPlcHdr/>
            </w:sdtPr>
            <w:sdtContent>
              <w:p w14:paraId="5F9B76F2" w14:textId="274CE98B" w:rsidR="000A40FB" w:rsidRPr="0089558E" w:rsidRDefault="000A40FB" w:rsidP="00404F59">
                <w:pPr>
                  <w:keepNext/>
                  <w:tabs>
                    <w:tab w:val="left" w:pos="567"/>
                  </w:tabs>
                  <w:spacing w:line="276" w:lineRule="auto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89558E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Cliquez ou appuyez ici pour entrer du texte.</w:t>
                </w:r>
              </w:p>
            </w:sdtContent>
          </w:sdt>
        </w:tc>
      </w:tr>
      <w:tr w:rsidR="000A40FB" w:rsidRPr="0089558E" w14:paraId="5B026B15" w14:textId="77777777" w:rsidTr="007D40CB">
        <w:tc>
          <w:tcPr>
            <w:tcW w:w="10647" w:type="dxa"/>
          </w:tcPr>
          <w:p w14:paraId="0EE34E80" w14:textId="77777777" w:rsidR="000A40FB" w:rsidRPr="0089558E" w:rsidRDefault="000A40FB" w:rsidP="00404F59">
            <w:pPr>
              <w:keepNext/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9558E">
              <w:rPr>
                <w:rFonts w:asciiTheme="minorHAnsi" w:hAnsiTheme="minorHAnsi" w:cstheme="minorHAnsi"/>
                <w:sz w:val="20"/>
                <w:szCs w:val="20"/>
              </w:rPr>
              <w:t>Notes du clinicien :</w:t>
            </w:r>
          </w:p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1306313478"/>
              <w:placeholder>
                <w:docPart w:val="A828F7130A3C4CDD991742A8C71A313D"/>
              </w:placeholder>
              <w:showingPlcHdr/>
            </w:sdtPr>
            <w:sdtContent>
              <w:p w14:paraId="283D841F" w14:textId="1CE20EE7" w:rsidR="000A40FB" w:rsidRPr="0089558E" w:rsidRDefault="000A40FB" w:rsidP="00404F59">
                <w:pPr>
                  <w:keepNext/>
                  <w:tabs>
                    <w:tab w:val="left" w:pos="567"/>
                  </w:tabs>
                  <w:spacing w:line="276" w:lineRule="auto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89558E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Cliquez ou appuyez ici pour entrer du texte.</w:t>
                </w:r>
              </w:p>
            </w:sdtContent>
          </w:sdt>
        </w:tc>
      </w:tr>
    </w:tbl>
    <w:p w14:paraId="71CF0056" w14:textId="4E5A7724" w:rsidR="00DE64F8" w:rsidRPr="0089558E" w:rsidRDefault="00DE64F8" w:rsidP="00404F59">
      <w:pPr>
        <w:keepNext/>
        <w:tabs>
          <w:tab w:val="left" w:pos="567"/>
        </w:tabs>
        <w:spacing w:line="276" w:lineRule="auto"/>
        <w:ind w:left="142" w:hanging="1"/>
        <w:rPr>
          <w:rFonts w:asciiTheme="minorHAnsi" w:hAnsiTheme="minorHAnsi" w:cstheme="minorHAnsi"/>
          <w:i/>
          <w:sz w:val="20"/>
          <w:szCs w:val="20"/>
        </w:rPr>
      </w:pPr>
      <w:r w:rsidRPr="0089558E">
        <w:rPr>
          <w:rFonts w:asciiTheme="minorHAnsi" w:hAnsiTheme="minorHAnsi" w:cstheme="minorHAnsi"/>
          <w:i/>
          <w:sz w:val="20"/>
          <w:szCs w:val="20"/>
        </w:rPr>
        <w:t>Source : Advances in Clinical Neuroscience and Rehabilitation (ACNR)</w:t>
      </w:r>
    </w:p>
    <w:p w14:paraId="560BB727" w14:textId="77777777" w:rsidR="00DE64F8" w:rsidRPr="0089558E" w:rsidRDefault="00DE64F8" w:rsidP="00404F59">
      <w:pPr>
        <w:keepNext/>
        <w:tabs>
          <w:tab w:val="left" w:pos="567"/>
        </w:tabs>
        <w:spacing w:line="276" w:lineRule="auto"/>
        <w:ind w:left="142" w:hanging="1"/>
        <w:rPr>
          <w:rFonts w:asciiTheme="minorHAnsi" w:hAnsiTheme="minorHAnsi" w:cstheme="minorHAnsi"/>
          <w:sz w:val="20"/>
          <w:szCs w:val="20"/>
        </w:rPr>
      </w:pPr>
    </w:p>
    <w:p w14:paraId="2214101E" w14:textId="22133602" w:rsidR="00404F59" w:rsidRPr="0089558E" w:rsidRDefault="00404F59" w:rsidP="00404F59">
      <w:pPr>
        <w:keepNext/>
        <w:tabs>
          <w:tab w:val="left" w:pos="567"/>
        </w:tabs>
        <w:spacing w:line="276" w:lineRule="auto"/>
        <w:ind w:left="142" w:hanging="1"/>
        <w:rPr>
          <w:rFonts w:asciiTheme="minorHAnsi" w:hAnsiTheme="minorHAnsi" w:cstheme="minorHAnsi"/>
          <w:sz w:val="20"/>
          <w:szCs w:val="20"/>
        </w:rPr>
      </w:pPr>
      <w:r w:rsidRPr="0089558E">
        <w:rPr>
          <w:rFonts w:asciiTheme="minorHAnsi" w:hAnsiTheme="minorHAnsi" w:cstheme="minorHAnsi"/>
          <w:sz w:val="20"/>
          <w:szCs w:val="20"/>
        </w:rPr>
        <w:t xml:space="preserve">Complété par </w:t>
      </w:r>
      <w:r w:rsidR="00664143" w:rsidRPr="0089558E">
        <w:rPr>
          <w:rFonts w:asciiTheme="minorHAnsi" w:eastAsia="MS Gothic" w:hAnsiTheme="minorHAnsi" w:cstheme="minorHAnsi"/>
          <w:sz w:val="20"/>
          <w:szCs w:val="20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="00664143" w:rsidRPr="0089558E">
        <w:rPr>
          <w:rFonts w:asciiTheme="minorHAnsi" w:eastAsia="MS Gothic" w:hAnsiTheme="minorHAnsi" w:cstheme="minorHAnsi"/>
          <w:sz w:val="20"/>
          <w:szCs w:val="20"/>
        </w:rPr>
        <w:instrText xml:space="preserve"> FORMCHECKBOX </w:instrText>
      </w:r>
      <w:r w:rsidR="0089558E" w:rsidRPr="0089558E">
        <w:rPr>
          <w:rFonts w:asciiTheme="minorHAnsi" w:eastAsia="MS Gothic" w:hAnsiTheme="minorHAnsi" w:cstheme="minorHAnsi"/>
          <w:sz w:val="20"/>
          <w:szCs w:val="20"/>
        </w:rPr>
      </w:r>
      <w:r w:rsidR="0089558E" w:rsidRPr="0089558E">
        <w:rPr>
          <w:rFonts w:asciiTheme="minorHAnsi" w:eastAsia="MS Gothic" w:hAnsiTheme="minorHAnsi" w:cstheme="minorHAnsi"/>
          <w:sz w:val="20"/>
          <w:szCs w:val="20"/>
        </w:rPr>
        <w:fldChar w:fldCharType="separate"/>
      </w:r>
      <w:r w:rsidR="00664143" w:rsidRPr="0089558E">
        <w:rPr>
          <w:rFonts w:asciiTheme="minorHAnsi" w:eastAsia="MS Gothic" w:hAnsiTheme="minorHAnsi" w:cstheme="minorHAnsi"/>
          <w:sz w:val="20"/>
          <w:szCs w:val="20"/>
        </w:rPr>
        <w:fldChar w:fldCharType="end"/>
      </w:r>
      <w:r w:rsidR="00664143" w:rsidRPr="0089558E">
        <w:rPr>
          <w:rFonts w:asciiTheme="minorHAnsi" w:eastAsia="MS Gothic" w:hAnsiTheme="minorHAnsi" w:cstheme="minorHAnsi"/>
          <w:sz w:val="20"/>
          <w:szCs w:val="20"/>
        </w:rPr>
        <w:t xml:space="preserve"> </w:t>
      </w:r>
      <w:r w:rsidRPr="0089558E">
        <w:rPr>
          <w:rFonts w:asciiTheme="minorHAnsi" w:hAnsiTheme="minorHAnsi" w:cstheme="minorHAnsi"/>
          <w:sz w:val="20"/>
          <w:szCs w:val="20"/>
        </w:rPr>
        <w:t xml:space="preserve">l’usager lui-même </w:t>
      </w:r>
      <w:r w:rsidRPr="0089558E">
        <w:rPr>
          <w:rFonts w:asciiTheme="minorHAnsi" w:hAnsiTheme="minorHAnsi" w:cstheme="minorHAnsi"/>
          <w:sz w:val="20"/>
          <w:szCs w:val="20"/>
        </w:rPr>
        <w:tab/>
      </w:r>
      <w:r w:rsidR="00664143" w:rsidRPr="0089558E">
        <w:rPr>
          <w:rFonts w:asciiTheme="minorHAnsi" w:eastAsia="MS Gothic" w:hAnsiTheme="minorHAnsi" w:cstheme="minorHAnsi"/>
          <w:sz w:val="20"/>
          <w:szCs w:val="20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="00664143" w:rsidRPr="0089558E">
        <w:rPr>
          <w:rFonts w:asciiTheme="minorHAnsi" w:eastAsia="MS Gothic" w:hAnsiTheme="minorHAnsi" w:cstheme="minorHAnsi"/>
          <w:sz w:val="20"/>
          <w:szCs w:val="20"/>
        </w:rPr>
        <w:instrText xml:space="preserve"> FORMCHECKBOX </w:instrText>
      </w:r>
      <w:r w:rsidR="0089558E" w:rsidRPr="0089558E">
        <w:rPr>
          <w:rFonts w:asciiTheme="minorHAnsi" w:eastAsia="MS Gothic" w:hAnsiTheme="minorHAnsi" w:cstheme="minorHAnsi"/>
          <w:sz w:val="20"/>
          <w:szCs w:val="20"/>
        </w:rPr>
      </w:r>
      <w:r w:rsidR="0089558E" w:rsidRPr="0089558E">
        <w:rPr>
          <w:rFonts w:asciiTheme="minorHAnsi" w:eastAsia="MS Gothic" w:hAnsiTheme="minorHAnsi" w:cstheme="minorHAnsi"/>
          <w:sz w:val="20"/>
          <w:szCs w:val="20"/>
        </w:rPr>
        <w:fldChar w:fldCharType="separate"/>
      </w:r>
      <w:r w:rsidR="00664143" w:rsidRPr="0089558E">
        <w:rPr>
          <w:rFonts w:asciiTheme="minorHAnsi" w:eastAsia="MS Gothic" w:hAnsiTheme="minorHAnsi" w:cstheme="minorHAnsi"/>
          <w:sz w:val="20"/>
          <w:szCs w:val="20"/>
        </w:rPr>
        <w:fldChar w:fldCharType="end"/>
      </w:r>
      <w:r w:rsidR="00664143" w:rsidRPr="0089558E">
        <w:rPr>
          <w:rFonts w:asciiTheme="minorHAnsi" w:eastAsia="MS Gothic" w:hAnsiTheme="minorHAnsi" w:cstheme="minorHAnsi"/>
          <w:sz w:val="20"/>
          <w:szCs w:val="20"/>
        </w:rPr>
        <w:t xml:space="preserve"> </w:t>
      </w:r>
      <w:r w:rsidRPr="0089558E">
        <w:rPr>
          <w:rFonts w:asciiTheme="minorHAnsi" w:hAnsiTheme="minorHAnsi" w:cstheme="minorHAnsi"/>
          <w:sz w:val="20"/>
          <w:szCs w:val="20"/>
        </w:rPr>
        <w:t>son représentant</w:t>
      </w:r>
      <w:r w:rsidRPr="0089558E">
        <w:rPr>
          <w:rFonts w:asciiTheme="minorHAnsi" w:hAnsiTheme="minorHAnsi" w:cstheme="minorHAnsi"/>
          <w:sz w:val="20"/>
          <w:szCs w:val="20"/>
        </w:rPr>
        <w:tab/>
      </w:r>
      <w:r w:rsidR="00664143" w:rsidRPr="0089558E">
        <w:rPr>
          <w:rFonts w:asciiTheme="minorHAnsi" w:eastAsia="MS Gothic" w:hAnsiTheme="minorHAnsi" w:cstheme="minorHAnsi"/>
          <w:sz w:val="20"/>
          <w:szCs w:val="20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="00664143" w:rsidRPr="0089558E">
        <w:rPr>
          <w:rFonts w:asciiTheme="minorHAnsi" w:eastAsia="MS Gothic" w:hAnsiTheme="minorHAnsi" w:cstheme="minorHAnsi"/>
          <w:sz w:val="20"/>
          <w:szCs w:val="20"/>
        </w:rPr>
        <w:instrText xml:space="preserve"> FORMCHECKBOX </w:instrText>
      </w:r>
      <w:r w:rsidR="0089558E" w:rsidRPr="0089558E">
        <w:rPr>
          <w:rFonts w:asciiTheme="minorHAnsi" w:eastAsia="MS Gothic" w:hAnsiTheme="minorHAnsi" w:cstheme="minorHAnsi"/>
          <w:sz w:val="20"/>
          <w:szCs w:val="20"/>
        </w:rPr>
      </w:r>
      <w:r w:rsidR="0089558E" w:rsidRPr="0089558E">
        <w:rPr>
          <w:rFonts w:asciiTheme="minorHAnsi" w:eastAsia="MS Gothic" w:hAnsiTheme="minorHAnsi" w:cstheme="minorHAnsi"/>
          <w:sz w:val="20"/>
          <w:szCs w:val="20"/>
        </w:rPr>
        <w:fldChar w:fldCharType="separate"/>
      </w:r>
      <w:r w:rsidR="00664143" w:rsidRPr="0089558E">
        <w:rPr>
          <w:rFonts w:asciiTheme="minorHAnsi" w:eastAsia="MS Gothic" w:hAnsiTheme="minorHAnsi" w:cstheme="minorHAnsi"/>
          <w:sz w:val="20"/>
          <w:szCs w:val="20"/>
        </w:rPr>
        <w:fldChar w:fldCharType="end"/>
      </w:r>
      <w:r w:rsidR="00664143" w:rsidRPr="0089558E">
        <w:rPr>
          <w:rFonts w:asciiTheme="minorHAnsi" w:eastAsia="MS Gothic" w:hAnsiTheme="minorHAnsi" w:cstheme="minorHAnsi"/>
          <w:sz w:val="20"/>
          <w:szCs w:val="20"/>
        </w:rPr>
        <w:t xml:space="preserve"> </w:t>
      </w:r>
      <w:r w:rsidRPr="0089558E">
        <w:rPr>
          <w:rFonts w:asciiTheme="minorHAnsi" w:hAnsiTheme="minorHAnsi" w:cstheme="minorHAnsi"/>
          <w:sz w:val="20"/>
          <w:szCs w:val="20"/>
        </w:rPr>
        <w:t xml:space="preserve">professionnel (titre) : </w:t>
      </w:r>
      <w:r w:rsidR="00664143" w:rsidRPr="0089558E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Inscrire le titre professionnel"/>
            </w:textInput>
          </w:ffData>
        </w:fldChar>
      </w:r>
      <w:r w:rsidR="00664143" w:rsidRPr="0089558E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664143" w:rsidRPr="0089558E">
        <w:rPr>
          <w:rFonts w:asciiTheme="minorHAnsi" w:hAnsiTheme="minorHAnsi" w:cstheme="minorHAnsi"/>
          <w:sz w:val="20"/>
          <w:szCs w:val="20"/>
        </w:rPr>
      </w:r>
      <w:r w:rsidR="00664143" w:rsidRPr="0089558E">
        <w:rPr>
          <w:rFonts w:asciiTheme="minorHAnsi" w:hAnsiTheme="minorHAnsi" w:cstheme="minorHAnsi"/>
          <w:sz w:val="20"/>
          <w:szCs w:val="20"/>
        </w:rPr>
        <w:fldChar w:fldCharType="separate"/>
      </w:r>
      <w:r w:rsidR="00664143" w:rsidRPr="0089558E">
        <w:rPr>
          <w:rFonts w:asciiTheme="minorHAnsi" w:hAnsiTheme="minorHAnsi" w:cstheme="minorHAnsi"/>
          <w:noProof/>
          <w:sz w:val="20"/>
          <w:szCs w:val="20"/>
        </w:rPr>
        <w:t>Inscrire le titre professionnel</w:t>
      </w:r>
      <w:r w:rsidR="00664143" w:rsidRPr="0089558E">
        <w:rPr>
          <w:rFonts w:asciiTheme="minorHAnsi" w:hAnsiTheme="minorHAnsi" w:cstheme="minorHAnsi"/>
          <w:sz w:val="20"/>
          <w:szCs w:val="20"/>
        </w:rPr>
        <w:fldChar w:fldCharType="end"/>
      </w:r>
    </w:p>
    <w:p w14:paraId="620A01DA" w14:textId="77777777" w:rsidR="00404F59" w:rsidRPr="00F20DBA" w:rsidRDefault="00404F59" w:rsidP="007F4493">
      <w:pPr>
        <w:keepNext/>
        <w:tabs>
          <w:tab w:val="left" w:pos="567"/>
        </w:tabs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4394"/>
        <w:gridCol w:w="1134"/>
        <w:gridCol w:w="2127"/>
      </w:tblGrid>
      <w:tr w:rsidR="00404F59" w:rsidRPr="0089558E" w14:paraId="44225EDA" w14:textId="77777777" w:rsidTr="00404F59">
        <w:trPr>
          <w:trHeight w:val="306"/>
        </w:trPr>
        <w:tc>
          <w:tcPr>
            <w:tcW w:w="2977" w:type="dxa"/>
            <w:tcBorders>
              <w:top w:val="nil"/>
              <w:bottom w:val="nil"/>
            </w:tcBorders>
            <w:vAlign w:val="bottom"/>
          </w:tcPr>
          <w:p w14:paraId="019B038C" w14:textId="51A9D52D" w:rsidR="00404F59" w:rsidRPr="0089558E" w:rsidRDefault="00404F59" w:rsidP="00404F59">
            <w:pPr>
              <w:keepNext/>
              <w:ind w:right="-10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9558E">
              <w:rPr>
                <w:rFonts w:asciiTheme="minorHAnsi" w:hAnsiTheme="minorHAnsi" w:cstheme="minorHAnsi"/>
                <w:b/>
                <w:sz w:val="16"/>
                <w:szCs w:val="16"/>
              </w:rPr>
              <w:t>Signature: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alias w:val="Apposez la signature manuscrite"/>
            <w:tag w:val="Apposez la signature manuscrite"/>
            <w:id w:val="-1915150667"/>
            <w:placeholder>
              <w:docPart w:val="8518C60AE203475CBDC09030AE8BF1CC"/>
            </w:placeholder>
            <w:showingPlcHdr/>
          </w:sdtPr>
          <w:sdtContent>
            <w:tc>
              <w:tcPr>
                <w:tcW w:w="4394" w:type="dxa"/>
                <w:tcBorders>
                  <w:top w:val="nil"/>
                  <w:bottom w:val="single" w:sz="4" w:space="0" w:color="auto"/>
                </w:tcBorders>
                <w:vAlign w:val="bottom"/>
              </w:tcPr>
              <w:p w14:paraId="32E3CFD4" w14:textId="77777777" w:rsidR="00404F59" w:rsidRPr="0089558E" w:rsidRDefault="00404F59" w:rsidP="00F64F9E">
                <w:pPr>
                  <w:keepNext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89558E">
                  <w:rPr>
                    <w:rStyle w:val="Textedelespacerserv"/>
                    <w:rFonts w:asciiTheme="minorHAnsi" w:hAnsiTheme="minorHAnsi" w:cstheme="minorHAnsi"/>
                    <w:sz w:val="16"/>
                    <w:szCs w:val="16"/>
                  </w:rPr>
                  <w:t xml:space="preserve">  </w:t>
                </w:r>
              </w:p>
            </w:tc>
          </w:sdtContent>
        </w:sdt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68A8B3CF" w14:textId="77777777" w:rsidR="00404F59" w:rsidRPr="0089558E" w:rsidRDefault="00404F59" w:rsidP="00F64F9E">
            <w:pPr>
              <w:keepNext/>
              <w:ind w:right="39"/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9558E">
              <w:rPr>
                <w:rFonts w:asciiTheme="minorHAnsi" w:hAnsiTheme="minorHAnsi" w:cstheme="minorHAnsi"/>
                <w:b/>
                <w:sz w:val="16"/>
                <w:szCs w:val="16"/>
              </w:rPr>
              <w:t>Date :</w:t>
            </w:r>
            <w:r w:rsidRPr="0089558E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vAlign w:val="bottom"/>
          </w:tcPr>
          <w:p w14:paraId="2B06EF98" w14:textId="0ED6C282" w:rsidR="00404F59" w:rsidRPr="0089558E" w:rsidRDefault="00664143" w:rsidP="00664143">
            <w:pPr>
              <w:keepNext/>
              <w:rPr>
                <w:rFonts w:asciiTheme="minorHAnsi" w:hAnsiTheme="minorHAnsi" w:cstheme="minorHAnsi"/>
                <w:sz w:val="16"/>
                <w:szCs w:val="16"/>
              </w:rPr>
            </w:pPr>
            <w:r w:rsidRPr="0089558E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Texte19"/>
                  <w:enabled/>
                  <w:calcOnExit w:val="0"/>
                  <w:textInput>
                    <w:type w:val="date"/>
                    <w:format w:val="yyyy-MM-dd"/>
                  </w:textInput>
                </w:ffData>
              </w:fldChar>
            </w:r>
            <w:r w:rsidRPr="0089558E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89558E">
              <w:rPr>
                <w:rFonts w:asciiTheme="minorHAnsi" w:hAnsiTheme="minorHAnsi" w:cstheme="minorHAnsi"/>
                <w:sz w:val="16"/>
                <w:szCs w:val="16"/>
              </w:rPr>
            </w:r>
            <w:r w:rsidRPr="0089558E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89558E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89558E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89558E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89558E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89558E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89558E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</w:tr>
    </w:tbl>
    <w:p w14:paraId="353191D7" w14:textId="2BCA3F43" w:rsidR="002A3185" w:rsidRPr="0089558E" w:rsidRDefault="0089558E" w:rsidP="0089558E">
      <w:pPr>
        <w:tabs>
          <w:tab w:val="left" w:pos="2520"/>
        </w:tabs>
        <w:jc w:val="center"/>
        <w:rPr>
          <w:rFonts w:asciiTheme="minorHAnsi" w:hAnsiTheme="minorHAnsi" w:cstheme="minorHAnsi"/>
          <w:sz w:val="16"/>
          <w:szCs w:val="16"/>
        </w:rPr>
      </w:pPr>
      <w:r w:rsidRPr="0089558E"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                                                                    </w:t>
      </w:r>
      <w:r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  </w:t>
      </w:r>
      <w:r w:rsidRPr="0089558E">
        <w:rPr>
          <w:rFonts w:asciiTheme="minorHAnsi" w:hAnsiTheme="minorHAnsi" w:cstheme="minorHAnsi"/>
          <w:sz w:val="16"/>
          <w:szCs w:val="16"/>
        </w:rPr>
        <w:t xml:space="preserve">    </w:t>
      </w:r>
      <w:r w:rsidRPr="0089558E">
        <w:rPr>
          <w:rFonts w:asciiTheme="minorHAnsi" w:hAnsiTheme="minorHAnsi" w:cstheme="minorHAnsi"/>
          <w:color w:val="BFBFBF" w:themeColor="background1" w:themeShade="BF"/>
          <w:sz w:val="16"/>
          <w:szCs w:val="16"/>
        </w:rPr>
        <w:t xml:space="preserve">aaaa/mm/jj      </w:t>
      </w:r>
    </w:p>
    <w:sectPr w:rsidR="002A3185" w:rsidRPr="0089558E" w:rsidSect="00F61A37">
      <w:headerReference w:type="even" r:id="rId13"/>
      <w:headerReference w:type="default" r:id="rId14"/>
      <w:footerReference w:type="even" r:id="rId15"/>
      <w:footerReference w:type="default" r:id="rId16"/>
      <w:footerReference w:type="first" r:id="rId17"/>
      <w:pgSz w:w="12240" w:h="15840"/>
      <w:pgMar w:top="993" w:right="567" w:bottom="993" w:left="1021" w:header="96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E1A8B8" w14:textId="77777777" w:rsidR="00453DDE" w:rsidRDefault="00453DDE" w:rsidP="0081257E">
      <w:r>
        <w:separator/>
      </w:r>
    </w:p>
  </w:endnote>
  <w:endnote w:type="continuationSeparator" w:id="0">
    <w:p w14:paraId="378EF532" w14:textId="77777777" w:rsidR="00453DDE" w:rsidRDefault="00453DDE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E08370" w14:textId="77777777" w:rsidR="0089558E" w:rsidRDefault="0089558E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451F32EF" w14:textId="77777777" w:rsidR="0089558E" w:rsidRDefault="0089558E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58F1CD18" w14:textId="77777777" w:rsidR="0089558E" w:rsidRPr="009241CF" w:rsidRDefault="0089558E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Pr="009D48C7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44165" w14:textId="57C22064" w:rsidR="0089558E" w:rsidRPr="002C0510" w:rsidRDefault="0089558E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E0CE174" wp14:editId="5F31F96D">
              <wp:simplePos x="0" y="0"/>
              <wp:positionH relativeFrom="column">
                <wp:posOffset>1762125</wp:posOffset>
              </wp:positionH>
              <wp:positionV relativeFrom="page">
                <wp:posOffset>9397794</wp:posOffset>
              </wp:positionV>
              <wp:extent cx="3239770" cy="391795"/>
              <wp:effectExtent l="0" t="0" r="0" b="0"/>
              <wp:wrapNone/>
              <wp:docPr id="7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CC774F1" w14:textId="03429959" w:rsidR="0089558E" w:rsidRPr="00783D34" w:rsidRDefault="0089558E" w:rsidP="00BA1EE7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DÉP</w:t>
                          </w:r>
                          <w:r w:rsidR="00B1110A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ISTAGE COVID LONGUE </w:t>
                          </w:r>
                          <w:r w:rsidR="00B1110A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br/>
                            <w:t>YORKSHIRE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 xml:space="preserve"> </w:t>
                          </w:r>
                        </w:p>
                        <w:p w14:paraId="3D62DCFD" w14:textId="1F55E1E3" w:rsidR="0089558E" w:rsidRPr="00783D34" w:rsidRDefault="0089558E" w:rsidP="003D1E7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0CE174"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6" type="#_x0000_t202" style="position:absolute;margin-left:138.75pt;margin-top:740pt;width:255.1pt;height:30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" filled="f" stroked="f" strokeweight=".5pt">
              <v:textbox>
                <w:txbxContent>
                  <w:p w14:paraId="3CC774F1" w14:textId="03429959" w:rsidR="0089558E" w:rsidRPr="00783D34" w:rsidRDefault="0089558E" w:rsidP="00BA1EE7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DÉP</w:t>
                    </w:r>
                    <w:r w:rsidR="00B1110A">
                      <w:rPr>
                        <w:rFonts w:asciiTheme="minorHAnsi" w:hAnsiTheme="minorHAnsi" w:cstheme="minorHAnsi"/>
                        <w:b/>
                        <w:sz w:val="20"/>
                      </w:rPr>
                      <w:t>ISTAGE COVID LONGUE </w:t>
                    </w:r>
                    <w:r w:rsidR="00B1110A">
                      <w:rPr>
                        <w:rFonts w:asciiTheme="minorHAnsi" w:hAnsiTheme="minorHAnsi" w:cstheme="minorHAnsi"/>
                        <w:b/>
                        <w:sz w:val="20"/>
                      </w:rPr>
                      <w:br/>
                      <w:t>YORKSHIRE</w:t>
                    </w: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 xml:space="preserve"> </w:t>
                    </w:r>
                  </w:p>
                  <w:p w14:paraId="3D62DCFD" w14:textId="1F55E1E3" w:rsidR="0089558E" w:rsidRPr="00783D34" w:rsidRDefault="0089558E" w:rsidP="003D1E79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15"/>
        <w:szCs w:val="15"/>
      </w:rPr>
      <w:t>Dossier médical</w:t>
    </w:r>
  </w:p>
  <w:p w14:paraId="14C4B00D" w14:textId="3971ED6C" w:rsidR="0089558E" w:rsidRPr="003D1E79" w:rsidRDefault="00B1110A" w:rsidP="00DF095A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>CLI-</w:t>
    </w:r>
    <w:r>
      <w:rPr>
        <w:rFonts w:asciiTheme="minorHAnsi" w:hAnsiTheme="minorHAnsi" w:cstheme="minorHAnsi"/>
        <w:sz w:val="20"/>
        <w:szCs w:val="20"/>
      </w:rPr>
      <w:t>60416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Pr="0089558E">
      <w:rPr>
        <w:rFonts w:asciiTheme="minorHAnsi" w:hAnsiTheme="minorHAnsi" w:cstheme="minorHAnsi"/>
        <w:sz w:val="15"/>
        <w:szCs w:val="15"/>
      </w:rPr>
      <w:t>(</w:t>
    </w:r>
    <w:r>
      <w:rPr>
        <w:rFonts w:asciiTheme="minorHAnsi" w:hAnsiTheme="minorHAnsi" w:cstheme="minorHAnsi"/>
        <w:sz w:val="15"/>
        <w:szCs w:val="15"/>
      </w:rPr>
      <w:t>Rév.</w:t>
    </w:r>
    <w:r w:rsidRPr="0089558E">
      <w:rPr>
        <w:rFonts w:asciiTheme="minorHAnsi" w:hAnsiTheme="minorHAnsi" w:cstheme="minorHAnsi"/>
        <w:sz w:val="15"/>
        <w:szCs w:val="15"/>
      </w:rPr>
      <w:t>2021-</w:t>
    </w:r>
    <w:r>
      <w:rPr>
        <w:rFonts w:asciiTheme="minorHAnsi" w:hAnsiTheme="minorHAnsi" w:cstheme="minorHAnsi"/>
        <w:sz w:val="15"/>
        <w:szCs w:val="15"/>
      </w:rPr>
      <w:t>11</w:t>
    </w:r>
    <w:r w:rsidRPr="0089558E">
      <w:rPr>
        <w:rFonts w:asciiTheme="minorHAnsi" w:hAnsiTheme="minorHAnsi" w:cstheme="minorHAnsi"/>
        <w:sz w:val="15"/>
        <w:szCs w:val="15"/>
      </w:rPr>
      <w:t>)</w:t>
    </w:r>
    <w:r w:rsidR="0089558E">
      <w:rPr>
        <w:rFonts w:asciiTheme="minorHAnsi" w:hAnsiTheme="minorHAnsi" w:cstheme="minorHAnsi"/>
        <w:sz w:val="20"/>
        <w:szCs w:val="20"/>
      </w:rPr>
      <w:tab/>
    </w:r>
    <w:r w:rsidR="0089558E" w:rsidRPr="002C0510">
      <w:rPr>
        <w:rFonts w:asciiTheme="minorHAnsi" w:hAnsiTheme="minorHAnsi" w:cstheme="minorHAnsi"/>
        <w:sz w:val="15"/>
        <w:szCs w:val="15"/>
      </w:rPr>
      <w:tab/>
    </w:r>
    <w:r w:rsidR="0089558E" w:rsidRPr="005210A1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="0089558E" w:rsidRPr="005210A1">
      <w:rPr>
        <w:rFonts w:asciiTheme="minorHAnsi" w:hAnsiTheme="minorHAnsi" w:cstheme="minorHAnsi"/>
        <w:bCs/>
        <w:sz w:val="15"/>
        <w:szCs w:val="15"/>
      </w:rPr>
      <w:fldChar w:fldCharType="begin"/>
    </w:r>
    <w:r w:rsidR="0089558E" w:rsidRPr="005210A1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="0089558E" w:rsidRPr="005210A1">
      <w:rPr>
        <w:rFonts w:asciiTheme="minorHAnsi" w:hAnsiTheme="minorHAnsi" w:cstheme="minorHAnsi"/>
        <w:bCs/>
        <w:sz w:val="15"/>
        <w:szCs w:val="15"/>
      </w:rPr>
      <w:fldChar w:fldCharType="separate"/>
    </w:r>
    <w:r w:rsidR="00683A06" w:rsidRPr="00683A06">
      <w:rPr>
        <w:rFonts w:asciiTheme="minorHAnsi" w:hAnsiTheme="minorHAnsi" w:cstheme="minorHAnsi"/>
        <w:bCs/>
        <w:noProof/>
        <w:sz w:val="15"/>
        <w:szCs w:val="15"/>
        <w:lang w:val="fr-FR"/>
      </w:rPr>
      <w:t>2</w:t>
    </w:r>
    <w:r w:rsidR="0089558E" w:rsidRPr="005210A1">
      <w:rPr>
        <w:rFonts w:asciiTheme="minorHAnsi" w:hAnsiTheme="minorHAnsi" w:cstheme="minorHAnsi"/>
        <w:bCs/>
        <w:sz w:val="15"/>
        <w:szCs w:val="15"/>
      </w:rPr>
      <w:fldChar w:fldCharType="end"/>
    </w:r>
    <w:r w:rsidR="0089558E" w:rsidRPr="005210A1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="0089558E" w:rsidRPr="005210A1">
      <w:rPr>
        <w:rFonts w:asciiTheme="minorHAnsi" w:hAnsiTheme="minorHAnsi" w:cstheme="minorHAnsi"/>
        <w:bCs/>
        <w:sz w:val="15"/>
        <w:szCs w:val="15"/>
      </w:rPr>
      <w:fldChar w:fldCharType="begin"/>
    </w:r>
    <w:r w:rsidR="0089558E" w:rsidRPr="005210A1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="0089558E" w:rsidRPr="005210A1">
      <w:rPr>
        <w:rFonts w:asciiTheme="minorHAnsi" w:hAnsiTheme="minorHAnsi" w:cstheme="minorHAnsi"/>
        <w:bCs/>
        <w:sz w:val="15"/>
        <w:szCs w:val="15"/>
      </w:rPr>
      <w:fldChar w:fldCharType="separate"/>
    </w:r>
    <w:r w:rsidR="00683A06" w:rsidRPr="00683A06">
      <w:rPr>
        <w:rFonts w:asciiTheme="minorHAnsi" w:hAnsiTheme="minorHAnsi" w:cstheme="minorHAnsi"/>
        <w:bCs/>
        <w:noProof/>
        <w:sz w:val="15"/>
        <w:szCs w:val="15"/>
        <w:lang w:val="fr-FR"/>
      </w:rPr>
      <w:t>4</w:t>
    </w:r>
    <w:r w:rsidR="0089558E" w:rsidRPr="005210A1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E7329D" w14:textId="156C1002" w:rsidR="0089558E" w:rsidRPr="002C0510" w:rsidRDefault="0089558E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D9F6C0" wp14:editId="0EDC0C0E">
              <wp:simplePos x="0" y="0"/>
              <wp:positionH relativeFrom="column">
                <wp:posOffset>1762125</wp:posOffset>
              </wp:positionH>
              <wp:positionV relativeFrom="paragraph">
                <wp:posOffset>-28369</wp:posOffset>
              </wp:positionV>
              <wp:extent cx="3240000" cy="392400"/>
              <wp:effectExtent l="0" t="0" r="0" b="0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0000" cy="39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7315754" w14:textId="5C736F62" w:rsidR="0089558E" w:rsidRPr="007D40CB" w:rsidRDefault="0089558E" w:rsidP="00783D34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lang w:val="en-CA"/>
                            </w:rPr>
                          </w:pPr>
                          <w:r w:rsidRPr="007D40CB">
                            <w:rPr>
                              <w:rFonts w:asciiTheme="minorHAnsi" w:hAnsiTheme="minorHAnsi" w:cstheme="minorHAnsi"/>
                              <w:b/>
                              <w:sz w:val="20"/>
                              <w:lang w:val="en-CA"/>
                            </w:rPr>
                            <w:t>DÉPISTAGE COVID LONGUE </w:t>
                          </w:r>
                          <w:r w:rsidRPr="007D40CB">
                            <w:rPr>
                              <w:rFonts w:asciiTheme="minorHAnsi" w:hAnsiTheme="minorHAnsi" w:cstheme="minorHAnsi"/>
                              <w:b/>
                              <w:sz w:val="20"/>
                              <w:lang w:val="en-CA"/>
                            </w:rPr>
                            <w:br/>
                            <w:t xml:space="preserve">YORKSHIRE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D9F6C0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7" type="#_x0000_t202" style="position:absolute;margin-left:138.75pt;margin-top:-2.25pt;width:255.1pt;height:3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" filled="f" stroked="f" strokeweight=".5pt">
              <v:textbox>
                <w:txbxContent>
                  <w:p w14:paraId="47315754" w14:textId="5C736F62" w:rsidR="0089558E" w:rsidRPr="007D40CB" w:rsidRDefault="0089558E" w:rsidP="00783D34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lang w:val="en-CA"/>
                      </w:rPr>
                    </w:pPr>
                    <w:r w:rsidRPr="007D40CB">
                      <w:rPr>
                        <w:rFonts w:asciiTheme="minorHAnsi" w:hAnsiTheme="minorHAnsi" w:cstheme="minorHAnsi"/>
                        <w:b/>
                        <w:sz w:val="20"/>
                        <w:lang w:val="en-CA"/>
                      </w:rPr>
                      <w:t>DÉPISTAGE COVID LONGUE </w:t>
                    </w:r>
                    <w:r w:rsidRPr="007D40CB">
                      <w:rPr>
                        <w:rFonts w:asciiTheme="minorHAnsi" w:hAnsiTheme="minorHAnsi" w:cstheme="minorHAnsi"/>
                        <w:b/>
                        <w:sz w:val="20"/>
                        <w:lang w:val="en-CA"/>
                      </w:rPr>
                      <w:br/>
                      <w:t xml:space="preserve">YORKSHIRE </w:t>
                    </w:r>
                  </w:p>
                </w:txbxContent>
              </v:textbox>
            </v:shape>
          </w:pict>
        </mc:Fallback>
      </mc:AlternateContent>
    </w:r>
    <w:r w:rsidRPr="002C0510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b/>
        <w:sz w:val="20"/>
        <w:szCs w:val="20"/>
      </w:rPr>
      <w:tab/>
    </w:r>
    <w:r w:rsidRPr="002C0510">
      <w:rPr>
        <w:rFonts w:asciiTheme="minorHAnsi" w:hAnsiTheme="minorHAnsi" w:cstheme="minorHAnsi"/>
        <w:sz w:val="15"/>
        <w:szCs w:val="15"/>
      </w:rPr>
      <w:t xml:space="preserve">Dossier </w:t>
    </w:r>
    <w:r>
      <w:rPr>
        <w:rFonts w:asciiTheme="minorHAnsi" w:hAnsiTheme="minorHAnsi" w:cstheme="minorHAnsi"/>
        <w:sz w:val="15"/>
        <w:szCs w:val="15"/>
      </w:rPr>
      <w:t>médical</w:t>
    </w:r>
  </w:p>
  <w:p w14:paraId="4AF0049C" w14:textId="0F084A02" w:rsidR="0089558E" w:rsidRPr="002C0510" w:rsidRDefault="0089558E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>CLI-</w:t>
    </w:r>
    <w:r>
      <w:rPr>
        <w:rFonts w:asciiTheme="minorHAnsi" w:hAnsiTheme="minorHAnsi" w:cstheme="minorHAnsi"/>
        <w:sz w:val="20"/>
        <w:szCs w:val="20"/>
      </w:rPr>
      <w:t>60</w:t>
    </w:r>
    <w:r w:rsidR="00B1110A">
      <w:rPr>
        <w:rFonts w:asciiTheme="minorHAnsi" w:hAnsiTheme="minorHAnsi" w:cstheme="minorHAnsi"/>
        <w:sz w:val="20"/>
        <w:szCs w:val="20"/>
      </w:rPr>
      <w:t>416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Pr="0089558E">
      <w:rPr>
        <w:rFonts w:asciiTheme="minorHAnsi" w:hAnsiTheme="minorHAnsi" w:cstheme="minorHAnsi"/>
        <w:sz w:val="15"/>
        <w:szCs w:val="15"/>
      </w:rPr>
      <w:t>(</w:t>
    </w:r>
    <w:r w:rsidR="00B1110A">
      <w:rPr>
        <w:rFonts w:asciiTheme="minorHAnsi" w:hAnsiTheme="minorHAnsi" w:cstheme="minorHAnsi"/>
        <w:sz w:val="15"/>
        <w:szCs w:val="15"/>
      </w:rPr>
      <w:t>Rév.</w:t>
    </w:r>
    <w:r w:rsidRPr="0089558E">
      <w:rPr>
        <w:rFonts w:asciiTheme="minorHAnsi" w:hAnsiTheme="minorHAnsi" w:cstheme="minorHAnsi"/>
        <w:sz w:val="15"/>
        <w:szCs w:val="15"/>
      </w:rPr>
      <w:t>2021-</w:t>
    </w:r>
    <w:r>
      <w:rPr>
        <w:rFonts w:asciiTheme="minorHAnsi" w:hAnsiTheme="minorHAnsi" w:cstheme="minorHAnsi"/>
        <w:sz w:val="15"/>
        <w:szCs w:val="15"/>
      </w:rPr>
      <w:t>11</w:t>
    </w:r>
    <w:r w:rsidRPr="0089558E">
      <w:rPr>
        <w:rFonts w:asciiTheme="minorHAnsi" w:hAnsiTheme="minorHAnsi" w:cstheme="minorHAnsi"/>
        <w:sz w:val="15"/>
        <w:szCs w:val="15"/>
      </w:rPr>
      <w:t>)</w:t>
    </w:r>
    <w:r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15"/>
        <w:szCs w:val="15"/>
      </w:rPr>
      <w:tab/>
    </w:r>
    <w:r w:rsidRPr="00783D34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783D34">
      <w:rPr>
        <w:rFonts w:asciiTheme="minorHAnsi" w:hAnsiTheme="minorHAnsi" w:cstheme="minorHAnsi"/>
        <w:bCs/>
        <w:sz w:val="15"/>
        <w:szCs w:val="15"/>
      </w:rPr>
      <w:fldChar w:fldCharType="begin"/>
    </w:r>
    <w:r w:rsidRPr="00783D34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Pr="00783D34">
      <w:rPr>
        <w:rFonts w:asciiTheme="minorHAnsi" w:hAnsiTheme="minorHAnsi" w:cstheme="minorHAnsi"/>
        <w:bCs/>
        <w:sz w:val="15"/>
        <w:szCs w:val="15"/>
      </w:rPr>
      <w:fldChar w:fldCharType="separate"/>
    </w:r>
    <w:r w:rsidR="00683A06" w:rsidRPr="00683A06">
      <w:rPr>
        <w:rFonts w:asciiTheme="minorHAnsi" w:hAnsiTheme="minorHAnsi" w:cstheme="minorHAnsi"/>
        <w:bCs/>
        <w:noProof/>
        <w:sz w:val="15"/>
        <w:szCs w:val="15"/>
        <w:lang w:val="fr-FR"/>
      </w:rPr>
      <w:t>1</w:t>
    </w:r>
    <w:r w:rsidRPr="00783D34">
      <w:rPr>
        <w:rFonts w:asciiTheme="minorHAnsi" w:hAnsiTheme="minorHAnsi" w:cstheme="minorHAnsi"/>
        <w:bCs/>
        <w:sz w:val="15"/>
        <w:szCs w:val="15"/>
      </w:rPr>
      <w:fldChar w:fldCharType="end"/>
    </w:r>
    <w:r w:rsidRPr="00783D34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783D34">
      <w:rPr>
        <w:rFonts w:asciiTheme="minorHAnsi" w:hAnsiTheme="minorHAnsi" w:cstheme="minorHAnsi"/>
        <w:bCs/>
        <w:sz w:val="15"/>
        <w:szCs w:val="15"/>
      </w:rPr>
      <w:fldChar w:fldCharType="begin"/>
    </w:r>
    <w:r w:rsidRPr="00783D34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Pr="00783D34">
      <w:rPr>
        <w:rFonts w:asciiTheme="minorHAnsi" w:hAnsiTheme="minorHAnsi" w:cstheme="minorHAnsi"/>
        <w:bCs/>
        <w:sz w:val="15"/>
        <w:szCs w:val="15"/>
      </w:rPr>
      <w:fldChar w:fldCharType="separate"/>
    </w:r>
    <w:r w:rsidR="00683A06" w:rsidRPr="00683A06">
      <w:rPr>
        <w:rFonts w:asciiTheme="minorHAnsi" w:hAnsiTheme="minorHAnsi" w:cstheme="minorHAnsi"/>
        <w:bCs/>
        <w:noProof/>
        <w:sz w:val="15"/>
        <w:szCs w:val="15"/>
        <w:lang w:val="fr-FR"/>
      </w:rPr>
      <w:t>4</w:t>
    </w:r>
    <w:r w:rsidRPr="00783D34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FBA909" w14:textId="77777777" w:rsidR="00453DDE" w:rsidRDefault="00453DDE" w:rsidP="0081257E">
      <w:r>
        <w:separator/>
      </w:r>
    </w:p>
  </w:footnote>
  <w:footnote w:type="continuationSeparator" w:id="0">
    <w:p w14:paraId="1A308470" w14:textId="77777777" w:rsidR="00453DDE" w:rsidRDefault="00453DDE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D82C16" w14:textId="2D5E9378" w:rsidR="0089558E" w:rsidRPr="00F130E4" w:rsidRDefault="0089558E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Nom, Prénom"/>
        <w:tag w:val="Nom, Prénom"/>
        <w:id w:val="1730880601"/>
        <w:placeholder>
          <w:docPart w:val="42AF32D33C454B4ABDFEF4E4D5D12024"/>
        </w:placeholder>
        <w:showingPlcHdr/>
      </w:sdtPr>
      <w:sdtContent>
        <w:r>
          <w:rPr>
            <w:rFonts w:ascii="Arial" w:hAnsi="Arial" w:cs="Arial"/>
            <w:color w:val="000000"/>
            <w:sz w:val="16"/>
            <w:szCs w:val="16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Dossier"/>
        <w:tag w:val="No dossier"/>
        <w:id w:val="949742316"/>
        <w:placeholder>
          <w:docPart w:val="92F0364D5B2B48989B3BE54748928934"/>
        </w:placeholder>
      </w:sdtPr>
      <w:sdtContent>
        <w:r>
          <w:rPr>
            <w:rFonts w:ascii="Arial" w:hAnsi="Arial" w:cs="Arial"/>
            <w:color w:val="000000"/>
            <w:sz w:val="16"/>
            <w:szCs w:val="16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5C14E5" w14:textId="204C3638" w:rsidR="0089558E" w:rsidRPr="00F130E4" w:rsidRDefault="0089558E" w:rsidP="009F6529">
    <w:pPr>
      <w:pStyle w:val="En-tte"/>
      <w:tabs>
        <w:tab w:val="clear" w:pos="8640"/>
        <w:tab w:val="left" w:pos="6359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Nom, Prénom"/>
        <w:tag w:val="Nom, Prénom"/>
        <w:id w:val="-1201467832"/>
        <w:placeholder>
          <w:docPart w:val="5873D9945EAE49029B9B8A5295FD90EC"/>
        </w:placeholder>
        <w:showingPlcHdr/>
      </w:sdtPr>
      <w:sdtContent>
        <w:r>
          <w:rPr>
            <w:rFonts w:ascii="Arial" w:hAnsi="Arial" w:cs="Arial"/>
            <w:color w:val="000000"/>
            <w:sz w:val="16"/>
            <w:szCs w:val="16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Dossier"/>
        <w:tag w:val="No dossier"/>
        <w:id w:val="-1478909109"/>
        <w:placeholder>
          <w:docPart w:val="B86ED2CAC70B4448988A20EE781788D9"/>
        </w:placeholder>
      </w:sdtPr>
      <w:sdtContent>
        <w:r>
          <w:rPr>
            <w:rFonts w:ascii="Arial" w:hAnsi="Arial" w:cs="Arial"/>
            <w:color w:val="000000"/>
            <w:sz w:val="16"/>
            <w:szCs w:val="16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activeWritingStyle w:appName="MSWord" w:lang="fr-CA" w:vendorID="64" w:dllVersion="6" w:nlCheck="1" w:checkStyle="0"/>
  <w:activeWritingStyle w:appName="MSWord" w:lang="fr-FR" w:vendorID="64" w:dllVersion="6" w:nlCheck="1" w:checkStyle="0"/>
  <w:activeWritingStyle w:appName="MSWord" w:lang="fr-CA" w:vendorID="64" w:dllVersion="4096" w:nlCheck="1" w:checkStyle="0"/>
  <w:activeWritingStyle w:appName="MSWord" w:lang="fr-CA" w:vendorID="64" w:dllVersion="131078" w:nlCheck="1" w:checkStyle="0"/>
  <w:activeWritingStyle w:appName="MSWord" w:lang="en-CA" w:vendorID="64" w:dllVersion="131078" w:nlCheck="1" w:checkStyle="1"/>
  <w:activeWritingStyle w:appName="MSWord" w:lang="fr-FR" w:vendorID="64" w:dllVersion="131078" w:nlCheck="1" w:checkStyle="0"/>
  <w:attachedTemplate r:id="rId1"/>
  <w:documentProtection w:edit="forms" w:enforcement="1" w:cryptProviderType="rsaAES" w:cryptAlgorithmClass="hash" w:cryptAlgorithmType="typeAny" w:cryptAlgorithmSid="14" w:cryptSpinCount="100000" w:hash="fgeAB0g5Lji9HuyvOu3ErwWrGoSEk/SqXkgnlY/YH44Dv/i/x6jCLAwmG48csGP1Th0wEXuMEY15gJmO6ZlMug==" w:salt="WGu3ebiBVyQ8TWVZo84Lc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0728"/>
    <w:rsid w:val="00001EA0"/>
    <w:rsid w:val="000235F9"/>
    <w:rsid w:val="0003089E"/>
    <w:rsid w:val="00036644"/>
    <w:rsid w:val="00044260"/>
    <w:rsid w:val="00056477"/>
    <w:rsid w:val="00061115"/>
    <w:rsid w:val="00062CCC"/>
    <w:rsid w:val="000653C6"/>
    <w:rsid w:val="00065CB5"/>
    <w:rsid w:val="00076B9A"/>
    <w:rsid w:val="00081719"/>
    <w:rsid w:val="00081E4F"/>
    <w:rsid w:val="00094355"/>
    <w:rsid w:val="00094D01"/>
    <w:rsid w:val="000A08B6"/>
    <w:rsid w:val="000A1BAF"/>
    <w:rsid w:val="000A40FB"/>
    <w:rsid w:val="000A5A8D"/>
    <w:rsid w:val="000A5E86"/>
    <w:rsid w:val="000B34AA"/>
    <w:rsid w:val="000B40A6"/>
    <w:rsid w:val="000B7F78"/>
    <w:rsid w:val="000C4FC5"/>
    <w:rsid w:val="000C575E"/>
    <w:rsid w:val="000E53E1"/>
    <w:rsid w:val="000E7C7A"/>
    <w:rsid w:val="000F0ECA"/>
    <w:rsid w:val="000F1FB9"/>
    <w:rsid w:val="000F2CB8"/>
    <w:rsid w:val="0010285A"/>
    <w:rsid w:val="00106182"/>
    <w:rsid w:val="00121C81"/>
    <w:rsid w:val="0013480E"/>
    <w:rsid w:val="00134CC1"/>
    <w:rsid w:val="0014043F"/>
    <w:rsid w:val="00141428"/>
    <w:rsid w:val="0014311E"/>
    <w:rsid w:val="00146130"/>
    <w:rsid w:val="0014751D"/>
    <w:rsid w:val="00152894"/>
    <w:rsid w:val="00153E63"/>
    <w:rsid w:val="00156F9B"/>
    <w:rsid w:val="00160186"/>
    <w:rsid w:val="00162FFB"/>
    <w:rsid w:val="00163926"/>
    <w:rsid w:val="00165615"/>
    <w:rsid w:val="00171714"/>
    <w:rsid w:val="00172729"/>
    <w:rsid w:val="00181E75"/>
    <w:rsid w:val="0019187A"/>
    <w:rsid w:val="0019228A"/>
    <w:rsid w:val="00193617"/>
    <w:rsid w:val="00194790"/>
    <w:rsid w:val="001A0BDE"/>
    <w:rsid w:val="001B5CCE"/>
    <w:rsid w:val="001B672E"/>
    <w:rsid w:val="001B6ADB"/>
    <w:rsid w:val="001E4106"/>
    <w:rsid w:val="001E567C"/>
    <w:rsid w:val="001E7346"/>
    <w:rsid w:val="001F086F"/>
    <w:rsid w:val="001F1780"/>
    <w:rsid w:val="001F1ED6"/>
    <w:rsid w:val="001F4CC4"/>
    <w:rsid w:val="002046B0"/>
    <w:rsid w:val="002076B2"/>
    <w:rsid w:val="00230283"/>
    <w:rsid w:val="00233C49"/>
    <w:rsid w:val="00240B84"/>
    <w:rsid w:val="002454D8"/>
    <w:rsid w:val="00263F52"/>
    <w:rsid w:val="00284DA4"/>
    <w:rsid w:val="00293EC9"/>
    <w:rsid w:val="00295818"/>
    <w:rsid w:val="00295F2F"/>
    <w:rsid w:val="002A3185"/>
    <w:rsid w:val="002C0510"/>
    <w:rsid w:val="002C5CEB"/>
    <w:rsid w:val="002D207C"/>
    <w:rsid w:val="002D4BDA"/>
    <w:rsid w:val="002D72D1"/>
    <w:rsid w:val="002E3D54"/>
    <w:rsid w:val="00301BAB"/>
    <w:rsid w:val="00306F42"/>
    <w:rsid w:val="00311DE8"/>
    <w:rsid w:val="00314A23"/>
    <w:rsid w:val="0032780E"/>
    <w:rsid w:val="00336BCB"/>
    <w:rsid w:val="0035045E"/>
    <w:rsid w:val="00352EEA"/>
    <w:rsid w:val="00366A5E"/>
    <w:rsid w:val="00367527"/>
    <w:rsid w:val="00367C4C"/>
    <w:rsid w:val="00372017"/>
    <w:rsid w:val="003724A3"/>
    <w:rsid w:val="0037767A"/>
    <w:rsid w:val="00383A9D"/>
    <w:rsid w:val="00385069"/>
    <w:rsid w:val="003A02A0"/>
    <w:rsid w:val="003A3F6A"/>
    <w:rsid w:val="003A6F43"/>
    <w:rsid w:val="003A748C"/>
    <w:rsid w:val="003B414D"/>
    <w:rsid w:val="003C32DB"/>
    <w:rsid w:val="003C37FA"/>
    <w:rsid w:val="003C6D13"/>
    <w:rsid w:val="003D1167"/>
    <w:rsid w:val="003D1E79"/>
    <w:rsid w:val="003E496D"/>
    <w:rsid w:val="003F3BBB"/>
    <w:rsid w:val="003F63F2"/>
    <w:rsid w:val="00404210"/>
    <w:rsid w:val="00404F59"/>
    <w:rsid w:val="0040693B"/>
    <w:rsid w:val="0040786E"/>
    <w:rsid w:val="004246FA"/>
    <w:rsid w:val="0044127A"/>
    <w:rsid w:val="00444C4B"/>
    <w:rsid w:val="00445BE3"/>
    <w:rsid w:val="00447D3C"/>
    <w:rsid w:val="0045258B"/>
    <w:rsid w:val="00453DDE"/>
    <w:rsid w:val="00454637"/>
    <w:rsid w:val="00460096"/>
    <w:rsid w:val="00465EBD"/>
    <w:rsid w:val="00466CA4"/>
    <w:rsid w:val="00475947"/>
    <w:rsid w:val="00481FEC"/>
    <w:rsid w:val="00486C87"/>
    <w:rsid w:val="00486DB0"/>
    <w:rsid w:val="00487374"/>
    <w:rsid w:val="004924EE"/>
    <w:rsid w:val="004A634E"/>
    <w:rsid w:val="004A7727"/>
    <w:rsid w:val="004B2D7F"/>
    <w:rsid w:val="004C7162"/>
    <w:rsid w:val="004C7A91"/>
    <w:rsid w:val="004D5723"/>
    <w:rsid w:val="004D70F7"/>
    <w:rsid w:val="004F0C0C"/>
    <w:rsid w:val="00516F7E"/>
    <w:rsid w:val="00517F8E"/>
    <w:rsid w:val="005210A1"/>
    <w:rsid w:val="005222EB"/>
    <w:rsid w:val="00524304"/>
    <w:rsid w:val="00524B6D"/>
    <w:rsid w:val="005429EB"/>
    <w:rsid w:val="0055248C"/>
    <w:rsid w:val="00556819"/>
    <w:rsid w:val="00557C2A"/>
    <w:rsid w:val="00557FC9"/>
    <w:rsid w:val="00562D85"/>
    <w:rsid w:val="0057158C"/>
    <w:rsid w:val="005846D0"/>
    <w:rsid w:val="005925DB"/>
    <w:rsid w:val="00595671"/>
    <w:rsid w:val="005A0C13"/>
    <w:rsid w:val="005B3325"/>
    <w:rsid w:val="005B7A9F"/>
    <w:rsid w:val="005D584B"/>
    <w:rsid w:val="005D6700"/>
    <w:rsid w:val="005D6CB4"/>
    <w:rsid w:val="005E602F"/>
    <w:rsid w:val="005E6FC0"/>
    <w:rsid w:val="005E731E"/>
    <w:rsid w:val="005F5E7B"/>
    <w:rsid w:val="00605F48"/>
    <w:rsid w:val="006203E9"/>
    <w:rsid w:val="00621FCD"/>
    <w:rsid w:val="00622EA9"/>
    <w:rsid w:val="006348ED"/>
    <w:rsid w:val="00644EF4"/>
    <w:rsid w:val="006474AC"/>
    <w:rsid w:val="006505B5"/>
    <w:rsid w:val="00652BD9"/>
    <w:rsid w:val="00652EA1"/>
    <w:rsid w:val="006575ED"/>
    <w:rsid w:val="0065777A"/>
    <w:rsid w:val="00664143"/>
    <w:rsid w:val="00670347"/>
    <w:rsid w:val="00672AD8"/>
    <w:rsid w:val="00683A06"/>
    <w:rsid w:val="006859C3"/>
    <w:rsid w:val="00691E10"/>
    <w:rsid w:val="006A0C7D"/>
    <w:rsid w:val="006B00A8"/>
    <w:rsid w:val="006B1E81"/>
    <w:rsid w:val="006B68DF"/>
    <w:rsid w:val="006C1432"/>
    <w:rsid w:val="006C1EF6"/>
    <w:rsid w:val="006C3A24"/>
    <w:rsid w:val="006C647A"/>
    <w:rsid w:val="006D4D5E"/>
    <w:rsid w:val="006E19EE"/>
    <w:rsid w:val="006E6625"/>
    <w:rsid w:val="00703D32"/>
    <w:rsid w:val="0070575F"/>
    <w:rsid w:val="00705B3D"/>
    <w:rsid w:val="007105C6"/>
    <w:rsid w:val="00711015"/>
    <w:rsid w:val="0072075E"/>
    <w:rsid w:val="00724219"/>
    <w:rsid w:val="00724C05"/>
    <w:rsid w:val="00724E8A"/>
    <w:rsid w:val="00732BA2"/>
    <w:rsid w:val="00736508"/>
    <w:rsid w:val="0074016B"/>
    <w:rsid w:val="00746485"/>
    <w:rsid w:val="00767F8D"/>
    <w:rsid w:val="00775EF5"/>
    <w:rsid w:val="007824FE"/>
    <w:rsid w:val="00783D34"/>
    <w:rsid w:val="00790C2B"/>
    <w:rsid w:val="00794F54"/>
    <w:rsid w:val="00796F7D"/>
    <w:rsid w:val="0079796A"/>
    <w:rsid w:val="007A3ABC"/>
    <w:rsid w:val="007A4D8D"/>
    <w:rsid w:val="007B4C79"/>
    <w:rsid w:val="007C0A74"/>
    <w:rsid w:val="007C13DB"/>
    <w:rsid w:val="007C4940"/>
    <w:rsid w:val="007D40CB"/>
    <w:rsid w:val="007E5242"/>
    <w:rsid w:val="007E7941"/>
    <w:rsid w:val="007F4493"/>
    <w:rsid w:val="008021A2"/>
    <w:rsid w:val="0081257E"/>
    <w:rsid w:val="00815A91"/>
    <w:rsid w:val="00820042"/>
    <w:rsid w:val="00820448"/>
    <w:rsid w:val="008273AD"/>
    <w:rsid w:val="008302AE"/>
    <w:rsid w:val="00835D55"/>
    <w:rsid w:val="00840968"/>
    <w:rsid w:val="00841C35"/>
    <w:rsid w:val="0084540F"/>
    <w:rsid w:val="008534DE"/>
    <w:rsid w:val="00854761"/>
    <w:rsid w:val="00854C5B"/>
    <w:rsid w:val="00856C37"/>
    <w:rsid w:val="00860253"/>
    <w:rsid w:val="00861A99"/>
    <w:rsid w:val="00870797"/>
    <w:rsid w:val="0088001D"/>
    <w:rsid w:val="0088545A"/>
    <w:rsid w:val="00893A5A"/>
    <w:rsid w:val="00894581"/>
    <w:rsid w:val="0089558E"/>
    <w:rsid w:val="008A77B7"/>
    <w:rsid w:val="008B305A"/>
    <w:rsid w:val="008E4949"/>
    <w:rsid w:val="008E4DAD"/>
    <w:rsid w:val="008E7BC4"/>
    <w:rsid w:val="008F4E6C"/>
    <w:rsid w:val="008F6360"/>
    <w:rsid w:val="00901D24"/>
    <w:rsid w:val="00901E58"/>
    <w:rsid w:val="00912469"/>
    <w:rsid w:val="00917BDA"/>
    <w:rsid w:val="009210E9"/>
    <w:rsid w:val="00922C0E"/>
    <w:rsid w:val="009241CF"/>
    <w:rsid w:val="00924670"/>
    <w:rsid w:val="0092520D"/>
    <w:rsid w:val="0093368C"/>
    <w:rsid w:val="00933CF8"/>
    <w:rsid w:val="00942D0E"/>
    <w:rsid w:val="00951134"/>
    <w:rsid w:val="00957446"/>
    <w:rsid w:val="00966C6F"/>
    <w:rsid w:val="00977CF4"/>
    <w:rsid w:val="009917D6"/>
    <w:rsid w:val="009B7034"/>
    <w:rsid w:val="009D48C7"/>
    <w:rsid w:val="009E58DF"/>
    <w:rsid w:val="009E6982"/>
    <w:rsid w:val="009F1CB4"/>
    <w:rsid w:val="009F2E41"/>
    <w:rsid w:val="009F6529"/>
    <w:rsid w:val="00A05A37"/>
    <w:rsid w:val="00A073D7"/>
    <w:rsid w:val="00A07D94"/>
    <w:rsid w:val="00A1190C"/>
    <w:rsid w:val="00A22941"/>
    <w:rsid w:val="00A24AFD"/>
    <w:rsid w:val="00A314B0"/>
    <w:rsid w:val="00A327E7"/>
    <w:rsid w:val="00A33CEF"/>
    <w:rsid w:val="00A36142"/>
    <w:rsid w:val="00A36F00"/>
    <w:rsid w:val="00A37078"/>
    <w:rsid w:val="00A45F23"/>
    <w:rsid w:val="00A5136E"/>
    <w:rsid w:val="00A53099"/>
    <w:rsid w:val="00A530F1"/>
    <w:rsid w:val="00A63B83"/>
    <w:rsid w:val="00A718D5"/>
    <w:rsid w:val="00A729F1"/>
    <w:rsid w:val="00A77D58"/>
    <w:rsid w:val="00A77FD9"/>
    <w:rsid w:val="00A80A76"/>
    <w:rsid w:val="00A90CAF"/>
    <w:rsid w:val="00A94F33"/>
    <w:rsid w:val="00A95207"/>
    <w:rsid w:val="00A96E54"/>
    <w:rsid w:val="00AA09CD"/>
    <w:rsid w:val="00AA3423"/>
    <w:rsid w:val="00AA5104"/>
    <w:rsid w:val="00AB1AE0"/>
    <w:rsid w:val="00AC1E58"/>
    <w:rsid w:val="00AC7CEE"/>
    <w:rsid w:val="00AD43E6"/>
    <w:rsid w:val="00AD5DB0"/>
    <w:rsid w:val="00AD7EA0"/>
    <w:rsid w:val="00AE5772"/>
    <w:rsid w:val="00B04317"/>
    <w:rsid w:val="00B06CF8"/>
    <w:rsid w:val="00B1110A"/>
    <w:rsid w:val="00B14297"/>
    <w:rsid w:val="00B170A6"/>
    <w:rsid w:val="00B21AF3"/>
    <w:rsid w:val="00B44F24"/>
    <w:rsid w:val="00B67E8F"/>
    <w:rsid w:val="00B700E0"/>
    <w:rsid w:val="00B728A7"/>
    <w:rsid w:val="00B77F7F"/>
    <w:rsid w:val="00B90138"/>
    <w:rsid w:val="00B95182"/>
    <w:rsid w:val="00BA1EE7"/>
    <w:rsid w:val="00BA3130"/>
    <w:rsid w:val="00BA335B"/>
    <w:rsid w:val="00BA3C9B"/>
    <w:rsid w:val="00BA5ED2"/>
    <w:rsid w:val="00BA6673"/>
    <w:rsid w:val="00BC5CF9"/>
    <w:rsid w:val="00BD08CA"/>
    <w:rsid w:val="00BD0A1F"/>
    <w:rsid w:val="00BD3480"/>
    <w:rsid w:val="00BD5BB2"/>
    <w:rsid w:val="00BD5E67"/>
    <w:rsid w:val="00BE2B15"/>
    <w:rsid w:val="00BF056C"/>
    <w:rsid w:val="00BF2595"/>
    <w:rsid w:val="00BF6BB8"/>
    <w:rsid w:val="00C00059"/>
    <w:rsid w:val="00C01269"/>
    <w:rsid w:val="00C0237D"/>
    <w:rsid w:val="00C33713"/>
    <w:rsid w:val="00C34636"/>
    <w:rsid w:val="00C409F5"/>
    <w:rsid w:val="00C4574E"/>
    <w:rsid w:val="00C509E3"/>
    <w:rsid w:val="00C83E84"/>
    <w:rsid w:val="00C844CD"/>
    <w:rsid w:val="00C852DE"/>
    <w:rsid w:val="00C977FD"/>
    <w:rsid w:val="00C9781B"/>
    <w:rsid w:val="00CA1542"/>
    <w:rsid w:val="00CA1644"/>
    <w:rsid w:val="00CA35C1"/>
    <w:rsid w:val="00CA3E1C"/>
    <w:rsid w:val="00CA5268"/>
    <w:rsid w:val="00CA6890"/>
    <w:rsid w:val="00CB09C3"/>
    <w:rsid w:val="00CB76D6"/>
    <w:rsid w:val="00CC0874"/>
    <w:rsid w:val="00CC1345"/>
    <w:rsid w:val="00CC2533"/>
    <w:rsid w:val="00CC5F5D"/>
    <w:rsid w:val="00CC7309"/>
    <w:rsid w:val="00CC7EFA"/>
    <w:rsid w:val="00CD7540"/>
    <w:rsid w:val="00CE02A6"/>
    <w:rsid w:val="00CE7AF3"/>
    <w:rsid w:val="00CF4B4F"/>
    <w:rsid w:val="00D034A3"/>
    <w:rsid w:val="00D126AB"/>
    <w:rsid w:val="00D16A42"/>
    <w:rsid w:val="00D16A65"/>
    <w:rsid w:val="00D2162B"/>
    <w:rsid w:val="00D2748A"/>
    <w:rsid w:val="00D30664"/>
    <w:rsid w:val="00D30FEC"/>
    <w:rsid w:val="00D45066"/>
    <w:rsid w:val="00D60F1B"/>
    <w:rsid w:val="00D62FA3"/>
    <w:rsid w:val="00D631BA"/>
    <w:rsid w:val="00D6524F"/>
    <w:rsid w:val="00D65817"/>
    <w:rsid w:val="00D658C1"/>
    <w:rsid w:val="00D712B3"/>
    <w:rsid w:val="00D73213"/>
    <w:rsid w:val="00D94066"/>
    <w:rsid w:val="00D947A1"/>
    <w:rsid w:val="00D96ACB"/>
    <w:rsid w:val="00DA3964"/>
    <w:rsid w:val="00DB1025"/>
    <w:rsid w:val="00DB5E8C"/>
    <w:rsid w:val="00DC40B8"/>
    <w:rsid w:val="00DD133D"/>
    <w:rsid w:val="00DE0EC9"/>
    <w:rsid w:val="00DE64F8"/>
    <w:rsid w:val="00DF095A"/>
    <w:rsid w:val="00E10066"/>
    <w:rsid w:val="00E11C64"/>
    <w:rsid w:val="00E16075"/>
    <w:rsid w:val="00E16883"/>
    <w:rsid w:val="00E23A4C"/>
    <w:rsid w:val="00E31171"/>
    <w:rsid w:val="00E34D72"/>
    <w:rsid w:val="00E3667F"/>
    <w:rsid w:val="00E37A0D"/>
    <w:rsid w:val="00E428E0"/>
    <w:rsid w:val="00E53834"/>
    <w:rsid w:val="00E610B4"/>
    <w:rsid w:val="00E62292"/>
    <w:rsid w:val="00E70EB7"/>
    <w:rsid w:val="00E77021"/>
    <w:rsid w:val="00E83676"/>
    <w:rsid w:val="00E84264"/>
    <w:rsid w:val="00EA2FBB"/>
    <w:rsid w:val="00EA5CEA"/>
    <w:rsid w:val="00EA7032"/>
    <w:rsid w:val="00EB67A8"/>
    <w:rsid w:val="00EB6E8B"/>
    <w:rsid w:val="00EB7978"/>
    <w:rsid w:val="00EC1D23"/>
    <w:rsid w:val="00EC6BE2"/>
    <w:rsid w:val="00EC79FE"/>
    <w:rsid w:val="00ED1325"/>
    <w:rsid w:val="00ED2CCD"/>
    <w:rsid w:val="00EE00E5"/>
    <w:rsid w:val="00EE1343"/>
    <w:rsid w:val="00EE3936"/>
    <w:rsid w:val="00EE428C"/>
    <w:rsid w:val="00EE5D6C"/>
    <w:rsid w:val="00EE71AF"/>
    <w:rsid w:val="00EF62FA"/>
    <w:rsid w:val="00F038C6"/>
    <w:rsid w:val="00F130E4"/>
    <w:rsid w:val="00F1774D"/>
    <w:rsid w:val="00F20DBA"/>
    <w:rsid w:val="00F20FF1"/>
    <w:rsid w:val="00F33764"/>
    <w:rsid w:val="00F41733"/>
    <w:rsid w:val="00F44FC0"/>
    <w:rsid w:val="00F47B4E"/>
    <w:rsid w:val="00F52944"/>
    <w:rsid w:val="00F61A37"/>
    <w:rsid w:val="00F64F9E"/>
    <w:rsid w:val="00F72CF4"/>
    <w:rsid w:val="00F7382F"/>
    <w:rsid w:val="00F827FF"/>
    <w:rsid w:val="00FA1BA3"/>
    <w:rsid w:val="00FB0BA9"/>
    <w:rsid w:val="00FB31C0"/>
    <w:rsid w:val="00FB6C0F"/>
    <w:rsid w:val="00FC4BEB"/>
    <w:rsid w:val="00FC6F87"/>
    <w:rsid w:val="00FC745D"/>
    <w:rsid w:val="00FC779B"/>
    <w:rsid w:val="00FC7B9C"/>
    <w:rsid w:val="00FD0E0A"/>
    <w:rsid w:val="00FE5D19"/>
    <w:rsid w:val="00FE7523"/>
    <w:rsid w:val="00FF1654"/>
    <w:rsid w:val="00FF30C3"/>
    <w:rsid w:val="00FF4922"/>
    <w:rsid w:val="00F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E7CB29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F33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8F636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6360"/>
    <w:rPr>
      <w:rFonts w:ascii="Segoe UI" w:eastAsia="Times New Roman" w:hAnsi="Segoe UI" w:cs="Segoe UI"/>
      <w:sz w:val="18"/>
      <w:szCs w:val="18"/>
      <w:lang w:eastAsia="fr-CA"/>
    </w:rPr>
  </w:style>
  <w:style w:type="character" w:styleId="Lienhypertexte">
    <w:name w:val="Hyperlink"/>
    <w:basedOn w:val="Policepardfaut"/>
    <w:uiPriority w:val="99"/>
    <w:unhideWhenUsed/>
    <w:locked/>
    <w:rsid w:val="00A37078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A37078"/>
    <w:rPr>
      <w:color w:val="605E5C"/>
      <w:shd w:val="clear" w:color="auto" w:fill="E1DFDD"/>
    </w:rPr>
  </w:style>
  <w:style w:type="table" w:customStyle="1" w:styleId="TableGrid1">
    <w:name w:val="Table Grid1"/>
    <w:basedOn w:val="TableauNormal"/>
    <w:next w:val="Grilledutableau"/>
    <w:rsid w:val="00841C35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Policepardfaut"/>
    <w:rsid w:val="00BA3130"/>
  </w:style>
  <w:style w:type="character" w:customStyle="1" w:styleId="eop">
    <w:name w:val="eop"/>
    <w:basedOn w:val="Policepardfaut"/>
    <w:rsid w:val="00BA31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antemonteregie.qc.ca/sites/default/files/2021/08/fiche7_sante-mentale-covid-19.pdf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19605675EBF46DEBFA0BDA3F21B59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B4D7F8-E74D-4F72-B451-DDBAEDB38F93}"/>
      </w:docPartPr>
      <w:docPartBody>
        <w:p w:rsidR="001A1EA5" w:rsidRDefault="00652381" w:rsidP="00652381">
          <w:pPr>
            <w:pStyle w:val="C19605675EBF46DEBFA0BDA3F21B593F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8A77C8848E42DC82581E55789A7D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D72B5F-BC8D-4BF6-A835-D40BBD51470C}"/>
      </w:docPartPr>
      <w:docPartBody>
        <w:p w:rsidR="001A1EA5" w:rsidRDefault="00B57AAC" w:rsidP="00B57AAC">
          <w:pPr>
            <w:pStyle w:val="ED8A77C8848E42DC82581E55789A7D727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42AF32D33C454B4ABDFEF4E4D5D120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A30CF4-2A30-4906-A1D1-B9FD35F1D538}"/>
      </w:docPartPr>
      <w:docPartBody>
        <w:p w:rsidR="00C576BF" w:rsidRDefault="00B57AAC" w:rsidP="00B57AAC">
          <w:pPr>
            <w:pStyle w:val="42AF32D33C454B4ABDFEF4E4D5D120247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92F0364D5B2B48989B3BE547489289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05C3AF-DA0D-464F-9763-BD8E16B8B5F7}"/>
      </w:docPartPr>
      <w:docPartBody>
        <w:p w:rsidR="00C576BF" w:rsidRDefault="00863AA2" w:rsidP="00863AA2">
          <w:pPr>
            <w:pStyle w:val="92F0364D5B2B48989B3BE54748928934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873D9945EAE49029B9B8A5295FD90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1AC1D0-3D34-49C4-A2A4-351513F7F816}"/>
      </w:docPartPr>
      <w:docPartBody>
        <w:p w:rsidR="00C576BF" w:rsidRDefault="00B57AAC" w:rsidP="00B57AAC">
          <w:pPr>
            <w:pStyle w:val="5873D9945EAE49029B9B8A5295FD90EC7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B86ED2CAC70B4448988A20EE781788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FEBFE1-9869-4329-8955-00ACE0EDE4C9}"/>
      </w:docPartPr>
      <w:docPartBody>
        <w:p w:rsidR="00C576BF" w:rsidRDefault="00863AA2" w:rsidP="00863AA2">
          <w:pPr>
            <w:pStyle w:val="B86ED2CAC70B4448988A20EE781788D9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518C60AE203475CBDC09030AE8BF1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3220EA-A8BA-4BA7-A03C-AAAF9DDCA9F7}"/>
      </w:docPartPr>
      <w:docPartBody>
        <w:p w:rsidR="006355D9" w:rsidRDefault="00B57AAC" w:rsidP="00B57AAC">
          <w:pPr>
            <w:pStyle w:val="8518C60AE203475CBDC09030AE8BF1CC5"/>
          </w:pPr>
          <w:r w:rsidRPr="00F20DBA">
            <w:rPr>
              <w:rStyle w:val="Textedelespacerserv"/>
              <w:rFonts w:ascii="Arial" w:hAnsi="Arial" w:cs="Arial"/>
            </w:rPr>
            <w:t xml:space="preserve">  </w:t>
          </w:r>
        </w:p>
      </w:docPartBody>
    </w:docPart>
    <w:docPart>
      <w:docPartPr>
        <w:name w:val="CBB01EE72F014B61B1910FCEEA52EA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BE9B02-1FD5-4F58-8293-72145E1D5CF2}"/>
      </w:docPartPr>
      <w:docPartBody>
        <w:p w:rsidR="008E347B" w:rsidRDefault="00B57AAC" w:rsidP="00B57AAC">
          <w:pPr>
            <w:pStyle w:val="CBB01EE72F014B61B1910FCEEA52EA5F"/>
          </w:pPr>
          <w:r w:rsidRPr="000A40FB">
            <w:rPr>
              <w:rStyle w:val="Textedelespacerserv"/>
              <w:sz w:val="20"/>
              <w:szCs w:val="20"/>
            </w:rPr>
            <w:t>Cliquez ou appuyez ici pour entrer du texte.</w:t>
          </w:r>
        </w:p>
      </w:docPartBody>
    </w:docPart>
    <w:docPart>
      <w:docPartPr>
        <w:name w:val="A828F7130A3C4CDD991742A8C71A31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B3B321-7D70-4890-BDDC-92EED043229E}"/>
      </w:docPartPr>
      <w:docPartBody>
        <w:p w:rsidR="008E347B" w:rsidRDefault="00B57AAC" w:rsidP="00B57AAC">
          <w:pPr>
            <w:pStyle w:val="A828F7130A3C4CDD991742A8C71A313D"/>
          </w:pPr>
          <w:r w:rsidRPr="000A40FB">
            <w:rPr>
              <w:rStyle w:val="Textedelespacerserv"/>
              <w:sz w:val="20"/>
              <w:szCs w:val="20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43F2B"/>
    <w:rsid w:val="000C0C19"/>
    <w:rsid w:val="000C0FE7"/>
    <w:rsid w:val="001046B1"/>
    <w:rsid w:val="00125FCD"/>
    <w:rsid w:val="001267FD"/>
    <w:rsid w:val="00155FE5"/>
    <w:rsid w:val="0017575D"/>
    <w:rsid w:val="00180C64"/>
    <w:rsid w:val="001A1EA5"/>
    <w:rsid w:val="002059DB"/>
    <w:rsid w:val="00277D99"/>
    <w:rsid w:val="002D791F"/>
    <w:rsid w:val="0032380C"/>
    <w:rsid w:val="00331F5D"/>
    <w:rsid w:val="0034005E"/>
    <w:rsid w:val="003421FF"/>
    <w:rsid w:val="00390341"/>
    <w:rsid w:val="003B161F"/>
    <w:rsid w:val="004627D0"/>
    <w:rsid w:val="00484F98"/>
    <w:rsid w:val="00552C63"/>
    <w:rsid w:val="005E668E"/>
    <w:rsid w:val="0061202C"/>
    <w:rsid w:val="006355D9"/>
    <w:rsid w:val="00652381"/>
    <w:rsid w:val="006979E7"/>
    <w:rsid w:val="006A0B0F"/>
    <w:rsid w:val="006C0C0E"/>
    <w:rsid w:val="007246C7"/>
    <w:rsid w:val="0075653F"/>
    <w:rsid w:val="00772253"/>
    <w:rsid w:val="007753C0"/>
    <w:rsid w:val="007E7250"/>
    <w:rsid w:val="008243CE"/>
    <w:rsid w:val="00847990"/>
    <w:rsid w:val="00863AA2"/>
    <w:rsid w:val="00882EC9"/>
    <w:rsid w:val="00885A72"/>
    <w:rsid w:val="00894261"/>
    <w:rsid w:val="008E1391"/>
    <w:rsid w:val="008E280D"/>
    <w:rsid w:val="008E347B"/>
    <w:rsid w:val="00931DF9"/>
    <w:rsid w:val="009468F7"/>
    <w:rsid w:val="009558B8"/>
    <w:rsid w:val="00974ED7"/>
    <w:rsid w:val="00A629A2"/>
    <w:rsid w:val="00AF5B15"/>
    <w:rsid w:val="00B054DE"/>
    <w:rsid w:val="00B36A39"/>
    <w:rsid w:val="00B4406C"/>
    <w:rsid w:val="00B57AAC"/>
    <w:rsid w:val="00BA28E3"/>
    <w:rsid w:val="00C576BF"/>
    <w:rsid w:val="00D66051"/>
    <w:rsid w:val="00DC1FB0"/>
    <w:rsid w:val="00E64ABA"/>
    <w:rsid w:val="00E8237A"/>
    <w:rsid w:val="00F5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8EF9C9E56A025342A1F64A2F406A2217">
    <w:name w:val="8EF9C9E56A025342A1F64A2F406A2217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character" w:styleId="Textedelespacerserv">
    <w:name w:val="Placeholder Text"/>
    <w:basedOn w:val="Policepardfaut"/>
    <w:uiPriority w:val="99"/>
    <w:semiHidden/>
    <w:rsid w:val="00B57AAC"/>
    <w:rPr>
      <w:color w:val="808080"/>
    </w:rPr>
  </w:style>
  <w:style w:type="paragraph" w:customStyle="1" w:styleId="F3C9CEECAA003748A03246E79F289364">
    <w:name w:val="F3C9CEECAA003748A03246E79F289364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82D58B7EA8AFA948829392FECD431400">
    <w:name w:val="82D58B7EA8AFA948829392FECD431400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62A67921F3096047B1121B36CAC9DBBD">
    <w:name w:val="62A67921F3096047B1121B36CAC9DBBD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1A731E87BE18154C99019A704F1CA10D">
    <w:name w:val="1A731E87BE18154C99019A704F1CA10D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ECACE1618E06374AB8EBDF7746CDCBB2">
    <w:name w:val="ECACE1618E06374AB8EBDF7746CDCBB2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A49E5BB81CB88146AC231320A51D0E16">
    <w:name w:val="A49E5BB81CB88146AC231320A51D0E16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04EA9369A0F38246926CD908801CD312">
    <w:name w:val="04EA9369A0F38246926CD908801CD312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3FCEFD15A70A5E4FA5C2551A432BC986">
    <w:name w:val="3FCEFD15A70A5E4FA5C2551A432BC986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57EE34C07BFC914591465FADE375880B">
    <w:name w:val="57EE34C07BFC914591465FADE375880B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7BC34B5E067B6B4DA6A921FB36A23240">
    <w:name w:val="7BC34B5E067B6B4DA6A921FB36A23240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C342700ACBC5B44AA963F8CBAF4AEF18">
    <w:name w:val="C342700ACBC5B44AA963F8CBAF4AEF18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364FD32568E2674F9364F3DE64128422">
    <w:name w:val="364FD32568E2674F9364F3DE64128422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77466F7D5173264FA3FC8E371F39BA19">
    <w:name w:val="77466F7D5173264FA3FC8E371F39BA19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8B28A2ACEC37244D88A242C22EAD8EBF">
    <w:name w:val="8B28A2ACEC37244D88A242C22EAD8EBF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C64DD573072CD3478CFA875EE2FCCBD3">
    <w:name w:val="C64DD573072CD3478CFA875EE2FCCBD3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6AAC73853DF8244FA10A3B0A59CA595D">
    <w:name w:val="6AAC73853DF8244FA10A3B0A59CA595D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C2260C7607653E45B2C9D870A95ACDFC">
    <w:name w:val="C2260C7607653E45B2C9D870A95ACDFC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4D7104A41F211B49B7C8F5849638D130">
    <w:name w:val="4D7104A41F211B49B7C8F5849638D130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A0DCDEAA546FDC40A4BA878B31E9988A">
    <w:name w:val="A0DCDEAA546FDC40A4BA878B31E9988A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35F5D5558F74E74D98166CEDBE12032D">
    <w:name w:val="35F5D5558F74E74D98166CEDBE12032D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FBAF0A3841E9594F8AC7B4F59133BAD2">
    <w:name w:val="FBAF0A3841E9594F8AC7B4F59133BAD2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39BFAFD06778894ABC2099752BA207A2">
    <w:name w:val="39BFAFD06778894ABC2099752BA207A2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717802FB9025EF43BE0F8F2271409B6A">
    <w:name w:val="717802FB9025EF43BE0F8F2271409B6A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DDD545AA6FA68D4BB2ED8F374C69CCC6">
    <w:name w:val="DDD545AA6FA68D4BB2ED8F374C69CCC6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44C441FF0499AD4EBE043F3C5A917EE5">
    <w:name w:val="44C441FF0499AD4EBE043F3C5A917EE5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9E966A43EDD93C4DAD20559C4CE36C24">
    <w:name w:val="9E966A43EDD93C4DAD20559C4CE36C24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7DB1B05AA93D9C479C1A29FED034D3A9">
    <w:name w:val="7DB1B05AA93D9C479C1A29FED034D3A9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69FA93020EECC14A83CD1605F8F746C7">
    <w:name w:val="69FA93020EECC14A83CD1605F8F746C7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1F92A169A3A98B448B7C933BE46A37D9">
    <w:name w:val="1F92A169A3A98B448B7C933BE46A37D9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EFD6F24CB75C7F4AAD274876D793F116">
    <w:name w:val="EFD6F24CB75C7F4AAD274876D793F116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A3578A8A6A29EB468B691794C9543A40">
    <w:name w:val="A3578A8A6A29EB468B691794C9543A40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7E7B5A4B8429804E85FAFF1AFE2A2D99">
    <w:name w:val="7E7B5A4B8429804E85FAFF1AFE2A2D99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3AE3FF5508ADA245AA14822EA75E14C3">
    <w:name w:val="3AE3FF5508ADA245AA14822EA75E14C3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EF2C928370988A4FA2C9E0A31EB2DE76">
    <w:name w:val="EF2C928370988A4FA2C9E0A31EB2DE76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F18023C98845BF4EB6A2C329809FF7B4">
    <w:name w:val="F18023C98845BF4EB6A2C329809FF7B4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CA0F52416D6E544CA66363C5C6564CBA">
    <w:name w:val="CA0F52416D6E544CA66363C5C6564CBA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57469780AA5C6F49905352EDC9F5A7FF">
    <w:name w:val="57469780AA5C6F49905352EDC9F5A7FF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60B4F6423C4A044AA37EC49CAE3D57CE">
    <w:name w:val="60B4F6423C4A044AA37EC49CAE3D57CE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195811724587C24180C2459CE85001A0">
    <w:name w:val="195811724587C24180C2459CE85001A0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A69E2CF6201E9147A858F9AD25B0E747">
    <w:name w:val="A69E2CF6201E9147A858F9AD25B0E747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D8907DCC6682D44B93841CC809F7ED9E">
    <w:name w:val="D8907DCC6682D44B93841CC809F7ED9E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32F277B4E1645D4D92FDAEE5CECB6113">
    <w:name w:val="32F277B4E1645D4D92FDAEE5CECB6113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E351544DAEF03244AF2A6D79F94617D5">
    <w:name w:val="E351544DAEF03244AF2A6D79F94617D5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DC7A7F4C25FED9419ABDB1ED348AB48C">
    <w:name w:val="DC7A7F4C25FED9419ABDB1ED348AB48C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597C9F163AF9404BA826D8E5310709B9">
    <w:name w:val="597C9F163AF9404BA826D8E5310709B9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D6EB87A519D0D240991808F6973A4DD4">
    <w:name w:val="D6EB87A519D0D240991808F6973A4DD4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0E6471EE5D3D9543B776C18C8C72B3FA">
    <w:name w:val="0E6471EE5D3D9543B776C18C8C72B3FA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2E617BBBAC00274D97C31B72BAC83561">
    <w:name w:val="2E617BBBAC00274D97C31B72BAC83561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0EEFA2521C2F0746948860BD865E3D4A">
    <w:name w:val="0EEFA2521C2F0746948860BD865E3D4A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94F5E208B37182438E970D604E4CC66F">
    <w:name w:val="94F5E208B37182438E970D604E4CC66F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2D779B9987DC6D45A8717589233F52F4">
    <w:name w:val="2D779B9987DC6D45A8717589233F52F4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8BDA6E39FA1F53429FA097C69F504429">
    <w:name w:val="8BDA6E39FA1F53429FA097C69F504429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2C8FE46873A87F43B211E5141F301526">
    <w:name w:val="2C8FE46873A87F43B211E5141F301526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6D2858882C6FD042A6E47D32572C08D3">
    <w:name w:val="6D2858882C6FD042A6E47D32572C08D3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6727177F16AE36469BC888492E167468">
    <w:name w:val="6727177F16AE36469BC888492E167468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7DBC4DE01C06384D8F81C2603214B9D5">
    <w:name w:val="7DBC4DE01C06384D8F81C2603214B9D5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C621E7A7386E3748914B14BFF8705C26">
    <w:name w:val="C621E7A7386E3748914B14BFF8705C26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2AF66892B84783499F5E7EB545196783">
    <w:name w:val="2AF66892B84783499F5E7EB545196783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9A01845521ACC0478FD51E6C2786400F">
    <w:name w:val="9A01845521ACC0478FD51E6C2786400F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C94E0C6C3760694E98FE6B4EE4BE2CB4">
    <w:name w:val="C94E0C6C3760694E98FE6B4EE4BE2CB4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BBE68EB30034DA4F99E6478A5CC66C2E">
    <w:name w:val="BBE68EB30034DA4F99E6478A5CC66C2E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2252364C4ABF794B851C2A96162340E1">
    <w:name w:val="2252364C4ABF794B851C2A96162340E1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0125DD59AB4A6449B5ABA094C566E187">
    <w:name w:val="0125DD59AB4A6449B5ABA094C566E187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4B87AE0D27442D4B8496D9AE2AB6B8F4">
    <w:name w:val="4B87AE0D27442D4B8496D9AE2AB6B8F4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E01562FA2E2E0648B6FAA396FD518CBD">
    <w:name w:val="E01562FA2E2E0648B6FAA396FD518CBD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764054C47ED506429BFDCD980DD75F0A">
    <w:name w:val="764054C47ED506429BFDCD980DD75F0A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1083EF8F7608FF4F867D26C39928E423">
    <w:name w:val="1083EF8F7608FF4F867D26C39928E423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E35919B5D88556488813F539CC5714CD">
    <w:name w:val="E35919B5D88556488813F539CC5714CD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E998AC59A11CDF4BB7F02FD6A1EDAA25">
    <w:name w:val="E998AC59A11CDF4BB7F02FD6A1EDAA25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77CCBE3EC66A7143A2750A275DD9101A">
    <w:name w:val="77CCBE3EC66A7143A2750A275DD9101A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9A2F45CA2DB12248B09C3C9307710348">
    <w:name w:val="9A2F45CA2DB12248B09C3C9307710348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005ACA7E4B82B74692AB6E62C6CA7493">
    <w:name w:val="005ACA7E4B82B74692AB6E62C6CA7493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3551A0EDE17B594983E0292452FDE467">
    <w:name w:val="3551A0EDE17B594983E0292452FDE467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2E09778F170A81438397E319382AD626">
    <w:name w:val="2E09778F170A81438397E319382AD626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6EA2FF31FFD56544B63B06764003087D">
    <w:name w:val="6EA2FF31FFD56544B63B06764003087D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F0ACF9F18CEDB946B86C356617D5F18E">
    <w:name w:val="F0ACF9F18CEDB946B86C356617D5F18E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3E84572F0F25A4418F2058CD98654D56">
    <w:name w:val="3E84572F0F25A4418F2058CD98654D56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B3A12581FFE2B94696CA2B82E46F977A">
    <w:name w:val="B3A12581FFE2B94696CA2B82E46F977A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AFD83225943CA844BE4DDB00C8317F80">
    <w:name w:val="AFD83225943CA844BE4DDB00C8317F80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EFCABE29F62B66418C9139492AB83FB5">
    <w:name w:val="EFCABE29F62B66418C9139492AB83FB5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BECCEB940DD42E41871707E2AE10874A">
    <w:name w:val="BECCEB940DD42E41871707E2AE10874A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940870AEB4113642B0513077A9978ABF">
    <w:name w:val="940870AEB4113642B0513077A9978ABF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785C882BB1201A489427AD1A359C812D">
    <w:name w:val="785C882BB1201A489427AD1A359C812D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4D19A70831F4E04A9223FF32ECA651D7">
    <w:name w:val="4D19A70831F4E04A9223FF32ECA651D7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093DF0A08D537043A917AE6DB81FE086">
    <w:name w:val="093DF0A08D537043A917AE6DB81FE086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F810A86DD627B34E983E4503E0332E76">
    <w:name w:val="F810A86DD627B34E983E4503E0332E76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94B91EB415B937419BF1E3F62A61BAEE">
    <w:name w:val="94B91EB415B937419BF1E3F62A61BAEE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63F6775BAB2BEF4D8A2FB95726174FD6">
    <w:name w:val="63F6775BAB2BEF4D8A2FB95726174FD6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7A3E99B1BAA94D48BA206C4A422A1A48">
    <w:name w:val="7A3E99B1BAA94D48BA206C4A422A1A48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59B4DA0F17F4CF4092A541E7EF4F7F46">
    <w:name w:val="59B4DA0F17F4CF4092A541E7EF4F7F46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0D9BAD9945A92A448E5E6F40CFC94ECF">
    <w:name w:val="0D9BAD9945A92A448E5E6F40CFC94ECF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B68A8B7C430686488BE98BC9CF2D41F2">
    <w:name w:val="B68A8B7C430686488BE98BC9CF2D41F2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578AD2BA0226594DB0D2591C10A82400">
    <w:name w:val="578AD2BA0226594DB0D2591C10A82400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FF87489C03320B4D89CF87957C8E22FF">
    <w:name w:val="FF87489C03320B4D89CF87957C8E22FF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090863E8A090CB4696160671228BD8E9">
    <w:name w:val="090863E8A090CB4696160671228BD8E9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403EADC5EC7FD64D9BE4F5D69CBFB0A3">
    <w:name w:val="403EADC5EC7FD64D9BE4F5D69CBFB0A3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6FC8D1EF48810C4C9F1BDE088B818180">
    <w:name w:val="6FC8D1EF48810C4C9F1BDE088B818180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1C5B5C5F750E094F8FC8055B18683425">
    <w:name w:val="1C5B5C5F750E094F8FC8055B18683425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C50017DB95D4124D9FAC1C06AD82313B">
    <w:name w:val="C50017DB95D4124D9FAC1C06AD82313B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E7EBD5C15FFC78439E0D69A3F15381EE">
    <w:name w:val="E7EBD5C15FFC78439E0D69A3F15381EE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BA06F73AE46A494D939C99C30E241D94">
    <w:name w:val="BA06F73AE46A494D939C99C30E241D94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8BEC35F1FC1F034AB040419E66458C3A">
    <w:name w:val="8BEC35F1FC1F034AB040419E66458C3A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AAAE32B0EF047847BDA7EDBF70834E85">
    <w:name w:val="AAAE32B0EF047847BDA7EDBF70834E85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8D821AF69D90224A92228D6EF39E4B49">
    <w:name w:val="8D821AF69D90224A92228D6EF39E4B49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E09D5F46BBB54E47BD3A265CE8C5E996">
    <w:name w:val="E09D5F46BBB54E47BD3A265CE8C5E996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B80FE02F87AD044C9FF012EE16C795C0">
    <w:name w:val="B80FE02F87AD044C9FF012EE16C795C0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CD32DE65C92653419B124E3321DE1A51">
    <w:name w:val="CD32DE65C92653419B124E3321DE1A51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E71A5A6852764C429D827C0968CEDDA9">
    <w:name w:val="E71A5A6852764C429D827C0968CEDDA9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83B7A9DB2BB48E4A99930B6563535A6D">
    <w:name w:val="83B7A9DB2BB48E4A99930B6563535A6D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380A8364BEED85438C9C673EE10F3DDD">
    <w:name w:val="380A8364BEED85438C9C673EE10F3DDD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E387FFD32E65414D8D88023C1C9108B2">
    <w:name w:val="E387FFD32E65414D8D88023C1C9108B2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C37C5EA534EB934AA5A953264EDE9295">
    <w:name w:val="C37C5EA534EB934AA5A953264EDE9295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F96A0432D78D1847A17BAB1FBDB54981">
    <w:name w:val="F96A0432D78D1847A17BAB1FBDB54981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AAD722CFE1D45E4696A923740E652BEE">
    <w:name w:val="AAD722CFE1D45E4696A923740E652BEE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69676ABCC0159B4B8FC9CA550E348B0D">
    <w:name w:val="69676ABCC0159B4B8FC9CA550E348B0D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2C82549B619315499E42B40DBB2D3F4A">
    <w:name w:val="2C82549B619315499E42B40DBB2D3F4A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B372E51CA1B7F54BBC91F984F108ADFE">
    <w:name w:val="B372E51CA1B7F54BBC91F984F108ADFE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7743E9BDCE768F4E9DB35EE463DEB8F9">
    <w:name w:val="7743E9BDCE768F4E9DB35EE463DEB8F9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9B650A893299F243B2356CE9D5E9D3D3">
    <w:name w:val="9B650A893299F243B2356CE9D5E9D3D3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B88F75DFB146E94F8B4EFCA17DD73BDE">
    <w:name w:val="B88F75DFB146E94F8B4EFCA17DD73BDE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1E06F592A918EE438E74A26A2DB1EBE3">
    <w:name w:val="1E06F592A918EE438E74A26A2DB1EBE3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928E598D3BF85946A9FC0312ECA4E55E">
    <w:name w:val="928E598D3BF85946A9FC0312ECA4E55E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59E8B0827F672048A4B764E09E63626E">
    <w:name w:val="59E8B0827F672048A4B764E09E63626E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BC6F19D5D9211B4DB7B0257E3C0CF430">
    <w:name w:val="BC6F19D5D9211B4DB7B0257E3C0CF430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D4CE782FE2086C41A5F0A9ABBB3AF394">
    <w:name w:val="D4CE782FE2086C41A5F0A9ABBB3AF394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AE527967A961EC41852F56E0806CDE76">
    <w:name w:val="AE527967A961EC41852F56E0806CDE76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382C08A4491D5E46835A83053E0C5BAA">
    <w:name w:val="382C08A4491D5E46835A83053E0C5BAA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F04D04E00D785E4B96C692709EB6A1FE">
    <w:name w:val="F04D04E00D785E4B96C692709EB6A1FE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580E197F62002448BE48EBCCE69150DF">
    <w:name w:val="580E197F62002448BE48EBCCE69150DF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8CE555BD6D572746829134D611E5E841">
    <w:name w:val="8CE555BD6D572746829134D611E5E841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E06765DC5D14A64799AAD2A7B52E3AE9">
    <w:name w:val="E06765DC5D14A64799AAD2A7B52E3AE9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754B9C4696BCFC408342694894B64D89">
    <w:name w:val="754B9C4696BCFC408342694894B64D89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DF73C7E0F07E0D4A96051C5A4A4B8B55">
    <w:name w:val="DF73C7E0F07E0D4A96051C5A4A4B8B55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185DC8F1E1EA114BB5DBEA126832D73D">
    <w:name w:val="185DC8F1E1EA114BB5DBEA126832D73D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5E0ED50336E4C34393D2098CE1211EFE">
    <w:name w:val="5E0ED50336E4C34393D2098CE1211EFE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80509E69C11CAB488F01452802CE3982">
    <w:name w:val="80509E69C11CAB488F01452802CE3982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54DC23FEB62ED04E82230D4616D9C7D4">
    <w:name w:val="54DC23FEB62ED04E82230D4616D9C7D4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14F6077F043EFC498FA8F588CB6E4D51">
    <w:name w:val="14F6077F043EFC498FA8F588CB6E4D51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5AA7AF371966C4409DF183F823018597">
    <w:name w:val="5AA7AF371966C4409DF183F823018597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8CE95632DB9C0F45A1B8079BB334A2BF">
    <w:name w:val="8CE95632DB9C0F45A1B8079BB334A2BF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33AEFB360399FE4B87FC94904E715E85">
    <w:name w:val="33AEFB360399FE4B87FC94904E715E85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8841E4DFDF0F5E4F9E05A18FF9765B99">
    <w:name w:val="8841E4DFDF0F5E4F9E05A18FF9765B99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01FBF91D3D4B724D93BC8A50AF253E5D">
    <w:name w:val="01FBF91D3D4B724D93BC8A50AF253E5D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BDDABED5048A63489CB1C05485521910">
    <w:name w:val="BDDABED5048A63489CB1C05485521910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C8A3CB8BCE3E2149B441C54768CE4580">
    <w:name w:val="C8A3CB8BCE3E2149B441C54768CE4580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8264B609937B60468B11F7B8B06716EA">
    <w:name w:val="8264B609937B60468B11F7B8B06716EA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8A6786E9E735524E8A46F1B090363DA7">
    <w:name w:val="8A6786E9E735524E8A46F1B090363DA7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2E073CFA8399D644A4DE1B1ABF43C856">
    <w:name w:val="2E073CFA8399D644A4DE1B1ABF43C856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8262DBDA33323D47AE327610FC458A8E">
    <w:name w:val="8262DBDA33323D47AE327610FC458A8E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5563A66F690D224ABF1910F48E0805DC">
    <w:name w:val="5563A66F690D224ABF1910F48E0805DC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88CC6BA35639504AA36EE86254BA0626">
    <w:name w:val="88CC6BA35639504AA36EE86254BA0626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65B56F509A3664408B045BE11DC28694">
    <w:name w:val="65B56F509A3664408B045BE11DC28694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E577A5A5A2F77E45B88F1A84B2C48BDA">
    <w:name w:val="E577A5A5A2F77E45B88F1A84B2C48BDA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6281D4B492E341478D9CE9A4072F7320">
    <w:name w:val="6281D4B492E341478D9CE9A4072F7320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A6AB9F3BD4EAC444B68A333DF93176CE">
    <w:name w:val="A6AB9F3BD4EAC444B68A333DF93176CE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994D472B67684B498D4C3B9DDA77EB39">
    <w:name w:val="994D472B67684B498D4C3B9DDA77EB39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1C76AEF8F08E79429F155787EA01F9B6">
    <w:name w:val="1C76AEF8F08E79429F155787EA01F9B6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B460FC8E1CC83949A5691558D3E6DDC8">
    <w:name w:val="B460FC8E1CC83949A5691558D3E6DDC8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8CC6E897B5370E4DBB0A46337FB1F675">
    <w:name w:val="8CC6E897B5370E4DBB0A46337FB1F675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273928E63938FA4E9867408C1C5E5DCA">
    <w:name w:val="273928E63938FA4E9867408C1C5E5DCA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C2437002F612204F84BF3900D5D47754">
    <w:name w:val="C2437002F612204F84BF3900D5D47754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185D55450961A14199B92849E4313340">
    <w:name w:val="185D55450961A14199B92849E4313340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D7E9D83BB5EEAE4896847EB79AB7E638">
    <w:name w:val="D7E9D83BB5EEAE4896847EB79AB7E638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A8DEB180DDA3A748A9ED8A91A13E7588">
    <w:name w:val="A8DEB180DDA3A748A9ED8A91A13E7588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42EC946576E93A47A880E00915135021">
    <w:name w:val="42EC946576E93A47A880E00915135021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4FEF03EA05A19B4BA365FC0B09DE60B3">
    <w:name w:val="4FEF03EA05A19B4BA365FC0B09DE60B3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B853377F0280DE48A72AECEA2AFD6705">
    <w:name w:val="B853377F0280DE48A72AECEA2AFD6705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F691E6A85061EF43A943B4517482CA81">
    <w:name w:val="F691E6A85061EF43A943B4517482CA81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E9D4FCF67CBB124280C5D41CA6FC0A8D">
    <w:name w:val="E9D4FCF67CBB124280C5D41CA6FC0A8D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C7E32FE6242F854ABD0BFFF8A6BB74DE">
    <w:name w:val="C7E32FE6242F854ABD0BFFF8A6BB74DE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CEFA440162372C49BDF26E22B5C0BFA8">
    <w:name w:val="CEFA440162372C49BDF26E22B5C0BFA8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0FE4BDECBB7F8F4292C67957770D57F0">
    <w:name w:val="0FE4BDECBB7F8F4292C67957770D57F0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9BCF930EF82F714C9A2C06134E3E25DC">
    <w:name w:val="9BCF930EF82F714C9A2C06134E3E25DC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D000F2E67011694FAF3077E0FA2BDD4A">
    <w:name w:val="D000F2E67011694FAF3077E0FA2BDD4A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7A157614F2C0794FA591091AAFC2BBA2">
    <w:name w:val="7A157614F2C0794FA591091AAFC2BBA2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00C1CF72680CE849983A3E9E2257919D">
    <w:name w:val="00C1CF72680CE849983A3E9E2257919D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233F466539476C4B8767D5EDF886A2F4">
    <w:name w:val="233F466539476C4B8767D5EDF886A2F4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D95DD7A8E4FE62429DFCED252C17DB9A">
    <w:name w:val="D95DD7A8E4FE62429DFCED252C17DB9A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D19BD3B6E67F864EB3B1A0EE6D674E96">
    <w:name w:val="D19BD3B6E67F864EB3B1A0EE6D674E96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69FE0B75B654FB42825C2B60CC05CC98">
    <w:name w:val="69FE0B75B654FB42825C2B60CC05CC98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04ADEDB5E674E448B42212A643E31EA6">
    <w:name w:val="04ADEDB5E674E448B42212A643E31EA6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2C53A428254F6B4BA261AF180FF98BBD">
    <w:name w:val="2C53A428254F6B4BA261AF180FF98BBD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F445C8AA98B85742A5C097E59F14BEDF">
    <w:name w:val="F445C8AA98B85742A5C097E59F14BEDF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539620C5092E534E900CFE08CD2D2CD6">
    <w:name w:val="539620C5092E534E900CFE08CD2D2CD6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BDFDBE22446B9440BCD79C4CC5284B89">
    <w:name w:val="BDFDBE22446B9440BCD79C4CC5284B89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D04139FA1FDE2B4B9F7A40DEFA13E49D">
    <w:name w:val="D04139FA1FDE2B4B9F7A40DEFA13E49D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F46D4675F97D0C428E1CE768EDFFB06C">
    <w:name w:val="F46D4675F97D0C428E1CE768EDFFB06C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DBD0F7CB4FC0F640AF748D3A6BDCB102">
    <w:name w:val="DBD0F7CB4FC0F640AF748D3A6BDCB102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CABABC76E7AAD845B940A37F16EACDED">
    <w:name w:val="CABABC76E7AAD845B940A37F16EACDED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3C3950D497F3FA48982A833DB119F1D0">
    <w:name w:val="3C3950D497F3FA48982A833DB119F1D0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312BB21DE7D9034F8191A2F9099DB95C">
    <w:name w:val="312BB21DE7D9034F8191A2F9099DB95C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9ECFE0763672CE4B8B119C922A6B9351">
    <w:name w:val="9ECFE0763672CE4B8B119C922A6B9351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30BEC85A550A5B4A85385F23AF0C2A12">
    <w:name w:val="30BEC85A550A5B4A85385F23AF0C2A12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896B3B99841E8048A6EB05F5B0B6F690">
    <w:name w:val="896B3B99841E8048A6EB05F5B0B6F690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DA99E83F25B34A4DA1F91C8012E2B5CC">
    <w:name w:val="DA99E83F25B34A4DA1F91C8012E2B5CC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CA00A27596FC224984303793201718B8">
    <w:name w:val="CA00A27596FC224984303793201718B8"/>
    <w:rsid w:val="00C576BF"/>
    <w:pPr>
      <w:spacing w:after="0" w:line="240" w:lineRule="auto"/>
    </w:pPr>
    <w:rPr>
      <w:sz w:val="24"/>
      <w:szCs w:val="24"/>
      <w:lang w:val="en-CA" w:eastAsia="en-US"/>
    </w:rPr>
  </w:style>
  <w:style w:type="paragraph" w:customStyle="1" w:styleId="7E3D17CD11CC4449A9234E6514226699">
    <w:name w:val="7E3D17CD11CC4449A9234E6514226699"/>
    <w:rsid w:val="00652381"/>
  </w:style>
  <w:style w:type="paragraph" w:customStyle="1" w:styleId="C19605675EBF46DEBFA0BDA3F21B593F">
    <w:name w:val="C19605675EBF46DEBFA0BDA3F21B593F"/>
    <w:rsid w:val="00652381"/>
  </w:style>
  <w:style w:type="paragraph" w:customStyle="1" w:styleId="67597665D6BC42B784658D5430A53736">
    <w:name w:val="67597665D6BC42B784658D5430A53736"/>
    <w:rsid w:val="00652381"/>
  </w:style>
  <w:style w:type="paragraph" w:customStyle="1" w:styleId="ED8A77C8848E42DC82581E55789A7D722">
    <w:name w:val="ED8A77C8848E42DC82581E55789A7D7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2">
    <w:name w:val="1A35AC6FF86C48ECAB62EB5673550C5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2">
    <w:name w:val="648C6E1246D84755B32C69FBEB5DEE4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2">
    <w:name w:val="C7182BB1871A4DE5B44476C1669C9C1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2">
    <w:name w:val="77CDE1449B954E1CAC923D82220039B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2">
    <w:name w:val="24443BFDAB524E6786CBA7D19F80BE2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2">
    <w:name w:val="5B270E3F613D4A0DAF04F3926B90854D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2">
    <w:name w:val="DEB4B009ED074E93B939D0E9C46A49F8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2">
    <w:name w:val="AB84D2B39C7243AEAA4E557E8C8A72C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2">
    <w:name w:val="402DCC81FF4940EFA6C7766D42D3F41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2">
    <w:name w:val="AF79FD9D06454BC9846849D432CF0EF9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2">
    <w:name w:val="352F48123347481D9D752825B8A12237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2">
    <w:name w:val="9D8F97D4B1EA427DB0505343C824DF9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2">
    <w:name w:val="0EEA152DE60445058BB03C114780ADB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2">
    <w:name w:val="D38F7D485FD9469E9F088416D0F37EFC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2">
    <w:name w:val="26C48C31AEFD457481BCF7A7EEBC3E3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2">
    <w:name w:val="FDC3E498F56D47EAB4268C3A275B445D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2">
    <w:name w:val="6BF5043128844905B89B106CDE3CC0E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2">
    <w:name w:val="D464B28801EB484CBBA2C62E1137CB65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2">
    <w:name w:val="8D86058312BB4F3B8F3CFC24D043AA2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2">
    <w:name w:val="458484F6F7C646768E283A176D5DD07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2">
    <w:name w:val="92BE6B10489C49388764956E9754D4F4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2">
    <w:name w:val="0AE3EBA89CE644BA8DB0BA1FCA24DDD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2">
    <w:name w:val="70C1FF59EA134836BBB3438E9AEFC158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2">
    <w:name w:val="81515E8B00CD43E6B29F585B9D354DF4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2">
    <w:name w:val="3679F7366F184F6F8291F70A7CF1C73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2">
    <w:name w:val="7434A7BD5C7A4085A57997E59971C37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2">
    <w:name w:val="631874B2AA9042DD891654D556767E6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2">
    <w:name w:val="7BCFBBC11C9848A2A80F0AC43FF373E6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2">
    <w:name w:val="7D241259ECBE4954833D3294529ACE2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2">
    <w:name w:val="E13561DF50B5407EA1EA89C989F0C91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AF32D33C454B4ABDFEF4E4D5D12024">
    <w:name w:val="42AF32D33C454B4ABDFEF4E4D5D12024"/>
    <w:rsid w:val="00863AA2"/>
  </w:style>
  <w:style w:type="paragraph" w:customStyle="1" w:styleId="92F0364D5B2B48989B3BE54748928934">
    <w:name w:val="92F0364D5B2B48989B3BE54748928934"/>
    <w:rsid w:val="00863AA2"/>
  </w:style>
  <w:style w:type="paragraph" w:customStyle="1" w:styleId="5873D9945EAE49029B9B8A5295FD90EC">
    <w:name w:val="5873D9945EAE49029B9B8A5295FD90EC"/>
    <w:rsid w:val="00863AA2"/>
  </w:style>
  <w:style w:type="paragraph" w:customStyle="1" w:styleId="B86ED2CAC70B4448988A20EE781788D9">
    <w:name w:val="B86ED2CAC70B4448988A20EE781788D9"/>
    <w:rsid w:val="00863AA2"/>
  </w:style>
  <w:style w:type="paragraph" w:customStyle="1" w:styleId="ED8A77C8848E42DC82581E55789A7D72">
    <w:name w:val="ED8A77C8848E42DC82581E55789A7D72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EF9C9E56A025342A1F64A2F406A22171">
    <w:name w:val="8EF9C9E56A025342A1F64A2F406A2217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3C9CEECAA003748A03246E79F2893641">
    <w:name w:val="F3C9CEECAA003748A03246E79F289364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2D58B7EA8AFA948829392FECD4314001">
    <w:name w:val="82D58B7EA8AFA948829392FECD431400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A67921F3096047B1121B36CAC9DBBD1">
    <w:name w:val="62A67921F3096047B1121B36CAC9DBBD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731E87BE18154C99019A704F1CA10D1">
    <w:name w:val="1A731E87BE18154C99019A704F1CA10D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9E5BB81CB88146AC231320A51D0E161">
    <w:name w:val="A49E5BB81CB88146AC231320A51D0E16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EE34C07BFC914591465FADE375880B1">
    <w:name w:val="57EE34C07BFC914591465FADE375880B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34B5E067B6B4DA6A921FB36A232401">
    <w:name w:val="7BC34B5E067B6B4DA6A921FB36A23240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342700ACBC5B44AA963F8CBAF4AEF181">
    <w:name w:val="C342700ACBC5B44AA963F8CBAF4AEF18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4FD32568E2674F9364F3DE641284221">
    <w:name w:val="364FD32568E2674F9364F3DE64128422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466F7D5173264FA3FC8E371F39BA191">
    <w:name w:val="77466F7D5173264FA3FC8E371F39BA19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B28A2ACEC37244D88A242C22EAD8EBF1">
    <w:name w:val="8B28A2ACEC37244D88A242C22EAD8EBF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AE3FF5508ADA245AA14822EA75E14C31">
    <w:name w:val="3AE3FF5508ADA245AA14822EA75E14C3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2C928370988A4FA2C9E0A31EB2DE761">
    <w:name w:val="EF2C928370988A4FA2C9E0A31EB2DE76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4F5E208B37182438E970D604E4CC66F1">
    <w:name w:val="94F5E208B37182438E970D604E4CC66F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D779B9987DC6D45A8717589233F52F41">
    <w:name w:val="2D779B9987DC6D45A8717589233F52F4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8A62E2A4A734BEFA54A555B992046F6">
    <w:name w:val="98A62E2A4A734BEFA54A555B992046F6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95DD7A8E4FE62429DFCED252C17DB9A1">
    <w:name w:val="D95DD7A8E4FE62429DFCED252C17DB9A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19BD3B6E67F864EB3B1A0EE6D674E961">
    <w:name w:val="D19BD3B6E67F864EB3B1A0EE6D674E96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9FE0B75B654FB42825C2B60CC05CC981">
    <w:name w:val="69FE0B75B654FB42825C2B60CC05CC98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4ADEDB5E674E448B42212A643E31EA61">
    <w:name w:val="04ADEDB5E674E448B42212A643E31EA6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C53A428254F6B4BA261AF180FF98BBD1">
    <w:name w:val="2C53A428254F6B4BA261AF180FF98BBD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445C8AA98B85742A5C097E59F14BEDF1">
    <w:name w:val="F445C8AA98B85742A5C097E59F14BEDF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39620C5092E534E900CFE08CD2D2CD61">
    <w:name w:val="539620C5092E534E900CFE08CD2D2CD6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FDBE22446B9440BCD79C4CC5284B891">
    <w:name w:val="BDFDBE22446B9440BCD79C4CC5284B89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4139FA1FDE2B4B9F7A40DEFA13E49D1">
    <w:name w:val="D04139FA1FDE2B4B9F7A40DEFA13E49D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46D4675F97D0C428E1CE768EDFFB06C1">
    <w:name w:val="F46D4675F97D0C428E1CE768EDFFB06C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BD0F7CB4FC0F640AF748D3A6BDCB1021">
    <w:name w:val="DBD0F7CB4FC0F640AF748D3A6BDCB102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ABABC76E7AAD845B940A37F16EACDED1">
    <w:name w:val="CABABC76E7AAD845B940A37F16EACDED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A00A27596FC224984303793201718B81">
    <w:name w:val="CA00A27596FC224984303793201718B8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">
    <w:name w:val="3679F7366F184F6F8291F70A7CF1C73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">
    <w:name w:val="7434A7BD5C7A4085A57997E59971C37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">
    <w:name w:val="631874B2AA9042DD891654D556767E63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">
    <w:name w:val="7BCFBBC11C9848A2A80F0AC43FF373E6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">
    <w:name w:val="7D241259ECBE4954833D3294529ACE20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">
    <w:name w:val="E13561DF50B5407EA1EA89C989F0C91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AF32D33C454B4ABDFEF4E4D5D120241">
    <w:name w:val="42AF32D33C454B4ABDFEF4E4D5D120241"/>
    <w:rsid w:val="00F5583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73D9945EAE49029B9B8A5295FD90EC1">
    <w:name w:val="5873D9945EAE49029B9B8A5295FD90EC1"/>
    <w:rsid w:val="00F5583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0860CB710948818942608B92428B74">
    <w:name w:val="F50860CB710948818942608B92428B74"/>
    <w:rsid w:val="00F5583E"/>
  </w:style>
  <w:style w:type="paragraph" w:customStyle="1" w:styleId="F4F9D362AD4A4D64A3A908BD304AECEC">
    <w:name w:val="F4F9D362AD4A4D64A3A908BD304AECEC"/>
    <w:rsid w:val="00F5583E"/>
  </w:style>
  <w:style w:type="paragraph" w:customStyle="1" w:styleId="E2CF486E7839485984154BE782FE562A">
    <w:name w:val="E2CF486E7839485984154BE782FE562A"/>
    <w:rsid w:val="00F5583E"/>
  </w:style>
  <w:style w:type="paragraph" w:customStyle="1" w:styleId="3DAD1EB80EBD4891B05CB300C2EE5126">
    <w:name w:val="3DAD1EB80EBD4891B05CB300C2EE5126"/>
    <w:rsid w:val="00F5583E"/>
  </w:style>
  <w:style w:type="paragraph" w:customStyle="1" w:styleId="ED8A77C8848E42DC82581E55789A7D721">
    <w:name w:val="ED8A77C8848E42DC82581E55789A7D72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89DB9CC6B3B43A8A345E94ACBAC76B0">
    <w:name w:val="889DB9CC6B3B43A8A345E94ACBAC76B0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1">
    <w:name w:val="3679F7366F184F6F8291F70A7CF1C731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1">
    <w:name w:val="7434A7BD5C7A4085A57997E59971C371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1">
    <w:name w:val="631874B2AA9042DD891654D556767E63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1">
    <w:name w:val="7BCFBBC11C9848A2A80F0AC43FF373E6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1">
    <w:name w:val="7D241259ECBE4954833D3294529ACE20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1">
    <w:name w:val="E13561DF50B5407EA1EA89C989F0C911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AF32D33C454B4ABDFEF4E4D5D120242">
    <w:name w:val="42AF32D33C454B4ABDFEF4E4D5D120242"/>
    <w:rsid w:val="00F5583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73D9945EAE49029B9B8A5295FD90EC2">
    <w:name w:val="5873D9945EAE49029B9B8A5295FD90EC2"/>
    <w:rsid w:val="00F5583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18C60AE203475CBDC09030AE8BF1CC">
    <w:name w:val="8518C60AE203475CBDC09030AE8BF1CC"/>
    <w:rsid w:val="00F5583E"/>
  </w:style>
  <w:style w:type="paragraph" w:customStyle="1" w:styleId="3BD2C1166DB441388072D0FBEB7B132C">
    <w:name w:val="3BD2C1166DB441388072D0FBEB7B132C"/>
    <w:rsid w:val="00F5583E"/>
  </w:style>
  <w:style w:type="paragraph" w:customStyle="1" w:styleId="ED8A77C8848E42DC82581E55789A7D723">
    <w:name w:val="ED8A77C8848E42DC82581E55789A7D723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880B635C7048DAA4EC02118B9AC756">
    <w:name w:val="00880B635C7048DAA4EC02118B9AC756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89A50A937C44128A93FB681BC3E58D0">
    <w:name w:val="489A50A937C44128A93FB681BC3E58D0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89DB9CC6B3B43A8A345E94ACBAC76B01">
    <w:name w:val="889DB9CC6B3B43A8A345E94ACBAC76B0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18C60AE203475CBDC09030AE8BF1CC1">
    <w:name w:val="8518C60AE203475CBDC09030AE8BF1CC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BD2C1166DB441388072D0FBEB7B132C1">
    <w:name w:val="3BD2C1166DB441388072D0FBEB7B132C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AF32D33C454B4ABDFEF4E4D5D120243">
    <w:name w:val="42AF32D33C454B4ABDFEF4E4D5D120243"/>
    <w:rsid w:val="00F5583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73D9945EAE49029B9B8A5295FD90EC3">
    <w:name w:val="5873D9945EAE49029B9B8A5295FD90EC3"/>
    <w:rsid w:val="00F5583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4">
    <w:name w:val="ED8A77C8848E42DC82581E55789A7D724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880B635C7048DAA4EC02118B9AC7561">
    <w:name w:val="00880B635C7048DAA4EC02118B9AC756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89A50A937C44128A93FB681BC3E58D01">
    <w:name w:val="489A50A937C44128A93FB681BC3E58D0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89DB9CC6B3B43A8A345E94ACBAC76B02">
    <w:name w:val="889DB9CC6B3B43A8A345E94ACBAC76B02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18C60AE203475CBDC09030AE8BF1CC2">
    <w:name w:val="8518C60AE203475CBDC09030AE8BF1CC2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BD2C1166DB441388072D0FBEB7B132C2">
    <w:name w:val="3BD2C1166DB441388072D0FBEB7B132C2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AF32D33C454B4ABDFEF4E4D5D120244">
    <w:name w:val="42AF32D33C454B4ABDFEF4E4D5D120244"/>
    <w:rsid w:val="00F5583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73D9945EAE49029B9B8A5295FD90EC4">
    <w:name w:val="5873D9945EAE49029B9B8A5295FD90EC4"/>
    <w:rsid w:val="00F5583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899BBA00614F7492686720771D5C5D">
    <w:name w:val="C1899BBA00614F7492686720771D5C5D"/>
    <w:rsid w:val="00F5583E"/>
  </w:style>
  <w:style w:type="paragraph" w:customStyle="1" w:styleId="0909CEA954E1447BAAD2AB7385B08951">
    <w:name w:val="0909CEA954E1447BAAD2AB7385B08951"/>
    <w:rsid w:val="00F5583E"/>
  </w:style>
  <w:style w:type="paragraph" w:customStyle="1" w:styleId="ED8A77C8848E42DC82581E55789A7D725">
    <w:name w:val="ED8A77C8848E42DC82581E55789A7D725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899BBA00614F7492686720771D5C5D1">
    <w:name w:val="C1899BBA00614F7492686720771D5C5D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09CEA954E1447BAAD2AB7385B089511">
    <w:name w:val="0909CEA954E1447BAAD2AB7385B089511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89DB9CC6B3B43A8A345E94ACBAC76B03">
    <w:name w:val="889DB9CC6B3B43A8A345E94ACBAC76B03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18C60AE203475CBDC09030AE8BF1CC3">
    <w:name w:val="8518C60AE203475CBDC09030AE8BF1CC3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BD2C1166DB441388072D0FBEB7B132C3">
    <w:name w:val="3BD2C1166DB441388072D0FBEB7B132C3"/>
    <w:rsid w:val="00F5583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AF32D33C454B4ABDFEF4E4D5D120245">
    <w:name w:val="42AF32D33C454B4ABDFEF4E4D5D120245"/>
    <w:rsid w:val="00F5583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73D9945EAE49029B9B8A5295FD90EC5">
    <w:name w:val="5873D9945EAE49029B9B8A5295FD90EC5"/>
    <w:rsid w:val="00F5583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6">
    <w:name w:val="ED8A77C8848E42DC82581E55789A7D726"/>
    <w:rsid w:val="00B57AAC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18C60AE203475CBDC09030AE8BF1CC4">
    <w:name w:val="8518C60AE203475CBDC09030AE8BF1CC4"/>
    <w:rsid w:val="00B57AAC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AF32D33C454B4ABDFEF4E4D5D120246">
    <w:name w:val="42AF32D33C454B4ABDFEF4E4D5D120246"/>
    <w:rsid w:val="00B57AAC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73D9945EAE49029B9B8A5295FD90EC6">
    <w:name w:val="5873D9945EAE49029B9B8A5295FD90EC6"/>
    <w:rsid w:val="00B57AAC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7">
    <w:name w:val="ED8A77C8848E42DC82581E55789A7D727"/>
    <w:rsid w:val="00B57AAC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BB01EE72F014B61B1910FCEEA52EA5F">
    <w:name w:val="CBB01EE72F014B61B1910FCEEA52EA5F"/>
    <w:rsid w:val="00B57AAC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828F7130A3C4CDD991742A8C71A313D">
    <w:name w:val="A828F7130A3C4CDD991742A8C71A313D"/>
    <w:rsid w:val="00B57AAC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18C60AE203475CBDC09030AE8BF1CC5">
    <w:name w:val="8518C60AE203475CBDC09030AE8BF1CC5"/>
    <w:rsid w:val="00B57AAC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AF32D33C454B4ABDFEF4E4D5D120247">
    <w:name w:val="42AF32D33C454B4ABDFEF4E4D5D120247"/>
    <w:rsid w:val="00B57AAC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73D9945EAE49029B9B8A5295FD90EC7">
    <w:name w:val="5873D9945EAE49029B9B8A5295FD90EC7"/>
    <w:rsid w:val="00B57AAC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76DE287A3F646A3C0D412FDCA916E" ma:contentTypeVersion="11" ma:contentTypeDescription="Crée un document." ma:contentTypeScope="" ma:versionID="9bcc22315b477f4cd595855556fded88">
  <xsd:schema xmlns:xsd="http://www.w3.org/2001/XMLSchema" xmlns:xs="http://www.w3.org/2001/XMLSchema" xmlns:p="http://schemas.microsoft.com/office/2006/metadata/properties" xmlns:ns2="d494009d-7d9b-4876-a4ae-049dc23f0c2e" xmlns:ns3="4d54ccf7-ba2b-438b-8961-be6351679ce9" targetNamespace="http://schemas.microsoft.com/office/2006/metadata/properties" ma:root="true" ma:fieldsID="aae1d919084ff93f4c35688e0793d455" ns2:_="" ns3:_="">
    <xsd:import namespace="d494009d-7d9b-4876-a4ae-049dc23f0c2e"/>
    <xsd:import namespace="4d54ccf7-ba2b-438b-8961-be6351679c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94009d-7d9b-4876-a4ae-049dc23f0c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4ccf7-ba2b-438b-8961-be6351679ce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3EE4D-32E9-4E61-B091-4D3031777E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9901C1D-9443-4D4C-A26E-E85FFF3728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94009d-7d9b-4876-a4ae-049dc23f0c2e"/>
    <ds:schemaRef ds:uri="4d54ccf7-ba2b-438b-8961-be6351679c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987BDE-FCE8-4AA4-BF10-EB7E30329E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9620A8-23DF-4C0D-83BA-12D3AFEDB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18</TotalTime>
  <Pages>4</Pages>
  <Words>2152</Words>
  <Characters>11841</Characters>
  <Application>Microsoft Office Word</Application>
  <DocSecurity>0</DocSecurity>
  <Lines>98</Lines>
  <Paragraphs>27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Gabarit de formulaire CISSSMO</vt:lpstr>
      <vt:lpstr>Gabarit de formulaire CISSSMO</vt:lpstr>
    </vt:vector>
  </TitlesOfParts>
  <Company>CISSS de la Montérégie</Company>
  <LinksUpToDate>false</LinksUpToDate>
  <CharactersWithSpaces>13966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Gabarit de formulaire CISSSMO</dc:title>
  <dc:subject/>
  <dc:creator>Dos Santos , Murielle</dc:creator>
  <cp:keywords/>
  <dc:description/>
  <cp:lastModifiedBy>Maude Lefebvre</cp:lastModifiedBy>
  <cp:revision>6</cp:revision>
  <cp:lastPrinted>2020-10-13T16:11:00Z</cp:lastPrinted>
  <dcterms:created xsi:type="dcterms:W3CDTF">2021-11-08T13:43:00Z</dcterms:created>
  <dcterms:modified xsi:type="dcterms:W3CDTF">2021-11-08T14:01:00Z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0x01010083176DE287A3F646A3C0D412FDCA916E</vt:lpwstr>
  </property>
  <property fmtid="{D5CDD505-2E9C-101B-9397-08002B2CF9AE}" pid="3" name="Order">
    <vt:r8>61600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ComplianceAssetId">
    <vt:lpwstr/>
  </property>
  <property fmtid="{D5CDD505-2E9C-101B-9397-08002B2CF9AE}" pid="8" name="TemplateUrl">
    <vt:lpwstr/>
  </property>
</Properties>
</file>