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33636" w14:textId="77777777" w:rsidR="00FF4922" w:rsidRPr="003D1E79" w:rsidRDefault="00FF4922">
      <w:pPr>
        <w:rPr>
          <w:rFonts w:asciiTheme="minorHAnsi" w:hAnsiTheme="minorHAnsi" w:cstheme="minorHAnsi"/>
          <w:sz w:val="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RPr="008D3107" w14:paraId="7A0D8F87" w14:textId="77777777" w:rsidTr="003A748C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  <w:tcMar>
              <w:left w:w="0" w:type="dxa"/>
            </w:tcMar>
          </w:tcPr>
          <w:p w14:paraId="25739F31" w14:textId="77777777" w:rsidR="00062CCC" w:rsidRPr="008D3107" w:rsidRDefault="00062CCC" w:rsidP="00062CCC">
            <w:pPr>
              <w:rPr>
                <w:highlight w:val="yellow"/>
              </w:rPr>
            </w:pPr>
            <w:r w:rsidRPr="008D3107">
              <w:rPr>
                <w:rFonts w:ascii="Chaloult_Cond" w:hAnsi="Chaloult_Cond" w:cs="Arial"/>
                <w:noProof/>
                <w:sz w:val="16"/>
                <w:szCs w:val="16"/>
                <w:highlight w:val="yellow"/>
              </w:rPr>
              <w:drawing>
                <wp:anchor distT="0" distB="0" distL="114300" distR="114300" simplePos="0" relativeHeight="251672576" behindDoc="0" locked="0" layoutInCell="1" allowOverlap="1" wp14:anchorId="26F720FD" wp14:editId="71B94BD8">
                  <wp:simplePos x="0" y="0"/>
                  <wp:positionH relativeFrom="column">
                    <wp:posOffset>2066</wp:posOffset>
                  </wp:positionH>
                  <wp:positionV relativeFrom="paragraph">
                    <wp:posOffset>52070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3107">
              <w:rPr>
                <w:highlight w:val="yellow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062CCC" w:rsidRPr="008D3107" w14:paraId="35D1A55C" w14:textId="77777777" w:rsidTr="008F6360">
              <w:trPr>
                <w:trHeight w:val="510"/>
              </w:trPr>
              <w:tc>
                <w:tcPr>
                  <w:tcW w:w="1134" w:type="dxa"/>
                  <w:tcMar>
                    <w:left w:w="0" w:type="dxa"/>
                  </w:tcMar>
                  <w:vAlign w:val="bottom"/>
                </w:tcPr>
                <w:p w14:paraId="5FAEF217" w14:textId="111DC873" w:rsidR="00062CCC" w:rsidRPr="008D3107" w:rsidRDefault="00145DDA" w:rsidP="00D2471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6"/>
                    </w:rPr>
                    <w:t xml:space="preserve">Installation </w:t>
                  </w:r>
                  <w:r w:rsidR="00062CCC" w:rsidRPr="00D24719">
                    <w:rPr>
                      <w:rFonts w:asciiTheme="minorHAnsi" w:hAnsiTheme="minorHAnsi" w:cstheme="minorHAnsi"/>
                      <w:sz w:val="18"/>
                      <w:szCs w:val="16"/>
                    </w:rPr>
                    <w:t xml:space="preserve">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558A4DA5" w14:textId="09A0DABA" w:rsidR="00062CCC" w:rsidRPr="008D3107" w:rsidRDefault="00D24719" w:rsidP="00F20DBA">
                  <w:pPr>
                    <w:spacing w:before="120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D24719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bookmarkStart w:id="0" w:name="Texte1"/>
                  <w:r w:rsidRPr="00D24719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instrText xml:space="preserve"> FORMTEXT </w:instrText>
                  </w:r>
                  <w:r w:rsidRPr="00D24719">
                    <w:rPr>
                      <w:rFonts w:ascii="Arial" w:hAnsi="Arial" w:cs="Arial"/>
                      <w:noProof/>
                      <w:sz w:val="18"/>
                      <w:szCs w:val="20"/>
                    </w:rPr>
                  </w:r>
                  <w:r w:rsidRPr="00D24719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fldChar w:fldCharType="separate"/>
                  </w:r>
                  <w:r w:rsidRPr="00D24719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t> </w:t>
                  </w:r>
                  <w:r w:rsidRPr="00D24719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t> </w:t>
                  </w:r>
                  <w:r w:rsidRPr="00D24719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t> </w:t>
                  </w:r>
                  <w:r w:rsidRPr="00D24719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t> </w:t>
                  </w:r>
                  <w:r w:rsidRPr="00D24719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t> </w:t>
                  </w:r>
                  <w:r w:rsidRPr="00D24719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46C17BE9" w14:textId="77777777" w:rsidR="00062CCC" w:rsidRPr="008D3107" w:rsidRDefault="00062CCC" w:rsidP="00062CCC">
            <w:pPr>
              <w:rPr>
                <w:highlight w:val="yellow"/>
              </w:rPr>
            </w:pPr>
          </w:p>
          <w:p w14:paraId="07BB6A0C" w14:textId="77777777" w:rsidR="00062CCC" w:rsidRPr="008D3107" w:rsidRDefault="00062CCC" w:rsidP="00062CCC">
            <w:pPr>
              <w:rPr>
                <w:highlight w:val="yellow"/>
              </w:rPr>
            </w:pPr>
          </w:p>
          <w:p w14:paraId="3BDFFE04" w14:textId="77777777" w:rsidR="00062CCC" w:rsidRPr="008D3107" w:rsidRDefault="00062CCC" w:rsidP="00062CCC">
            <w:pPr>
              <w:rPr>
                <w:highlight w:val="yellow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1121"/>
              <w:gridCol w:w="140"/>
              <w:gridCol w:w="181"/>
              <w:gridCol w:w="400"/>
              <w:gridCol w:w="24"/>
              <w:gridCol w:w="43"/>
              <w:gridCol w:w="1015"/>
            </w:tblGrid>
            <w:tr w:rsidR="00062CCC" w:rsidRPr="00D24719" w14:paraId="06A80098" w14:textId="77777777" w:rsidTr="00D24719">
              <w:trPr>
                <w:trHeight w:val="340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B20A703" w14:textId="1183F92D" w:rsidR="00062CCC" w:rsidRPr="00D24719" w:rsidRDefault="00145DDA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Dossier </w:t>
                  </w:r>
                  <w:r w:rsidR="00062CCC" w:rsidRPr="00D24719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121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EB3E379" w14:textId="77777777" w:rsidR="00062CCC" w:rsidRPr="00D24719" w:rsidRDefault="00062CCC" w:rsidP="00062CC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D24719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62A7A70" w14:textId="77777777" w:rsidR="00062CCC" w:rsidRPr="00D24719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D24719" w14:paraId="20C1EB09" w14:textId="77777777" w:rsidTr="00D24719">
              <w:trPr>
                <w:trHeight w:val="340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62B7BE4" w14:textId="196B0810" w:rsidR="00062CCC" w:rsidRPr="00D24719" w:rsidRDefault="00145DDA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Nom, Prénom </w:t>
                  </w:r>
                  <w:r w:rsidR="00062CCC" w:rsidRPr="00D24719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2924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D3CCE43" w14:textId="77777777" w:rsidR="00062CCC" w:rsidRPr="00D24719" w:rsidRDefault="00062CCC" w:rsidP="00062CCC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D24719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2" w:displacedByCustomXml="prev"/>
            </w:tr>
            <w:tr w:rsidR="00062CCC" w:rsidRPr="00D24719" w14:paraId="6216A50A" w14:textId="77777777" w:rsidTr="00D24719">
              <w:trPr>
                <w:trHeight w:val="340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A627423" w14:textId="0BDB0B5A" w:rsidR="00062CCC" w:rsidRPr="00D24719" w:rsidRDefault="00145DDA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Date de naissance </w:t>
                  </w:r>
                  <w:r w:rsidR="00062CCC" w:rsidRPr="00D24719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:</w:t>
                  </w:r>
                </w:p>
              </w:tc>
              <w:tc>
                <w:tcPr>
                  <w:tcW w:w="1842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3E0E4193" w14:textId="77777777" w:rsidR="00062CCC" w:rsidRPr="00D24719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D24719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D24719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D24719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F67C98" w14:textId="77777777" w:rsidR="00062CCC" w:rsidRPr="00D24719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D24719"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MS Gothic" w:eastAsia="MS Gothic" w:hAnsi="MS Gothic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2162B" w:rsidRPr="00D24719">
                        <w:rPr>
                          <w:rFonts w:ascii="MS Gothic" w:eastAsia="MS Gothic" w:hAnsi="MS Gothic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Pr="00D24719"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D24719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24719">
                        <w:rPr>
                          <w:rFonts w:ascii="MS Gothic" w:eastAsia="MS Gothic" w:hAnsi="MS Gothic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Pr="00D24719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D24719" w14:paraId="69293E59" w14:textId="77777777" w:rsidTr="00841C35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C657F6" w14:textId="4BE91A1C" w:rsidR="00062CCC" w:rsidRPr="00D24719" w:rsidRDefault="00062CCC" w:rsidP="00145DD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D24719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145DDA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</w:t>
                  </w:r>
                  <w:r w:rsidR="00D24719" w:rsidRPr="00D24719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-MM-DD</w:t>
                  </w:r>
                </w:p>
              </w:tc>
            </w:tr>
            <w:tr w:rsidR="00062CCC" w:rsidRPr="00D24719" w14:paraId="7426BA03" w14:textId="77777777" w:rsidTr="00D24719">
              <w:trPr>
                <w:trHeight w:val="340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E49CF32" w14:textId="2DDC5E3F" w:rsidR="00062CCC" w:rsidRPr="00D24719" w:rsidRDefault="00145DDA" w:rsidP="00D24719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442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09E9C77" w14:textId="77777777" w:rsidR="00062CCC" w:rsidRPr="00D24719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D24719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FE538E6" w14:textId="77777777" w:rsidR="00062CCC" w:rsidRPr="00D24719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D24719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17C4CE30" w14:textId="77777777" w:rsidR="00062CCC" w:rsidRPr="00D24719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D24719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tr w:rsidR="00062CCC" w:rsidRPr="00D24719" w14:paraId="6D5A14E8" w14:textId="77777777" w:rsidTr="00D24719">
              <w:trPr>
                <w:trHeight w:val="218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CBAF63C" w14:textId="77777777" w:rsidR="00062CCC" w:rsidRPr="00D24719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D24719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261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7B851A0F" w14:textId="77777777" w:rsidR="00062CCC" w:rsidRPr="00D24719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C45AF7B" w14:textId="77777777" w:rsidR="00062CCC" w:rsidRPr="00D24719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869C93D" w14:textId="2918E9C8" w:rsidR="00062CCC" w:rsidRPr="00D24719" w:rsidRDefault="00D24719" w:rsidP="00145DD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D24719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</w:t>
                  </w:r>
                  <w:r w:rsidR="00145DDA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</w:t>
                  </w:r>
                  <w:r w:rsidRPr="00D24719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-MM</w:t>
                  </w:r>
                </w:p>
              </w:tc>
            </w:tr>
          </w:tbl>
          <w:p w14:paraId="33E0E9C4" w14:textId="77777777" w:rsidR="00A05A37" w:rsidRPr="00D24719" w:rsidRDefault="00A05A37">
            <w:pPr>
              <w:rPr>
                <w:sz w:val="2"/>
              </w:rPr>
            </w:pPr>
          </w:p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2128"/>
              <w:gridCol w:w="2923"/>
            </w:tblGrid>
            <w:tr w:rsidR="00062CCC" w:rsidRPr="008D3107" w14:paraId="1C753CC8" w14:textId="77777777" w:rsidTr="002D6C60">
              <w:trPr>
                <w:trHeight w:val="340"/>
              </w:trPr>
              <w:tc>
                <w:tcPr>
                  <w:tcW w:w="2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0" w:type="dxa"/>
                  </w:tcMar>
                  <w:vAlign w:val="bottom"/>
                </w:tcPr>
                <w:p w14:paraId="5674C3D1" w14:textId="2233D1C1" w:rsidR="00062CCC" w:rsidRPr="00D24719" w:rsidRDefault="00145DDA" w:rsidP="00D24719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Nom de la mère </w:t>
                  </w:r>
                  <w:r w:rsidR="00062CCC" w:rsidRPr="00D24719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:</w:t>
                  </w:r>
                </w:p>
              </w:tc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923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8890AEE" w14:textId="77777777" w:rsidR="00062CCC" w:rsidRPr="00D24719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D24719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6" w:displacedByCustomXml="prev"/>
            </w:tr>
          </w:tbl>
          <w:p w14:paraId="58A982D8" w14:textId="77777777" w:rsidR="00062CCC" w:rsidRPr="008D3107" w:rsidRDefault="00062CCC" w:rsidP="00062CCC">
            <w:pPr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</w:tr>
      <w:tr w:rsidR="00062CCC" w:rsidRPr="00AE2BA9" w14:paraId="20B7640D" w14:textId="77777777" w:rsidTr="002A3185">
        <w:trPr>
          <w:trHeight w:val="68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16520059" w14:textId="77777777" w:rsidR="00576608" w:rsidRPr="00AE2BA9" w:rsidRDefault="00576608" w:rsidP="00A327E7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AE2BA9">
              <w:rPr>
                <w:rFonts w:ascii="Arial" w:hAnsi="Arial" w:cs="Arial"/>
                <w:b/>
                <w:lang w:val="en-CA"/>
              </w:rPr>
              <w:t>YORKSHIRE</w:t>
            </w:r>
          </w:p>
          <w:p w14:paraId="6AFDF142" w14:textId="18B296B1" w:rsidR="00062CCC" w:rsidRPr="00AE2BA9" w:rsidRDefault="00576608" w:rsidP="00576608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AE2BA9">
              <w:rPr>
                <w:rFonts w:ascii="Arial" w:hAnsi="Arial" w:cs="Arial"/>
                <w:b/>
                <w:lang w:val="en-CA"/>
              </w:rPr>
              <w:t>LONG COVID SCREENING</w:t>
            </w:r>
            <w:r w:rsidR="00BA1EE7" w:rsidRPr="00AE2BA9">
              <w:rPr>
                <w:rFonts w:ascii="Arial" w:hAnsi="Arial" w:cs="Arial"/>
                <w:b/>
                <w:lang w:val="en-CA"/>
              </w:rPr>
              <w:t xml:space="preserve"> </w:t>
            </w:r>
            <w:r w:rsidR="00BA1EE7" w:rsidRPr="00AE2BA9">
              <w:rPr>
                <w:rFonts w:ascii="Arial" w:hAnsi="Arial" w:cs="Arial"/>
                <w:b/>
                <w:lang w:val="en-CA"/>
              </w:rPr>
              <w:br/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2B1D5E4C" w14:textId="77777777" w:rsidR="00062CCC" w:rsidRPr="00AE2BA9" w:rsidRDefault="00062CCC" w:rsidP="00062CCC">
            <w:pPr>
              <w:rPr>
                <w:rFonts w:ascii="Arial" w:hAnsi="Arial" w:cs="Arial"/>
                <w:lang w:val="en-CA"/>
              </w:rPr>
            </w:pPr>
          </w:p>
        </w:tc>
      </w:tr>
    </w:tbl>
    <w:p w14:paraId="5E7BF9E8" w14:textId="5919AA01" w:rsidR="00404F59" w:rsidRPr="00AE2BA9" w:rsidRDefault="00576608" w:rsidP="00F20DBA">
      <w:pPr>
        <w:spacing w:after="40"/>
        <w:rPr>
          <w:rFonts w:ascii="Arial" w:hAnsi="Arial" w:cs="Arial"/>
          <w:i/>
          <w:sz w:val="20"/>
          <w:lang w:val="en-CA"/>
        </w:rPr>
      </w:pPr>
      <w:r w:rsidRPr="00AE2BA9">
        <w:rPr>
          <w:rFonts w:ascii="Arial" w:hAnsi="Arial" w:cs="Arial"/>
          <w:i/>
          <w:sz w:val="20"/>
          <w:lang w:val="en-CA"/>
        </w:rPr>
        <w:t>Used to document the rehabilitation needs associated with long COVID</w:t>
      </w:r>
    </w:p>
    <w:p w14:paraId="697BD598" w14:textId="77777777" w:rsidR="004D70F7" w:rsidRPr="00AE2BA9" w:rsidRDefault="004D70F7" w:rsidP="00F20DBA">
      <w:pPr>
        <w:spacing w:after="40"/>
        <w:rPr>
          <w:rFonts w:ascii="Arial" w:hAnsi="Arial" w:cs="Arial"/>
          <w:i/>
          <w:sz w:val="20"/>
          <w:lang w:val="en-CA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56"/>
        <w:gridCol w:w="457"/>
        <w:gridCol w:w="457"/>
        <w:gridCol w:w="457"/>
        <w:gridCol w:w="457"/>
        <w:gridCol w:w="457"/>
        <w:gridCol w:w="457"/>
        <w:gridCol w:w="362"/>
        <w:gridCol w:w="94"/>
        <w:gridCol w:w="450"/>
        <w:gridCol w:w="7"/>
        <w:gridCol w:w="457"/>
        <w:gridCol w:w="76"/>
        <w:gridCol w:w="381"/>
        <w:gridCol w:w="159"/>
        <w:gridCol w:w="298"/>
        <w:gridCol w:w="242"/>
        <w:gridCol w:w="215"/>
        <w:gridCol w:w="325"/>
        <w:gridCol w:w="132"/>
        <w:gridCol w:w="408"/>
        <w:gridCol w:w="48"/>
        <w:gridCol w:w="457"/>
        <w:gridCol w:w="38"/>
        <w:gridCol w:w="419"/>
        <w:gridCol w:w="121"/>
        <w:gridCol w:w="336"/>
        <w:gridCol w:w="204"/>
        <w:gridCol w:w="253"/>
        <w:gridCol w:w="287"/>
        <w:gridCol w:w="170"/>
        <w:gridCol w:w="370"/>
        <w:gridCol w:w="87"/>
        <w:gridCol w:w="457"/>
        <w:gridCol w:w="12"/>
      </w:tblGrid>
      <w:tr w:rsidR="00703D32" w:rsidRPr="00332C8E" w14:paraId="75ED05CB" w14:textId="77777777" w:rsidTr="00F20DBA">
        <w:trPr>
          <w:trHeight w:val="415"/>
          <w:tblHeader/>
        </w:trPr>
        <w:tc>
          <w:tcPr>
            <w:tcW w:w="10627" w:type="dxa"/>
            <w:gridSpan w:val="36"/>
            <w:shd w:val="clear" w:color="auto" w:fill="D9D9D9" w:themeFill="background1" w:themeFillShade="D9"/>
            <w:vAlign w:val="center"/>
          </w:tcPr>
          <w:p w14:paraId="45020B33" w14:textId="56B921BC" w:rsidR="00703D32" w:rsidRPr="00AE2BA9" w:rsidRDefault="00733251" w:rsidP="00F20DBA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AE2BA9">
              <w:rPr>
                <w:rFonts w:ascii="Arial" w:hAnsi="Arial" w:cs="Arial"/>
                <w:b/>
                <w:sz w:val="22"/>
                <w:szCs w:val="22"/>
                <w:lang w:val="en-CA"/>
              </w:rPr>
              <w:t>Explanation</w:t>
            </w:r>
            <w:r w:rsidR="00AA5104" w:rsidRPr="00AE2BA9">
              <w:rPr>
                <w:rFonts w:ascii="Arial" w:hAnsi="Arial" w:cs="Arial"/>
                <w:b/>
                <w:sz w:val="22"/>
                <w:szCs w:val="22"/>
                <w:lang w:val="en-CA"/>
              </w:rPr>
              <w:t>:</w:t>
            </w:r>
          </w:p>
          <w:p w14:paraId="4C6265ED" w14:textId="1373DC33" w:rsidR="00AA5104" w:rsidRPr="008D3107" w:rsidRDefault="008D3107" w:rsidP="008D310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Arial" w:hAnsi="Arial" w:cs="Arial"/>
                <w:iCs/>
                <w:sz w:val="20"/>
                <w:szCs w:val="20"/>
                <w:lang w:val="en-CA"/>
              </w:rPr>
            </w:pPr>
            <w:r w:rsidRPr="00AE2BA9">
              <w:rPr>
                <w:rFonts w:ascii="Arial" w:hAnsi="Arial" w:cs="Arial"/>
                <w:iCs/>
                <w:sz w:val="20"/>
                <w:szCs w:val="20"/>
                <w:lang w:val="en-CA"/>
              </w:rPr>
              <w:t>I’ll ask some questions about how you might have been affected since your illness. If there are other ways that you’ve been affected then there will be a chance to let me know these at the end.</w:t>
            </w:r>
          </w:p>
        </w:tc>
      </w:tr>
      <w:tr w:rsidR="00314A23" w:rsidRPr="00332C8E" w14:paraId="2B376C14" w14:textId="77777777" w:rsidTr="00D24719">
        <w:trPr>
          <w:gridAfter w:val="1"/>
          <w:wAfter w:w="12" w:type="dxa"/>
          <w:trHeight w:val="589"/>
        </w:trPr>
        <w:tc>
          <w:tcPr>
            <w:tcW w:w="564" w:type="dxa"/>
            <w:vMerge w:val="restart"/>
          </w:tcPr>
          <w:p w14:paraId="4B207473" w14:textId="77777777" w:rsidR="00314A23" w:rsidRPr="00F20DBA" w:rsidRDefault="00314A23" w:rsidP="00311DE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0051" w:type="dxa"/>
            <w:gridSpan w:val="34"/>
            <w:tcBorders>
              <w:bottom w:val="single" w:sz="4" w:space="0" w:color="auto"/>
            </w:tcBorders>
          </w:tcPr>
          <w:p w14:paraId="4F8E9002" w14:textId="17502010" w:rsidR="00314A23" w:rsidRPr="008D3107" w:rsidRDefault="008D3107" w:rsidP="00D24719">
            <w:pPr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D3107">
              <w:rPr>
                <w:rFonts w:ascii="Arial" w:hAnsi="Arial" w:cs="Arial"/>
                <w:b/>
                <w:sz w:val="20"/>
                <w:szCs w:val="20"/>
                <w:lang w:val="en-CA"/>
              </w:rPr>
              <w:t>Breathlessness</w:t>
            </w:r>
            <w:r w:rsidR="00314A23" w:rsidRPr="008D3107">
              <w:rPr>
                <w:rFonts w:ascii="Arial" w:hAnsi="Arial" w:cs="Arial"/>
                <w:b/>
                <w:sz w:val="20"/>
                <w:szCs w:val="20"/>
                <w:lang w:val="en-CA"/>
              </w:rPr>
              <w:t>:</w:t>
            </w:r>
            <w:r w:rsidR="00314A23" w:rsidRPr="008D3107">
              <w:rPr>
                <w:rFonts w:ascii="Arial" w:hAnsi="Arial" w:cs="Arial"/>
                <w:sz w:val="20"/>
                <w:szCs w:val="20"/>
                <w:lang w:val="en-CA"/>
              </w:rPr>
              <w:br/>
            </w: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On a scale of 0-10, with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0 being not breathless at all, </w:t>
            </w: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and 10 being extre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mely breathless, how breathless are you</w:t>
            </w:r>
            <w:r w:rsidRPr="008D3107">
              <w:rPr>
                <w:rFonts w:ascii="Arial" w:hAnsi="Arial" w:cs="Arial"/>
                <w:sz w:val="18"/>
                <w:szCs w:val="20"/>
                <w:lang w:val="en-CA"/>
              </w:rPr>
              <w:t xml:space="preserve"> </w:t>
            </w:r>
            <w:r w:rsidRPr="008D3107">
              <w:rPr>
                <w:rFonts w:ascii="Arial" w:eastAsiaTheme="minorHAnsi" w:hAnsi="Arial" w:cs="Arial"/>
                <w:sz w:val="20"/>
                <w:szCs w:val="22"/>
                <w:lang w:val="en-CA" w:eastAsia="en-US"/>
              </w:rPr>
              <w:t>(n/a if does not perform this activity) :</w:t>
            </w:r>
          </w:p>
        </w:tc>
      </w:tr>
      <w:tr w:rsidR="00314A23" w:rsidRPr="00F20DBA" w14:paraId="0A8476F4" w14:textId="77777777" w:rsidTr="00D24719">
        <w:trPr>
          <w:gridAfter w:val="1"/>
          <w:wAfter w:w="12" w:type="dxa"/>
          <w:trHeight w:val="311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6A2D9645" w14:textId="77777777" w:rsidR="00314A23" w:rsidRPr="008D3107" w:rsidRDefault="00314A23" w:rsidP="00311DE8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356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924A31" w14:textId="77777777" w:rsidR="00314A23" w:rsidRPr="008D3107" w:rsidRDefault="00314A23" w:rsidP="00D24719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E44508" w14:textId="0AF5E953" w:rsidR="00314A23" w:rsidRPr="00F20DBA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390FAA" w14:textId="32303CA2" w:rsidR="00314A23" w:rsidRPr="00F20DBA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1A925F" w14:textId="77820FF2" w:rsidR="00314A23" w:rsidRPr="00F20DBA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E2765" w14:textId="2EC56D03" w:rsidR="00314A23" w:rsidRPr="00F20DBA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EA2236" w14:textId="0BCDC57B" w:rsidR="00314A23" w:rsidRPr="00F20DBA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EAD2A5" w14:textId="739D057C" w:rsidR="00314A23" w:rsidRPr="00F20DBA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B9B613" w14:textId="3578C629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8AC701" w14:textId="1AB252D7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012B82" w14:textId="6812B3E4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EEF244" w14:textId="24C2DB66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D104F4" w14:textId="06249440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9FEE43" w14:textId="54B47F47" w:rsidR="00314A23" w:rsidRPr="00790C2B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C2B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314A23" w:rsidRPr="00F20DBA" w14:paraId="712E2CB6" w14:textId="77777777" w:rsidTr="00D24719">
        <w:trPr>
          <w:gridAfter w:val="1"/>
          <w:wAfter w:w="12" w:type="dxa"/>
          <w:trHeight w:val="335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449560D3" w14:textId="77777777" w:rsidR="00314A23" w:rsidRPr="00F20DBA" w:rsidRDefault="00314A23" w:rsidP="00311DE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B05B6A" w14:textId="705B78F6" w:rsidR="00314A23" w:rsidRPr="00F20DBA" w:rsidRDefault="008D3107" w:rsidP="00D24719">
            <w:pPr>
              <w:rPr>
                <w:rFonts w:ascii="Arial" w:hAnsi="Arial" w:cs="Arial"/>
                <w:sz w:val="20"/>
                <w:szCs w:val="20"/>
              </w:rPr>
            </w:pPr>
            <w:r w:rsidRPr="008D3107">
              <w:rPr>
                <w:rFonts w:ascii="Arial" w:hAnsi="Arial" w:cs="Arial"/>
                <w:sz w:val="20"/>
                <w:szCs w:val="20"/>
              </w:rPr>
              <w:t>At rest</w:t>
            </w:r>
            <w:r>
              <w:rPr>
                <w:rFonts w:ascii="Arial" w:hAnsi="Arial" w:cs="Arial"/>
                <w:sz w:val="20"/>
                <w:szCs w:val="20"/>
              </w:rPr>
              <w:t xml:space="preserve"> NOW</w:t>
            </w:r>
            <w:r w:rsidRPr="008D310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FC667" w14:textId="224FDD39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B2F8A" w14:textId="235EF2E3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B9DF7" w14:textId="1B3F5CA6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80EF5" w14:textId="23B88F71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29B28" w14:textId="21238B52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71250" w14:textId="45ABA03D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67D87" w14:textId="247A1EE6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A5E43" w14:textId="21E22E22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F0F59" w14:textId="7553FD65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CAF76" w14:textId="7B14652C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40B73" w14:textId="27533437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C7FC7D" w14:textId="0C1778FD" w:rsidR="00314A23" w:rsidRPr="00790C2B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4A23" w:rsidRPr="00F20DBA" w14:paraId="57050C6F" w14:textId="77777777" w:rsidTr="00D24719">
        <w:trPr>
          <w:gridAfter w:val="1"/>
          <w:wAfter w:w="12" w:type="dxa"/>
          <w:trHeight w:val="372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45AE06A9" w14:textId="77777777" w:rsidR="00314A23" w:rsidRPr="00F20DBA" w:rsidRDefault="00314A23" w:rsidP="00311DE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4255FD" w14:textId="7785CC3B" w:rsidR="00314A23" w:rsidRPr="00F20DBA" w:rsidRDefault="008D3107" w:rsidP="00D24719">
            <w:pPr>
              <w:rPr>
                <w:rFonts w:ascii="Arial" w:hAnsi="Arial" w:cs="Arial"/>
                <w:sz w:val="20"/>
                <w:szCs w:val="20"/>
              </w:rPr>
            </w:pPr>
            <w:r w:rsidRPr="008D3107">
              <w:rPr>
                <w:rFonts w:ascii="Arial" w:hAnsi="Arial" w:cs="Arial"/>
                <w:sz w:val="20"/>
                <w:szCs w:val="20"/>
              </w:rPr>
              <w:t>At rest</w:t>
            </w:r>
            <w:r>
              <w:rPr>
                <w:rFonts w:ascii="Arial" w:hAnsi="Arial" w:cs="Arial"/>
                <w:sz w:val="20"/>
                <w:szCs w:val="20"/>
              </w:rPr>
              <w:t xml:space="preserve"> PRE-COVID</w:t>
            </w:r>
            <w:r w:rsidRPr="008D310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9A785" w14:textId="132CBE33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C86A3" w14:textId="293C1044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5F595" w14:textId="2DE97B76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B0ADB" w14:textId="7AB7106F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C301B" w14:textId="43D0FC94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E264A" w14:textId="578E91EB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FE4B6" w14:textId="421B77BA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5EF76" w14:textId="18620D05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0576F" w14:textId="37FAFD85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727CC" w14:textId="3215E5BD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E9B39" w14:textId="6C578D30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F59294" w14:textId="62A8C79D" w:rsidR="00314A23" w:rsidRPr="00790C2B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4A23" w:rsidRPr="00F20DBA" w14:paraId="30E2E421" w14:textId="77777777" w:rsidTr="00D24719">
        <w:trPr>
          <w:gridAfter w:val="1"/>
          <w:wAfter w:w="12" w:type="dxa"/>
          <w:trHeight w:val="355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62F39341" w14:textId="77777777" w:rsidR="00314A23" w:rsidRPr="00F20DBA" w:rsidRDefault="00314A23" w:rsidP="00311DE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65124F" w14:textId="3AEE8680" w:rsidR="00314A23" w:rsidRPr="00F20DBA" w:rsidRDefault="008D3107" w:rsidP="00D24719">
            <w:pPr>
              <w:rPr>
                <w:rFonts w:ascii="Arial" w:hAnsi="Arial" w:cs="Arial"/>
                <w:sz w:val="20"/>
                <w:szCs w:val="20"/>
              </w:rPr>
            </w:pPr>
            <w:r w:rsidRPr="008D3107">
              <w:rPr>
                <w:rFonts w:ascii="Arial" w:hAnsi="Arial" w:cs="Arial"/>
                <w:sz w:val="20"/>
                <w:szCs w:val="20"/>
              </w:rPr>
              <w:t>On dressing yourself</w:t>
            </w:r>
            <w:r>
              <w:rPr>
                <w:rFonts w:ascii="Arial" w:hAnsi="Arial" w:cs="Arial"/>
                <w:sz w:val="20"/>
                <w:szCs w:val="20"/>
              </w:rPr>
              <w:t xml:space="preserve"> NOW</w:t>
            </w:r>
            <w:r w:rsidRPr="008D310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C378C" w14:textId="1C77EB2F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B96FB" w14:textId="574235EA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BD999" w14:textId="36C58375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7B3B0" w14:textId="221DEEFB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534B6" w14:textId="6DC58C16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418CA" w14:textId="4FFCCE24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7BBB9" w14:textId="07E3678E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986D8" w14:textId="76DA664B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6CFC1" w14:textId="6B97FF45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FD4C" w14:textId="6144C093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E32D0" w14:textId="6CF77FCE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A0261D" w14:textId="7C48DBDE" w:rsidR="00314A23" w:rsidRPr="00790C2B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4A23" w:rsidRPr="00F20DBA" w14:paraId="3F08EDD0" w14:textId="77777777" w:rsidTr="00D24719">
        <w:trPr>
          <w:gridAfter w:val="1"/>
          <w:wAfter w:w="12" w:type="dxa"/>
          <w:trHeight w:val="351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205BA916" w14:textId="77777777" w:rsidR="00314A23" w:rsidRPr="00F20DBA" w:rsidRDefault="00314A23" w:rsidP="00311DE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727D57" w14:textId="04E8D1C2" w:rsidR="00314A23" w:rsidRPr="008D3107" w:rsidRDefault="008D3107" w:rsidP="00D24719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 xml:space="preserve">On dressing yourself 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PRE</w:t>
            </w: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-COVID?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F7653" w14:textId="7B91AA8E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B5AF1" w14:textId="5AABE570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CB514" w14:textId="38BBFB72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B9ED4" w14:textId="68F180AF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8E756" w14:textId="35EADF22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F8A2F" w14:textId="752150E9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512E7" w14:textId="391B19DC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2FBFC" w14:textId="5E794A9B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9EB1B" w14:textId="6CABB3E7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D4E9D" w14:textId="70409313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DB4C7" w14:textId="21FAE8F7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DD04AB" w14:textId="701998BB" w:rsidR="00314A23" w:rsidRPr="00790C2B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4A23" w:rsidRPr="00F20DBA" w14:paraId="0D9A8EFE" w14:textId="77777777" w:rsidTr="00D24719">
        <w:trPr>
          <w:gridAfter w:val="1"/>
          <w:wAfter w:w="12" w:type="dxa"/>
          <w:trHeight w:val="589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057A3CBD" w14:textId="77777777" w:rsidR="00314A23" w:rsidRPr="00F20DBA" w:rsidRDefault="00314A23" w:rsidP="00311DE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78CF4A" w14:textId="6EA7DA2D" w:rsidR="00314A23" w:rsidRPr="008D3107" w:rsidRDefault="008D3107" w:rsidP="00D24719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On walking up a flight of stairs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NOW</w:t>
            </w: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?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51F4D" w14:textId="576199D6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EA982" w14:textId="24E8C92A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9C694" w14:textId="576C51A2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3FA41" w14:textId="733980F7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444F6" w14:textId="186C5FD9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677CC" w14:textId="07A0CF64" w:rsidR="00314A23" w:rsidRDefault="00314A23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E8C46" w14:textId="53946C8F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837FD" w14:textId="19D57827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8C796" w14:textId="298104F6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DCE29" w14:textId="5E11349A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AE0BA" w14:textId="515AC0E2" w:rsidR="00314A23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0BED47" w14:textId="00FFFC9B" w:rsidR="00314A23" w:rsidRPr="00790C2B" w:rsidRDefault="00314A23" w:rsidP="00D24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3107" w:rsidRPr="00F20DBA" w14:paraId="659210AE" w14:textId="77777777" w:rsidTr="00D24719">
        <w:trPr>
          <w:gridAfter w:val="1"/>
          <w:wAfter w:w="12" w:type="dxa"/>
          <w:trHeight w:val="589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475F864A" w14:textId="77777777" w:rsidR="008D3107" w:rsidRPr="00F20DBA" w:rsidRDefault="008D3107" w:rsidP="008D310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AF9668" w14:textId="426ECC9F" w:rsidR="008D3107" w:rsidRPr="008D3107" w:rsidRDefault="008D3107" w:rsidP="00D24719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On walking up a flight of stairs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PRE-COVID</w:t>
            </w: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?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9DF3D" w14:textId="7F24B398" w:rsidR="008D3107" w:rsidRDefault="008D3107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65D744" w14:textId="086EE77C" w:rsidR="008D3107" w:rsidRDefault="008D3107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0016B5" w14:textId="104F1159" w:rsidR="008D3107" w:rsidRDefault="008D3107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73F0C7" w14:textId="4BB4DE82" w:rsidR="008D3107" w:rsidRDefault="008D3107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E8BFA8" w14:textId="1B9AACBD" w:rsidR="008D3107" w:rsidRDefault="008D3107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0D872B" w14:textId="451FED92" w:rsidR="008D3107" w:rsidRDefault="008D3107" w:rsidP="00D247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074F44" w14:textId="117305EE" w:rsidR="008D3107" w:rsidRDefault="008D3107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78CAF5" w14:textId="3B4E8902" w:rsidR="008D3107" w:rsidRDefault="008D3107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0ED82C" w14:textId="7FA94991" w:rsidR="008D3107" w:rsidRDefault="008D3107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87C82F" w14:textId="2E3396A0" w:rsidR="008D3107" w:rsidRDefault="008D3107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176F65" w14:textId="300F40FB" w:rsidR="008D3107" w:rsidRDefault="008D3107" w:rsidP="00D24719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931A3" w14:textId="679E0D61" w:rsidR="008D3107" w:rsidRPr="00790C2B" w:rsidRDefault="008D3107" w:rsidP="00D24719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3107" w:rsidRPr="00F20DBA" w14:paraId="2C733B90" w14:textId="77777777" w:rsidTr="00D24719">
        <w:trPr>
          <w:gridAfter w:val="1"/>
          <w:wAfter w:w="12" w:type="dxa"/>
          <w:trHeight w:val="787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7771C012" w14:textId="7EB015C0" w:rsidR="008D3107" w:rsidRPr="00F20DBA" w:rsidRDefault="008D3107" w:rsidP="008D310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20DB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80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21F477" w14:textId="68E1142C" w:rsidR="008D3107" w:rsidRPr="008D3107" w:rsidRDefault="008D3107" w:rsidP="00D24719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8D3107">
              <w:rPr>
                <w:rFonts w:ascii="Arial" w:hAnsi="Arial" w:cs="Arial"/>
                <w:b/>
                <w:sz w:val="20"/>
                <w:szCs w:val="20"/>
                <w:lang w:val="en-CA"/>
              </w:rPr>
              <w:t>Laryngeal / airway complications:</w:t>
            </w:r>
          </w:p>
          <w:p w14:paraId="47C0301D" w14:textId="5E19E2D5" w:rsidR="008D3107" w:rsidRPr="008D3107" w:rsidRDefault="008D3107" w:rsidP="00D24719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 xml:space="preserve">Have you developed any changes in the sensitivity of 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your throat such as troublesome </w:t>
            </w: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cough or noisy breathing?</w:t>
            </w:r>
          </w:p>
        </w:tc>
        <w:tc>
          <w:tcPr>
            <w:tcW w:w="16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0822A" w14:textId="3E9E5871" w:rsidR="008D3107" w:rsidRPr="00F20DBA" w:rsidRDefault="008D3107" w:rsidP="008D3107">
            <w:pPr>
              <w:tabs>
                <w:tab w:val="left" w:pos="27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16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54A61" w14:textId="20CE06DA" w:rsidR="008D3107" w:rsidRPr="00F20DBA" w:rsidRDefault="008D3107" w:rsidP="008D3107">
            <w:pPr>
              <w:tabs>
                <w:tab w:val="left" w:pos="28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8D3107" w:rsidRPr="00332C8E" w14:paraId="38D30601" w14:textId="77777777" w:rsidTr="008D3107">
        <w:trPr>
          <w:gridAfter w:val="1"/>
          <w:wAfter w:w="12" w:type="dxa"/>
          <w:trHeight w:val="390"/>
        </w:trPr>
        <w:tc>
          <w:tcPr>
            <w:tcW w:w="564" w:type="dxa"/>
            <w:vMerge/>
          </w:tcPr>
          <w:p w14:paraId="59F81E12" w14:textId="77777777" w:rsidR="008D3107" w:rsidRPr="00F20DBA" w:rsidRDefault="008D3107" w:rsidP="008D310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3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DCE1E6" w14:textId="1B5F2AA7" w:rsidR="008D3107" w:rsidRPr="008D3107" w:rsidRDefault="008D3107" w:rsidP="008D3107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If Yes: rate the significance of impact on a scale of 0-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10 (0 being no impact, 10 being </w:t>
            </w: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significant impact)</w:t>
            </w:r>
          </w:p>
        </w:tc>
      </w:tr>
      <w:tr w:rsidR="008D3107" w:rsidRPr="00F20DBA" w14:paraId="0EEA542A" w14:textId="77777777" w:rsidTr="00D24719">
        <w:trPr>
          <w:gridAfter w:val="1"/>
          <w:wAfter w:w="12" w:type="dxa"/>
          <w:trHeight w:val="390"/>
        </w:trPr>
        <w:tc>
          <w:tcPr>
            <w:tcW w:w="564" w:type="dxa"/>
            <w:vMerge/>
          </w:tcPr>
          <w:p w14:paraId="63DD1A8D" w14:textId="77777777" w:rsidR="008D3107" w:rsidRPr="008D3107" w:rsidRDefault="008D3107" w:rsidP="008D3107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F459E49" w14:textId="364E1133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D64C02" w14:textId="79D3B76C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2EBB60" w14:textId="1F4E73E5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D712C2" w14:textId="3C3540B0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F7A837" w14:textId="162E485C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FD3D0A" w14:textId="614FB0ED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1B9A99" w14:textId="62C29FB4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06C3FC" w14:textId="31F2C8C1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9983AC" w14:textId="09B8DBA0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5D3140" w14:textId="270B6C38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37674D" w14:textId="1120309B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82C2F9" w14:textId="091036A9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7EA7AA" w14:textId="1520334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F32377" w14:textId="0099E8B6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A445A0" w14:textId="194E996A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0FEA35" w14:textId="40A42CC3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98E05A" w14:textId="5A5D780F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E3A227" w14:textId="227F2D3B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D09A9F" w14:textId="7C38B5B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C88154" w14:textId="604F652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165CDD" w14:textId="0A99BBC3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07D79" w14:textId="2DDD2626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8D3107" w:rsidRPr="00F20DBA" w14:paraId="3C7E279A" w14:textId="77777777" w:rsidTr="00D24719">
        <w:trPr>
          <w:gridAfter w:val="1"/>
          <w:wAfter w:w="12" w:type="dxa"/>
          <w:trHeight w:val="1200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220B136A" w14:textId="03E8EB93" w:rsidR="008D3107" w:rsidRPr="00F20DBA" w:rsidRDefault="008D3107" w:rsidP="008D310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F20D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80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F49A0F" w14:textId="77EAB577" w:rsidR="008D3107" w:rsidRPr="008D3107" w:rsidRDefault="008D3107" w:rsidP="00D24719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8D3107">
              <w:rPr>
                <w:rFonts w:ascii="Arial" w:hAnsi="Arial" w:cs="Arial"/>
                <w:b/>
                <w:sz w:val="20"/>
                <w:szCs w:val="20"/>
                <w:lang w:val="en-CA"/>
              </w:rPr>
              <w:t>Voice:</w:t>
            </w:r>
          </w:p>
          <w:p w14:paraId="4BC6EF0A" w14:textId="371FCCA2" w:rsidR="008D3107" w:rsidRPr="008D3107" w:rsidRDefault="008D3107" w:rsidP="00D24719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Have you or your family noticed an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y changes to your voice such as difficulty being </w:t>
            </w: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 xml:space="preserve">heard, altered quality of the 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voice, your voice tiring by the end of the day or an inability </w:t>
            </w: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to alter the pitch of your voice?</w:t>
            </w:r>
          </w:p>
        </w:tc>
        <w:tc>
          <w:tcPr>
            <w:tcW w:w="16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CD3850" w14:textId="60C1A875" w:rsidR="008D3107" w:rsidRPr="00F20DBA" w:rsidRDefault="008D3107" w:rsidP="008D3107">
            <w:pPr>
              <w:tabs>
                <w:tab w:val="left" w:pos="27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16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61B32" w14:textId="7B0331CB" w:rsidR="008D3107" w:rsidRPr="00F20DBA" w:rsidRDefault="008D3107" w:rsidP="008D3107">
            <w:pPr>
              <w:tabs>
                <w:tab w:val="left" w:pos="28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8D3107" w:rsidRPr="00332C8E" w14:paraId="5F52483D" w14:textId="77777777" w:rsidTr="008D3107">
        <w:trPr>
          <w:gridAfter w:val="1"/>
          <w:wAfter w:w="12" w:type="dxa"/>
          <w:trHeight w:val="390"/>
        </w:trPr>
        <w:tc>
          <w:tcPr>
            <w:tcW w:w="564" w:type="dxa"/>
            <w:vMerge/>
          </w:tcPr>
          <w:p w14:paraId="4EC22200" w14:textId="77777777" w:rsidR="008D3107" w:rsidRPr="00F20DBA" w:rsidRDefault="008D3107" w:rsidP="008D310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3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9F38CA" w14:textId="4F37D44A" w:rsidR="008D3107" w:rsidRPr="008D3107" w:rsidRDefault="008D3107" w:rsidP="008D31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2"/>
                <w:szCs w:val="22"/>
                <w:lang w:val="en-CA" w:eastAsia="en-US"/>
              </w:rPr>
            </w:pP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If Yes: rate the significance of impact on a scale of 0-10 (0 being no impact, 10 being significant impact)</w:t>
            </w:r>
          </w:p>
        </w:tc>
      </w:tr>
      <w:tr w:rsidR="008D3107" w14:paraId="28EE0F4F" w14:textId="77777777" w:rsidTr="00D24719">
        <w:trPr>
          <w:gridAfter w:val="1"/>
          <w:wAfter w:w="12" w:type="dxa"/>
          <w:trHeight w:val="390"/>
        </w:trPr>
        <w:tc>
          <w:tcPr>
            <w:tcW w:w="564" w:type="dxa"/>
            <w:vMerge/>
          </w:tcPr>
          <w:p w14:paraId="72AA4877" w14:textId="77777777" w:rsidR="008D3107" w:rsidRPr="008D3107" w:rsidRDefault="008D3107" w:rsidP="008D3107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9AAE430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00A8BA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55D69D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17265E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27BC1D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6887D0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2F2A54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77A46C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B76C9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38D5A8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6989AA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D30D81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BA0A64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2D9A2F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80E0A7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374FDF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FD263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36F888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947B5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70BD79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21B92E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9D49B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8D3107" w:rsidRPr="00F20DBA" w14:paraId="15FF73E9" w14:textId="77777777" w:rsidTr="00D24719">
        <w:trPr>
          <w:gridAfter w:val="1"/>
          <w:wAfter w:w="12" w:type="dxa"/>
          <w:trHeight w:val="848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67A7445D" w14:textId="5D00C7D6" w:rsidR="008D3107" w:rsidRPr="00F20DBA" w:rsidRDefault="008D3107" w:rsidP="008D310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20D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80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F68C2A" w14:textId="37BE328B" w:rsidR="008D3107" w:rsidRPr="008D3107" w:rsidRDefault="008D3107" w:rsidP="00D24719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8D3107">
              <w:rPr>
                <w:rFonts w:ascii="Arial" w:hAnsi="Arial" w:cs="Arial"/>
                <w:b/>
                <w:sz w:val="20"/>
                <w:szCs w:val="20"/>
                <w:lang w:val="en-CA"/>
              </w:rPr>
              <w:t>Swallowing:</w:t>
            </w:r>
          </w:p>
          <w:p w14:paraId="0B6BDBB6" w14:textId="7020EE5B" w:rsidR="008D3107" w:rsidRPr="008D3107" w:rsidRDefault="008D3107" w:rsidP="00D24719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Are you having difficulties eating,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drinking or swallowing such as coughing, choking or </w:t>
            </w: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avoiding any food or drinks?</w:t>
            </w:r>
          </w:p>
        </w:tc>
        <w:tc>
          <w:tcPr>
            <w:tcW w:w="16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D88E4A" w14:textId="6F484D43" w:rsidR="008D3107" w:rsidRPr="00F20DBA" w:rsidRDefault="008D3107" w:rsidP="008D3107">
            <w:pPr>
              <w:tabs>
                <w:tab w:val="left" w:pos="27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16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7770F" w14:textId="3E2B0DE3" w:rsidR="008D3107" w:rsidRPr="00F20DBA" w:rsidRDefault="008D3107" w:rsidP="008D3107">
            <w:pPr>
              <w:tabs>
                <w:tab w:val="left" w:pos="28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8D3107" w:rsidRPr="00332C8E" w14:paraId="1ECDE69D" w14:textId="77777777" w:rsidTr="008D3107">
        <w:trPr>
          <w:gridAfter w:val="1"/>
          <w:wAfter w:w="12" w:type="dxa"/>
          <w:trHeight w:val="390"/>
        </w:trPr>
        <w:tc>
          <w:tcPr>
            <w:tcW w:w="564" w:type="dxa"/>
            <w:vMerge/>
          </w:tcPr>
          <w:p w14:paraId="040E75FC" w14:textId="77777777" w:rsidR="008D3107" w:rsidRPr="00F20DBA" w:rsidRDefault="008D3107" w:rsidP="008D310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3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D0EAD6" w14:textId="53A0B4FB" w:rsidR="008D3107" w:rsidRPr="008D3107" w:rsidRDefault="008D3107" w:rsidP="008D3107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If Yes: rate the significance of impact on a scale of 0-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10 (0 being no impact, 10 being </w:t>
            </w:r>
            <w:r w:rsidRPr="008D3107">
              <w:rPr>
                <w:rFonts w:ascii="Arial" w:hAnsi="Arial" w:cs="Arial"/>
                <w:sz w:val="20"/>
                <w:szCs w:val="20"/>
                <w:lang w:val="en-CA"/>
              </w:rPr>
              <w:t>significant impact)</w:t>
            </w:r>
          </w:p>
        </w:tc>
      </w:tr>
      <w:tr w:rsidR="008D3107" w14:paraId="5D742FE6" w14:textId="77777777" w:rsidTr="00D24719">
        <w:trPr>
          <w:gridAfter w:val="1"/>
          <w:wAfter w:w="12" w:type="dxa"/>
          <w:trHeight w:val="390"/>
        </w:trPr>
        <w:tc>
          <w:tcPr>
            <w:tcW w:w="564" w:type="dxa"/>
            <w:vMerge/>
          </w:tcPr>
          <w:p w14:paraId="5C14EAD4" w14:textId="77777777" w:rsidR="008D3107" w:rsidRPr="008D3107" w:rsidRDefault="008D3107" w:rsidP="008D3107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981A008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E524A7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BBFB07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9A05CD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DD3D2C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80A790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A90C6A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4E14D4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81C615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98EEE5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1183CE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FA7405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4192CC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A971AD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7AE451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95FBE7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ED85C9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326B0E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41B573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DAF3EA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CC2AA7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D2FEB" w14:textId="77777777" w:rsidR="008D3107" w:rsidRDefault="008D310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14:paraId="487D5D0D" w14:textId="77777777" w:rsidR="000A40FB" w:rsidRDefault="000A40FB"/>
    <w:tbl>
      <w:tblPr>
        <w:tblStyle w:val="Grilledutableau"/>
        <w:tblpPr w:leftFromText="141" w:rightFromText="141" w:vertAnchor="text" w:tblpY="1"/>
        <w:tblOverlap w:val="never"/>
        <w:tblW w:w="106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56"/>
        <w:gridCol w:w="457"/>
        <w:gridCol w:w="457"/>
        <w:gridCol w:w="457"/>
        <w:gridCol w:w="457"/>
        <w:gridCol w:w="457"/>
        <w:gridCol w:w="457"/>
        <w:gridCol w:w="456"/>
        <w:gridCol w:w="457"/>
        <w:gridCol w:w="457"/>
        <w:gridCol w:w="457"/>
        <w:gridCol w:w="457"/>
        <w:gridCol w:w="457"/>
        <w:gridCol w:w="457"/>
        <w:gridCol w:w="408"/>
        <w:gridCol w:w="48"/>
        <w:gridCol w:w="457"/>
        <w:gridCol w:w="457"/>
        <w:gridCol w:w="457"/>
        <w:gridCol w:w="204"/>
        <w:gridCol w:w="253"/>
        <w:gridCol w:w="457"/>
        <w:gridCol w:w="457"/>
        <w:gridCol w:w="457"/>
      </w:tblGrid>
      <w:tr w:rsidR="00486C87" w:rsidRPr="00F20DBA" w14:paraId="2F079390" w14:textId="77777777" w:rsidTr="000A40FB">
        <w:trPr>
          <w:trHeight w:val="885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08E1596E" w14:textId="3D977142" w:rsidR="00486C87" w:rsidRPr="00F20DBA" w:rsidRDefault="00C0237D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  <w:r w:rsidR="00486C87" w:rsidRPr="00F20D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099A4" w14:textId="02408428" w:rsidR="00486C87" w:rsidRPr="00D24719" w:rsidRDefault="00486C87" w:rsidP="0016018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D24719">
              <w:rPr>
                <w:rFonts w:ascii="Arial" w:hAnsi="Arial" w:cs="Arial"/>
                <w:b/>
                <w:sz w:val="20"/>
                <w:szCs w:val="20"/>
                <w:lang w:val="en-CA"/>
              </w:rPr>
              <w:t>Nutrition:</w:t>
            </w:r>
          </w:p>
          <w:p w14:paraId="0B8309C3" w14:textId="19382EE6" w:rsidR="00486C87" w:rsidRPr="006E7E0E" w:rsidRDefault="006E7E0E" w:rsidP="006E7E0E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Are you or your family concerned that you have ong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oing weight loss or any ongoing 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nutritional concerns as a result of Covid-19?</w:t>
            </w:r>
          </w:p>
        </w:tc>
        <w:bookmarkStart w:id="7" w:name="_GoBack"/>
        <w:tc>
          <w:tcPr>
            <w:tcW w:w="16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1A47DF" w14:textId="7FC70066" w:rsidR="00486C87" w:rsidRPr="00F20DBA" w:rsidRDefault="00486C87" w:rsidP="006E7E0E">
            <w:pPr>
              <w:tabs>
                <w:tab w:val="left" w:pos="27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6E7E0E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1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3FB2C" w14:textId="0FF6ED44" w:rsidR="00486C87" w:rsidRPr="00F20DBA" w:rsidRDefault="00486C87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7E0E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486C87" w:rsidRPr="00332C8E" w14:paraId="611DC3D4" w14:textId="77777777" w:rsidTr="000A40FB">
        <w:trPr>
          <w:trHeight w:val="390"/>
        </w:trPr>
        <w:tc>
          <w:tcPr>
            <w:tcW w:w="564" w:type="dxa"/>
            <w:vMerge/>
          </w:tcPr>
          <w:p w14:paraId="50B4C737" w14:textId="77777777" w:rsidR="00486C87" w:rsidRPr="00F20DBA" w:rsidRDefault="00486C87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2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E7954D0" w14:textId="77777777" w:rsid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 xml:space="preserve">Please rank your appetite or interest in eating on a scale 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of 0-10 since Covid-19 </w:t>
            </w:r>
          </w:p>
          <w:p w14:paraId="424B62E5" w14:textId="53563D45" w:rsidR="00486C87" w:rsidRP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(0 being same as usual/no 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problems, 10 being very severe problems/reduction)</w:t>
            </w:r>
          </w:p>
        </w:tc>
      </w:tr>
      <w:tr w:rsidR="00486C87" w14:paraId="187AAD07" w14:textId="77777777" w:rsidTr="00D24719">
        <w:trPr>
          <w:trHeight w:val="390"/>
        </w:trPr>
        <w:tc>
          <w:tcPr>
            <w:tcW w:w="564" w:type="dxa"/>
            <w:vMerge/>
          </w:tcPr>
          <w:p w14:paraId="4DEE97A6" w14:textId="77777777" w:rsidR="00486C87" w:rsidRPr="006E7E0E" w:rsidRDefault="00486C87" w:rsidP="00160186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53C89E7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835184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DAEC53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A90EE9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ADC38E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34004C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FC11B2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3F81FB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6A2305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CE506E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F06F17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E2AB1D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CB1E46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5539C0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9537D1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8B2830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19C6A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2A8CB0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641148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F7CCBA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75BFAF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75452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C0237D" w:rsidRPr="00332C8E" w14:paraId="047ABF53" w14:textId="77777777" w:rsidTr="000A40FB">
        <w:trPr>
          <w:trHeight w:val="982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74D5A379" w14:textId="6B5D8DAC" w:rsidR="00C0237D" w:rsidRPr="00F20DBA" w:rsidRDefault="00C0237D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F20D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051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945894" w14:textId="001A91A1" w:rsidR="00C0237D" w:rsidRPr="006E7E0E" w:rsidRDefault="006E7E0E" w:rsidP="00C0237D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b/>
                <w:sz w:val="20"/>
                <w:szCs w:val="20"/>
                <w:lang w:val="en-CA"/>
              </w:rPr>
              <w:t>Mobility</w:t>
            </w:r>
            <w:r w:rsidR="00C0237D" w:rsidRPr="006E7E0E">
              <w:rPr>
                <w:rFonts w:ascii="Arial" w:hAnsi="Arial" w:cs="Arial"/>
                <w:b/>
                <w:sz w:val="20"/>
                <w:szCs w:val="20"/>
                <w:lang w:val="en-CA"/>
              </w:rPr>
              <w:t>:</w:t>
            </w:r>
          </w:p>
          <w:p w14:paraId="58506749" w14:textId="77777777" w:rsidR="006E7E0E" w:rsidRP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On a 0-10 scale, how severe are any problems you have in walking about?</w:t>
            </w:r>
          </w:p>
          <w:p w14:paraId="1948448E" w14:textId="2703AEC2" w:rsidR="00C0237D" w:rsidRP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(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0 means I have no problems, 10 means I am completely unable to wal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k about)</w:t>
            </w:r>
          </w:p>
        </w:tc>
      </w:tr>
      <w:tr w:rsidR="00C0237D" w:rsidRPr="00F20DBA" w14:paraId="0FE895A7" w14:textId="77777777" w:rsidTr="000A40FB">
        <w:trPr>
          <w:trHeight w:val="258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77056F9" w14:textId="77777777" w:rsidR="00C0237D" w:rsidRPr="006E7E0E" w:rsidRDefault="00C0237D" w:rsidP="00160186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051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56CB7" w14:textId="2F4707EC" w:rsidR="00C0237D" w:rsidRPr="00C0237D" w:rsidRDefault="006E7E0E" w:rsidP="00C02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</w:t>
            </w:r>
          </w:p>
        </w:tc>
      </w:tr>
      <w:tr w:rsidR="00C0237D" w14:paraId="57DC210A" w14:textId="77777777" w:rsidTr="00D24719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2D48F993" w14:textId="77777777" w:rsidR="00C0237D" w:rsidRPr="00F20DBA" w:rsidRDefault="00C0237D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9B514B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AA2BB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1BCC5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3AD6E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122F5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71494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D4A1C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0CD92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B12C2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B8992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991DD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D8D72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83729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91DB3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534E5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AF900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5D99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6A64D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6AB39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3559E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852CF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7DA2D1" w14:textId="7777777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C0237D" w14:paraId="4D9615E6" w14:textId="77777777" w:rsidTr="000A40FB">
        <w:trPr>
          <w:trHeight w:val="296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2D499BDB" w14:textId="77777777" w:rsidR="00C0237D" w:rsidRPr="00F20DBA" w:rsidRDefault="00C0237D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5F3C8" w14:textId="553DB702" w:rsidR="00C0237D" w:rsidRDefault="006E7E0E" w:rsidP="0016018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</w:t>
            </w:r>
            <w:r w:rsidR="00C0237D">
              <w:rPr>
                <w:rFonts w:ascii="Arial" w:hAnsi="Arial" w:cs="Arial"/>
                <w:sz w:val="20"/>
                <w:szCs w:val="20"/>
              </w:rPr>
              <w:t>-COVID</w:t>
            </w:r>
          </w:p>
        </w:tc>
      </w:tr>
      <w:tr w:rsidR="00C0237D" w14:paraId="35B7C170" w14:textId="77777777" w:rsidTr="00D24719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0FBD25C4" w14:textId="77777777" w:rsidR="00C0237D" w:rsidRPr="00F20DBA" w:rsidRDefault="00C0237D" w:rsidP="00C0237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5E98A8" w14:textId="2AC90E2A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1357AC" w14:textId="7E3133E6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1737E1" w14:textId="40A10C2B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C776C5" w14:textId="7D5CB325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246113" w14:textId="6851975D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ACD2F7" w14:textId="1D28AD9E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264F5C" w14:textId="3C99504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BF390A" w14:textId="60A99160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FC0C74" w14:textId="643B0B0E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766D1F" w14:textId="4824099A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513D4" w14:textId="299139E7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16967D" w14:textId="43672E68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81786" w14:textId="686C1D4D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CB288D" w14:textId="16AD04CB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DF7DE5" w14:textId="069D8FDB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ED7769" w14:textId="65A46932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0AB9FB" w14:textId="6F649C8C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8DACEC" w14:textId="01D68A98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2FB24E" w14:textId="1E8F93B5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D80245" w14:textId="052239DC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DC0A27" w14:textId="0D1272C2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E4205" w14:textId="17C93B0B" w:rsidR="00C0237D" w:rsidRDefault="00C0237D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86C87" w:rsidRPr="00F20DBA" w14:paraId="5E5ABA93" w14:textId="77777777" w:rsidTr="000A40FB">
        <w:trPr>
          <w:trHeight w:val="575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619B6887" w14:textId="74F2D642" w:rsidR="00486C87" w:rsidRPr="00F20DBA" w:rsidRDefault="00CE7AF3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486C87" w:rsidRPr="00F20D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05EAF8" w14:textId="16518F95" w:rsidR="00486C87" w:rsidRPr="00D24719" w:rsidRDefault="00CE7AF3" w:rsidP="0016018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D24719">
              <w:rPr>
                <w:rFonts w:ascii="Arial" w:hAnsi="Arial" w:cs="Arial"/>
                <w:b/>
                <w:sz w:val="20"/>
                <w:szCs w:val="20"/>
                <w:lang w:val="en-CA"/>
              </w:rPr>
              <w:t>Fatigue</w:t>
            </w:r>
            <w:r w:rsidR="00486C87" w:rsidRPr="00D24719">
              <w:rPr>
                <w:rFonts w:ascii="Arial" w:hAnsi="Arial" w:cs="Arial"/>
                <w:b/>
                <w:sz w:val="20"/>
                <w:szCs w:val="20"/>
                <w:lang w:val="en-CA"/>
              </w:rPr>
              <w:t>:</w:t>
            </w:r>
          </w:p>
          <w:p w14:paraId="58140376" w14:textId="4EB92145" w:rsidR="00486C87" w:rsidRPr="006E7E0E" w:rsidRDefault="006E7E0E" w:rsidP="00160186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Do you become fatigued more easily compared to before your illness?</w:t>
            </w:r>
          </w:p>
        </w:tc>
        <w:tc>
          <w:tcPr>
            <w:tcW w:w="16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D597C4" w14:textId="36E7CDF0" w:rsidR="00486C87" w:rsidRPr="00F20DBA" w:rsidRDefault="00486C87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7E0E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1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C0223" w14:textId="0C97DB6C" w:rsidR="00486C87" w:rsidRPr="00F20DBA" w:rsidRDefault="00486C87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7E0E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486C87" w:rsidRPr="00332C8E" w14:paraId="3618077D" w14:textId="77777777" w:rsidTr="000A40FB">
        <w:trPr>
          <w:trHeight w:val="390"/>
        </w:trPr>
        <w:tc>
          <w:tcPr>
            <w:tcW w:w="564" w:type="dxa"/>
            <w:vMerge/>
          </w:tcPr>
          <w:p w14:paraId="59B48CA4" w14:textId="77777777" w:rsidR="00486C87" w:rsidRPr="00F20DBA" w:rsidRDefault="00486C87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2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16FE919" w14:textId="77777777" w:rsid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If yes, how severely does this affect your mobility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personal cares, activities or 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 xml:space="preserve">enjoyment of life? </w:t>
            </w:r>
          </w:p>
          <w:p w14:paraId="7E84575A" w14:textId="1DE7673A" w:rsidR="00486C87" w:rsidRP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(0 being not affecting, 10 being very severely impacting)</w:t>
            </w:r>
          </w:p>
        </w:tc>
      </w:tr>
      <w:tr w:rsidR="00486C87" w14:paraId="38C08D2D" w14:textId="77777777" w:rsidTr="00D24719">
        <w:trPr>
          <w:trHeight w:val="390"/>
        </w:trPr>
        <w:tc>
          <w:tcPr>
            <w:tcW w:w="564" w:type="dxa"/>
            <w:vMerge/>
          </w:tcPr>
          <w:p w14:paraId="52E4208C" w14:textId="77777777" w:rsidR="00486C87" w:rsidRPr="006E7E0E" w:rsidRDefault="00486C87" w:rsidP="00160186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4C18868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9AC6AF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C51DA9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0FC06C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55DBE1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E12F1D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D9466D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6F83BC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1DAFB7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EAF950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6B5964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511762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FB046F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E5FD81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3AF5EA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F8C063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F98082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C406AB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40A94F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AC17B6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167D0F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8570D" w14:textId="77777777" w:rsidR="00486C87" w:rsidRDefault="00486C87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CE7AF3" w:rsidRPr="00332C8E" w14:paraId="6808CFF6" w14:textId="77777777" w:rsidTr="000A40FB">
        <w:trPr>
          <w:trHeight w:val="1206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2C853465" w14:textId="5E6C0B38" w:rsidR="00CE7AF3" w:rsidRPr="00F20DBA" w:rsidRDefault="00CE7AF3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F20D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051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37DAD7" w14:textId="63C23F9A" w:rsidR="00CE7AF3" w:rsidRPr="006E7E0E" w:rsidRDefault="006E7E0E" w:rsidP="0016018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b/>
                <w:sz w:val="20"/>
                <w:szCs w:val="20"/>
                <w:lang w:val="en-CA"/>
              </w:rPr>
              <w:t>Personal-Care</w:t>
            </w:r>
            <w:r w:rsidR="00CE7AF3" w:rsidRPr="006E7E0E">
              <w:rPr>
                <w:rFonts w:ascii="Arial" w:hAnsi="Arial" w:cs="Arial"/>
                <w:b/>
                <w:sz w:val="20"/>
                <w:szCs w:val="20"/>
                <w:lang w:val="en-CA"/>
              </w:rPr>
              <w:t>:</w:t>
            </w:r>
          </w:p>
          <w:p w14:paraId="331670C4" w14:textId="04A3A08D" w:rsid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 xml:space="preserve">On a 0-10 scale, how severe are any problems you have in 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personal cares such as washing and dressing yourself? </w:t>
            </w:r>
          </w:p>
          <w:p w14:paraId="1452E424" w14:textId="77777777" w:rsid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14:paraId="32D31CE8" w14:textId="3905EB08" w:rsidR="00CE7AF3" w:rsidRP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(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0 means I have no problems, 10 means I am completel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y unable to do my personal care)</w:t>
            </w:r>
          </w:p>
        </w:tc>
      </w:tr>
      <w:tr w:rsidR="00CE7AF3" w:rsidRPr="00C0237D" w14:paraId="490ED605" w14:textId="77777777" w:rsidTr="000A40FB">
        <w:trPr>
          <w:trHeight w:val="258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51F0ED9" w14:textId="77777777" w:rsidR="00CE7AF3" w:rsidRPr="006E7E0E" w:rsidRDefault="00CE7AF3" w:rsidP="00160186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051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965B0" w14:textId="16B6D272" w:rsidR="00CE7AF3" w:rsidRPr="00C0237D" w:rsidRDefault="006E7E0E" w:rsidP="001601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</w:t>
            </w:r>
          </w:p>
        </w:tc>
      </w:tr>
      <w:tr w:rsidR="00CE7AF3" w14:paraId="3897CFB0" w14:textId="77777777" w:rsidTr="00D24719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593569C9" w14:textId="77777777" w:rsidR="00CE7AF3" w:rsidRPr="00F20DBA" w:rsidRDefault="00CE7AF3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283A67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58152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F0306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3EE06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F24F0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8CCFB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C58BB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4C378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BA727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8491E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9B9B2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5CB89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E39DB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E86C3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4B897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A32DA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D9F4C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5191A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0C2E7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1E432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C288F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9CB9FD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CE7AF3" w14:paraId="225F683C" w14:textId="77777777" w:rsidTr="000A40FB">
        <w:trPr>
          <w:trHeight w:val="296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307764B" w14:textId="77777777" w:rsidR="00CE7AF3" w:rsidRPr="00F20DBA" w:rsidRDefault="00CE7AF3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1EF8A" w14:textId="206CD9DB" w:rsidR="00CE7AF3" w:rsidRDefault="00CE7AF3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</w:t>
            </w:r>
            <w:r w:rsidR="006E7E0E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-COVID</w:t>
            </w:r>
          </w:p>
        </w:tc>
      </w:tr>
      <w:tr w:rsidR="00CE7AF3" w14:paraId="129ABD13" w14:textId="77777777" w:rsidTr="00D24719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412E9D3D" w14:textId="77777777" w:rsidR="00CE7AF3" w:rsidRPr="00F20DBA" w:rsidRDefault="00CE7AF3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530607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1AFE5A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9CAB4B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644BF7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C315E7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2C0A38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90F53D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1CF867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72800E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A75DA5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C0647F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DC4903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E9A8A5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F79064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6B2CFD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A9A587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3FE7B0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A814E5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365362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29A74C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40080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40BEF" w14:textId="77777777" w:rsidR="00CE7AF3" w:rsidRDefault="00CE7AF3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CE7AF3" w:rsidRPr="00F20DBA" w14:paraId="3D41CA5A" w14:textId="77777777" w:rsidTr="000A40FB">
        <w:trPr>
          <w:trHeight w:val="645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58D3FA35" w14:textId="26249730" w:rsidR="00CE7AF3" w:rsidRPr="00F20DBA" w:rsidRDefault="00CE7AF3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F20D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804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32ABED" w14:textId="51FDF32E" w:rsidR="00CE7AF3" w:rsidRPr="00D24719" w:rsidRDefault="00CE7AF3" w:rsidP="0016018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D24719">
              <w:rPr>
                <w:rFonts w:ascii="Arial" w:hAnsi="Arial" w:cs="Arial"/>
                <w:b/>
                <w:sz w:val="20"/>
                <w:szCs w:val="20"/>
                <w:lang w:val="en-CA"/>
              </w:rPr>
              <w:t>Continence:</w:t>
            </w:r>
          </w:p>
          <w:p w14:paraId="4DFA99C9" w14:textId="12679C9D" w:rsidR="00CE7AF3" w:rsidRPr="006E7E0E" w:rsidRDefault="006E7E0E" w:rsidP="006E7E0E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Since your illness are you having any new problems with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controlling your bowel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?</w:t>
            </w:r>
          </w:p>
        </w:tc>
        <w:tc>
          <w:tcPr>
            <w:tcW w:w="16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EA8312" w14:textId="531515AF" w:rsidR="00CE7AF3" w:rsidRPr="00F20DBA" w:rsidRDefault="00CE7AF3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7E0E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162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CB31538" w14:textId="1EA1EB94" w:rsidR="00CE7AF3" w:rsidRPr="00F20DBA" w:rsidRDefault="00CE7AF3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7E0E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CE7AF3" w:rsidRPr="00F20DBA" w14:paraId="74DBC5BE" w14:textId="77777777" w:rsidTr="000A40FB">
        <w:trPr>
          <w:trHeight w:val="419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14EB475E" w14:textId="4FCEDC62" w:rsidR="00CE7AF3" w:rsidRPr="00F20DBA" w:rsidRDefault="00CE7AF3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FA8056" w14:textId="67AF902B" w:rsidR="00CE7AF3" w:rsidRPr="006E7E0E" w:rsidRDefault="006E7E0E" w:rsidP="006E7E0E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Since your illness are you having any new problems with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controlling your bladder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? </w:t>
            </w:r>
          </w:p>
        </w:tc>
        <w:tc>
          <w:tcPr>
            <w:tcW w:w="16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1A2C5F" w14:textId="2ADD5E14" w:rsidR="00CE7AF3" w:rsidRPr="00F20DBA" w:rsidRDefault="00CE7AF3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7E0E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16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51D24" w14:textId="43D02367" w:rsidR="00CE7AF3" w:rsidRPr="00F20DBA" w:rsidRDefault="00CE7AF3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7E0E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2D72D1" w:rsidRPr="00332C8E" w14:paraId="2DEDA7EC" w14:textId="77777777" w:rsidTr="000A40FB">
        <w:trPr>
          <w:trHeight w:val="1373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46542580" w14:textId="22DB208A" w:rsidR="002D72D1" w:rsidRPr="00F20DBA" w:rsidRDefault="002D72D1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F20D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051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2F810F" w14:textId="04638C74" w:rsidR="002D72D1" w:rsidRPr="006E7E0E" w:rsidRDefault="006E7E0E" w:rsidP="006E7E0E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b/>
                <w:sz w:val="20"/>
                <w:szCs w:val="20"/>
                <w:lang w:val="en-CA"/>
              </w:rPr>
              <w:t>Usual Activities</w:t>
            </w:r>
            <w:r w:rsidR="002D72D1" w:rsidRPr="006E7E0E">
              <w:rPr>
                <w:rFonts w:ascii="Arial" w:hAnsi="Arial" w:cs="Arial"/>
                <w:b/>
                <w:sz w:val="20"/>
                <w:szCs w:val="20"/>
                <w:lang w:val="en-CA"/>
              </w:rPr>
              <w:t>:</w:t>
            </w:r>
          </w:p>
          <w:p w14:paraId="5AB6A1DA" w14:textId="4443CD77" w:rsid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On a 0-10 scale, how severe are any problems you have in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do your usual activities, such 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as your household role, leisure activities, work or study?</w:t>
            </w:r>
          </w:p>
          <w:p w14:paraId="782E21EC" w14:textId="77777777" w:rsidR="006E7E0E" w:rsidRP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14:paraId="2A76E2F5" w14:textId="08B59348" w:rsidR="002D72D1" w:rsidRP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(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0 means I have no problems, 10 means I am c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ompletely unable to do my usual activities)</w:t>
            </w:r>
          </w:p>
        </w:tc>
      </w:tr>
      <w:tr w:rsidR="002D72D1" w:rsidRPr="00C0237D" w14:paraId="58B219E9" w14:textId="77777777" w:rsidTr="000A40FB">
        <w:trPr>
          <w:trHeight w:val="258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114FD730" w14:textId="77777777" w:rsidR="002D72D1" w:rsidRPr="006E7E0E" w:rsidRDefault="002D72D1" w:rsidP="00160186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051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F06BB" w14:textId="033C1334" w:rsidR="002D72D1" w:rsidRPr="00C0237D" w:rsidRDefault="006E7E0E" w:rsidP="001601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</w:t>
            </w:r>
          </w:p>
        </w:tc>
      </w:tr>
      <w:tr w:rsidR="002D72D1" w14:paraId="5CE0DC3A" w14:textId="77777777" w:rsidTr="00D24719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4398E1A7" w14:textId="77777777" w:rsidR="002D72D1" w:rsidRPr="00F20DBA" w:rsidRDefault="002D72D1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158D9F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6F150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48121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A7427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6D99A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6D631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3E933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6035F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C360B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2185E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D95DB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AC5E1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621FA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25A79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5A7F5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906DE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95A92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490C5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2A79D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507E8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D08E7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9B538B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D72D1" w14:paraId="5A8B68EF" w14:textId="77777777" w:rsidTr="000A40FB">
        <w:trPr>
          <w:trHeight w:val="296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96D8A04" w14:textId="77777777" w:rsidR="002D72D1" w:rsidRPr="00F20DBA" w:rsidRDefault="002D72D1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49957" w14:textId="426ACBE0" w:rsidR="002D72D1" w:rsidRDefault="006E7E0E" w:rsidP="0016018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</w:t>
            </w:r>
            <w:r w:rsidR="002D72D1">
              <w:rPr>
                <w:rFonts w:ascii="Arial" w:hAnsi="Arial" w:cs="Arial"/>
                <w:sz w:val="20"/>
                <w:szCs w:val="20"/>
              </w:rPr>
              <w:t>-COVID</w:t>
            </w:r>
          </w:p>
        </w:tc>
      </w:tr>
      <w:tr w:rsidR="002D72D1" w14:paraId="5B08FEE5" w14:textId="77777777" w:rsidTr="00D24719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14579DC" w14:textId="77777777" w:rsidR="002D72D1" w:rsidRPr="00F20DBA" w:rsidRDefault="002D72D1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60A903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40CBDC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D95C63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BA14E9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C10B68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DF69AD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E5E3F9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677DEF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56EF53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281127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26E261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C77B94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DCBC86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393FC3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500902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768485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C6A048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FFCC4F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4DF0F5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219D08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1EDF6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2B6BA" w14:textId="77777777" w:rsidR="002D72D1" w:rsidRDefault="002D72D1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14:paraId="205088DE" w14:textId="23A46C98" w:rsidR="000A40FB" w:rsidRDefault="000A40FB"/>
    <w:p w14:paraId="75E6BC63" w14:textId="77777777" w:rsidR="000A40FB" w:rsidRDefault="000A40FB">
      <w:pPr>
        <w:spacing w:after="160" w:line="259" w:lineRule="auto"/>
      </w:pPr>
      <w:r>
        <w:br w:type="page"/>
      </w:r>
    </w:p>
    <w:p w14:paraId="36CE4E73" w14:textId="77777777" w:rsidR="000A40FB" w:rsidRDefault="000A40FB"/>
    <w:tbl>
      <w:tblPr>
        <w:tblStyle w:val="Grilledutableau"/>
        <w:tblpPr w:leftFromText="141" w:rightFromText="141" w:vertAnchor="text" w:tblpY="1"/>
        <w:tblOverlap w:val="never"/>
        <w:tblW w:w="106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56"/>
        <w:gridCol w:w="107"/>
        <w:gridCol w:w="350"/>
        <w:gridCol w:w="457"/>
        <w:gridCol w:w="457"/>
        <w:gridCol w:w="102"/>
        <w:gridCol w:w="355"/>
        <w:gridCol w:w="95"/>
        <w:gridCol w:w="362"/>
        <w:gridCol w:w="457"/>
        <w:gridCol w:w="456"/>
        <w:gridCol w:w="77"/>
        <w:gridCol w:w="373"/>
        <w:gridCol w:w="7"/>
        <w:gridCol w:w="457"/>
        <w:gridCol w:w="457"/>
        <w:gridCol w:w="457"/>
        <w:gridCol w:w="51"/>
        <w:gridCol w:w="406"/>
        <w:gridCol w:w="12"/>
        <w:gridCol w:w="445"/>
        <w:gridCol w:w="408"/>
        <w:gridCol w:w="48"/>
        <w:gridCol w:w="457"/>
        <w:gridCol w:w="38"/>
        <w:gridCol w:w="419"/>
        <w:gridCol w:w="32"/>
        <w:gridCol w:w="425"/>
        <w:gridCol w:w="25"/>
        <w:gridCol w:w="179"/>
        <w:gridCol w:w="220"/>
        <w:gridCol w:w="33"/>
        <w:gridCol w:w="457"/>
        <w:gridCol w:w="12"/>
        <w:gridCol w:w="349"/>
        <w:gridCol w:w="96"/>
        <w:gridCol w:w="457"/>
      </w:tblGrid>
      <w:tr w:rsidR="00141428" w:rsidRPr="00332C8E" w14:paraId="248FD218" w14:textId="77777777" w:rsidTr="000A40FB">
        <w:trPr>
          <w:trHeight w:val="887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34CBBAD4" w14:textId="3A15A530" w:rsidR="00141428" w:rsidRPr="00F20DBA" w:rsidRDefault="00141428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F20D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051" w:type="dxa"/>
            <w:gridSpan w:val="3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CB16A2" w14:textId="44396F30" w:rsidR="00141428" w:rsidRPr="006E7E0E" w:rsidRDefault="006E7E0E" w:rsidP="006E7E0E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b/>
                <w:sz w:val="20"/>
                <w:szCs w:val="20"/>
                <w:lang w:val="en-CA"/>
              </w:rPr>
              <w:t>Pain / discomfort</w:t>
            </w:r>
            <w:r w:rsidR="00141428" w:rsidRPr="006E7E0E">
              <w:rPr>
                <w:rFonts w:ascii="Arial" w:hAnsi="Arial" w:cs="Arial"/>
                <w:b/>
                <w:sz w:val="20"/>
                <w:szCs w:val="20"/>
                <w:lang w:val="en-CA"/>
              </w:rPr>
              <w:t>:</w:t>
            </w:r>
          </w:p>
          <w:p w14:paraId="04B0E188" w14:textId="77777777" w:rsidR="006E7E0E" w:rsidRP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On a 0-10 scale, how severe is any pain or discomfort you have?</w:t>
            </w:r>
          </w:p>
          <w:p w14:paraId="3830007F" w14:textId="3A4D80CE" w:rsidR="00141428" w:rsidRP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(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0 means I have no pain or discomfort, 10 means I have extremely severe pain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)</w:t>
            </w:r>
          </w:p>
        </w:tc>
      </w:tr>
      <w:tr w:rsidR="00141428" w:rsidRPr="00C0237D" w14:paraId="33638A7F" w14:textId="77777777" w:rsidTr="000A40FB">
        <w:trPr>
          <w:trHeight w:val="258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C7BA0E9" w14:textId="77777777" w:rsidR="00141428" w:rsidRPr="006E7E0E" w:rsidRDefault="00141428" w:rsidP="00160186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051" w:type="dxa"/>
            <w:gridSpan w:val="3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8DB57" w14:textId="24EAFBE5" w:rsidR="00141428" w:rsidRPr="00C0237D" w:rsidRDefault="006E7E0E" w:rsidP="001601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</w:t>
            </w:r>
          </w:p>
        </w:tc>
      </w:tr>
      <w:tr w:rsidR="00141428" w14:paraId="2C9FC958" w14:textId="77777777" w:rsidTr="00D24719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0CC50793" w14:textId="77777777" w:rsidR="00141428" w:rsidRPr="00F20DBA" w:rsidRDefault="00141428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C05948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E18EA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EA94B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16561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B30DA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DE35A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7CA76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EF7BF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31CEC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96EF6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2BC7E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6018B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60E2F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AEEFF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FA93E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C8BFC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321EF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98A12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28983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2508A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891D5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EF47BC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141428" w14:paraId="3D881432" w14:textId="77777777" w:rsidTr="000A40FB">
        <w:trPr>
          <w:trHeight w:val="296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08FC0AD7" w14:textId="77777777" w:rsidR="00141428" w:rsidRPr="00F20DBA" w:rsidRDefault="00141428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3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893BA" w14:textId="42347375" w:rsidR="00141428" w:rsidRDefault="006E7E0E" w:rsidP="0016018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</w:t>
            </w:r>
            <w:r w:rsidR="00141428">
              <w:rPr>
                <w:rFonts w:ascii="Arial" w:hAnsi="Arial" w:cs="Arial"/>
                <w:sz w:val="20"/>
                <w:szCs w:val="20"/>
              </w:rPr>
              <w:t>-COVID</w:t>
            </w:r>
          </w:p>
        </w:tc>
      </w:tr>
      <w:tr w:rsidR="00141428" w14:paraId="4A8FB7E6" w14:textId="77777777" w:rsidTr="00D24719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287BA2E6" w14:textId="77777777" w:rsidR="00141428" w:rsidRPr="00F20DBA" w:rsidRDefault="00141428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251824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1BD499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B7E247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707876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CA2953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A0398F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CCE5B5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954AE4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66C34E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5F3CD6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ADABBE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A2753C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785723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B3B978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DF360B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290ACE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04D44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F0E7AB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F46D48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1114D6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5919A2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8FEB1" w14:textId="77777777" w:rsidR="00141428" w:rsidRDefault="0014142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141428" w:rsidRPr="00F20DBA" w14:paraId="4DEF9AB0" w14:textId="77777777" w:rsidTr="000A40FB">
        <w:trPr>
          <w:trHeight w:val="701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323D0FC8" w14:textId="43E5C11E" w:rsidR="00141428" w:rsidRPr="00F20DBA" w:rsidRDefault="00141428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F20D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804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934531" w14:textId="1667142A" w:rsidR="00141428" w:rsidRPr="00D24719" w:rsidRDefault="00141428" w:rsidP="0016018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D24719">
              <w:rPr>
                <w:rFonts w:ascii="Arial" w:hAnsi="Arial" w:cs="Arial"/>
                <w:b/>
                <w:sz w:val="20"/>
                <w:szCs w:val="20"/>
                <w:lang w:val="en-CA"/>
              </w:rPr>
              <w:t>Cognition:</w:t>
            </w:r>
          </w:p>
          <w:p w14:paraId="0BD26B54" w14:textId="4D707467" w:rsidR="00141428" w:rsidRPr="006E7E0E" w:rsidRDefault="006E7E0E" w:rsidP="006E7E0E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Since your illness have you had new or worsened difficulty with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concentrating?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6C392E" w14:textId="12DB128D" w:rsidR="00141428" w:rsidRPr="00F20DBA" w:rsidRDefault="00141428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7E0E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DA4E03" w14:textId="484E84A1" w:rsidR="00141428" w:rsidRPr="00F20DBA" w:rsidRDefault="00141428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7E0E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141428" w:rsidRPr="00F20DBA" w14:paraId="7DF63D85" w14:textId="77777777" w:rsidTr="000A40FB">
        <w:trPr>
          <w:trHeight w:val="419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7C0E245B" w14:textId="77777777" w:rsidR="00141428" w:rsidRPr="00F20DBA" w:rsidRDefault="00141428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5AFC5" w14:textId="5C57C51F" w:rsidR="00141428" w:rsidRPr="006E7E0E" w:rsidRDefault="006E7E0E" w:rsidP="00141428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 xml:space="preserve">Since your illness have you had 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new or worsened difficulty with 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short term memory?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4E406" w14:textId="59CCE384" w:rsidR="00141428" w:rsidRPr="00F20DBA" w:rsidRDefault="00141428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7E0E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162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C6A48" w14:textId="35B6931B" w:rsidR="00141428" w:rsidRPr="00F20DBA" w:rsidRDefault="00141428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7E0E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DE64F8" w:rsidRPr="00F20DBA" w14:paraId="26AE29AE" w14:textId="77777777" w:rsidTr="000A40FB">
        <w:trPr>
          <w:trHeight w:val="1246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1944A3DD" w14:textId="31919C03" w:rsidR="00DE64F8" w:rsidRPr="00F20DBA" w:rsidRDefault="00DE64F8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F20D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80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4F1FE9" w14:textId="0B7D4AAE" w:rsidR="00DE64F8" w:rsidRPr="006E7E0E" w:rsidRDefault="006E7E0E" w:rsidP="006E7E0E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b/>
                <w:sz w:val="20"/>
                <w:szCs w:val="20"/>
                <w:lang w:val="en-CA"/>
              </w:rPr>
              <w:t>Cognitive-Communication</w:t>
            </w:r>
            <w:r w:rsidR="00DE64F8" w:rsidRPr="006E7E0E">
              <w:rPr>
                <w:rFonts w:ascii="Arial" w:hAnsi="Arial" w:cs="Arial"/>
                <w:b/>
                <w:sz w:val="20"/>
                <w:szCs w:val="20"/>
                <w:lang w:val="en-CA"/>
              </w:rPr>
              <w:t>:</w:t>
            </w:r>
          </w:p>
          <w:p w14:paraId="6B882A8C" w14:textId="086ACF49" w:rsidR="00DE64F8" w:rsidRPr="006E7E0E" w:rsidRDefault="006E7E0E" w:rsidP="006E7E0E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Have you or your family noticed any change i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n the way you communicate with people, 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such as making sense of th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ings people say to you, putting thoughts into words, difficulty 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reading or having a conversation?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53544" w14:textId="24F9EDD5" w:rsidR="00DE64F8" w:rsidRPr="00F20DBA" w:rsidRDefault="00DE64F8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7E0E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96E02" w14:textId="2E3728AA" w:rsidR="00DE64F8" w:rsidRPr="00F20DBA" w:rsidRDefault="00DE64F8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7E0E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DE64F8" w:rsidRPr="00332C8E" w14:paraId="3692E5EB" w14:textId="77777777" w:rsidTr="000A40FB">
        <w:trPr>
          <w:trHeight w:val="390"/>
        </w:trPr>
        <w:tc>
          <w:tcPr>
            <w:tcW w:w="564" w:type="dxa"/>
            <w:vMerge/>
          </w:tcPr>
          <w:p w14:paraId="0281C1B8" w14:textId="77777777" w:rsidR="00DE64F8" w:rsidRPr="00F20DBA" w:rsidRDefault="00DE64F8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3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C6FA59F" w14:textId="77777777" w:rsid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If Yes: rate the significance of impact on a scale of 0-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10 </w:t>
            </w:r>
          </w:p>
          <w:p w14:paraId="46F16A96" w14:textId="1FFA327D" w:rsidR="00DE64F8" w:rsidRP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(0 being no impact, 10 being 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significant impact)</w:t>
            </w:r>
          </w:p>
        </w:tc>
      </w:tr>
      <w:tr w:rsidR="00DE64F8" w14:paraId="2DC0F851" w14:textId="77777777" w:rsidTr="00D24719">
        <w:trPr>
          <w:trHeight w:val="390"/>
        </w:trPr>
        <w:tc>
          <w:tcPr>
            <w:tcW w:w="564" w:type="dxa"/>
            <w:vMerge/>
          </w:tcPr>
          <w:p w14:paraId="3C8B48A8" w14:textId="77777777" w:rsidR="00DE64F8" w:rsidRPr="006E7E0E" w:rsidRDefault="00DE64F8" w:rsidP="00160186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66F182B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FEF9DF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C4A819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717085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F662F4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3EECCE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0F5D39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782B00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1680EF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5D13CF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CDD4E0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6C7368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945B69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83A417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3AAAC5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B62C0B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C49218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254C00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19F6C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ADE328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F01ED1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B14FC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DE64F8" w:rsidRPr="00332C8E" w14:paraId="1AF643AB" w14:textId="77777777" w:rsidTr="000A40FB">
        <w:trPr>
          <w:trHeight w:val="913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7770BCAD" w14:textId="09EB688D" w:rsidR="00DE64F8" w:rsidRPr="00F20DBA" w:rsidRDefault="00DE64F8" w:rsidP="00DE64F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F20D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051" w:type="dxa"/>
            <w:gridSpan w:val="3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03439E" w14:textId="60A6AA42" w:rsidR="00DE64F8" w:rsidRPr="006E7E0E" w:rsidRDefault="006E7E0E" w:rsidP="0016018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b/>
                <w:sz w:val="20"/>
                <w:szCs w:val="20"/>
                <w:lang w:val="en-CA"/>
              </w:rPr>
              <w:t>Anxiety</w:t>
            </w:r>
            <w:r w:rsidR="00DE64F8" w:rsidRPr="006E7E0E">
              <w:rPr>
                <w:rFonts w:ascii="Arial" w:hAnsi="Arial" w:cs="Arial"/>
                <w:b/>
                <w:sz w:val="20"/>
                <w:szCs w:val="20"/>
                <w:lang w:val="en-CA"/>
              </w:rPr>
              <w:t>:</w:t>
            </w:r>
          </w:p>
          <w:p w14:paraId="114CB55D" w14:textId="77777777" w:rsidR="006E7E0E" w:rsidRP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>On a 0-10 scale, how severe is the anxiety you are experiencing?</w:t>
            </w:r>
          </w:p>
          <w:p w14:paraId="0745C72A" w14:textId="6D7100AD" w:rsidR="00DE64F8" w:rsidRPr="006E7E0E" w:rsidRDefault="006E7E0E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(</w:t>
            </w:r>
            <w:r w:rsidRPr="006E7E0E">
              <w:rPr>
                <w:rFonts w:ascii="Arial" w:hAnsi="Arial" w:cs="Arial"/>
                <w:sz w:val="20"/>
                <w:szCs w:val="20"/>
                <w:lang w:val="en-CA"/>
              </w:rPr>
              <w:t xml:space="preserve">0 means I am not anxious, 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10 means I have extreme anxious)</w:t>
            </w:r>
          </w:p>
        </w:tc>
      </w:tr>
      <w:tr w:rsidR="00DE64F8" w:rsidRPr="00C0237D" w14:paraId="51662BD9" w14:textId="77777777" w:rsidTr="000A40FB">
        <w:trPr>
          <w:trHeight w:val="258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748EAD71" w14:textId="77777777" w:rsidR="00DE64F8" w:rsidRPr="006E7E0E" w:rsidRDefault="00DE64F8" w:rsidP="00160186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051" w:type="dxa"/>
            <w:gridSpan w:val="3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0BC57" w14:textId="414E87B7" w:rsidR="00DE64F8" w:rsidRPr="00C0237D" w:rsidRDefault="006E7E0E" w:rsidP="001601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</w:t>
            </w:r>
          </w:p>
        </w:tc>
      </w:tr>
      <w:tr w:rsidR="00DE64F8" w14:paraId="7E47A76C" w14:textId="77777777" w:rsidTr="00D24719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57AD004B" w14:textId="77777777" w:rsidR="00DE64F8" w:rsidRPr="00F20DBA" w:rsidRDefault="00DE64F8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F11CA2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42F19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F870E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D0E08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042F8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5D372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DB4D4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ED898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8262C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D2F7D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3AF84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4461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90684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BE885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405BD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D122E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F457B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94032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0A710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5F60A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CC6AF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8EF486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DE64F8" w14:paraId="4FD848A4" w14:textId="77777777" w:rsidTr="000A40FB">
        <w:trPr>
          <w:trHeight w:val="296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1DEEC5E9" w14:textId="77777777" w:rsidR="00DE64F8" w:rsidRPr="00F20DBA" w:rsidRDefault="00DE64F8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3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B2FDE" w14:textId="4CB922E5" w:rsidR="00DE64F8" w:rsidRDefault="00DE64F8" w:rsidP="006E7E0E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</w:t>
            </w:r>
            <w:r w:rsidR="006E7E0E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-COVID</w:t>
            </w:r>
          </w:p>
        </w:tc>
      </w:tr>
      <w:tr w:rsidR="00DE64F8" w14:paraId="5E89EAB8" w14:textId="77777777" w:rsidTr="00D24719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767921F" w14:textId="77777777" w:rsidR="00DE64F8" w:rsidRPr="00F20DBA" w:rsidRDefault="00DE64F8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5D813C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33A9B2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01F5C4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3E53D1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225D42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6068C4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A02576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C9ECD1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8EFCAB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8017CA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1DA156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C32ADE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50838E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D3B08F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292CDA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AA64F0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EF186F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8964F1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F24CE4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7C8A6A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D6D833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1189D" w14:textId="77777777" w:rsidR="00DE64F8" w:rsidRDefault="00DE64F8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D2748A" w:rsidRPr="00332C8E" w14:paraId="0E8086D8" w14:textId="77777777" w:rsidTr="000A40FB">
        <w:trPr>
          <w:trHeight w:val="913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227D3109" w14:textId="46F3FE2C" w:rsidR="00D2748A" w:rsidRPr="00F20DBA" w:rsidRDefault="00D2748A" w:rsidP="00D2748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F20D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051" w:type="dxa"/>
            <w:gridSpan w:val="3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CED9BF" w14:textId="74DE96E4" w:rsidR="00D2748A" w:rsidRPr="0058033D" w:rsidRDefault="00D2748A" w:rsidP="0016018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58033D">
              <w:rPr>
                <w:rFonts w:ascii="Arial" w:hAnsi="Arial" w:cs="Arial"/>
                <w:b/>
                <w:sz w:val="20"/>
                <w:szCs w:val="20"/>
                <w:lang w:val="en-CA"/>
              </w:rPr>
              <w:t>D</w:t>
            </w:r>
            <w:r w:rsidR="006E7E0E" w:rsidRPr="0058033D">
              <w:rPr>
                <w:rFonts w:ascii="Arial" w:hAnsi="Arial" w:cs="Arial"/>
                <w:b/>
                <w:sz w:val="20"/>
                <w:szCs w:val="20"/>
                <w:lang w:val="en-CA"/>
              </w:rPr>
              <w:t>e</w:t>
            </w:r>
            <w:r w:rsidRPr="0058033D">
              <w:rPr>
                <w:rFonts w:ascii="Arial" w:hAnsi="Arial" w:cs="Arial"/>
                <w:b/>
                <w:sz w:val="20"/>
                <w:szCs w:val="20"/>
                <w:lang w:val="en-CA"/>
              </w:rPr>
              <w:t>pression:</w:t>
            </w:r>
          </w:p>
          <w:p w14:paraId="3BB8E6CB" w14:textId="77777777" w:rsidR="0058033D" w:rsidRPr="0058033D" w:rsidRDefault="0058033D" w:rsidP="0058033D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8033D">
              <w:rPr>
                <w:rFonts w:ascii="Arial" w:hAnsi="Arial" w:cs="Arial"/>
                <w:sz w:val="20"/>
                <w:szCs w:val="20"/>
                <w:lang w:val="en-CA"/>
              </w:rPr>
              <w:t>On a 0-10 scale, how severe is the depression you are experiencing?</w:t>
            </w:r>
          </w:p>
          <w:p w14:paraId="15844610" w14:textId="3F0F4926" w:rsidR="00D2748A" w:rsidRPr="0058033D" w:rsidRDefault="0058033D" w:rsidP="0058033D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(</w:t>
            </w:r>
            <w:r w:rsidRPr="0058033D">
              <w:rPr>
                <w:rFonts w:ascii="Arial" w:hAnsi="Arial" w:cs="Arial"/>
                <w:sz w:val="20"/>
                <w:szCs w:val="20"/>
                <w:lang w:val="en-CA"/>
              </w:rPr>
              <w:t xml:space="preserve">0 means I am not depressed, 10 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means I have extreme depression)</w:t>
            </w:r>
          </w:p>
        </w:tc>
      </w:tr>
      <w:tr w:rsidR="00D2748A" w:rsidRPr="00C0237D" w14:paraId="6E95CEE7" w14:textId="77777777" w:rsidTr="000A40FB">
        <w:trPr>
          <w:trHeight w:val="258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73C1B454" w14:textId="77777777" w:rsidR="00D2748A" w:rsidRPr="0058033D" w:rsidRDefault="00D2748A" w:rsidP="00160186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051" w:type="dxa"/>
            <w:gridSpan w:val="3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FECA1" w14:textId="5A41B7C2" w:rsidR="00D2748A" w:rsidRPr="00C0237D" w:rsidRDefault="0058033D" w:rsidP="001601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</w:t>
            </w:r>
          </w:p>
        </w:tc>
      </w:tr>
      <w:tr w:rsidR="00D2748A" w14:paraId="2A17565E" w14:textId="77777777" w:rsidTr="00D24719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042F5BC6" w14:textId="77777777" w:rsidR="00D2748A" w:rsidRPr="00F20DBA" w:rsidRDefault="00D2748A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E0651E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3ED7D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ABA16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1CA7D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1F7DA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E22E2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D3D41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3918C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384C6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5C66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A7EEF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47469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2B4F7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532E2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DE90E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2BFEF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A2BC8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E9084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AF157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98B32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DC8EA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01AB5A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D2748A" w14:paraId="6C5E3AEC" w14:textId="77777777" w:rsidTr="000A40FB">
        <w:trPr>
          <w:trHeight w:val="296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5C59103D" w14:textId="77777777" w:rsidR="00D2748A" w:rsidRPr="00F20DBA" w:rsidRDefault="00D2748A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3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0E7EC" w14:textId="358AE4C9" w:rsidR="00D2748A" w:rsidRDefault="0058033D" w:rsidP="0016018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</w:t>
            </w:r>
            <w:r w:rsidR="00D2748A">
              <w:rPr>
                <w:rFonts w:ascii="Arial" w:hAnsi="Arial" w:cs="Arial"/>
                <w:sz w:val="20"/>
                <w:szCs w:val="20"/>
              </w:rPr>
              <w:t>-COVID</w:t>
            </w:r>
          </w:p>
        </w:tc>
      </w:tr>
      <w:tr w:rsidR="00D2748A" w14:paraId="0C91314D" w14:textId="77777777" w:rsidTr="00D24719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7607690A" w14:textId="77777777" w:rsidR="00D2748A" w:rsidRPr="00F20DBA" w:rsidRDefault="00D2748A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55A7D6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147252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726265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3595C9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BFF260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C202C0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F0589E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846935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C4FEDB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1E0E9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CE442D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1A6429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8175CD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910B86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73C330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13C20F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088713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32C4A3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AE67CC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D0DAFF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6E32F7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60EC3" w14:textId="77777777" w:rsidR="00D2748A" w:rsidRDefault="00D2748A" w:rsidP="00D24719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EE5D6C" w:rsidRPr="00F20DBA" w14:paraId="491F6970" w14:textId="77777777" w:rsidTr="000A40FB">
        <w:trPr>
          <w:trHeight w:val="575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1BECDA41" w14:textId="5CAB1893" w:rsidR="00EE5D6C" w:rsidRPr="00F20DBA" w:rsidRDefault="00EE5D6C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16.A</w:t>
            </w:r>
          </w:p>
        </w:tc>
        <w:tc>
          <w:tcPr>
            <w:tcW w:w="680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7DB96A" w14:textId="57788914" w:rsidR="00EE5D6C" w:rsidRPr="0058033D" w:rsidRDefault="0058033D" w:rsidP="0016018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58033D">
              <w:rPr>
                <w:rFonts w:ascii="Arial" w:hAnsi="Arial" w:cs="Arial"/>
                <w:b/>
                <w:sz w:val="20"/>
                <w:szCs w:val="20"/>
                <w:lang w:val="en-CA"/>
              </w:rPr>
              <w:t>PTSD screen</w:t>
            </w:r>
            <w:r w:rsidR="00EE5D6C" w:rsidRPr="0058033D">
              <w:rPr>
                <w:rFonts w:ascii="Arial" w:hAnsi="Arial" w:cs="Arial"/>
                <w:b/>
                <w:sz w:val="20"/>
                <w:szCs w:val="20"/>
                <w:lang w:val="en-CA"/>
              </w:rPr>
              <w:t>:</w:t>
            </w:r>
          </w:p>
          <w:p w14:paraId="3A3F147D" w14:textId="4A95F0BF" w:rsidR="00EE5D6C" w:rsidRPr="0058033D" w:rsidRDefault="0058033D" w:rsidP="0058033D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8033D">
              <w:rPr>
                <w:rFonts w:ascii="Arial" w:hAnsi="Arial" w:cs="Arial"/>
                <w:sz w:val="20"/>
                <w:szCs w:val="20"/>
                <w:lang w:val="en-CA"/>
              </w:rPr>
              <w:t>Have you had any unwanted memories of your illne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ss or hospital admission whilst </w:t>
            </w:r>
            <w:r w:rsidRPr="0058033D">
              <w:rPr>
                <w:rFonts w:ascii="Arial" w:hAnsi="Arial" w:cs="Arial"/>
                <w:sz w:val="20"/>
                <w:szCs w:val="20"/>
                <w:lang w:val="en-CA"/>
              </w:rPr>
              <w:t>you were awake, so not counting dreams?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01D85A" w14:textId="7813B36C" w:rsidR="00EE5D6C" w:rsidRPr="00F20DBA" w:rsidRDefault="00EE5D6C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8033D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5BF79" w14:textId="45D5A2A0" w:rsidR="00EE5D6C" w:rsidRPr="00F20DBA" w:rsidRDefault="00EE5D6C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8033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EE5D6C" w:rsidRPr="00332C8E" w14:paraId="4C51F260" w14:textId="77777777" w:rsidTr="000A40FB">
        <w:trPr>
          <w:trHeight w:val="390"/>
        </w:trPr>
        <w:tc>
          <w:tcPr>
            <w:tcW w:w="564" w:type="dxa"/>
            <w:vMerge/>
          </w:tcPr>
          <w:p w14:paraId="551CB76A" w14:textId="77777777" w:rsidR="00EE5D6C" w:rsidRPr="00F20DBA" w:rsidRDefault="00EE5D6C" w:rsidP="0016018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3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9B55385" w14:textId="5102A04E" w:rsidR="00EE5D6C" w:rsidRPr="0058033D" w:rsidRDefault="0058033D" w:rsidP="0016018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8033D">
              <w:rPr>
                <w:rFonts w:ascii="Arial" w:hAnsi="Arial" w:cs="Arial"/>
                <w:sz w:val="20"/>
                <w:szCs w:val="20"/>
                <w:lang w:val="en-CA"/>
              </w:rPr>
              <w:t>If yes, how much do these memories bother you?</w:t>
            </w:r>
          </w:p>
        </w:tc>
      </w:tr>
      <w:tr w:rsidR="00160186" w14:paraId="1B87EA56" w14:textId="77777777" w:rsidTr="005F6CD1">
        <w:trPr>
          <w:trHeight w:val="390"/>
        </w:trPr>
        <w:tc>
          <w:tcPr>
            <w:tcW w:w="564" w:type="dxa"/>
            <w:vMerge/>
          </w:tcPr>
          <w:p w14:paraId="7ECC3DA3" w14:textId="77777777" w:rsidR="00160186" w:rsidRPr="0058033D" w:rsidRDefault="00160186" w:rsidP="00160186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56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C65A493" w14:textId="77777777" w:rsidR="00160186" w:rsidRDefault="00160186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37D9E3" w14:textId="17D63B76" w:rsidR="00160186" w:rsidRDefault="0058033D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Mild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AE93AF" w14:textId="77777777" w:rsidR="00160186" w:rsidRDefault="00160186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29768E" w14:textId="46359C7A" w:rsidR="00160186" w:rsidRDefault="00160186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</w:t>
            </w:r>
            <w:r w:rsidR="0058033D">
              <w:rPr>
                <w:rFonts w:ascii="Arial" w:hAnsi="Arial" w:cs="Arial"/>
                <w:sz w:val="20"/>
                <w:szCs w:val="20"/>
              </w:rPr>
              <w:t>erate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B61C0D" w14:textId="77777777" w:rsidR="00160186" w:rsidRDefault="00160186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57813" w14:textId="0F606550" w:rsidR="00160186" w:rsidRDefault="00160186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58033D">
              <w:rPr>
                <w:rFonts w:ascii="Arial" w:hAnsi="Arial" w:cs="Arial"/>
                <w:sz w:val="20"/>
                <w:szCs w:val="20"/>
              </w:rPr>
              <w:t>evere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1C60D8" w14:textId="77777777" w:rsidR="00160186" w:rsidRDefault="00160186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3660E9" w14:textId="10C793DF" w:rsidR="00160186" w:rsidRDefault="0058033D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</w:t>
            </w:r>
            <w:r w:rsidR="00160186">
              <w:rPr>
                <w:rFonts w:ascii="Arial" w:hAnsi="Arial" w:cs="Arial"/>
                <w:sz w:val="20"/>
                <w:szCs w:val="20"/>
              </w:rPr>
              <w:t>me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09426" w14:textId="7A3DD17A" w:rsidR="00160186" w:rsidRDefault="00160186" w:rsidP="0016018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056E9" w14:textId="343BEE9D" w:rsidR="00160186" w:rsidRDefault="00160186" w:rsidP="0016018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31211" w14:textId="4813A208" w:rsidR="00160186" w:rsidRDefault="00160186" w:rsidP="0016018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905D1" w14:textId="2D704BAB" w:rsidR="00160186" w:rsidRDefault="00160186" w:rsidP="0016018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115A5" w14:textId="2A7D8BFE" w:rsidR="00160186" w:rsidRDefault="00160186" w:rsidP="0016018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81204" w14:textId="4765E135" w:rsidR="00160186" w:rsidRDefault="00160186" w:rsidP="0016018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0F7" w:rsidRPr="00F20DBA" w14:paraId="5FD9171E" w14:textId="77777777" w:rsidTr="000A40FB">
        <w:trPr>
          <w:trHeight w:val="575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77B805F4" w14:textId="69AD17F5" w:rsidR="004D70F7" w:rsidRPr="00F20DBA" w:rsidRDefault="004D70F7" w:rsidP="004D70F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16.B</w:t>
            </w:r>
          </w:p>
        </w:tc>
        <w:tc>
          <w:tcPr>
            <w:tcW w:w="680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C183F9" w14:textId="0A922305" w:rsidR="004D70F7" w:rsidRPr="0058033D" w:rsidRDefault="0058033D" w:rsidP="004D70F7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8033D">
              <w:rPr>
                <w:rFonts w:ascii="Arial" w:hAnsi="Arial" w:cs="Arial"/>
                <w:sz w:val="20"/>
                <w:szCs w:val="20"/>
                <w:lang w:val="en-CA"/>
              </w:rPr>
              <w:t>Have you had any unpleasant dreams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about your illness or hospital </w:t>
            </w:r>
            <w:r w:rsidRPr="0058033D">
              <w:rPr>
                <w:rFonts w:ascii="Arial" w:hAnsi="Arial" w:cs="Arial"/>
                <w:sz w:val="20"/>
                <w:szCs w:val="20"/>
                <w:lang w:val="en-CA"/>
              </w:rPr>
              <w:t>admission?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F0EA94" w14:textId="0956F41D" w:rsidR="004D70F7" w:rsidRPr="00F20DBA" w:rsidRDefault="004D70F7" w:rsidP="001C1C26">
            <w:pPr>
              <w:tabs>
                <w:tab w:val="left" w:pos="27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8033D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42B2D" w14:textId="1AE37EA8" w:rsidR="004D70F7" w:rsidRPr="00F20DBA" w:rsidRDefault="004D70F7" w:rsidP="001C1C26">
            <w:pPr>
              <w:tabs>
                <w:tab w:val="left" w:pos="28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8033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4D70F7" w:rsidRPr="00332C8E" w14:paraId="2182B8C1" w14:textId="77777777" w:rsidTr="000A40FB">
        <w:trPr>
          <w:trHeight w:val="390"/>
        </w:trPr>
        <w:tc>
          <w:tcPr>
            <w:tcW w:w="564" w:type="dxa"/>
            <w:vMerge/>
          </w:tcPr>
          <w:p w14:paraId="2658B576" w14:textId="77777777" w:rsidR="004D70F7" w:rsidRPr="00F20DBA" w:rsidRDefault="004D70F7" w:rsidP="001C1C2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3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436485C" w14:textId="29673183" w:rsidR="004D70F7" w:rsidRPr="0058033D" w:rsidRDefault="0058033D" w:rsidP="004D70F7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8033D">
              <w:rPr>
                <w:rFonts w:ascii="Arial" w:hAnsi="Arial" w:cs="Arial"/>
                <w:sz w:val="20"/>
                <w:szCs w:val="20"/>
                <w:lang w:val="en-CA"/>
              </w:rPr>
              <w:t>If yes, how much do these dreams bother you?</w:t>
            </w:r>
          </w:p>
        </w:tc>
      </w:tr>
      <w:tr w:rsidR="004D70F7" w14:paraId="16C76E05" w14:textId="77777777" w:rsidTr="005F6CD1">
        <w:trPr>
          <w:trHeight w:val="390"/>
        </w:trPr>
        <w:tc>
          <w:tcPr>
            <w:tcW w:w="564" w:type="dxa"/>
            <w:vMerge/>
          </w:tcPr>
          <w:p w14:paraId="2EF69AF5" w14:textId="77777777" w:rsidR="004D70F7" w:rsidRPr="0058033D" w:rsidRDefault="004D70F7" w:rsidP="001C1C26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56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5A3707C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1F29D4" w14:textId="7BC204BE" w:rsidR="004D70F7" w:rsidRDefault="0058033D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Mild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946942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96C824" w14:textId="6F4E0234" w:rsidR="004D70F7" w:rsidRDefault="0058033D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88EBA3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C4AEE5" w14:textId="58FEBF54" w:rsidR="004D70F7" w:rsidRDefault="0058033D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Severe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766993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BCF2D6" w14:textId="06C5B9F5" w:rsidR="004D70F7" w:rsidRDefault="0058033D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Extreme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CCBB0" w14:textId="77777777" w:rsidR="004D70F7" w:rsidRDefault="004D70F7" w:rsidP="001C1C2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F17DF" w14:textId="77777777" w:rsidR="004D70F7" w:rsidRDefault="004D70F7" w:rsidP="001C1C2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3A672" w14:textId="77777777" w:rsidR="004D70F7" w:rsidRDefault="004D70F7" w:rsidP="001C1C2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5347C" w14:textId="77777777" w:rsidR="004D70F7" w:rsidRDefault="004D70F7" w:rsidP="001C1C2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B676B" w14:textId="77777777" w:rsidR="004D70F7" w:rsidRDefault="004D70F7" w:rsidP="001C1C2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B3CC6" w14:textId="77777777" w:rsidR="004D70F7" w:rsidRDefault="004D70F7" w:rsidP="001C1C2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15FB4C" w14:textId="77777777" w:rsidR="000A40FB" w:rsidRDefault="000A40FB"/>
    <w:tbl>
      <w:tblPr>
        <w:tblStyle w:val="Grilledutableau"/>
        <w:tblpPr w:leftFromText="141" w:rightFromText="141" w:vertAnchor="text" w:tblpY="1"/>
        <w:tblOverlap w:val="never"/>
        <w:tblW w:w="106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56"/>
        <w:gridCol w:w="107"/>
        <w:gridCol w:w="350"/>
        <w:gridCol w:w="457"/>
        <w:gridCol w:w="457"/>
        <w:gridCol w:w="102"/>
        <w:gridCol w:w="355"/>
        <w:gridCol w:w="95"/>
        <w:gridCol w:w="362"/>
        <w:gridCol w:w="457"/>
        <w:gridCol w:w="456"/>
        <w:gridCol w:w="77"/>
        <w:gridCol w:w="373"/>
        <w:gridCol w:w="7"/>
        <w:gridCol w:w="457"/>
        <w:gridCol w:w="457"/>
        <w:gridCol w:w="457"/>
        <w:gridCol w:w="51"/>
        <w:gridCol w:w="406"/>
        <w:gridCol w:w="12"/>
        <w:gridCol w:w="445"/>
        <w:gridCol w:w="408"/>
        <w:gridCol w:w="48"/>
        <w:gridCol w:w="457"/>
        <w:gridCol w:w="38"/>
        <w:gridCol w:w="419"/>
        <w:gridCol w:w="32"/>
        <w:gridCol w:w="425"/>
        <w:gridCol w:w="25"/>
        <w:gridCol w:w="179"/>
        <w:gridCol w:w="220"/>
        <w:gridCol w:w="33"/>
        <w:gridCol w:w="457"/>
        <w:gridCol w:w="12"/>
        <w:gridCol w:w="349"/>
        <w:gridCol w:w="96"/>
        <w:gridCol w:w="457"/>
      </w:tblGrid>
      <w:tr w:rsidR="004D70F7" w:rsidRPr="00F20DBA" w14:paraId="453491D6" w14:textId="77777777" w:rsidTr="000A40FB">
        <w:trPr>
          <w:trHeight w:val="575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55149236" w14:textId="1D4A4A7F" w:rsidR="004D70F7" w:rsidRPr="00F20DBA" w:rsidRDefault="004D70F7" w:rsidP="001C1C2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16.C</w:t>
            </w:r>
          </w:p>
        </w:tc>
        <w:tc>
          <w:tcPr>
            <w:tcW w:w="680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2DBE1B" w14:textId="5AE6F5DD" w:rsidR="004D70F7" w:rsidRPr="0058033D" w:rsidRDefault="0058033D" w:rsidP="004D70F7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8033D">
              <w:rPr>
                <w:rFonts w:ascii="Arial" w:hAnsi="Arial" w:cs="Arial"/>
                <w:sz w:val="20"/>
                <w:szCs w:val="20"/>
                <w:lang w:val="en-CA"/>
              </w:rPr>
              <w:t>Have you tried to avoid thoughts or feelings about your illness or hospital admission?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31A55" w14:textId="45439613" w:rsidR="004D70F7" w:rsidRPr="00F20DBA" w:rsidRDefault="004D70F7" w:rsidP="001C1C26">
            <w:pPr>
              <w:tabs>
                <w:tab w:val="left" w:pos="27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8033D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5E090" w14:textId="5836A564" w:rsidR="004D70F7" w:rsidRPr="00F20DBA" w:rsidRDefault="004D70F7" w:rsidP="001C1C26">
            <w:pPr>
              <w:tabs>
                <w:tab w:val="left" w:pos="28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8033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4D70F7" w:rsidRPr="00332C8E" w14:paraId="0644C6C4" w14:textId="77777777" w:rsidTr="000A40FB">
        <w:trPr>
          <w:trHeight w:val="390"/>
        </w:trPr>
        <w:tc>
          <w:tcPr>
            <w:tcW w:w="564" w:type="dxa"/>
            <w:vMerge/>
          </w:tcPr>
          <w:p w14:paraId="0CCB9EF3" w14:textId="77777777" w:rsidR="004D70F7" w:rsidRPr="00F20DBA" w:rsidRDefault="004D70F7" w:rsidP="001C1C2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3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A9D7956" w14:textId="238233C6" w:rsidR="004D70F7" w:rsidRPr="0058033D" w:rsidRDefault="0058033D" w:rsidP="001C1C2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8033D">
              <w:rPr>
                <w:rFonts w:ascii="Arial" w:hAnsi="Arial" w:cs="Arial"/>
                <w:sz w:val="20"/>
                <w:szCs w:val="20"/>
                <w:lang w:val="en-CA"/>
              </w:rPr>
              <w:t>If yes, how much effort do you make to avoid these thoughts or feelings?</w:t>
            </w:r>
          </w:p>
        </w:tc>
      </w:tr>
      <w:tr w:rsidR="004D70F7" w14:paraId="3815B21E" w14:textId="77777777" w:rsidTr="005F6CD1">
        <w:trPr>
          <w:trHeight w:val="390"/>
        </w:trPr>
        <w:tc>
          <w:tcPr>
            <w:tcW w:w="564" w:type="dxa"/>
            <w:vMerge/>
          </w:tcPr>
          <w:p w14:paraId="1789FDAF" w14:textId="77777777" w:rsidR="004D70F7" w:rsidRPr="0058033D" w:rsidRDefault="004D70F7" w:rsidP="001C1C26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56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3D5EA0F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80FFDD" w14:textId="3B75DE3D" w:rsidR="004D70F7" w:rsidRDefault="0058033D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Mild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E4A6E3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E337FF" w14:textId="4DD40935" w:rsidR="004D70F7" w:rsidRDefault="0058033D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E7E9D5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02730F" w14:textId="4C2B65D1" w:rsidR="004D70F7" w:rsidRDefault="0058033D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Severe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04E8C1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6219F1" w14:textId="7BB050F0" w:rsidR="004D70F7" w:rsidRDefault="0058033D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Extreme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A069F" w14:textId="77777777" w:rsidR="004D70F7" w:rsidRDefault="004D70F7" w:rsidP="001C1C2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CD3F6" w14:textId="77777777" w:rsidR="004D70F7" w:rsidRDefault="004D70F7" w:rsidP="001C1C2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C41CF" w14:textId="77777777" w:rsidR="004D70F7" w:rsidRDefault="004D70F7" w:rsidP="001C1C2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579F2" w14:textId="77777777" w:rsidR="004D70F7" w:rsidRDefault="004D70F7" w:rsidP="001C1C2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3E0ED" w14:textId="77777777" w:rsidR="004D70F7" w:rsidRDefault="004D70F7" w:rsidP="001C1C2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8BDC9" w14:textId="77777777" w:rsidR="004D70F7" w:rsidRDefault="004D70F7" w:rsidP="001C1C2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0F7" w:rsidRPr="00F20DBA" w14:paraId="7B5258C1" w14:textId="77777777" w:rsidTr="000A40FB">
        <w:trPr>
          <w:trHeight w:val="575"/>
        </w:trPr>
        <w:tc>
          <w:tcPr>
            <w:tcW w:w="564" w:type="dxa"/>
            <w:tcBorders>
              <w:right w:val="single" w:sz="4" w:space="0" w:color="auto"/>
            </w:tcBorders>
          </w:tcPr>
          <w:p w14:paraId="523BF64C" w14:textId="20ECC27C" w:rsidR="004D70F7" w:rsidRPr="00F20DBA" w:rsidRDefault="004D70F7" w:rsidP="001C1C2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16.D</w:t>
            </w:r>
          </w:p>
        </w:tc>
        <w:tc>
          <w:tcPr>
            <w:tcW w:w="680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97E655" w14:textId="3FEA4D8B" w:rsidR="004D70F7" w:rsidRPr="0058033D" w:rsidRDefault="0058033D" w:rsidP="001C1C26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8033D">
              <w:rPr>
                <w:rFonts w:ascii="Arial" w:hAnsi="Arial" w:cs="Arial"/>
                <w:sz w:val="20"/>
                <w:szCs w:val="20"/>
                <w:lang w:val="en-CA"/>
              </w:rPr>
              <w:t>Are you currently having thoughts about harming yourself in any way?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C3C78" w14:textId="0A87002F" w:rsidR="004D70F7" w:rsidRPr="00F20DBA" w:rsidRDefault="004D70F7" w:rsidP="001C1C26">
            <w:pPr>
              <w:tabs>
                <w:tab w:val="left" w:pos="27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8033D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8AF86" w14:textId="4C0A682B" w:rsidR="004D70F7" w:rsidRPr="00F20DBA" w:rsidRDefault="004D70F7" w:rsidP="001C1C26">
            <w:pPr>
              <w:tabs>
                <w:tab w:val="left" w:pos="28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8033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4D70F7" w:rsidRPr="00332C8E" w14:paraId="10F5718E" w14:textId="77777777" w:rsidTr="000A40FB">
        <w:trPr>
          <w:trHeight w:val="913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2BDB843F" w14:textId="435E25DE" w:rsidR="004D70F7" w:rsidRPr="00F20DBA" w:rsidRDefault="004D70F7" w:rsidP="000A40F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A40FB">
              <w:rPr>
                <w:rFonts w:ascii="Arial" w:hAnsi="Arial" w:cs="Arial"/>
                <w:sz w:val="20"/>
                <w:szCs w:val="20"/>
              </w:rPr>
              <w:t>7</w:t>
            </w:r>
            <w:r w:rsidRPr="00F20D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051" w:type="dxa"/>
            <w:gridSpan w:val="3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6D38CF" w14:textId="1A4F9EC5" w:rsidR="004D70F7" w:rsidRPr="0058033D" w:rsidRDefault="0058033D" w:rsidP="0058033D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58033D">
              <w:rPr>
                <w:rFonts w:ascii="Arial" w:hAnsi="Arial" w:cs="Arial"/>
                <w:b/>
                <w:sz w:val="20"/>
                <w:szCs w:val="20"/>
                <w:lang w:val="en-CA"/>
              </w:rPr>
              <w:t>Global Perceived Health</w:t>
            </w:r>
            <w:r w:rsidR="004D70F7" w:rsidRPr="0058033D">
              <w:rPr>
                <w:rFonts w:ascii="Arial" w:hAnsi="Arial" w:cs="Arial"/>
                <w:b/>
                <w:sz w:val="20"/>
                <w:szCs w:val="20"/>
                <w:lang w:val="en-CA"/>
              </w:rPr>
              <w:t>:</w:t>
            </w:r>
          </w:p>
          <w:p w14:paraId="452A3DA9" w14:textId="77777777" w:rsidR="0058033D" w:rsidRDefault="0058033D" w:rsidP="0058033D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8033D">
              <w:rPr>
                <w:rFonts w:ascii="Arial" w:hAnsi="Arial" w:cs="Arial"/>
                <w:sz w:val="20"/>
                <w:szCs w:val="20"/>
                <w:lang w:val="en-CA"/>
              </w:rPr>
              <w:t xml:space="preserve">How good or bad is your health overall? </w:t>
            </w:r>
          </w:p>
          <w:p w14:paraId="3C292176" w14:textId="36A9178C" w:rsidR="004D70F7" w:rsidRPr="0058033D" w:rsidRDefault="0058033D" w:rsidP="0058033D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>(</w:t>
            </w:r>
            <w:r w:rsidRPr="0058033D">
              <w:rPr>
                <w:rFonts w:ascii="Arial" w:hAnsi="Arial" w:cs="Arial"/>
                <w:sz w:val="20"/>
                <w:szCs w:val="20"/>
                <w:lang w:val="en-CA"/>
              </w:rPr>
              <w:t>10 means the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best health you can imagine. 0 </w:t>
            </w:r>
            <w:r w:rsidRPr="0058033D">
              <w:rPr>
                <w:rFonts w:ascii="Arial" w:hAnsi="Arial" w:cs="Arial"/>
                <w:sz w:val="20"/>
                <w:szCs w:val="20"/>
                <w:lang w:val="en-CA"/>
              </w:rPr>
              <w:t>means t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>he worst health you can imagine)</w:t>
            </w:r>
          </w:p>
        </w:tc>
      </w:tr>
      <w:tr w:rsidR="004D70F7" w:rsidRPr="00C0237D" w14:paraId="346CF998" w14:textId="77777777" w:rsidTr="000A40FB">
        <w:trPr>
          <w:trHeight w:val="258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3120537" w14:textId="77777777" w:rsidR="004D70F7" w:rsidRPr="0058033D" w:rsidRDefault="004D70F7" w:rsidP="001C1C26">
            <w:pPr>
              <w:spacing w:before="20" w:after="2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051" w:type="dxa"/>
            <w:gridSpan w:val="3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EE466" w14:textId="61F657C0" w:rsidR="004D70F7" w:rsidRPr="00C0237D" w:rsidRDefault="0058033D" w:rsidP="005803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</w:t>
            </w:r>
          </w:p>
        </w:tc>
      </w:tr>
      <w:tr w:rsidR="004D70F7" w14:paraId="1D75B4FC" w14:textId="77777777" w:rsidTr="005F6CD1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53AFFC35" w14:textId="77777777" w:rsidR="004D70F7" w:rsidRPr="00F20DBA" w:rsidRDefault="004D70F7" w:rsidP="001C1C2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6B5BBE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B3D60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E4BEF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41BA5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53A51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B2A29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D66F3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33C16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50098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49093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B2A93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D14B4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02C49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FBFC3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C947A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8D0BB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C698D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A3B57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3286A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219A4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E65B9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F13472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D70F7" w14:paraId="701C0A3F" w14:textId="77777777" w:rsidTr="000A40FB">
        <w:trPr>
          <w:trHeight w:val="296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47ACEA89" w14:textId="77777777" w:rsidR="004D70F7" w:rsidRPr="00F20DBA" w:rsidRDefault="004D70F7" w:rsidP="001C1C2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3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E6315" w14:textId="7C28771A" w:rsidR="004D70F7" w:rsidRDefault="0058033D" w:rsidP="001C1C26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</w:t>
            </w:r>
            <w:r w:rsidR="004D70F7">
              <w:rPr>
                <w:rFonts w:ascii="Arial" w:hAnsi="Arial" w:cs="Arial"/>
                <w:sz w:val="20"/>
                <w:szCs w:val="20"/>
              </w:rPr>
              <w:t>-COVID</w:t>
            </w:r>
          </w:p>
        </w:tc>
      </w:tr>
      <w:tr w:rsidR="004D70F7" w14:paraId="51451315" w14:textId="77777777" w:rsidTr="005F6CD1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7EC2091F" w14:textId="77777777" w:rsidR="004D70F7" w:rsidRPr="00F20DBA" w:rsidRDefault="004D70F7" w:rsidP="001C1C2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E4DC60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E7414B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C09BCE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262B91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622B92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2E6E56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4B9B1B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8A27B0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214C59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7AE220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41BFC3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668963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B163DF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5131BC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EDDD53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50A5CD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F56BA2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2F0E99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500162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520BE8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9F8E23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85ADF">
              <w:rPr>
                <w:rFonts w:ascii="Arial" w:hAnsi="Arial" w:cs="Arial"/>
                <w:sz w:val="20"/>
                <w:szCs w:val="20"/>
              </w:rPr>
            </w:r>
            <w:r w:rsidR="00485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C99CC" w14:textId="77777777" w:rsidR="004D70F7" w:rsidRDefault="004D70F7" w:rsidP="005F6CD1">
            <w:pPr>
              <w:tabs>
                <w:tab w:val="left" w:pos="28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14:paraId="61A174CA" w14:textId="30E87684" w:rsidR="00F64F9E" w:rsidRDefault="00F64F9E" w:rsidP="00404F59">
      <w:pPr>
        <w:keepNext/>
        <w:tabs>
          <w:tab w:val="left" w:pos="567"/>
        </w:tabs>
        <w:spacing w:line="276" w:lineRule="auto"/>
        <w:ind w:left="142" w:hanging="1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0647"/>
      </w:tblGrid>
      <w:tr w:rsidR="000A40FB" w14:paraId="6A2F00C5" w14:textId="77777777" w:rsidTr="007D40CB">
        <w:tc>
          <w:tcPr>
            <w:tcW w:w="10647" w:type="dxa"/>
          </w:tcPr>
          <w:p w14:paraId="75FF1AA0" w14:textId="77777777" w:rsidR="0058033D" w:rsidRDefault="0058033D" w:rsidP="00404F59">
            <w:pPr>
              <w:keepNext/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8033D">
              <w:rPr>
                <w:rFonts w:ascii="Arial" w:hAnsi="Arial" w:cs="Arial"/>
                <w:sz w:val="20"/>
                <w:szCs w:val="20"/>
                <w:lang w:val="en-CA"/>
              </w:rPr>
              <w:t xml:space="preserve">Are you experiencing any other new problems since your illness we haven’t mentioned? </w:t>
            </w:r>
          </w:p>
          <w:p w14:paraId="5F9B76F2" w14:textId="269D2772" w:rsidR="000A40FB" w:rsidRPr="000A40FB" w:rsidRDefault="00485ADF" w:rsidP="00404F59">
            <w:pPr>
              <w:keepNext/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68560080"/>
                <w:placeholder>
                  <w:docPart w:val="CBB01EE72F014B61B1910FCEEA52EA5F"/>
                </w:placeholder>
                <w:showingPlcHdr/>
              </w:sdtPr>
              <w:sdtEndPr/>
              <w:sdtContent>
                <w:r w:rsidR="000A40FB" w:rsidRPr="000A40FB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0A40FB" w14:paraId="5B026B15" w14:textId="77777777" w:rsidTr="007D40CB">
        <w:tc>
          <w:tcPr>
            <w:tcW w:w="10647" w:type="dxa"/>
          </w:tcPr>
          <w:p w14:paraId="0EE34E80" w14:textId="4FC205BF" w:rsidR="000A40FB" w:rsidRPr="00D24719" w:rsidRDefault="0058033D" w:rsidP="00404F59">
            <w:pPr>
              <w:keepNext/>
              <w:tabs>
                <w:tab w:val="left" w:pos="567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4719">
              <w:rPr>
                <w:rFonts w:ascii="Arial" w:hAnsi="Arial" w:cs="Arial"/>
                <w:sz w:val="20"/>
                <w:szCs w:val="20"/>
              </w:rPr>
              <w:t>Clinical notes</w:t>
            </w:r>
            <w:r w:rsidR="000A40FB" w:rsidRPr="00D24719">
              <w:rPr>
                <w:rFonts w:ascii="Arial" w:hAnsi="Arial" w:cs="Arial"/>
                <w:sz w:val="20"/>
                <w:szCs w:val="20"/>
              </w:rPr>
              <w:t>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306313478"/>
              <w:placeholder>
                <w:docPart w:val="A828F7130A3C4CDD991742A8C71A313D"/>
              </w:placeholder>
              <w:showingPlcHdr/>
            </w:sdtPr>
            <w:sdtEndPr/>
            <w:sdtContent>
              <w:p w14:paraId="283D841F" w14:textId="1CE20EE7" w:rsidR="000A40FB" w:rsidRPr="000A40FB" w:rsidRDefault="000A40FB" w:rsidP="00404F59">
                <w:pPr>
                  <w:keepNext/>
                  <w:tabs>
                    <w:tab w:val="left" w:pos="567"/>
                  </w:tabs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0A40FB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</w:tbl>
    <w:p w14:paraId="61176BB6" w14:textId="77777777" w:rsidR="000A40FB" w:rsidRDefault="000A40FB" w:rsidP="00404F59">
      <w:pPr>
        <w:keepNext/>
        <w:tabs>
          <w:tab w:val="left" w:pos="567"/>
        </w:tabs>
        <w:spacing w:line="276" w:lineRule="auto"/>
        <w:ind w:left="142" w:hanging="1"/>
        <w:rPr>
          <w:rFonts w:ascii="Arial" w:hAnsi="Arial" w:cs="Arial"/>
          <w:sz w:val="20"/>
          <w:szCs w:val="20"/>
        </w:rPr>
      </w:pPr>
    </w:p>
    <w:p w14:paraId="71CF0056" w14:textId="4E5A7724" w:rsidR="00DE64F8" w:rsidRPr="00F15009" w:rsidRDefault="00DE64F8" w:rsidP="00404F59">
      <w:pPr>
        <w:keepNext/>
        <w:tabs>
          <w:tab w:val="left" w:pos="567"/>
        </w:tabs>
        <w:spacing w:line="276" w:lineRule="auto"/>
        <w:ind w:left="142" w:hanging="1"/>
        <w:rPr>
          <w:rFonts w:ascii="Arial" w:hAnsi="Arial" w:cs="Arial"/>
          <w:i/>
          <w:sz w:val="20"/>
          <w:szCs w:val="20"/>
          <w:lang w:val="en-US"/>
        </w:rPr>
      </w:pPr>
      <w:r w:rsidRPr="00F15009">
        <w:rPr>
          <w:rFonts w:ascii="Arial" w:hAnsi="Arial" w:cs="Arial"/>
          <w:i/>
          <w:sz w:val="20"/>
          <w:szCs w:val="20"/>
          <w:lang w:val="en-US"/>
        </w:rPr>
        <w:t>Source : Advances in Clinical Neuroscience and Rehabilitation (ACNR)</w:t>
      </w:r>
    </w:p>
    <w:p w14:paraId="560BB727" w14:textId="77777777" w:rsidR="00DE64F8" w:rsidRPr="00F15009" w:rsidRDefault="00DE64F8" w:rsidP="00404F59">
      <w:pPr>
        <w:keepNext/>
        <w:tabs>
          <w:tab w:val="left" w:pos="567"/>
        </w:tabs>
        <w:spacing w:line="276" w:lineRule="auto"/>
        <w:ind w:left="142" w:hanging="1"/>
        <w:rPr>
          <w:rFonts w:ascii="Arial" w:hAnsi="Arial" w:cs="Arial"/>
          <w:sz w:val="20"/>
          <w:szCs w:val="20"/>
          <w:lang w:val="en-US"/>
        </w:rPr>
      </w:pPr>
    </w:p>
    <w:p w14:paraId="4E61BE94" w14:textId="3CDE8813" w:rsidR="005F6CD1" w:rsidRPr="00950F70" w:rsidRDefault="00576608" w:rsidP="00404F59">
      <w:pPr>
        <w:keepNext/>
        <w:tabs>
          <w:tab w:val="left" w:pos="567"/>
        </w:tabs>
        <w:spacing w:line="276" w:lineRule="auto"/>
        <w:ind w:left="142" w:hanging="1"/>
        <w:rPr>
          <w:rFonts w:ascii="Arial" w:hAnsi="Arial" w:cs="Arial"/>
          <w:b/>
          <w:sz w:val="20"/>
          <w:szCs w:val="20"/>
          <w:lang w:val="en-CA"/>
        </w:rPr>
      </w:pPr>
      <w:r w:rsidRPr="00950F70">
        <w:rPr>
          <w:rFonts w:ascii="Arial" w:hAnsi="Arial" w:cs="Arial"/>
          <w:b/>
          <w:sz w:val="20"/>
          <w:szCs w:val="20"/>
          <w:lang w:val="en-CA"/>
        </w:rPr>
        <w:t>Completed by</w:t>
      </w:r>
      <w:r w:rsidR="005F6CD1" w:rsidRPr="00950F70">
        <w:rPr>
          <w:rFonts w:ascii="Arial" w:hAnsi="Arial" w:cs="Arial"/>
          <w:b/>
          <w:sz w:val="20"/>
          <w:szCs w:val="20"/>
          <w:lang w:val="en-CA"/>
        </w:rPr>
        <w:t>:</w:t>
      </w:r>
    </w:p>
    <w:p w14:paraId="2214101E" w14:textId="5AC425DC" w:rsidR="00404F59" w:rsidRPr="00576608" w:rsidRDefault="00664143" w:rsidP="00404F59">
      <w:pPr>
        <w:keepNext/>
        <w:tabs>
          <w:tab w:val="left" w:pos="567"/>
        </w:tabs>
        <w:spacing w:line="276" w:lineRule="auto"/>
        <w:ind w:left="142" w:hanging="1"/>
        <w:rPr>
          <w:rFonts w:ascii="Arial" w:hAnsi="Arial" w:cs="Arial"/>
          <w:sz w:val="20"/>
          <w:szCs w:val="20"/>
          <w:lang w:val="en-CA"/>
        </w:rPr>
      </w:pPr>
      <w:r w:rsidRPr="00950F70">
        <w:rPr>
          <w:rFonts w:ascii="Arial" w:eastAsia="MS Gothic" w:hAnsi="Arial" w:cs="Arial"/>
          <w:sz w:val="18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950F70">
        <w:rPr>
          <w:rFonts w:ascii="Arial" w:eastAsia="MS Gothic" w:hAnsi="Arial" w:cs="Arial"/>
          <w:sz w:val="18"/>
          <w:szCs w:val="20"/>
          <w:lang w:val="en-CA"/>
        </w:rPr>
        <w:instrText xml:space="preserve"> FORMCHECKBOX </w:instrText>
      </w:r>
      <w:r w:rsidR="00485ADF">
        <w:rPr>
          <w:rFonts w:ascii="Arial" w:eastAsia="MS Gothic" w:hAnsi="Arial" w:cs="Arial"/>
          <w:sz w:val="18"/>
          <w:szCs w:val="20"/>
        </w:rPr>
      </w:r>
      <w:r w:rsidR="00485ADF">
        <w:rPr>
          <w:rFonts w:ascii="Arial" w:eastAsia="MS Gothic" w:hAnsi="Arial" w:cs="Arial"/>
          <w:sz w:val="18"/>
          <w:szCs w:val="20"/>
        </w:rPr>
        <w:fldChar w:fldCharType="separate"/>
      </w:r>
      <w:r w:rsidRPr="00950F70">
        <w:rPr>
          <w:rFonts w:ascii="Arial" w:eastAsia="MS Gothic" w:hAnsi="Arial" w:cs="Arial"/>
          <w:sz w:val="18"/>
          <w:szCs w:val="20"/>
        </w:rPr>
        <w:fldChar w:fldCharType="end"/>
      </w:r>
      <w:r w:rsidRPr="00950F70">
        <w:rPr>
          <w:rFonts w:ascii="Arial" w:eastAsia="MS Gothic" w:hAnsi="Arial" w:cs="Arial"/>
          <w:sz w:val="18"/>
          <w:szCs w:val="20"/>
          <w:lang w:val="en-CA"/>
        </w:rPr>
        <w:t xml:space="preserve"> </w:t>
      </w:r>
      <w:r w:rsidR="00576608" w:rsidRPr="00950F70">
        <w:rPr>
          <w:rFonts w:ascii="Arial" w:hAnsi="Arial" w:cs="Arial"/>
          <w:sz w:val="20"/>
          <w:szCs w:val="20"/>
          <w:lang w:val="en-CA"/>
        </w:rPr>
        <w:t>the user</w:t>
      </w:r>
      <w:r w:rsidR="00404F59" w:rsidRPr="00950F70">
        <w:rPr>
          <w:rFonts w:ascii="Arial" w:hAnsi="Arial" w:cs="Arial"/>
          <w:sz w:val="20"/>
          <w:szCs w:val="20"/>
          <w:lang w:val="en-CA"/>
        </w:rPr>
        <w:tab/>
      </w:r>
      <w:r w:rsidRPr="00950F70">
        <w:rPr>
          <w:rFonts w:ascii="Arial" w:eastAsia="MS Gothic" w:hAnsi="Arial" w:cs="Arial"/>
          <w:sz w:val="18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950F70">
        <w:rPr>
          <w:rFonts w:ascii="Arial" w:eastAsia="MS Gothic" w:hAnsi="Arial" w:cs="Arial"/>
          <w:sz w:val="18"/>
          <w:szCs w:val="20"/>
          <w:lang w:val="en-CA"/>
        </w:rPr>
        <w:instrText xml:space="preserve"> FORMCHECKBOX </w:instrText>
      </w:r>
      <w:r w:rsidR="00485ADF">
        <w:rPr>
          <w:rFonts w:ascii="Arial" w:eastAsia="MS Gothic" w:hAnsi="Arial" w:cs="Arial"/>
          <w:sz w:val="18"/>
          <w:szCs w:val="20"/>
        </w:rPr>
      </w:r>
      <w:r w:rsidR="00485ADF">
        <w:rPr>
          <w:rFonts w:ascii="Arial" w:eastAsia="MS Gothic" w:hAnsi="Arial" w:cs="Arial"/>
          <w:sz w:val="18"/>
          <w:szCs w:val="20"/>
        </w:rPr>
        <w:fldChar w:fldCharType="separate"/>
      </w:r>
      <w:r w:rsidRPr="00950F70">
        <w:rPr>
          <w:rFonts w:ascii="Arial" w:eastAsia="MS Gothic" w:hAnsi="Arial" w:cs="Arial"/>
          <w:sz w:val="18"/>
          <w:szCs w:val="20"/>
        </w:rPr>
        <w:fldChar w:fldCharType="end"/>
      </w:r>
      <w:r w:rsidRPr="00950F70">
        <w:rPr>
          <w:rFonts w:ascii="Arial" w:eastAsia="MS Gothic" w:hAnsi="Arial" w:cs="Arial"/>
          <w:sz w:val="18"/>
          <w:szCs w:val="20"/>
          <w:lang w:val="en-CA"/>
        </w:rPr>
        <w:t xml:space="preserve"> </w:t>
      </w:r>
      <w:r w:rsidR="00576608" w:rsidRPr="00950F70">
        <w:rPr>
          <w:rFonts w:ascii="Arial" w:hAnsi="Arial" w:cs="Arial"/>
          <w:sz w:val="20"/>
          <w:szCs w:val="20"/>
          <w:lang w:val="en-CA"/>
        </w:rPr>
        <w:t>their</w:t>
      </w:r>
      <w:r w:rsidR="00404F59" w:rsidRPr="00950F70">
        <w:rPr>
          <w:rFonts w:ascii="Arial" w:hAnsi="Arial" w:cs="Arial"/>
          <w:sz w:val="20"/>
          <w:szCs w:val="20"/>
          <w:lang w:val="en-CA"/>
        </w:rPr>
        <w:t xml:space="preserve"> </w:t>
      </w:r>
      <w:r w:rsidR="00576608" w:rsidRPr="00950F70">
        <w:rPr>
          <w:rFonts w:ascii="Arial" w:hAnsi="Arial" w:cs="Arial"/>
          <w:sz w:val="20"/>
          <w:szCs w:val="20"/>
          <w:lang w:val="en-CA"/>
        </w:rPr>
        <w:t>representative</w:t>
      </w:r>
      <w:r w:rsidR="00404F59" w:rsidRPr="00950F70">
        <w:rPr>
          <w:rFonts w:ascii="Arial" w:hAnsi="Arial" w:cs="Arial"/>
          <w:sz w:val="20"/>
          <w:szCs w:val="20"/>
          <w:lang w:val="en-CA"/>
        </w:rPr>
        <w:tab/>
      </w:r>
      <w:r w:rsidRPr="00950F70">
        <w:rPr>
          <w:rFonts w:ascii="Arial" w:eastAsia="MS Gothic" w:hAnsi="Arial" w:cs="Arial"/>
          <w:sz w:val="18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950F70">
        <w:rPr>
          <w:rFonts w:ascii="Arial" w:eastAsia="MS Gothic" w:hAnsi="Arial" w:cs="Arial"/>
          <w:sz w:val="18"/>
          <w:szCs w:val="20"/>
          <w:lang w:val="en-CA"/>
        </w:rPr>
        <w:instrText xml:space="preserve"> FORMCHECKBOX </w:instrText>
      </w:r>
      <w:r w:rsidR="00485ADF">
        <w:rPr>
          <w:rFonts w:ascii="Arial" w:eastAsia="MS Gothic" w:hAnsi="Arial" w:cs="Arial"/>
          <w:sz w:val="18"/>
          <w:szCs w:val="20"/>
        </w:rPr>
      </w:r>
      <w:r w:rsidR="00485ADF">
        <w:rPr>
          <w:rFonts w:ascii="Arial" w:eastAsia="MS Gothic" w:hAnsi="Arial" w:cs="Arial"/>
          <w:sz w:val="18"/>
          <w:szCs w:val="20"/>
        </w:rPr>
        <w:fldChar w:fldCharType="separate"/>
      </w:r>
      <w:r w:rsidRPr="00950F70">
        <w:rPr>
          <w:rFonts w:ascii="Arial" w:eastAsia="MS Gothic" w:hAnsi="Arial" w:cs="Arial"/>
          <w:sz w:val="18"/>
          <w:szCs w:val="20"/>
        </w:rPr>
        <w:fldChar w:fldCharType="end"/>
      </w:r>
      <w:r w:rsidRPr="00950F70">
        <w:rPr>
          <w:rFonts w:ascii="Arial" w:eastAsia="MS Gothic" w:hAnsi="Arial" w:cs="Arial"/>
          <w:sz w:val="18"/>
          <w:szCs w:val="20"/>
          <w:lang w:val="en-CA"/>
        </w:rPr>
        <w:t xml:space="preserve"> </w:t>
      </w:r>
      <w:r w:rsidR="00576608" w:rsidRPr="00950F70">
        <w:rPr>
          <w:rFonts w:ascii="Arial" w:hAnsi="Arial" w:cs="Arial"/>
          <w:sz w:val="20"/>
          <w:szCs w:val="20"/>
          <w:lang w:val="en-CA"/>
        </w:rPr>
        <w:t>a professional (title): Write the professional title</w:t>
      </w:r>
    </w:p>
    <w:p w14:paraId="620A01DA" w14:textId="77777777" w:rsidR="00404F59" w:rsidRPr="00576608" w:rsidRDefault="00404F59" w:rsidP="007F4493">
      <w:pPr>
        <w:keepNext/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  <w:lang w:val="en-C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394"/>
        <w:gridCol w:w="1134"/>
        <w:gridCol w:w="2127"/>
      </w:tblGrid>
      <w:tr w:rsidR="00404F59" w:rsidRPr="00F20DBA" w14:paraId="44225EDA" w14:textId="77777777" w:rsidTr="00404F59">
        <w:trPr>
          <w:trHeight w:val="306"/>
        </w:trPr>
        <w:tc>
          <w:tcPr>
            <w:tcW w:w="2977" w:type="dxa"/>
            <w:tcBorders>
              <w:top w:val="nil"/>
              <w:bottom w:val="nil"/>
            </w:tcBorders>
            <w:vAlign w:val="bottom"/>
          </w:tcPr>
          <w:p w14:paraId="019B038C" w14:textId="51A9D52D" w:rsidR="00404F59" w:rsidRPr="00F20DBA" w:rsidRDefault="00404F59" w:rsidP="00404F59">
            <w:pPr>
              <w:keepNext/>
              <w:ind w:right="-106"/>
              <w:rPr>
                <w:rFonts w:ascii="Arial" w:hAnsi="Arial" w:cs="Arial"/>
                <w:b/>
                <w:sz w:val="20"/>
                <w:szCs w:val="20"/>
              </w:rPr>
            </w:pPr>
            <w:r w:rsidRPr="00F20DBA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Apposez la signature manuscrite"/>
            <w:tag w:val="Apposez la signature manuscrite"/>
            <w:id w:val="-1915150667"/>
            <w:placeholder>
              <w:docPart w:val="8518C60AE203475CBDC09030AE8BF1CC"/>
            </w:placeholder>
            <w:showingPlcHdr/>
          </w:sdtPr>
          <w:sdtEndPr/>
          <w:sdtContent>
            <w:tc>
              <w:tcPr>
                <w:tcW w:w="4394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32E3CFD4" w14:textId="77777777" w:rsidR="00404F59" w:rsidRPr="00F20DBA" w:rsidRDefault="00404F59" w:rsidP="00F64F9E">
                <w:pPr>
                  <w:keepNext/>
                  <w:rPr>
                    <w:rFonts w:ascii="Arial" w:hAnsi="Arial" w:cs="Arial"/>
                    <w:sz w:val="20"/>
                    <w:szCs w:val="20"/>
                  </w:rPr>
                </w:pPr>
                <w:r w:rsidRPr="00F20DBA">
                  <w:rPr>
                    <w:rStyle w:val="Textedelespacerserv"/>
                    <w:rFonts w:ascii="Arial" w:hAnsi="Arial" w:cs="Arial"/>
                  </w:rPr>
                  <w:t xml:space="preserve">  </w:t>
                </w:r>
              </w:p>
            </w:tc>
          </w:sdtContent>
        </w:sdt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8A8B3CF" w14:textId="1E8CC789" w:rsidR="00404F59" w:rsidRPr="00F20DBA" w:rsidRDefault="00404F59" w:rsidP="00F64F9E">
            <w:pPr>
              <w:keepNext/>
              <w:ind w:right="39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0DBA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F20D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bottom"/>
          </w:tcPr>
          <w:p w14:paraId="2B06EF98" w14:textId="07282779" w:rsidR="00404F59" w:rsidRPr="005C3AB8" w:rsidRDefault="00664143" w:rsidP="00664143">
            <w:pPr>
              <w:keepNext/>
              <w:rPr>
                <w:rFonts w:ascii="Arial" w:hAnsi="Arial" w:cs="Arial"/>
                <w:sz w:val="6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="005C3AB8">
              <w:rPr>
                <w:rFonts w:ascii="Arial" w:hAnsi="Arial" w:cs="Arial"/>
                <w:sz w:val="18"/>
                <w:szCs w:val="20"/>
              </w:rPr>
              <w:t xml:space="preserve">          </w:t>
            </w:r>
            <w:r w:rsidR="005F6CD1" w:rsidRPr="005F6CD1">
              <w:rPr>
                <w:rFonts w:ascii="Arial" w:hAnsi="Arial" w:cs="Arial"/>
                <w:color w:val="A6A6A6" w:themeColor="background1" w:themeShade="A6"/>
                <w:sz w:val="14"/>
                <w:szCs w:val="20"/>
              </w:rPr>
              <w:t>YYYY/MM/DD</w:t>
            </w:r>
            <w:r w:rsidR="005C3AB8" w:rsidRPr="001C1828">
              <w:rPr>
                <w:rFonts w:ascii="Arial" w:hAnsi="Arial" w:cs="Arial"/>
                <w:sz w:val="14"/>
                <w:szCs w:val="20"/>
              </w:rPr>
              <w:t xml:space="preserve">   </w:t>
            </w:r>
            <w:r w:rsidR="005C3AB8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</w:tr>
    </w:tbl>
    <w:p w14:paraId="353191D7" w14:textId="77777777" w:rsidR="002A3185" w:rsidRPr="00F20DBA" w:rsidRDefault="002A3185" w:rsidP="007F4493">
      <w:pPr>
        <w:tabs>
          <w:tab w:val="left" w:pos="2520"/>
        </w:tabs>
        <w:rPr>
          <w:rFonts w:ascii="Arial" w:hAnsi="Arial" w:cs="Arial"/>
          <w:sz w:val="20"/>
        </w:rPr>
      </w:pPr>
    </w:p>
    <w:sectPr w:rsidR="002A3185" w:rsidRPr="00F20DBA" w:rsidSect="00F61A37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993" w:right="567" w:bottom="993" w:left="1021" w:header="964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FEC59" w16cex:dateUtc="2021-07-07T13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DFA715A" w16cid:durableId="248FEC5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D37D6" w14:textId="77777777" w:rsidR="00485ADF" w:rsidRDefault="00485ADF" w:rsidP="0081257E">
      <w:r>
        <w:separator/>
      </w:r>
    </w:p>
  </w:endnote>
  <w:endnote w:type="continuationSeparator" w:id="0">
    <w:p w14:paraId="151DCA9F" w14:textId="77777777" w:rsidR="00485ADF" w:rsidRDefault="00485ADF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08370" w14:textId="77777777" w:rsidR="00D24719" w:rsidRDefault="00D24719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451F32EF" w14:textId="77777777" w:rsidR="00D24719" w:rsidRDefault="00D24719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58F1CD18" w14:textId="77777777" w:rsidR="00D24719" w:rsidRPr="009241CF" w:rsidRDefault="00D24719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9D48C7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44165" w14:textId="3270A10D" w:rsidR="00D24719" w:rsidRPr="002C0510" w:rsidRDefault="00D2471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0CE174" wp14:editId="5F31F96D">
              <wp:simplePos x="0" y="0"/>
              <wp:positionH relativeFrom="column">
                <wp:posOffset>1762125</wp:posOffset>
              </wp:positionH>
              <wp:positionV relativeFrom="page">
                <wp:posOffset>9397794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5A0FE6" w14:textId="77777777" w:rsidR="00CC0E01" w:rsidRPr="007D40CB" w:rsidRDefault="00CC0E01" w:rsidP="00CC0E0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</w:pPr>
                          <w:r w:rsidRPr="00950F70"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  <w:t>DÉPISTAGE COVID LONGUE </w:t>
                          </w:r>
                          <w:r w:rsidRPr="00950F70"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  <w:br/>
                            <w:t>YORKSHIRE (PROJET CO-VIE)</w:t>
                          </w:r>
                        </w:p>
                        <w:p w14:paraId="3D62DCFD" w14:textId="1F55E1E3" w:rsidR="00D24719" w:rsidRPr="00576608" w:rsidRDefault="00D24719" w:rsidP="003D1E7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CE174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138.75pt;margin-top:740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" filled="f" stroked="f" strokeweight=".5pt">
              <v:textbox>
                <w:txbxContent>
                  <w:p w14:paraId="645A0FE6" w14:textId="77777777" w:rsidR="00CC0E01" w:rsidRPr="007D40CB" w:rsidRDefault="00CC0E01" w:rsidP="00CC0E0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</w:pPr>
                    <w:r w:rsidRPr="00950F70"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  <w:t>DÉPISTAGE COVID LONGUE </w:t>
                    </w:r>
                    <w:r w:rsidRPr="00950F70"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  <w:br/>
                      <w:t>YORKSHIRE (PROJET CO-VIE)</w:t>
                    </w:r>
                  </w:p>
                  <w:p w14:paraId="3D62DCFD" w14:textId="1F55E1E3" w:rsidR="00D24719" w:rsidRPr="00576608" w:rsidRDefault="00D24719" w:rsidP="003D1E7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 w:rsidR="00CC0E01">
      <w:rPr>
        <w:rFonts w:asciiTheme="minorHAnsi" w:hAnsiTheme="minorHAnsi" w:cstheme="minorHAnsi"/>
        <w:sz w:val="15"/>
        <w:szCs w:val="15"/>
      </w:rPr>
      <w:t>Dossier de l’usager</w:t>
    </w:r>
  </w:p>
  <w:p w14:paraId="14C4B00D" w14:textId="286B681B" w:rsidR="00D24719" w:rsidRPr="003D1E79" w:rsidRDefault="00D24719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>60416</w:t>
    </w:r>
    <w:r w:rsidR="00AE2BA9">
      <w:rPr>
        <w:rFonts w:asciiTheme="minorHAnsi" w:hAnsiTheme="minorHAnsi" w:cstheme="minorHAnsi"/>
        <w:sz w:val="20"/>
        <w:szCs w:val="20"/>
      </w:rPr>
      <w:t>A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>
      <w:rPr>
        <w:rFonts w:asciiTheme="minorHAnsi" w:hAnsiTheme="minorHAnsi" w:cstheme="minorHAnsi"/>
        <w:sz w:val="20"/>
        <w:szCs w:val="20"/>
      </w:rPr>
      <w:t>2021-0</w:t>
    </w:r>
    <w:r w:rsidR="00332C8E">
      <w:rPr>
        <w:rFonts w:asciiTheme="minorHAnsi" w:hAnsiTheme="minorHAnsi" w:cstheme="minorHAnsi"/>
        <w:sz w:val="20"/>
        <w:szCs w:val="20"/>
      </w:rPr>
      <w:t>8</w:t>
    </w:r>
    <w:r w:rsidRPr="002C0510">
      <w:rPr>
        <w:rFonts w:asciiTheme="minorHAnsi" w:hAnsiTheme="minorHAnsi" w:cstheme="minorHAnsi"/>
        <w:sz w:val="20"/>
        <w:szCs w:val="20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D24719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D24719">
      <w:rPr>
        <w:rFonts w:asciiTheme="minorHAnsi" w:hAnsiTheme="minorHAnsi" w:cstheme="minorHAnsi"/>
        <w:bCs/>
        <w:sz w:val="15"/>
        <w:szCs w:val="15"/>
      </w:rPr>
      <w:fldChar w:fldCharType="begin"/>
    </w:r>
    <w:r w:rsidRPr="00D24719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D24719">
      <w:rPr>
        <w:rFonts w:asciiTheme="minorHAnsi" w:hAnsiTheme="minorHAnsi" w:cstheme="minorHAnsi"/>
        <w:bCs/>
        <w:sz w:val="15"/>
        <w:szCs w:val="15"/>
      </w:rPr>
      <w:fldChar w:fldCharType="separate"/>
    </w:r>
    <w:r w:rsidR="00332C8E" w:rsidRPr="00332C8E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Pr="00D24719">
      <w:rPr>
        <w:rFonts w:asciiTheme="minorHAnsi" w:hAnsiTheme="minorHAnsi" w:cstheme="minorHAnsi"/>
        <w:bCs/>
        <w:sz w:val="15"/>
        <w:szCs w:val="15"/>
      </w:rPr>
      <w:fldChar w:fldCharType="end"/>
    </w:r>
    <w:r w:rsidR="00CC0E01">
      <w:rPr>
        <w:rFonts w:asciiTheme="minorHAnsi" w:hAnsiTheme="minorHAnsi" w:cstheme="minorHAnsi"/>
        <w:sz w:val="15"/>
        <w:szCs w:val="15"/>
        <w:lang w:val="fr-FR"/>
      </w:rPr>
      <w:t xml:space="preserve"> sur</w:t>
    </w:r>
    <w:r w:rsidRPr="00D24719">
      <w:rPr>
        <w:rFonts w:asciiTheme="minorHAnsi" w:hAnsiTheme="minorHAnsi" w:cstheme="minorHAnsi"/>
        <w:sz w:val="15"/>
        <w:szCs w:val="15"/>
        <w:lang w:val="fr-FR"/>
      </w:rPr>
      <w:t xml:space="preserve"> </w:t>
    </w:r>
    <w:r w:rsidRPr="00D24719">
      <w:rPr>
        <w:rFonts w:asciiTheme="minorHAnsi" w:hAnsiTheme="minorHAnsi" w:cstheme="minorHAnsi"/>
        <w:bCs/>
        <w:sz w:val="15"/>
        <w:szCs w:val="15"/>
      </w:rPr>
      <w:fldChar w:fldCharType="begin"/>
    </w:r>
    <w:r w:rsidRPr="00D24719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D24719">
      <w:rPr>
        <w:rFonts w:asciiTheme="minorHAnsi" w:hAnsiTheme="minorHAnsi" w:cstheme="minorHAnsi"/>
        <w:bCs/>
        <w:sz w:val="15"/>
        <w:szCs w:val="15"/>
      </w:rPr>
      <w:fldChar w:fldCharType="separate"/>
    </w:r>
    <w:r w:rsidR="00332C8E" w:rsidRPr="00332C8E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Pr="00D24719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7329D" w14:textId="56A7E796" w:rsidR="00D24719" w:rsidRPr="002C0510" w:rsidRDefault="00D2471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D9F6C0" wp14:editId="0EDC0C0E">
              <wp:simplePos x="0" y="0"/>
              <wp:positionH relativeFrom="column">
                <wp:posOffset>1762125</wp:posOffset>
              </wp:positionH>
              <wp:positionV relativeFrom="paragraph">
                <wp:posOffset>-28369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5D1381" w14:textId="77777777" w:rsidR="00CC0E01" w:rsidRPr="007D40CB" w:rsidRDefault="00CC0E01" w:rsidP="00CC0E0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</w:pPr>
                          <w:r w:rsidRPr="00AE2BA9"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  <w:t>DÉPISTAGE COVID LONGUE </w:t>
                          </w:r>
                          <w:r w:rsidRPr="00AE2BA9"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  <w:br/>
                            <w:t>YORKSHIRE (PROJET CO-VIE)</w:t>
                          </w:r>
                        </w:p>
                        <w:p w14:paraId="47315754" w14:textId="3636FB8D" w:rsidR="00D24719" w:rsidRPr="007D40CB" w:rsidRDefault="00D24719" w:rsidP="00783D3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D9F6C0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138.75pt;margin-top:-2.25pt;width:255.1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" filled="f" stroked="f" strokeweight=".5pt">
              <v:textbox>
                <w:txbxContent>
                  <w:p w14:paraId="765D1381" w14:textId="77777777" w:rsidR="00CC0E01" w:rsidRPr="007D40CB" w:rsidRDefault="00CC0E01" w:rsidP="00CC0E0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</w:pPr>
                    <w:r w:rsidRPr="00AE2BA9"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  <w:t>DÉPISTAGE COVID LONGUE </w:t>
                    </w:r>
                    <w:r w:rsidRPr="00AE2BA9"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  <w:br/>
                      <w:t>YORKSHIRE (PROJET CO-VIE)</w:t>
                    </w:r>
                  </w:p>
                  <w:p w14:paraId="47315754" w14:textId="3636FB8D" w:rsidR="00D24719" w:rsidRPr="007D40CB" w:rsidRDefault="00D24719" w:rsidP="00783D3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</w:pPr>
                  </w:p>
                </w:txbxContent>
              </v:textbox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ab/>
    </w:r>
    <w:r w:rsidR="00CC0E01">
      <w:rPr>
        <w:rFonts w:asciiTheme="minorHAnsi" w:hAnsiTheme="minorHAnsi" w:cstheme="minorHAnsi"/>
        <w:sz w:val="15"/>
        <w:szCs w:val="15"/>
      </w:rPr>
      <w:t>Dossier de l’usager</w:t>
    </w:r>
  </w:p>
  <w:p w14:paraId="4AF0049C" w14:textId="5B153135" w:rsidR="00D24719" w:rsidRPr="002C0510" w:rsidRDefault="00D2471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>60416</w:t>
    </w:r>
    <w:r w:rsidR="00AE2BA9">
      <w:rPr>
        <w:rFonts w:asciiTheme="minorHAnsi" w:hAnsiTheme="minorHAnsi" w:cstheme="minorHAnsi"/>
        <w:sz w:val="20"/>
        <w:szCs w:val="20"/>
      </w:rPr>
      <w:t>A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>
      <w:rPr>
        <w:rFonts w:asciiTheme="minorHAnsi" w:hAnsiTheme="minorHAnsi" w:cstheme="minorHAnsi"/>
        <w:sz w:val="20"/>
        <w:szCs w:val="20"/>
      </w:rPr>
      <w:t>2021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0</w:t>
    </w:r>
    <w:r w:rsidR="00332C8E">
      <w:rPr>
        <w:rFonts w:asciiTheme="minorHAnsi" w:hAnsiTheme="minorHAnsi" w:cstheme="minorHAnsi"/>
        <w:sz w:val="20"/>
        <w:szCs w:val="20"/>
      </w:rPr>
      <w:t>8</w:t>
    </w:r>
    <w:r w:rsidRPr="002C0510">
      <w:rPr>
        <w:rFonts w:asciiTheme="minorHAnsi" w:hAnsiTheme="minorHAnsi" w:cstheme="minorHAnsi"/>
        <w:sz w:val="20"/>
        <w:szCs w:val="20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332C8E" w:rsidRPr="00332C8E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  <w:r w:rsidR="00CC0E01">
      <w:rPr>
        <w:rFonts w:asciiTheme="minorHAnsi" w:hAnsiTheme="minorHAnsi" w:cstheme="minorHAnsi"/>
        <w:sz w:val="15"/>
        <w:szCs w:val="15"/>
        <w:lang w:val="fr-FR"/>
      </w:rPr>
      <w:t xml:space="preserve"> sur</w:t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332C8E" w:rsidRPr="00332C8E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35B4B" w14:textId="77777777" w:rsidR="00485ADF" w:rsidRDefault="00485ADF" w:rsidP="0081257E">
      <w:r>
        <w:separator/>
      </w:r>
    </w:p>
  </w:footnote>
  <w:footnote w:type="continuationSeparator" w:id="0">
    <w:p w14:paraId="4B4278A7" w14:textId="77777777" w:rsidR="00485ADF" w:rsidRDefault="00485ADF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82C16" w14:textId="2D5E9378" w:rsidR="00D24719" w:rsidRPr="00F130E4" w:rsidRDefault="00D24719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1730880601"/>
        <w:placeholder>
          <w:docPart w:val="42AF32D33C454B4ABDFEF4E4D5D12024"/>
        </w:placeholder>
        <w:showingPlcHdr/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949742316"/>
        <w:placeholder>
          <w:docPart w:val="92F0364D5B2B48989B3BE54748928934"/>
        </w:placeholder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C14E5" w14:textId="03863DE3" w:rsidR="00D24719" w:rsidRPr="00D24719" w:rsidRDefault="00D24719" w:rsidP="009F6529">
    <w:pPr>
      <w:pStyle w:val="En-tte"/>
      <w:tabs>
        <w:tab w:val="clear" w:pos="8640"/>
        <w:tab w:val="left" w:pos="6359"/>
        <w:tab w:val="right" w:pos="8789"/>
      </w:tabs>
      <w:rPr>
        <w:rFonts w:asciiTheme="minorHAnsi" w:hAnsiTheme="minorHAnsi" w:cstheme="minorHAnsi"/>
        <w:color w:val="808080"/>
        <w:sz w:val="20"/>
        <w:szCs w:val="20"/>
        <w:lang w:val="en-CA"/>
      </w:rPr>
    </w:pPr>
    <w:r w:rsidRPr="00D24719">
      <w:rPr>
        <w:rFonts w:asciiTheme="minorHAnsi" w:hAnsiTheme="minorHAnsi" w:cstheme="minorHAnsi"/>
        <w:color w:val="808080"/>
        <w:sz w:val="20"/>
        <w:szCs w:val="20"/>
        <w:lang w:val="en-CA"/>
      </w:rPr>
      <w:t xml:space="preserve">Family name, first name: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Pr="00D24719"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-1201467832"/>
        <w:placeholder>
          <w:docPart w:val="5873D9945EAE49029B9B8A5295FD90EC"/>
        </w:placeholder>
        <w:showingPlcHdr/>
      </w:sdtPr>
      <w:sdtEndPr/>
      <w:sdtContent>
        <w:r w:rsidRPr="00D24719">
          <w:rPr>
            <w:rFonts w:ascii="Arial" w:hAnsi="Arial" w:cs="Arial"/>
            <w:color w:val="000000"/>
            <w:sz w:val="16"/>
            <w:szCs w:val="16"/>
            <w:lang w:val="en-CA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D24719">
      <w:rPr>
        <w:rFonts w:asciiTheme="minorHAnsi" w:hAnsiTheme="minorHAnsi" w:cstheme="minorHAnsi"/>
        <w:color w:val="808080"/>
        <w:sz w:val="20"/>
        <w:szCs w:val="20"/>
        <w:lang w:val="en-CA"/>
      </w:rPr>
      <w:tab/>
    </w:r>
    <w:r w:rsidRPr="00D24719">
      <w:rPr>
        <w:rFonts w:asciiTheme="minorHAnsi" w:hAnsiTheme="minorHAnsi" w:cstheme="minorHAnsi"/>
        <w:color w:val="808080"/>
        <w:sz w:val="20"/>
        <w:szCs w:val="20"/>
        <w:lang w:val="en-CA"/>
      </w:rPr>
      <w:tab/>
    </w:r>
    <w:r w:rsidRPr="00D24719">
      <w:rPr>
        <w:rFonts w:asciiTheme="minorHAnsi" w:hAnsiTheme="minorHAnsi" w:cstheme="minorHAnsi"/>
        <w:color w:val="808080"/>
        <w:sz w:val="20"/>
        <w:szCs w:val="20"/>
        <w:lang w:val="en-CA"/>
      </w:rPr>
      <w:tab/>
      <w:t xml:space="preserve">File no.: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Pr="00D24719">
      <w:rPr>
        <w:rFonts w:asciiTheme="minorHAnsi" w:hAnsiTheme="minorHAnsi" w:cstheme="minorHAnsi"/>
        <w:color w:val="808080"/>
        <w:sz w:val="20"/>
        <w:szCs w:val="20"/>
        <w:lang w:val="en-CA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1478909109"/>
        <w:placeholder>
          <w:docPart w:val="B86ED2CAC70B4448988A20EE781788D9"/>
        </w:placeholder>
      </w:sdtPr>
      <w:sdtEndPr/>
      <w:sdtContent>
        <w:r w:rsidRPr="00D24719">
          <w:rPr>
            <w:rFonts w:ascii="Arial" w:hAnsi="Arial" w:cs="Arial"/>
            <w:color w:val="000000"/>
            <w:sz w:val="16"/>
            <w:szCs w:val="16"/>
            <w:lang w:val="en-CA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fr-CA" w:vendorID="64" w:dllVersion="4096" w:nlCheck="1" w:checkStyle="0"/>
  <w:activeWritingStyle w:appName="MSWord" w:lang="en-CA" w:vendorID="64" w:dllVersion="6" w:nlCheck="1" w:checkStyle="1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131078" w:nlCheck="1" w:checkStyle="1"/>
  <w:activeWritingStyle w:appName="MSWord" w:lang="fr-CA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attachedTemplate r:id="rId1"/>
  <w:documentProtection w:edit="forms" w:enforcement="1" w:cryptProviderType="rsaAES" w:cryptAlgorithmClass="hash" w:cryptAlgorithmType="typeAny" w:cryptAlgorithmSid="14" w:cryptSpinCount="100000" w:hash="TeIa/dOzwSwJjKKe9Hgwy/pJkD9Bnk3oDss3RB3ErXXd134KfkY9yNYmj/WDjjCkOYo3ykVgnNog7RlXv1pcbA==" w:salt="wYz0Gvo4olUUbDxBD2Xpq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235F9"/>
    <w:rsid w:val="0003089E"/>
    <w:rsid w:val="00036644"/>
    <w:rsid w:val="00044260"/>
    <w:rsid w:val="00056477"/>
    <w:rsid w:val="00061115"/>
    <w:rsid w:val="00062CCC"/>
    <w:rsid w:val="000653C6"/>
    <w:rsid w:val="00065CB5"/>
    <w:rsid w:val="00076B9A"/>
    <w:rsid w:val="00081719"/>
    <w:rsid w:val="00081E4F"/>
    <w:rsid w:val="00094355"/>
    <w:rsid w:val="00094D01"/>
    <w:rsid w:val="000A08B6"/>
    <w:rsid w:val="000A1BAF"/>
    <w:rsid w:val="000A40FB"/>
    <w:rsid w:val="000A5A8D"/>
    <w:rsid w:val="000A5E86"/>
    <w:rsid w:val="000B34AA"/>
    <w:rsid w:val="000B40A6"/>
    <w:rsid w:val="000B7F78"/>
    <w:rsid w:val="000C4FC5"/>
    <w:rsid w:val="000C575E"/>
    <w:rsid w:val="000E53E1"/>
    <w:rsid w:val="000E7C7A"/>
    <w:rsid w:val="000F0ECA"/>
    <w:rsid w:val="000F1FB9"/>
    <w:rsid w:val="000F2CB8"/>
    <w:rsid w:val="00106182"/>
    <w:rsid w:val="00121C81"/>
    <w:rsid w:val="00122975"/>
    <w:rsid w:val="0013480E"/>
    <w:rsid w:val="00134CC1"/>
    <w:rsid w:val="0014043F"/>
    <w:rsid w:val="00141428"/>
    <w:rsid w:val="0014311E"/>
    <w:rsid w:val="00145DDA"/>
    <w:rsid w:val="00146130"/>
    <w:rsid w:val="0014751D"/>
    <w:rsid w:val="00152894"/>
    <w:rsid w:val="00153E63"/>
    <w:rsid w:val="00156F9B"/>
    <w:rsid w:val="00160186"/>
    <w:rsid w:val="00162FFB"/>
    <w:rsid w:val="00163926"/>
    <w:rsid w:val="00165615"/>
    <w:rsid w:val="00171714"/>
    <w:rsid w:val="00172729"/>
    <w:rsid w:val="001754C1"/>
    <w:rsid w:val="00181E75"/>
    <w:rsid w:val="0019187A"/>
    <w:rsid w:val="0019228A"/>
    <w:rsid w:val="00193617"/>
    <w:rsid w:val="00194790"/>
    <w:rsid w:val="001A0BDE"/>
    <w:rsid w:val="001B5CCE"/>
    <w:rsid w:val="001B672E"/>
    <w:rsid w:val="001B6ADB"/>
    <w:rsid w:val="001C1828"/>
    <w:rsid w:val="001C1C26"/>
    <w:rsid w:val="001E4106"/>
    <w:rsid w:val="001E567C"/>
    <w:rsid w:val="001E7346"/>
    <w:rsid w:val="001F086F"/>
    <w:rsid w:val="001F1780"/>
    <w:rsid w:val="001F1ED6"/>
    <w:rsid w:val="001F4CC4"/>
    <w:rsid w:val="002046B0"/>
    <w:rsid w:val="002076B2"/>
    <w:rsid w:val="00230283"/>
    <w:rsid w:val="00233C49"/>
    <w:rsid w:val="00240B84"/>
    <w:rsid w:val="002454D8"/>
    <w:rsid w:val="00263F52"/>
    <w:rsid w:val="00284DA4"/>
    <w:rsid w:val="00293EC9"/>
    <w:rsid w:val="00295818"/>
    <w:rsid w:val="00295F2F"/>
    <w:rsid w:val="002A3185"/>
    <w:rsid w:val="002C0510"/>
    <w:rsid w:val="002C5CEB"/>
    <w:rsid w:val="002D207C"/>
    <w:rsid w:val="002D4BDA"/>
    <w:rsid w:val="002D6C60"/>
    <w:rsid w:val="002D72D1"/>
    <w:rsid w:val="002E3D54"/>
    <w:rsid w:val="00301BAB"/>
    <w:rsid w:val="00306F42"/>
    <w:rsid w:val="00311DE8"/>
    <w:rsid w:val="00314A23"/>
    <w:rsid w:val="00332C8E"/>
    <w:rsid w:val="00336BCB"/>
    <w:rsid w:val="0035045E"/>
    <w:rsid w:val="00352EEA"/>
    <w:rsid w:val="00354057"/>
    <w:rsid w:val="00366A5E"/>
    <w:rsid w:val="00367527"/>
    <w:rsid w:val="00367C4C"/>
    <w:rsid w:val="00372017"/>
    <w:rsid w:val="003724A3"/>
    <w:rsid w:val="0037767A"/>
    <w:rsid w:val="00385069"/>
    <w:rsid w:val="003A3F6A"/>
    <w:rsid w:val="003A6F43"/>
    <w:rsid w:val="003A748C"/>
    <w:rsid w:val="003B414D"/>
    <w:rsid w:val="003C32DB"/>
    <w:rsid w:val="003C37FA"/>
    <w:rsid w:val="003C6D13"/>
    <w:rsid w:val="003D1167"/>
    <w:rsid w:val="003D1E79"/>
    <w:rsid w:val="003E496D"/>
    <w:rsid w:val="003F3BBB"/>
    <w:rsid w:val="003F63F2"/>
    <w:rsid w:val="00404210"/>
    <w:rsid w:val="00404F59"/>
    <w:rsid w:val="0040693B"/>
    <w:rsid w:val="0040786E"/>
    <w:rsid w:val="004246FA"/>
    <w:rsid w:val="0044127A"/>
    <w:rsid w:val="00444C4B"/>
    <w:rsid w:val="00445BE3"/>
    <w:rsid w:val="00447D3C"/>
    <w:rsid w:val="0045258B"/>
    <w:rsid w:val="00454637"/>
    <w:rsid w:val="00460096"/>
    <w:rsid w:val="00465EBD"/>
    <w:rsid w:val="00466CA4"/>
    <w:rsid w:val="00475947"/>
    <w:rsid w:val="00481FEC"/>
    <w:rsid w:val="00485ADF"/>
    <w:rsid w:val="0048674E"/>
    <w:rsid w:val="00486C87"/>
    <w:rsid w:val="00486DB0"/>
    <w:rsid w:val="00487374"/>
    <w:rsid w:val="004924EE"/>
    <w:rsid w:val="004A634E"/>
    <w:rsid w:val="004A7727"/>
    <w:rsid w:val="004B2D7F"/>
    <w:rsid w:val="004C7162"/>
    <w:rsid w:val="004C7A91"/>
    <w:rsid w:val="004D5723"/>
    <w:rsid w:val="004D70F7"/>
    <w:rsid w:val="004F0C0C"/>
    <w:rsid w:val="00516F7E"/>
    <w:rsid w:val="00517F8E"/>
    <w:rsid w:val="005210A1"/>
    <w:rsid w:val="005222EB"/>
    <w:rsid w:val="00524304"/>
    <w:rsid w:val="00524B6D"/>
    <w:rsid w:val="005365F0"/>
    <w:rsid w:val="005429EB"/>
    <w:rsid w:val="0055248C"/>
    <w:rsid w:val="00556819"/>
    <w:rsid w:val="00557C2A"/>
    <w:rsid w:val="00557FC9"/>
    <w:rsid w:val="00562D85"/>
    <w:rsid w:val="0057158C"/>
    <w:rsid w:val="00576608"/>
    <w:rsid w:val="0058033D"/>
    <w:rsid w:val="005846D0"/>
    <w:rsid w:val="00590BEC"/>
    <w:rsid w:val="005925DB"/>
    <w:rsid w:val="00595671"/>
    <w:rsid w:val="00595828"/>
    <w:rsid w:val="005A0C13"/>
    <w:rsid w:val="005B3325"/>
    <w:rsid w:val="005B7A9F"/>
    <w:rsid w:val="005C3AB8"/>
    <w:rsid w:val="005D584B"/>
    <w:rsid w:val="005D6700"/>
    <w:rsid w:val="005D6CB4"/>
    <w:rsid w:val="005E602F"/>
    <w:rsid w:val="005E6FC0"/>
    <w:rsid w:val="005E731E"/>
    <w:rsid w:val="005F5E7B"/>
    <w:rsid w:val="005F6CD1"/>
    <w:rsid w:val="00605F48"/>
    <w:rsid w:val="006122BF"/>
    <w:rsid w:val="006203E9"/>
    <w:rsid w:val="00621FCD"/>
    <w:rsid w:val="00622EA9"/>
    <w:rsid w:val="006348ED"/>
    <w:rsid w:val="00644EF4"/>
    <w:rsid w:val="006474AC"/>
    <w:rsid w:val="006505B5"/>
    <w:rsid w:val="00652BD9"/>
    <w:rsid w:val="00652EA1"/>
    <w:rsid w:val="006575ED"/>
    <w:rsid w:val="0065777A"/>
    <w:rsid w:val="00664143"/>
    <w:rsid w:val="00670347"/>
    <w:rsid w:val="00672AD8"/>
    <w:rsid w:val="006859C3"/>
    <w:rsid w:val="00691E10"/>
    <w:rsid w:val="006B00A8"/>
    <w:rsid w:val="006B1E81"/>
    <w:rsid w:val="006B68DF"/>
    <w:rsid w:val="006C1432"/>
    <w:rsid w:val="006C1EF6"/>
    <w:rsid w:val="006C3A24"/>
    <w:rsid w:val="006C647A"/>
    <w:rsid w:val="006D4D5E"/>
    <w:rsid w:val="006E19EE"/>
    <w:rsid w:val="006E1F19"/>
    <w:rsid w:val="006E6625"/>
    <w:rsid w:val="006E7E0E"/>
    <w:rsid w:val="00703D32"/>
    <w:rsid w:val="0070575F"/>
    <w:rsid w:val="00705B3D"/>
    <w:rsid w:val="00711015"/>
    <w:rsid w:val="0072075E"/>
    <w:rsid w:val="00724219"/>
    <w:rsid w:val="00724C05"/>
    <w:rsid w:val="00724E8A"/>
    <w:rsid w:val="00732BA2"/>
    <w:rsid w:val="00733251"/>
    <w:rsid w:val="00736508"/>
    <w:rsid w:val="00746485"/>
    <w:rsid w:val="0075677D"/>
    <w:rsid w:val="00775EF5"/>
    <w:rsid w:val="007824FE"/>
    <w:rsid w:val="00783D34"/>
    <w:rsid w:val="00790C2B"/>
    <w:rsid w:val="00794F54"/>
    <w:rsid w:val="00796F7D"/>
    <w:rsid w:val="0079796A"/>
    <w:rsid w:val="007A3ABC"/>
    <w:rsid w:val="007B4C79"/>
    <w:rsid w:val="007C0A74"/>
    <w:rsid w:val="007C13DB"/>
    <w:rsid w:val="007C4940"/>
    <w:rsid w:val="007D40CB"/>
    <w:rsid w:val="007E5242"/>
    <w:rsid w:val="007E7941"/>
    <w:rsid w:val="007F4493"/>
    <w:rsid w:val="008021A2"/>
    <w:rsid w:val="0081257E"/>
    <w:rsid w:val="00815A91"/>
    <w:rsid w:val="00820042"/>
    <w:rsid w:val="008273AD"/>
    <w:rsid w:val="008302AE"/>
    <w:rsid w:val="00835D55"/>
    <w:rsid w:val="00840968"/>
    <w:rsid w:val="00841C35"/>
    <w:rsid w:val="0084540F"/>
    <w:rsid w:val="008534DE"/>
    <w:rsid w:val="00854761"/>
    <w:rsid w:val="00854C5B"/>
    <w:rsid w:val="00856C37"/>
    <w:rsid w:val="00861A99"/>
    <w:rsid w:val="00870797"/>
    <w:rsid w:val="0088001D"/>
    <w:rsid w:val="0088545A"/>
    <w:rsid w:val="00893A5A"/>
    <w:rsid w:val="00894581"/>
    <w:rsid w:val="008A77B7"/>
    <w:rsid w:val="008B305A"/>
    <w:rsid w:val="008C117E"/>
    <w:rsid w:val="008D3107"/>
    <w:rsid w:val="008E4949"/>
    <w:rsid w:val="008E4DAD"/>
    <w:rsid w:val="008E7BC4"/>
    <w:rsid w:val="008F4E6C"/>
    <w:rsid w:val="008F6360"/>
    <w:rsid w:val="00901D24"/>
    <w:rsid w:val="00901E58"/>
    <w:rsid w:val="00912469"/>
    <w:rsid w:val="00917BDA"/>
    <w:rsid w:val="009210E9"/>
    <w:rsid w:val="00922C0E"/>
    <w:rsid w:val="009241CF"/>
    <w:rsid w:val="00924670"/>
    <w:rsid w:val="0092520D"/>
    <w:rsid w:val="0093368C"/>
    <w:rsid w:val="00933CF8"/>
    <w:rsid w:val="0094128F"/>
    <w:rsid w:val="00942D0E"/>
    <w:rsid w:val="00950F70"/>
    <w:rsid w:val="00957446"/>
    <w:rsid w:val="00966C6F"/>
    <w:rsid w:val="00977CF4"/>
    <w:rsid w:val="009917D6"/>
    <w:rsid w:val="009B7034"/>
    <w:rsid w:val="009D48C7"/>
    <w:rsid w:val="009E434D"/>
    <w:rsid w:val="009E58DF"/>
    <w:rsid w:val="009E6982"/>
    <w:rsid w:val="009F1CB4"/>
    <w:rsid w:val="009F6529"/>
    <w:rsid w:val="00A05A37"/>
    <w:rsid w:val="00A073D7"/>
    <w:rsid w:val="00A07D94"/>
    <w:rsid w:val="00A1190C"/>
    <w:rsid w:val="00A22941"/>
    <w:rsid w:val="00A24AFD"/>
    <w:rsid w:val="00A314B0"/>
    <w:rsid w:val="00A327E7"/>
    <w:rsid w:val="00A33CEF"/>
    <w:rsid w:val="00A36142"/>
    <w:rsid w:val="00A36F00"/>
    <w:rsid w:val="00A37078"/>
    <w:rsid w:val="00A45F23"/>
    <w:rsid w:val="00A5136E"/>
    <w:rsid w:val="00A52546"/>
    <w:rsid w:val="00A53099"/>
    <w:rsid w:val="00A530F1"/>
    <w:rsid w:val="00A63B83"/>
    <w:rsid w:val="00A718D5"/>
    <w:rsid w:val="00A729F1"/>
    <w:rsid w:val="00A77D58"/>
    <w:rsid w:val="00A77FD9"/>
    <w:rsid w:val="00A80A76"/>
    <w:rsid w:val="00A90CAF"/>
    <w:rsid w:val="00A94F33"/>
    <w:rsid w:val="00A95207"/>
    <w:rsid w:val="00A96E54"/>
    <w:rsid w:val="00AA09CD"/>
    <w:rsid w:val="00AA3423"/>
    <w:rsid w:val="00AA5104"/>
    <w:rsid w:val="00AB1AE0"/>
    <w:rsid w:val="00AC1E58"/>
    <w:rsid w:val="00AC7CEE"/>
    <w:rsid w:val="00AD43E6"/>
    <w:rsid w:val="00AD5DB0"/>
    <w:rsid w:val="00AD7EA0"/>
    <w:rsid w:val="00AE2BA9"/>
    <w:rsid w:val="00AE5772"/>
    <w:rsid w:val="00B04317"/>
    <w:rsid w:val="00B06CF8"/>
    <w:rsid w:val="00B14297"/>
    <w:rsid w:val="00B170A6"/>
    <w:rsid w:val="00B21AF3"/>
    <w:rsid w:val="00B44F24"/>
    <w:rsid w:val="00B67E8F"/>
    <w:rsid w:val="00B700E0"/>
    <w:rsid w:val="00B728A7"/>
    <w:rsid w:val="00B77F7F"/>
    <w:rsid w:val="00B90138"/>
    <w:rsid w:val="00B95182"/>
    <w:rsid w:val="00BA1EE7"/>
    <w:rsid w:val="00BA335B"/>
    <w:rsid w:val="00BA3C9B"/>
    <w:rsid w:val="00BA43A1"/>
    <w:rsid w:val="00BA5ED2"/>
    <w:rsid w:val="00BA6673"/>
    <w:rsid w:val="00BC5CF9"/>
    <w:rsid w:val="00BD08CA"/>
    <w:rsid w:val="00BD0A1F"/>
    <w:rsid w:val="00BD5BB2"/>
    <w:rsid w:val="00BD5E67"/>
    <w:rsid w:val="00BE2B15"/>
    <w:rsid w:val="00BF056C"/>
    <w:rsid w:val="00BF2595"/>
    <w:rsid w:val="00BF6BB8"/>
    <w:rsid w:val="00C00059"/>
    <w:rsid w:val="00C01269"/>
    <w:rsid w:val="00C0237D"/>
    <w:rsid w:val="00C33713"/>
    <w:rsid w:val="00C34636"/>
    <w:rsid w:val="00C409F5"/>
    <w:rsid w:val="00C4574E"/>
    <w:rsid w:val="00C509E3"/>
    <w:rsid w:val="00C56BB9"/>
    <w:rsid w:val="00C83E84"/>
    <w:rsid w:val="00C844CD"/>
    <w:rsid w:val="00C852DE"/>
    <w:rsid w:val="00C977FD"/>
    <w:rsid w:val="00CA1542"/>
    <w:rsid w:val="00CA1644"/>
    <w:rsid w:val="00CA35C1"/>
    <w:rsid w:val="00CA3E1C"/>
    <w:rsid w:val="00CA5268"/>
    <w:rsid w:val="00CA6890"/>
    <w:rsid w:val="00CB09C3"/>
    <w:rsid w:val="00CB76D6"/>
    <w:rsid w:val="00CC0874"/>
    <w:rsid w:val="00CC0E01"/>
    <w:rsid w:val="00CC1345"/>
    <w:rsid w:val="00CC2533"/>
    <w:rsid w:val="00CC5F5D"/>
    <w:rsid w:val="00CC7EFA"/>
    <w:rsid w:val="00CD7540"/>
    <w:rsid w:val="00CE02A6"/>
    <w:rsid w:val="00CE7AF3"/>
    <w:rsid w:val="00CF4B4F"/>
    <w:rsid w:val="00D034A3"/>
    <w:rsid w:val="00D126AB"/>
    <w:rsid w:val="00D16A42"/>
    <w:rsid w:val="00D16A65"/>
    <w:rsid w:val="00D2162B"/>
    <w:rsid w:val="00D24719"/>
    <w:rsid w:val="00D2748A"/>
    <w:rsid w:val="00D30664"/>
    <w:rsid w:val="00D30FEC"/>
    <w:rsid w:val="00D45066"/>
    <w:rsid w:val="00D60F1B"/>
    <w:rsid w:val="00D62FA3"/>
    <w:rsid w:val="00D631BA"/>
    <w:rsid w:val="00D6524F"/>
    <w:rsid w:val="00D65817"/>
    <w:rsid w:val="00D658C1"/>
    <w:rsid w:val="00D712B3"/>
    <w:rsid w:val="00D94066"/>
    <w:rsid w:val="00D947A1"/>
    <w:rsid w:val="00DA3964"/>
    <w:rsid w:val="00DB1025"/>
    <w:rsid w:val="00DB5E8C"/>
    <w:rsid w:val="00DC40B8"/>
    <w:rsid w:val="00DD133D"/>
    <w:rsid w:val="00DE0EC9"/>
    <w:rsid w:val="00DE64F8"/>
    <w:rsid w:val="00DF095A"/>
    <w:rsid w:val="00E10066"/>
    <w:rsid w:val="00E11C64"/>
    <w:rsid w:val="00E16075"/>
    <w:rsid w:val="00E16883"/>
    <w:rsid w:val="00E23A4C"/>
    <w:rsid w:val="00E31171"/>
    <w:rsid w:val="00E34D72"/>
    <w:rsid w:val="00E3667F"/>
    <w:rsid w:val="00E37A0D"/>
    <w:rsid w:val="00E428E0"/>
    <w:rsid w:val="00E44F8D"/>
    <w:rsid w:val="00E53834"/>
    <w:rsid w:val="00E610B4"/>
    <w:rsid w:val="00E62292"/>
    <w:rsid w:val="00E70EB7"/>
    <w:rsid w:val="00E77021"/>
    <w:rsid w:val="00E83676"/>
    <w:rsid w:val="00E84264"/>
    <w:rsid w:val="00EA2FBB"/>
    <w:rsid w:val="00EA5CEA"/>
    <w:rsid w:val="00EA7032"/>
    <w:rsid w:val="00EB67A8"/>
    <w:rsid w:val="00EB6E8B"/>
    <w:rsid w:val="00EB7978"/>
    <w:rsid w:val="00EC1D23"/>
    <w:rsid w:val="00EC6BE2"/>
    <w:rsid w:val="00EC79FE"/>
    <w:rsid w:val="00ED1325"/>
    <w:rsid w:val="00ED2CCD"/>
    <w:rsid w:val="00EE1343"/>
    <w:rsid w:val="00EE3936"/>
    <w:rsid w:val="00EE428C"/>
    <w:rsid w:val="00EE5D6C"/>
    <w:rsid w:val="00EE71AF"/>
    <w:rsid w:val="00EF62FA"/>
    <w:rsid w:val="00F038C6"/>
    <w:rsid w:val="00F130E4"/>
    <w:rsid w:val="00F15009"/>
    <w:rsid w:val="00F1774D"/>
    <w:rsid w:val="00F20DBA"/>
    <w:rsid w:val="00F20FF1"/>
    <w:rsid w:val="00F30433"/>
    <w:rsid w:val="00F33764"/>
    <w:rsid w:val="00F41733"/>
    <w:rsid w:val="00F44FC0"/>
    <w:rsid w:val="00F47B4E"/>
    <w:rsid w:val="00F52944"/>
    <w:rsid w:val="00F61A37"/>
    <w:rsid w:val="00F64F9E"/>
    <w:rsid w:val="00F72CF4"/>
    <w:rsid w:val="00F7382F"/>
    <w:rsid w:val="00FA1BA3"/>
    <w:rsid w:val="00FB0BA9"/>
    <w:rsid w:val="00FB31C0"/>
    <w:rsid w:val="00FB6C0F"/>
    <w:rsid w:val="00FC6F87"/>
    <w:rsid w:val="00FC745D"/>
    <w:rsid w:val="00FC779B"/>
    <w:rsid w:val="00FC7B9C"/>
    <w:rsid w:val="00FD0E0A"/>
    <w:rsid w:val="00FE5D19"/>
    <w:rsid w:val="00FE7523"/>
    <w:rsid w:val="00FF1654"/>
    <w:rsid w:val="00FF30C3"/>
    <w:rsid w:val="00FF4922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7CB29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8F6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360"/>
    <w:rPr>
      <w:rFonts w:ascii="Segoe UI" w:eastAsia="Times New Roman" w:hAnsi="Segoe UI" w:cs="Segoe UI"/>
      <w:sz w:val="18"/>
      <w:szCs w:val="18"/>
      <w:lang w:eastAsia="fr-CA"/>
    </w:rPr>
  </w:style>
  <w:style w:type="character" w:styleId="Lienhypertexte">
    <w:name w:val="Hyperlink"/>
    <w:basedOn w:val="Policepardfaut"/>
    <w:uiPriority w:val="99"/>
    <w:unhideWhenUsed/>
    <w:locked/>
    <w:rsid w:val="00A37078"/>
    <w:rPr>
      <w:color w:val="0563C1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37078"/>
    <w:rPr>
      <w:color w:val="605E5C"/>
      <w:shd w:val="clear" w:color="auto" w:fill="E1DFDD"/>
    </w:rPr>
  </w:style>
  <w:style w:type="table" w:customStyle="1" w:styleId="TableGrid1">
    <w:name w:val="Table Grid1"/>
    <w:basedOn w:val="TableauNormal"/>
    <w:next w:val="Grilledutableau"/>
    <w:rsid w:val="00841C35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locked/>
    <w:rsid w:val="00F3043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F3043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30433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F3043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30433"/>
    <w:rPr>
      <w:rFonts w:ascii="Arial Narrow" w:eastAsia="Times New Roman" w:hAnsi="Arial Narrow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731101" w:rsidP="00731101">
          <w:pPr>
            <w:pStyle w:val="ED8A77C8848E42DC82581E55789A7D728"/>
          </w:pPr>
          <w:r w:rsidRPr="008D3107">
            <w:rPr>
              <w:rFonts w:ascii="Arial" w:hAnsi="Arial" w:cs="Arial"/>
              <w:color w:val="000000"/>
              <w:sz w:val="16"/>
              <w:szCs w:val="16"/>
              <w:highlight w:val="yellow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42AF32D33C454B4ABDFEF4E4D5D12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30CF4-2A30-4906-A1D1-B9FD35F1D538}"/>
      </w:docPartPr>
      <w:docPartBody>
        <w:p w:rsidR="00C576BF" w:rsidRDefault="00731101" w:rsidP="00731101">
          <w:pPr>
            <w:pStyle w:val="42AF32D33C454B4ABDFEF4E4D5D120248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92F0364D5B2B48989B3BE54748928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5C3AF-DA0D-464F-9763-BD8E16B8B5F7}"/>
      </w:docPartPr>
      <w:docPartBody>
        <w:p w:rsidR="00C576BF" w:rsidRDefault="00863AA2" w:rsidP="00863AA2">
          <w:pPr>
            <w:pStyle w:val="92F0364D5B2B48989B3BE54748928934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73D9945EAE49029B9B8A5295FD9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AC1D0-3D34-49C4-A2A4-351513F7F816}"/>
      </w:docPartPr>
      <w:docPartBody>
        <w:p w:rsidR="00C576BF" w:rsidRDefault="00731101" w:rsidP="00731101">
          <w:pPr>
            <w:pStyle w:val="5873D9945EAE49029B9B8A5295FD90EC8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B86ED2CAC70B4448988A20EE78178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FEBFE1-9869-4329-8955-00ACE0EDE4C9}"/>
      </w:docPartPr>
      <w:docPartBody>
        <w:p w:rsidR="00C576BF" w:rsidRDefault="00863AA2" w:rsidP="00863AA2">
          <w:pPr>
            <w:pStyle w:val="B86ED2CAC70B4448988A20EE781788D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18C60AE203475CBDC09030AE8BF1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3220EA-A8BA-4BA7-A03C-AAAF9DDCA9F7}"/>
      </w:docPartPr>
      <w:docPartBody>
        <w:p w:rsidR="006355D9" w:rsidRDefault="00731101" w:rsidP="00731101">
          <w:pPr>
            <w:pStyle w:val="8518C60AE203475CBDC09030AE8BF1CC6"/>
          </w:pPr>
          <w:r w:rsidRPr="00F20DBA">
            <w:rPr>
              <w:rStyle w:val="Textedelespacerserv"/>
              <w:rFonts w:ascii="Arial" w:hAnsi="Arial" w:cs="Arial"/>
            </w:rPr>
            <w:t xml:space="preserve">  </w:t>
          </w:r>
        </w:p>
      </w:docPartBody>
    </w:docPart>
    <w:docPart>
      <w:docPartPr>
        <w:name w:val="CBB01EE72F014B61B1910FCEEA52EA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BE9B02-1FD5-4F58-8293-72145E1D5CF2}"/>
      </w:docPartPr>
      <w:docPartBody>
        <w:p w:rsidR="008C434A" w:rsidRDefault="00731101" w:rsidP="00731101">
          <w:pPr>
            <w:pStyle w:val="CBB01EE72F014B61B1910FCEEA52EA5F1"/>
          </w:pPr>
          <w:r w:rsidRPr="000A40FB">
            <w:rPr>
              <w:rStyle w:val="Textedelespacerserv"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A828F7130A3C4CDD991742A8C71A31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B3B321-7D70-4890-BDDC-92EED043229E}"/>
      </w:docPartPr>
      <w:docPartBody>
        <w:p w:rsidR="008C434A" w:rsidRDefault="00731101" w:rsidP="00731101">
          <w:pPr>
            <w:pStyle w:val="A828F7130A3C4CDD991742A8C71A313D1"/>
          </w:pPr>
          <w:r w:rsidRPr="000A40FB">
            <w:rPr>
              <w:rStyle w:val="Textedelespacerserv"/>
              <w:sz w:val="20"/>
              <w:szCs w:val="20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0016B"/>
    <w:rsid w:val="00043F2B"/>
    <w:rsid w:val="001046B1"/>
    <w:rsid w:val="00125FCD"/>
    <w:rsid w:val="001267FD"/>
    <w:rsid w:val="00155FE5"/>
    <w:rsid w:val="0017575D"/>
    <w:rsid w:val="00180C64"/>
    <w:rsid w:val="001A1EA5"/>
    <w:rsid w:val="002059DB"/>
    <w:rsid w:val="00277D99"/>
    <w:rsid w:val="0032380C"/>
    <w:rsid w:val="00331F5D"/>
    <w:rsid w:val="0034005E"/>
    <w:rsid w:val="003421FF"/>
    <w:rsid w:val="00390341"/>
    <w:rsid w:val="003B161F"/>
    <w:rsid w:val="004627D0"/>
    <w:rsid w:val="00484F98"/>
    <w:rsid w:val="00552C63"/>
    <w:rsid w:val="005E668E"/>
    <w:rsid w:val="0061202C"/>
    <w:rsid w:val="006355D9"/>
    <w:rsid w:val="00652381"/>
    <w:rsid w:val="006979E7"/>
    <w:rsid w:val="006A0B0F"/>
    <w:rsid w:val="006C0C0E"/>
    <w:rsid w:val="007246C7"/>
    <w:rsid w:val="00731101"/>
    <w:rsid w:val="00772253"/>
    <w:rsid w:val="007753C0"/>
    <w:rsid w:val="007E7250"/>
    <w:rsid w:val="008243CE"/>
    <w:rsid w:val="008401FF"/>
    <w:rsid w:val="00863AA2"/>
    <w:rsid w:val="00882EC9"/>
    <w:rsid w:val="00885A72"/>
    <w:rsid w:val="00894261"/>
    <w:rsid w:val="008C434A"/>
    <w:rsid w:val="008E1391"/>
    <w:rsid w:val="008E280D"/>
    <w:rsid w:val="008F7B06"/>
    <w:rsid w:val="009468F7"/>
    <w:rsid w:val="009558B8"/>
    <w:rsid w:val="00974ED7"/>
    <w:rsid w:val="00A629A2"/>
    <w:rsid w:val="00A66F63"/>
    <w:rsid w:val="00AF5B15"/>
    <w:rsid w:val="00B054DE"/>
    <w:rsid w:val="00B36A39"/>
    <w:rsid w:val="00B57AAC"/>
    <w:rsid w:val="00BA28E3"/>
    <w:rsid w:val="00C576BF"/>
    <w:rsid w:val="00D26F93"/>
    <w:rsid w:val="00D66051"/>
    <w:rsid w:val="00DC1FB0"/>
    <w:rsid w:val="00E64ABA"/>
    <w:rsid w:val="00E8237A"/>
    <w:rsid w:val="00E965EB"/>
    <w:rsid w:val="00F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1101"/>
    <w:rPr>
      <w:color w:val="808080"/>
    </w:rPr>
  </w:style>
  <w:style w:type="paragraph" w:customStyle="1" w:styleId="C19605675EBF46DEBFA0BDA3F21B593F">
    <w:name w:val="C19605675EBF46DEBFA0BDA3F21B593F"/>
    <w:rsid w:val="00652381"/>
  </w:style>
  <w:style w:type="paragraph" w:customStyle="1" w:styleId="92F0364D5B2B48989B3BE54748928934">
    <w:name w:val="92F0364D5B2B48989B3BE54748928934"/>
    <w:rsid w:val="00863AA2"/>
  </w:style>
  <w:style w:type="paragraph" w:customStyle="1" w:styleId="B86ED2CAC70B4448988A20EE781788D9">
    <w:name w:val="B86ED2CAC70B4448988A20EE781788D9"/>
    <w:rsid w:val="00863AA2"/>
  </w:style>
  <w:style w:type="paragraph" w:customStyle="1" w:styleId="ED8A77C8848E42DC82581E55789A7D728">
    <w:name w:val="ED8A77C8848E42DC82581E55789A7D728"/>
    <w:rsid w:val="0073110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B01EE72F014B61B1910FCEEA52EA5F1">
    <w:name w:val="CBB01EE72F014B61B1910FCEEA52EA5F1"/>
    <w:rsid w:val="0073110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28F7130A3C4CDD991742A8C71A313D1">
    <w:name w:val="A828F7130A3C4CDD991742A8C71A313D1"/>
    <w:rsid w:val="0073110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18C60AE203475CBDC09030AE8BF1CC6">
    <w:name w:val="8518C60AE203475CBDC09030AE8BF1CC6"/>
    <w:rsid w:val="0073110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8">
    <w:name w:val="42AF32D33C454B4ABDFEF4E4D5D120248"/>
    <w:rsid w:val="0073110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8">
    <w:name w:val="5873D9945EAE49029B9B8A5295FD90EC8"/>
    <w:rsid w:val="0073110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s xmlns="0980ed00-c077-4b03-acbb-26c79b3c13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7A01CCEABE64DA9D94A2111EE1AAF" ma:contentTypeVersion="7" ma:contentTypeDescription="Crée un document." ma:contentTypeScope="" ma:versionID="20846919510c37a239172ced421a6946">
  <xsd:schema xmlns:xsd="http://www.w3.org/2001/XMLSchema" xmlns:xs="http://www.w3.org/2001/XMLSchema" xmlns:p="http://schemas.microsoft.com/office/2006/metadata/properties" xmlns:ns2="0980ed00-c077-4b03-acbb-26c79b3c13b9" xmlns:ns3="c28dc93f-c64c-4693-ae4e-5c2e322b9529" targetNamespace="http://schemas.microsoft.com/office/2006/metadata/properties" ma:root="true" ma:fieldsID="846a83a9db2ec57b746267847dac473b" ns2:_="" ns3:_="">
    <xsd:import namespace="0980ed00-c077-4b03-acbb-26c79b3c13b9"/>
    <xsd:import namespace="c28dc93f-c64c-4693-ae4e-5c2e322b95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aire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0ed00-c077-4b03-acbb-26c79b3c1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aires" ma:index="12" nillable="true" ma:displayName="Commentaires" ma:format="Dropdown" ma:internalName="Commentaires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dc93f-c64c-4693-ae4e-5c2e322b95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87BDE-FCE8-4AA4-BF10-EB7E30329E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43EE4D-32E9-4E61-B091-4D3031777E67}">
  <ds:schemaRefs>
    <ds:schemaRef ds:uri="http://schemas.microsoft.com/office/2006/metadata/properties"/>
    <ds:schemaRef ds:uri="http://schemas.microsoft.com/office/infopath/2007/PartnerControls"/>
    <ds:schemaRef ds:uri="0980ed00-c077-4b03-acbb-26c79b3c13b9"/>
  </ds:schemaRefs>
</ds:datastoreItem>
</file>

<file path=customXml/itemProps3.xml><?xml version="1.0" encoding="utf-8"?>
<ds:datastoreItem xmlns:ds="http://schemas.openxmlformats.org/officeDocument/2006/customXml" ds:itemID="{82B31944-79BF-428C-906E-F86D2754C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0ed00-c077-4b03-acbb-26c79b3c13b9"/>
    <ds:schemaRef ds:uri="c28dc93f-c64c-4693-ae4e-5c2e322b9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E15605-8B1E-4FDA-8619-5A6322320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4</Pages>
  <Words>1917</Words>
  <Characters>10549</Characters>
  <Application>Microsoft Office Word</Application>
  <DocSecurity>0</DocSecurity>
  <Lines>87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Gabarit de formulaire CISSSMO</vt:lpstr>
      <vt:lpstr>Gabarit de formulaire CISSSMO</vt:lpstr>
    </vt:vector>
  </TitlesOfParts>
  <Company>CISSS de la Montérégie</Company>
  <LinksUpToDate>false</LinksUpToDate>
  <CharactersWithSpaces>12442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Nathalie Falardeau</cp:lastModifiedBy>
  <cp:revision>2</cp:revision>
  <cp:lastPrinted>2020-10-13T16:11:00Z</cp:lastPrinted>
  <dcterms:created xsi:type="dcterms:W3CDTF">2021-08-06T00:31:00Z</dcterms:created>
  <dcterms:modified xsi:type="dcterms:W3CDTF">2021-08-06T00:31:00Z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0x010100D277A01CCEABE64DA9D94A2111EE1AAF</vt:lpwstr>
  </property>
</Properties>
</file>