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B4B1B" w14:textId="77777777" w:rsidR="00FF4922" w:rsidRPr="002F1622" w:rsidRDefault="00FF4922">
      <w:pPr>
        <w:rPr>
          <w:rFonts w:asciiTheme="minorHAnsi" w:hAnsiTheme="minorHAnsi" w:cstheme="minorHAnsi"/>
          <w:sz w:val="8"/>
          <w:lang w:val="en-CA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:rsidRPr="002F1622" w14:paraId="6D72DF78" w14:textId="77777777" w:rsidTr="30C2C8C9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  <w:tcMar>
              <w:left w:w="0" w:type="dxa"/>
            </w:tcMar>
          </w:tcPr>
          <w:p w14:paraId="259D0F38" w14:textId="77777777" w:rsidR="00062CCC" w:rsidRPr="002F1622" w:rsidRDefault="00062CCC" w:rsidP="00062CCC">
            <w:pPr>
              <w:rPr>
                <w:lang w:val="en-CA"/>
              </w:rPr>
            </w:pPr>
            <w:r w:rsidRPr="002F1622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26F720FD" wp14:editId="71B94BD8">
                  <wp:simplePos x="0" y="0"/>
                  <wp:positionH relativeFrom="column">
                    <wp:posOffset>2066</wp:posOffset>
                  </wp:positionH>
                  <wp:positionV relativeFrom="paragraph">
                    <wp:posOffset>52070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1622">
              <w:rPr>
                <w:lang w:val="en-CA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062CCC" w:rsidRPr="002F1622" w14:paraId="247108DA" w14:textId="77777777" w:rsidTr="008F6360">
              <w:trPr>
                <w:trHeight w:val="510"/>
              </w:trPr>
              <w:tc>
                <w:tcPr>
                  <w:tcW w:w="1134" w:type="dxa"/>
                  <w:tcMar>
                    <w:left w:w="0" w:type="dxa"/>
                  </w:tcMar>
                  <w:vAlign w:val="bottom"/>
                </w:tcPr>
                <w:p w14:paraId="155DAAF7" w14:textId="78A66CF9" w:rsidR="00062CCC" w:rsidRPr="002F1622" w:rsidRDefault="00F15FAD" w:rsidP="002B20AF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6"/>
                      <w:szCs w:val="16"/>
                      <w:lang w:val="en-CA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6"/>
                      <w:lang w:val="en-CA"/>
                    </w:rPr>
                    <w:t>Installation</w:t>
                  </w:r>
                  <w:r w:rsidR="00062CCC" w:rsidRPr="002F1622">
                    <w:rPr>
                      <w:rFonts w:asciiTheme="minorHAnsi" w:hAnsiTheme="minorHAnsi" w:cstheme="minorHAnsi"/>
                      <w:sz w:val="18"/>
                      <w:szCs w:val="16"/>
                      <w:lang w:val="en-CA"/>
                    </w:rPr>
                    <w:t xml:space="preserve">: </w:t>
                  </w:r>
                </w:p>
              </w:tc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14:paraId="4574947B" w14:textId="76E5B3E1" w:rsidR="00062CCC" w:rsidRPr="002F1622" w:rsidRDefault="00D06B11" w:rsidP="00584540">
                  <w:pPr>
                    <w:spacing w:before="120"/>
                    <w:rPr>
                      <w:rFonts w:asciiTheme="minorHAnsi" w:hAnsiTheme="minorHAnsi" w:cstheme="minorHAnsi"/>
                      <w:sz w:val="20"/>
                      <w:szCs w:val="20"/>
                      <w:lang w:val="en-CA"/>
                    </w:rPr>
                  </w:pPr>
                  <w:r w:rsidRPr="002F1622">
                    <w:rPr>
                      <w:rFonts w:ascii="Arial" w:hAnsi="Arial" w:cs="Arial"/>
                      <w:sz w:val="18"/>
                      <w:szCs w:val="20"/>
                      <w:lang w:val="en-CA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>
                          <w:default w:val="Inscrire le nom de l'installation"/>
                        </w:textInput>
                      </w:ffData>
                    </w:fldChar>
                  </w:r>
                  <w:bookmarkStart w:id="0" w:name="Texte2"/>
                  <w:r w:rsidRPr="002F1622">
                    <w:rPr>
                      <w:rFonts w:ascii="Arial" w:hAnsi="Arial" w:cs="Arial"/>
                      <w:sz w:val="18"/>
                      <w:szCs w:val="20"/>
                      <w:lang w:val="en-CA"/>
                    </w:rPr>
                    <w:instrText xml:space="preserve"> FORMTEXT </w:instrText>
                  </w:r>
                  <w:r w:rsidRPr="002F1622">
                    <w:rPr>
                      <w:rFonts w:ascii="Arial" w:hAnsi="Arial" w:cs="Arial"/>
                      <w:sz w:val="18"/>
                      <w:szCs w:val="20"/>
                      <w:lang w:val="en-CA"/>
                    </w:rPr>
                  </w:r>
                  <w:r w:rsidRPr="002F1622">
                    <w:rPr>
                      <w:rFonts w:ascii="Arial" w:hAnsi="Arial" w:cs="Arial"/>
                      <w:sz w:val="18"/>
                      <w:szCs w:val="20"/>
                      <w:lang w:val="en-CA"/>
                    </w:rPr>
                    <w:fldChar w:fldCharType="separate"/>
                  </w:r>
                  <w:r w:rsidR="00584540" w:rsidRPr="002F1622">
                    <w:rPr>
                      <w:rFonts w:ascii="Arial" w:hAnsi="Arial" w:cs="Arial"/>
                      <w:sz w:val="18"/>
                      <w:szCs w:val="20"/>
                      <w:lang w:val="en-CA"/>
                    </w:rPr>
                    <w:t> </w:t>
                  </w:r>
                  <w:r w:rsidR="00584540" w:rsidRPr="002F1622">
                    <w:rPr>
                      <w:rFonts w:ascii="Arial" w:hAnsi="Arial" w:cs="Arial"/>
                      <w:sz w:val="18"/>
                      <w:szCs w:val="20"/>
                      <w:lang w:val="en-CA"/>
                    </w:rPr>
                    <w:t> </w:t>
                  </w:r>
                  <w:r w:rsidR="00584540" w:rsidRPr="002F1622">
                    <w:rPr>
                      <w:rFonts w:ascii="Arial" w:hAnsi="Arial" w:cs="Arial"/>
                      <w:sz w:val="18"/>
                      <w:szCs w:val="20"/>
                      <w:lang w:val="en-CA"/>
                    </w:rPr>
                    <w:t> </w:t>
                  </w:r>
                  <w:r w:rsidR="00584540" w:rsidRPr="002F1622">
                    <w:rPr>
                      <w:rFonts w:ascii="Arial" w:hAnsi="Arial" w:cs="Arial"/>
                      <w:sz w:val="18"/>
                      <w:szCs w:val="20"/>
                      <w:lang w:val="en-CA"/>
                    </w:rPr>
                    <w:t> </w:t>
                  </w:r>
                  <w:r w:rsidR="00584540" w:rsidRPr="002F1622">
                    <w:rPr>
                      <w:rFonts w:ascii="Arial" w:hAnsi="Arial" w:cs="Arial"/>
                      <w:sz w:val="18"/>
                      <w:szCs w:val="20"/>
                      <w:lang w:val="en-CA"/>
                    </w:rPr>
                    <w:t> </w:t>
                  </w:r>
                  <w:r w:rsidRPr="002F1622">
                    <w:rPr>
                      <w:rFonts w:ascii="Arial" w:hAnsi="Arial" w:cs="Arial"/>
                      <w:sz w:val="18"/>
                      <w:szCs w:val="20"/>
                      <w:lang w:val="en-CA"/>
                    </w:rPr>
                    <w:fldChar w:fldCharType="end"/>
                  </w:r>
                  <w:bookmarkEnd w:id="0"/>
                </w:p>
              </w:tc>
            </w:tr>
          </w:tbl>
          <w:p w14:paraId="1F6D68B1" w14:textId="77777777" w:rsidR="00062CCC" w:rsidRPr="002F1622" w:rsidRDefault="00062CCC" w:rsidP="00062CCC">
            <w:pPr>
              <w:rPr>
                <w:lang w:val="en-CA"/>
              </w:rPr>
            </w:pPr>
          </w:p>
          <w:p w14:paraId="43560B71" w14:textId="77777777" w:rsidR="00062CCC" w:rsidRPr="002F1622" w:rsidRDefault="00062CCC" w:rsidP="00062CCC">
            <w:pPr>
              <w:rPr>
                <w:lang w:val="en-CA"/>
              </w:rPr>
            </w:pPr>
          </w:p>
          <w:p w14:paraId="5701D048" w14:textId="77777777" w:rsidR="00062CCC" w:rsidRPr="002F1622" w:rsidRDefault="00062CCC" w:rsidP="00062CCC">
            <w:pPr>
              <w:rPr>
                <w:lang w:val="en-CA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1121"/>
              <w:gridCol w:w="140"/>
              <w:gridCol w:w="181"/>
              <w:gridCol w:w="400"/>
              <w:gridCol w:w="24"/>
              <w:gridCol w:w="43"/>
              <w:gridCol w:w="1015"/>
            </w:tblGrid>
            <w:tr w:rsidR="00062CCC" w:rsidRPr="00BB1152" w14:paraId="1516550A" w14:textId="77777777" w:rsidTr="00CD24CA">
              <w:trPr>
                <w:trHeight w:val="340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BA03903" w14:textId="215602EB" w:rsidR="00062CCC" w:rsidRPr="00BB1152" w:rsidRDefault="00F15FAD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:highlight w:val="yellow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B1152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 :</w:t>
                  </w:r>
                </w:p>
              </w:tc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:highlight w:val="yellow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121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CB826A5" w14:textId="77777777" w:rsidR="00062CCC" w:rsidRPr="00BB1152" w:rsidRDefault="00062CCC" w:rsidP="00062CCC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highlight w:val="yellow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BB1152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highlight w:val="yellow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FAF59D6" w14:textId="77777777" w:rsidR="00062CCC" w:rsidRPr="00BB1152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:highlight w:val="yellow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BB1152" w14:paraId="5D416DDD" w14:textId="77777777" w:rsidTr="00CD24CA">
              <w:trPr>
                <w:trHeight w:val="340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4C9227F" w14:textId="2EEFD9E4" w:rsidR="00062CCC" w:rsidRPr="00BB1152" w:rsidRDefault="00F15FAD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B1152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Nom, Prénom </w:t>
                  </w:r>
                  <w:r w:rsidR="00062CCC" w:rsidRPr="00BB1152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:</w:t>
                  </w:r>
                </w:p>
              </w:tc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:highlight w:val="yellow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2924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33D2F04" w14:textId="77777777" w:rsidR="00062CCC" w:rsidRPr="00BB1152" w:rsidRDefault="00062CCC" w:rsidP="00062CCC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highlight w:val="yellow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BB1152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highlight w:val="yellow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2" w:displacedByCustomXml="prev"/>
            </w:tr>
            <w:tr w:rsidR="00062CCC" w:rsidRPr="00BB1152" w14:paraId="6459D911" w14:textId="77777777" w:rsidTr="00CD24CA">
              <w:trPr>
                <w:trHeight w:val="340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220A715" w14:textId="00E60F93" w:rsidR="00062CCC" w:rsidRPr="00BB1152" w:rsidRDefault="00F15FAD" w:rsidP="003A76B2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:highlight w:val="yellow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B1152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Date de naissance </w:t>
                  </w:r>
                  <w:r w:rsidR="00062CCC" w:rsidRPr="00BB1152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:</w:t>
                  </w:r>
                </w:p>
              </w:tc>
              <w:tc>
                <w:tcPr>
                  <w:tcW w:w="1842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29B69B69" w14:textId="77777777" w:rsidR="00062CCC" w:rsidRPr="00BB1152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:highlight w:val="yellow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B1152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BB1152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3" w:name="DDNais"/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:highlight w:val="yellow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BB1152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highlight w:val="yellow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3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D74C942" w14:textId="77777777" w:rsidR="00062CCC" w:rsidRPr="00BB1152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  <w:highlight w:val="yellow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B1152"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sdt>
                    <w:sdtPr>
                      <w:rPr>
                        <w:rFonts w:ascii="MS Gothic" w:eastAsia="MS Gothic" w:hAnsi="MS Gothic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2162B" w:rsidRPr="00BB1152">
                        <w:rPr>
                          <w:rFonts w:ascii="MS Gothic" w:eastAsia="MS Gothic" w:hAnsi="MS Gothic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Pr="00BB1152"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Pr="00BB1152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B1152">
                        <w:rPr>
                          <w:rFonts w:ascii="MS Gothic" w:eastAsia="MS Gothic" w:hAnsi="MS Gothic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Pr="00BB1152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BB1152" w14:paraId="43C2A980" w14:textId="77777777" w:rsidTr="00C423F7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5E95730" w14:textId="7E9B2F2A" w:rsidR="00062CCC" w:rsidRPr="00BB1152" w:rsidRDefault="00062CCC" w:rsidP="00F15FAD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:highlight w:val="yellow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B1152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F15FAD" w:rsidRPr="00BB1152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</w:t>
                  </w:r>
                  <w:r w:rsidR="003A76B2" w:rsidRPr="00BB1152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-MM-</w:t>
                  </w:r>
                  <w:r w:rsidR="00F15FAD" w:rsidRPr="00BB1152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JJ</w:t>
                  </w:r>
                </w:p>
              </w:tc>
            </w:tr>
            <w:tr w:rsidR="00062CCC" w:rsidRPr="00BB1152" w14:paraId="3F1B45B6" w14:textId="77777777" w:rsidTr="00CD24CA">
              <w:trPr>
                <w:trHeight w:val="340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DED5DE8" w14:textId="5D983AF9" w:rsidR="00062CCC" w:rsidRPr="00BB1152" w:rsidRDefault="00F15FAD" w:rsidP="00F15FAD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:highlight w:val="yellow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B1152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NAM </w:t>
                  </w:r>
                  <w:r w:rsidR="00062CCC" w:rsidRPr="00BB1152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:</w:t>
                  </w:r>
                </w:p>
              </w:tc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442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384EEB" w14:textId="77777777" w:rsidR="00062CCC" w:rsidRPr="00BB1152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BB1152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386BB5" w14:textId="77777777" w:rsidR="00062CCC" w:rsidRPr="00BB1152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B1152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:highlight w:val="yellow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7488CC87" w14:textId="77777777" w:rsidR="00062CCC" w:rsidRPr="00BB1152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highlight w:val="yellow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BB1152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highlight w:val="yellow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tr w:rsidR="00062CCC" w:rsidRPr="00BB1152" w14:paraId="02B7AD98" w14:textId="77777777" w:rsidTr="00CD24CA">
              <w:trPr>
                <w:trHeight w:val="218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44E3BE6" w14:textId="77777777" w:rsidR="00062CCC" w:rsidRPr="00BB1152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:highlight w:val="yellow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B1152">
                    <w:rPr>
                      <w:rFonts w:ascii="Arial" w:hAnsi="Arial" w:cs="Arial"/>
                      <w:color w:val="000000"/>
                      <w:sz w:val="16"/>
                      <w:szCs w:val="16"/>
                      <w:highlight w:val="yellow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261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185CA5CC" w14:textId="77777777" w:rsidR="00062CCC" w:rsidRPr="00BB1152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:highlight w:val="yellow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5514246" w14:textId="77777777" w:rsidR="00062CCC" w:rsidRPr="00BB1152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:highlight w:val="yellow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096855FE" w14:textId="1498F45A" w:rsidR="00062CCC" w:rsidRPr="00BB1152" w:rsidRDefault="003A76B2" w:rsidP="00F15FAD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B1152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</w:t>
                  </w:r>
                  <w:r w:rsidR="00F15FAD" w:rsidRPr="00BB1152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</w:t>
                  </w:r>
                  <w:r w:rsidRPr="00BB1152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-MM</w:t>
                  </w:r>
                </w:p>
              </w:tc>
            </w:tr>
          </w:tbl>
          <w:p w14:paraId="5B8B5C29" w14:textId="77777777" w:rsidR="00A05A37" w:rsidRPr="00BB1152" w:rsidRDefault="00A05A37">
            <w:pPr>
              <w:rPr>
                <w:sz w:val="2"/>
              </w:rPr>
            </w:pPr>
          </w:p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2128"/>
              <w:gridCol w:w="2923"/>
            </w:tblGrid>
            <w:tr w:rsidR="00062CCC" w:rsidRPr="00BB1152" w14:paraId="4520CD49" w14:textId="77777777" w:rsidTr="00247B00">
              <w:trPr>
                <w:trHeight w:val="340"/>
              </w:trPr>
              <w:tc>
                <w:tcPr>
                  <w:tcW w:w="2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0" w:type="dxa"/>
                  </w:tcMar>
                  <w:vAlign w:val="bottom"/>
                </w:tcPr>
                <w:p w14:paraId="0C5B76BA" w14:textId="1B2DBD2C" w:rsidR="00062CCC" w:rsidRPr="00BB1152" w:rsidRDefault="00F15FAD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:highlight w:val="yellow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B1152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Nom de la mère </w:t>
                  </w:r>
                  <w:r w:rsidR="00062CCC" w:rsidRPr="00BB1152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:</w:t>
                  </w:r>
                </w:p>
              </w:tc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923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BE68248" w14:textId="77777777" w:rsidR="00062CCC" w:rsidRPr="00BB1152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BB1152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6" w:displacedByCustomXml="prev"/>
            </w:tr>
          </w:tbl>
          <w:p w14:paraId="16704E27" w14:textId="77777777" w:rsidR="00062CCC" w:rsidRPr="002F1622" w:rsidRDefault="00062CCC" w:rsidP="00062CCC">
            <w:pPr>
              <w:rPr>
                <w:rFonts w:ascii="Calibri" w:hAnsi="Calibri"/>
                <w:sz w:val="16"/>
                <w:szCs w:val="16"/>
                <w:lang w:val="en-CA"/>
              </w:rPr>
            </w:pPr>
          </w:p>
        </w:tc>
      </w:tr>
      <w:tr w:rsidR="001579FD" w:rsidRPr="001579FD" w14:paraId="6118CD77" w14:textId="77777777" w:rsidTr="30C2C8C9">
        <w:trPr>
          <w:trHeight w:val="680"/>
        </w:trPr>
        <w:tc>
          <w:tcPr>
            <w:tcW w:w="5524" w:type="dxa"/>
            <w:shd w:val="clear" w:color="auto" w:fill="FFFFFF" w:themeFill="background1"/>
            <w:vAlign w:val="center"/>
          </w:tcPr>
          <w:p w14:paraId="07840FB5" w14:textId="77777777" w:rsidR="002F1622" w:rsidRPr="001579FD" w:rsidRDefault="002F1622" w:rsidP="008237D2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28C9A618" w14:textId="34486BDE" w:rsidR="00333F73" w:rsidRPr="001579FD" w:rsidRDefault="005C794E" w:rsidP="008237D2">
            <w:pPr>
              <w:jc w:val="center"/>
              <w:rPr>
                <w:rFonts w:ascii="Arial" w:hAnsi="Arial" w:cs="Arial"/>
                <w:b/>
                <w:color w:val="000000" w:themeColor="text1"/>
                <w:lang w:val="en-CA"/>
              </w:rPr>
            </w:pPr>
            <w:r w:rsidRPr="001579FD">
              <w:rPr>
                <w:rFonts w:ascii="Arial" w:hAnsi="Arial" w:cs="Arial"/>
                <w:b/>
                <w:color w:val="000000" w:themeColor="text1"/>
                <w:lang w:val="en-CA"/>
              </w:rPr>
              <w:t>DEPAUL</w:t>
            </w:r>
            <w:r w:rsidR="005544FA" w:rsidRPr="001579FD">
              <w:rPr>
                <w:rFonts w:ascii="Arial" w:hAnsi="Arial" w:cs="Arial"/>
                <w:b/>
                <w:color w:val="000000" w:themeColor="text1"/>
                <w:lang w:val="en-CA"/>
              </w:rPr>
              <w:t xml:space="preserve"> </w:t>
            </w:r>
            <w:r w:rsidR="002F1622" w:rsidRPr="001579FD">
              <w:rPr>
                <w:rFonts w:ascii="Arial" w:hAnsi="Arial" w:cs="Arial"/>
                <w:b/>
                <w:color w:val="000000" w:themeColor="text1"/>
                <w:lang w:val="en-CA"/>
              </w:rPr>
              <w:t>QUESTIONNAIRE</w:t>
            </w:r>
            <w:r w:rsidR="00E92CD1" w:rsidRPr="001579FD">
              <w:rPr>
                <w:rFonts w:ascii="Arial" w:hAnsi="Arial" w:cs="Arial"/>
                <w:b/>
                <w:color w:val="000000" w:themeColor="text1"/>
                <w:lang w:val="en-CA"/>
              </w:rPr>
              <w:t xml:space="preserve"> </w:t>
            </w:r>
          </w:p>
          <w:p w14:paraId="2ABF89AC" w14:textId="2641FD3D" w:rsidR="00062CCC" w:rsidRPr="001579FD" w:rsidRDefault="002F1622" w:rsidP="002F1622">
            <w:pPr>
              <w:jc w:val="center"/>
              <w:rPr>
                <w:rFonts w:ascii="Arial" w:hAnsi="Arial" w:cs="Arial"/>
                <w:b/>
                <w:color w:val="000000" w:themeColor="text1"/>
                <w:lang w:val="en-CA"/>
              </w:rPr>
            </w:pPr>
            <w:r w:rsidRPr="001579FD">
              <w:rPr>
                <w:rFonts w:ascii="Arial" w:hAnsi="Arial" w:cs="Arial"/>
                <w:b/>
                <w:bCs/>
                <w:color w:val="000000" w:themeColor="text1"/>
                <w:lang w:val="en-CA"/>
              </w:rPr>
              <w:t>FATIGUE ASSESSMENT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111155E4" w14:textId="77777777" w:rsidR="00062CCC" w:rsidRPr="001579FD" w:rsidRDefault="00062CCC" w:rsidP="00062CCC">
            <w:pPr>
              <w:rPr>
                <w:rFonts w:ascii="Arial" w:hAnsi="Arial" w:cs="Arial"/>
                <w:color w:val="000000" w:themeColor="text1"/>
                <w:lang w:val="en-CA"/>
              </w:rPr>
            </w:pPr>
          </w:p>
        </w:tc>
      </w:tr>
    </w:tbl>
    <w:p w14:paraId="07465F6C" w14:textId="77777777" w:rsidR="00491CE3" w:rsidRPr="001579FD" w:rsidRDefault="00491CE3" w:rsidP="30C2C8C9">
      <w:pPr>
        <w:rPr>
          <w:rFonts w:ascii="Arial" w:hAnsi="Arial" w:cs="Arial"/>
          <w:b/>
          <w:bCs/>
          <w:color w:val="000000" w:themeColor="text1"/>
          <w:sz w:val="20"/>
          <w:szCs w:val="20"/>
          <w:lang w:val="en-CA"/>
        </w:rPr>
      </w:pPr>
    </w:p>
    <w:p w14:paraId="3645D489" w14:textId="390F264B" w:rsidR="00D30664" w:rsidRPr="001579FD" w:rsidRDefault="002F1622" w:rsidP="30C2C8C9">
      <w:pPr>
        <w:rPr>
          <w:rFonts w:ascii="Arial" w:hAnsi="Arial" w:cs="Arial"/>
          <w:bCs/>
          <w:i/>
          <w:color w:val="000000" w:themeColor="text1"/>
          <w:sz w:val="20"/>
          <w:szCs w:val="20"/>
          <w:lang w:val="en-CA"/>
        </w:rPr>
      </w:pPr>
      <w:r w:rsidRPr="001579FD">
        <w:rPr>
          <w:rFonts w:ascii="Arial" w:hAnsi="Arial" w:cs="Arial"/>
          <w:bCs/>
          <w:i/>
          <w:color w:val="000000" w:themeColor="text1"/>
          <w:sz w:val="20"/>
          <w:szCs w:val="20"/>
          <w:lang w:val="en-CA"/>
        </w:rPr>
        <w:t>To assess the level of fatigue in the context of</w:t>
      </w:r>
      <w:r w:rsidR="00CB4707" w:rsidRPr="001579FD">
        <w:rPr>
          <w:rFonts w:ascii="Arial" w:hAnsi="Arial" w:cs="Arial"/>
          <w:bCs/>
          <w:i/>
          <w:color w:val="000000" w:themeColor="text1"/>
          <w:sz w:val="20"/>
          <w:szCs w:val="20"/>
          <w:lang w:val="en-CA"/>
        </w:rPr>
        <w:t xml:space="preserve"> </w:t>
      </w:r>
      <w:r w:rsidR="00A27AB8" w:rsidRPr="001579FD">
        <w:rPr>
          <w:rFonts w:ascii="Arial" w:hAnsi="Arial" w:cs="Arial"/>
          <w:bCs/>
          <w:i/>
          <w:color w:val="000000" w:themeColor="text1"/>
          <w:sz w:val="20"/>
          <w:szCs w:val="20"/>
          <w:lang w:val="en-CA"/>
        </w:rPr>
        <w:t xml:space="preserve">the </w:t>
      </w:r>
      <w:r w:rsidR="00CB4707" w:rsidRPr="001579FD">
        <w:rPr>
          <w:rFonts w:ascii="Arial" w:hAnsi="Arial" w:cs="Arial"/>
          <w:bCs/>
          <w:i/>
          <w:color w:val="000000" w:themeColor="text1"/>
          <w:sz w:val="20"/>
          <w:szCs w:val="20"/>
          <w:lang w:val="en-CA"/>
        </w:rPr>
        <w:t>Co-Vie</w:t>
      </w:r>
      <w:r w:rsidRPr="001579FD">
        <w:rPr>
          <w:rFonts w:ascii="Arial" w:hAnsi="Arial" w:cs="Arial"/>
          <w:bCs/>
          <w:i/>
          <w:color w:val="000000" w:themeColor="text1"/>
          <w:sz w:val="20"/>
          <w:szCs w:val="20"/>
          <w:lang w:val="en-CA"/>
        </w:rPr>
        <w:t xml:space="preserve"> Project</w:t>
      </w:r>
      <w:r w:rsidR="00491CE3" w:rsidRPr="001579FD">
        <w:rPr>
          <w:rFonts w:ascii="Arial" w:hAnsi="Arial" w:cs="Arial"/>
          <w:bCs/>
          <w:i/>
          <w:color w:val="000000" w:themeColor="text1"/>
          <w:sz w:val="20"/>
          <w:szCs w:val="20"/>
          <w:lang w:val="en-CA"/>
        </w:rPr>
        <w:t>.</w:t>
      </w:r>
    </w:p>
    <w:p w14:paraId="35D42A19" w14:textId="77777777" w:rsidR="00CF5852" w:rsidRPr="001579FD" w:rsidRDefault="00CF5852" w:rsidP="00B700E0">
      <w:pPr>
        <w:rPr>
          <w:rFonts w:ascii="Arial" w:hAnsi="Arial" w:cs="Arial"/>
          <w:color w:val="000000" w:themeColor="text1"/>
          <w:sz w:val="20"/>
          <w:szCs w:val="20"/>
          <w:lang w:val="en-CA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E0" w:firstRow="1" w:lastRow="1" w:firstColumn="1" w:lastColumn="0" w:noHBand="0" w:noVBand="1"/>
      </w:tblPr>
      <w:tblGrid>
        <w:gridCol w:w="2658"/>
        <w:gridCol w:w="2304"/>
        <w:gridCol w:w="3017"/>
        <w:gridCol w:w="2658"/>
      </w:tblGrid>
      <w:tr w:rsidR="001579FD" w:rsidRPr="001579FD" w14:paraId="493BBE44" w14:textId="77777777" w:rsidTr="003F3245">
        <w:tc>
          <w:tcPr>
            <w:tcW w:w="2658" w:type="dxa"/>
            <w:shd w:val="clear" w:color="auto" w:fill="FFFFFF" w:themeFill="background1"/>
            <w:vAlign w:val="bottom"/>
          </w:tcPr>
          <w:p w14:paraId="2FF76C5A" w14:textId="0ABBF792" w:rsidR="00DF095A" w:rsidRPr="001579FD" w:rsidRDefault="00356971" w:rsidP="002F1622">
            <w:pPr>
              <w:spacing w:before="120"/>
              <w:ind w:left="-52" w:right="-34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CA"/>
              </w:rPr>
            </w:pPr>
            <w:r w:rsidRPr="001579FD">
              <w:rPr>
                <w:rFonts w:ascii="Arial" w:hAnsi="Arial" w:cs="Arial"/>
                <w:b/>
                <w:color w:val="000000" w:themeColor="text1"/>
                <w:sz w:val="18"/>
                <w:szCs w:val="20"/>
                <w:lang w:val="en-CA"/>
              </w:rPr>
              <w:t xml:space="preserve">Questionnaire </w:t>
            </w:r>
            <w:r w:rsidR="002F1622" w:rsidRPr="001579FD">
              <w:rPr>
                <w:rFonts w:ascii="Arial" w:hAnsi="Arial" w:cs="Arial"/>
                <w:b/>
                <w:color w:val="000000" w:themeColor="text1"/>
                <w:sz w:val="18"/>
                <w:szCs w:val="20"/>
                <w:lang w:val="en-CA"/>
              </w:rPr>
              <w:t>completed on</w:t>
            </w:r>
            <w:r w:rsidR="00375939" w:rsidRPr="001579FD">
              <w:rPr>
                <w:rFonts w:ascii="Arial" w:hAnsi="Arial" w:cs="Arial"/>
                <w:b/>
                <w:color w:val="000000" w:themeColor="text1"/>
                <w:sz w:val="18"/>
                <w:szCs w:val="20"/>
                <w:lang w:val="en-CA"/>
              </w:rPr>
              <w:t>:</w:t>
            </w:r>
          </w:p>
        </w:tc>
        <w:tc>
          <w:tcPr>
            <w:tcW w:w="2304" w:type="dxa"/>
            <w:tcBorders>
              <w:bottom w:val="single" w:sz="4" w:space="0" w:color="auto"/>
            </w:tcBorders>
            <w:vAlign w:val="bottom"/>
          </w:tcPr>
          <w:p w14:paraId="420497B4" w14:textId="51A05727" w:rsidR="00DF095A" w:rsidRPr="001579FD" w:rsidRDefault="003F3245" w:rsidP="003F3245">
            <w:pPr>
              <w:spacing w:before="120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bookmarkStart w:id="7" w:name="Texte6"/>
            <w:r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instrText xml:space="preserve"> FORMTEXT </w:instrText>
            </w:r>
            <w:r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</w:r>
            <w:r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fldChar w:fldCharType="separate"/>
            </w:r>
            <w:r w:rsidRPr="001579FD">
              <w:rPr>
                <w:rFonts w:ascii="Arial" w:hAnsi="Arial" w:cs="Arial"/>
                <w:noProof/>
                <w:color w:val="000000" w:themeColor="text1"/>
                <w:sz w:val="18"/>
                <w:szCs w:val="20"/>
                <w:lang w:val="en-CA"/>
              </w:rPr>
              <w:t> </w:t>
            </w:r>
            <w:r w:rsidRPr="001579FD">
              <w:rPr>
                <w:rFonts w:ascii="Arial" w:hAnsi="Arial" w:cs="Arial"/>
                <w:noProof/>
                <w:color w:val="000000" w:themeColor="text1"/>
                <w:sz w:val="18"/>
                <w:szCs w:val="20"/>
                <w:lang w:val="en-CA"/>
              </w:rPr>
              <w:t> </w:t>
            </w:r>
            <w:r w:rsidRPr="001579FD">
              <w:rPr>
                <w:rFonts w:ascii="Arial" w:hAnsi="Arial" w:cs="Arial"/>
                <w:noProof/>
                <w:color w:val="000000" w:themeColor="text1"/>
                <w:sz w:val="18"/>
                <w:szCs w:val="20"/>
                <w:lang w:val="en-CA"/>
              </w:rPr>
              <w:t> </w:t>
            </w:r>
            <w:r w:rsidRPr="001579FD">
              <w:rPr>
                <w:rFonts w:ascii="Arial" w:hAnsi="Arial" w:cs="Arial"/>
                <w:noProof/>
                <w:color w:val="000000" w:themeColor="text1"/>
                <w:sz w:val="18"/>
                <w:szCs w:val="20"/>
                <w:lang w:val="en-CA"/>
              </w:rPr>
              <w:t> </w:t>
            </w:r>
            <w:r w:rsidRPr="001579FD">
              <w:rPr>
                <w:rFonts w:ascii="Arial" w:hAnsi="Arial" w:cs="Arial"/>
                <w:noProof/>
                <w:color w:val="000000" w:themeColor="text1"/>
                <w:sz w:val="18"/>
                <w:szCs w:val="20"/>
                <w:lang w:val="en-CA"/>
              </w:rPr>
              <w:t> </w:t>
            </w:r>
            <w:r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fldChar w:fldCharType="end"/>
            </w:r>
            <w:bookmarkEnd w:id="7"/>
            <w:r w:rsidR="00815935"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t xml:space="preserve">   </w:t>
            </w:r>
            <w:r w:rsidR="00FF2D28"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t xml:space="preserve">      </w:t>
            </w:r>
            <w:r w:rsidR="003A76B2" w:rsidRPr="001579FD">
              <w:rPr>
                <w:rFonts w:asciiTheme="minorHAnsi" w:hAnsiTheme="minorHAnsi"/>
                <w:color w:val="000000" w:themeColor="text1"/>
                <w:sz w:val="16"/>
                <w:szCs w:val="16"/>
                <w:lang w:val="en-CA"/>
              </w:rPr>
              <w:t>YYYY/MM/DD</w:t>
            </w:r>
          </w:p>
        </w:tc>
        <w:tc>
          <w:tcPr>
            <w:tcW w:w="3012" w:type="dxa"/>
            <w:shd w:val="clear" w:color="auto" w:fill="FFFFFF" w:themeFill="background1"/>
            <w:vAlign w:val="bottom"/>
          </w:tcPr>
          <w:p w14:paraId="453CBA85" w14:textId="1D6ACC01" w:rsidR="00DF095A" w:rsidRPr="001579FD" w:rsidRDefault="001F1B4F" w:rsidP="002F1622">
            <w:pPr>
              <w:spacing w:before="120"/>
              <w:ind w:right="-34"/>
              <w:rPr>
                <w:rFonts w:ascii="Arial" w:hAnsi="Arial" w:cs="Arial"/>
                <w:b/>
                <w:color w:val="000000" w:themeColor="text1"/>
                <w:sz w:val="18"/>
                <w:szCs w:val="20"/>
                <w:lang w:val="en-CA"/>
              </w:rPr>
            </w:pPr>
            <w:r w:rsidRPr="001579FD">
              <w:rPr>
                <w:rFonts w:ascii="Arial" w:hAnsi="Arial" w:cs="Arial"/>
                <w:b/>
                <w:color w:val="000000" w:themeColor="text1"/>
                <w:sz w:val="18"/>
                <w:szCs w:val="20"/>
                <w:lang w:val="en-CA"/>
              </w:rPr>
              <w:t xml:space="preserve">Date </w:t>
            </w:r>
            <w:r w:rsidR="002F1622" w:rsidRPr="001579FD">
              <w:rPr>
                <w:rFonts w:ascii="Arial" w:hAnsi="Arial" w:cs="Arial"/>
                <w:b/>
                <w:color w:val="000000" w:themeColor="text1"/>
                <w:sz w:val="18"/>
                <w:szCs w:val="20"/>
                <w:lang w:val="en-CA"/>
              </w:rPr>
              <w:t>of onset of symptoms</w:t>
            </w:r>
            <w:r w:rsidR="00DF095A" w:rsidRPr="001579FD">
              <w:rPr>
                <w:rFonts w:ascii="Arial" w:hAnsi="Arial" w:cs="Arial"/>
                <w:b/>
                <w:color w:val="000000" w:themeColor="text1"/>
                <w:sz w:val="18"/>
                <w:szCs w:val="20"/>
                <w:lang w:val="en-CA"/>
              </w:rPr>
              <w:t xml:space="preserve">: </w:t>
            </w:r>
          </w:p>
        </w:tc>
        <w:tc>
          <w:tcPr>
            <w:tcW w:w="2658" w:type="dxa"/>
            <w:tcBorders>
              <w:bottom w:val="single" w:sz="4" w:space="0" w:color="auto"/>
            </w:tcBorders>
            <w:vAlign w:val="bottom"/>
          </w:tcPr>
          <w:p w14:paraId="45CC49E5" w14:textId="09AF2AB6" w:rsidR="00DF095A" w:rsidRPr="001579FD" w:rsidRDefault="003F3245" w:rsidP="003F3245">
            <w:pPr>
              <w:spacing w:before="120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instrText xml:space="preserve"> FORMTEXT </w:instrText>
            </w:r>
            <w:r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</w:r>
            <w:r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fldChar w:fldCharType="separate"/>
            </w:r>
            <w:r w:rsidRPr="001579FD">
              <w:rPr>
                <w:rFonts w:ascii="Arial" w:hAnsi="Arial" w:cs="Arial"/>
                <w:noProof/>
                <w:color w:val="000000" w:themeColor="text1"/>
                <w:sz w:val="18"/>
                <w:szCs w:val="20"/>
                <w:lang w:val="en-CA"/>
              </w:rPr>
              <w:t> </w:t>
            </w:r>
            <w:r w:rsidRPr="001579FD">
              <w:rPr>
                <w:rFonts w:ascii="Arial" w:hAnsi="Arial" w:cs="Arial"/>
                <w:noProof/>
                <w:color w:val="000000" w:themeColor="text1"/>
                <w:sz w:val="18"/>
                <w:szCs w:val="20"/>
                <w:lang w:val="en-CA"/>
              </w:rPr>
              <w:t> </w:t>
            </w:r>
            <w:r w:rsidRPr="001579FD">
              <w:rPr>
                <w:rFonts w:ascii="Arial" w:hAnsi="Arial" w:cs="Arial"/>
                <w:noProof/>
                <w:color w:val="000000" w:themeColor="text1"/>
                <w:sz w:val="18"/>
                <w:szCs w:val="20"/>
                <w:lang w:val="en-CA"/>
              </w:rPr>
              <w:t> </w:t>
            </w:r>
            <w:r w:rsidRPr="001579FD">
              <w:rPr>
                <w:rFonts w:ascii="Arial" w:hAnsi="Arial" w:cs="Arial"/>
                <w:noProof/>
                <w:color w:val="000000" w:themeColor="text1"/>
                <w:sz w:val="18"/>
                <w:szCs w:val="20"/>
                <w:lang w:val="en-CA"/>
              </w:rPr>
              <w:t> </w:t>
            </w:r>
            <w:r w:rsidRPr="001579FD">
              <w:rPr>
                <w:rFonts w:ascii="Arial" w:hAnsi="Arial" w:cs="Arial"/>
                <w:noProof/>
                <w:color w:val="000000" w:themeColor="text1"/>
                <w:sz w:val="18"/>
                <w:szCs w:val="20"/>
                <w:lang w:val="en-CA"/>
              </w:rPr>
              <w:t> </w:t>
            </w:r>
            <w:r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fldChar w:fldCharType="end"/>
            </w:r>
            <w:r w:rsidR="00EB28C0"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t xml:space="preserve">  </w:t>
            </w:r>
            <w:r w:rsidR="00FF2D28"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t xml:space="preserve">       </w:t>
            </w:r>
            <w:r w:rsidR="00EB28C0"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t xml:space="preserve">   </w:t>
            </w:r>
            <w:r w:rsidR="003A76B2" w:rsidRPr="001579FD">
              <w:rPr>
                <w:rFonts w:asciiTheme="minorHAnsi" w:hAnsiTheme="minorHAnsi"/>
                <w:color w:val="000000" w:themeColor="text1"/>
                <w:sz w:val="16"/>
                <w:szCs w:val="16"/>
                <w:lang w:val="en-CA"/>
              </w:rPr>
              <w:t>YYYY/MM/DD</w:t>
            </w:r>
          </w:p>
        </w:tc>
      </w:tr>
      <w:tr w:rsidR="001579FD" w:rsidRPr="001579FD" w14:paraId="683974A2" w14:textId="77777777" w:rsidTr="002F1622">
        <w:trPr>
          <w:trHeight w:val="50"/>
        </w:trPr>
        <w:tc>
          <w:tcPr>
            <w:tcW w:w="2658" w:type="dxa"/>
            <w:shd w:val="clear" w:color="auto" w:fill="FFFFFF" w:themeFill="background1"/>
            <w:vAlign w:val="bottom"/>
          </w:tcPr>
          <w:p w14:paraId="13FF1C02" w14:textId="681292BC" w:rsidR="00DF095A" w:rsidRPr="001579FD" w:rsidRDefault="00DF095A" w:rsidP="00DF095A">
            <w:pPr>
              <w:spacing w:before="120"/>
              <w:ind w:left="-52" w:right="-34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2299" w:type="dxa"/>
            <w:tcBorders>
              <w:top w:val="single" w:sz="4" w:space="0" w:color="auto"/>
            </w:tcBorders>
            <w:vAlign w:val="bottom"/>
          </w:tcPr>
          <w:p w14:paraId="3CE24262" w14:textId="473FC4A7" w:rsidR="00DF095A" w:rsidRPr="001579FD" w:rsidRDefault="00DF095A" w:rsidP="00DF095A">
            <w:pPr>
              <w:spacing w:before="120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3017" w:type="dxa"/>
            <w:shd w:val="clear" w:color="auto" w:fill="FFFFFF" w:themeFill="background1"/>
            <w:vAlign w:val="bottom"/>
          </w:tcPr>
          <w:p w14:paraId="4F197248" w14:textId="292A8F66" w:rsidR="00DF095A" w:rsidRPr="001579FD" w:rsidRDefault="005544FA" w:rsidP="005415F9">
            <w:pPr>
              <w:spacing w:before="120"/>
              <w:ind w:right="-34"/>
              <w:rPr>
                <w:rFonts w:ascii="Arial" w:hAnsi="Arial" w:cs="Arial"/>
                <w:b/>
                <w:color w:val="000000" w:themeColor="text1"/>
                <w:sz w:val="18"/>
                <w:szCs w:val="20"/>
                <w:lang w:val="en-CA"/>
              </w:rPr>
            </w:pPr>
            <w:r w:rsidRPr="001579FD">
              <w:rPr>
                <w:rFonts w:ascii="Arial" w:hAnsi="Arial" w:cs="Arial"/>
                <w:b/>
                <w:color w:val="000000" w:themeColor="text1"/>
                <w:sz w:val="18"/>
                <w:szCs w:val="20"/>
                <w:lang w:val="en-CA"/>
              </w:rPr>
              <w:t>Date of diagnosis</w:t>
            </w:r>
            <w:r w:rsidR="002F1622" w:rsidRPr="001579FD">
              <w:rPr>
                <w:rFonts w:ascii="Arial" w:hAnsi="Arial" w:cs="Arial"/>
                <w:b/>
                <w:color w:val="000000" w:themeColor="text1"/>
                <w:sz w:val="18"/>
                <w:szCs w:val="20"/>
                <w:lang w:val="en-CA"/>
              </w:rPr>
              <w:t>:</w:t>
            </w:r>
            <w:r w:rsidR="00DF095A" w:rsidRPr="001579FD">
              <w:rPr>
                <w:rFonts w:ascii="Arial" w:hAnsi="Arial" w:cs="Arial"/>
                <w:b/>
                <w:color w:val="000000" w:themeColor="text1"/>
                <w:sz w:val="18"/>
                <w:szCs w:val="20"/>
                <w:lang w:val="en-CA"/>
              </w:rPr>
              <w:t xml:space="preserve"> 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421557" w14:textId="54D861AA" w:rsidR="00DF095A" w:rsidRPr="001579FD" w:rsidRDefault="003F3245" w:rsidP="003F3245">
            <w:pPr>
              <w:spacing w:before="120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instrText xml:space="preserve"> FORMTEXT </w:instrText>
            </w:r>
            <w:r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</w:r>
            <w:r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fldChar w:fldCharType="separate"/>
            </w:r>
            <w:r w:rsidRPr="001579FD">
              <w:rPr>
                <w:rFonts w:ascii="Arial" w:hAnsi="Arial" w:cs="Arial"/>
                <w:noProof/>
                <w:color w:val="000000" w:themeColor="text1"/>
                <w:sz w:val="18"/>
                <w:szCs w:val="20"/>
                <w:lang w:val="en-CA"/>
              </w:rPr>
              <w:t> </w:t>
            </w:r>
            <w:r w:rsidRPr="001579FD">
              <w:rPr>
                <w:rFonts w:ascii="Arial" w:hAnsi="Arial" w:cs="Arial"/>
                <w:noProof/>
                <w:color w:val="000000" w:themeColor="text1"/>
                <w:sz w:val="18"/>
                <w:szCs w:val="20"/>
                <w:lang w:val="en-CA"/>
              </w:rPr>
              <w:t> </w:t>
            </w:r>
            <w:r w:rsidRPr="001579FD">
              <w:rPr>
                <w:rFonts w:ascii="Arial" w:hAnsi="Arial" w:cs="Arial"/>
                <w:noProof/>
                <w:color w:val="000000" w:themeColor="text1"/>
                <w:sz w:val="18"/>
                <w:szCs w:val="20"/>
                <w:lang w:val="en-CA"/>
              </w:rPr>
              <w:t> </w:t>
            </w:r>
            <w:r w:rsidRPr="001579FD">
              <w:rPr>
                <w:rFonts w:ascii="Arial" w:hAnsi="Arial" w:cs="Arial"/>
                <w:noProof/>
                <w:color w:val="000000" w:themeColor="text1"/>
                <w:sz w:val="18"/>
                <w:szCs w:val="20"/>
                <w:lang w:val="en-CA"/>
              </w:rPr>
              <w:t> </w:t>
            </w:r>
            <w:r w:rsidRPr="001579FD">
              <w:rPr>
                <w:rFonts w:ascii="Arial" w:hAnsi="Arial" w:cs="Arial"/>
                <w:noProof/>
                <w:color w:val="000000" w:themeColor="text1"/>
                <w:sz w:val="18"/>
                <w:szCs w:val="20"/>
                <w:lang w:val="en-CA"/>
              </w:rPr>
              <w:t> </w:t>
            </w:r>
            <w:r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fldChar w:fldCharType="end"/>
            </w:r>
            <w:r w:rsidR="00EB28C0"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t xml:space="preserve">   </w:t>
            </w:r>
            <w:r w:rsidR="00FF2D28"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t xml:space="preserve">       </w:t>
            </w:r>
            <w:r w:rsidR="00EB28C0" w:rsidRPr="001579FD">
              <w:rPr>
                <w:rFonts w:ascii="Arial" w:hAnsi="Arial" w:cs="Arial"/>
                <w:color w:val="000000" w:themeColor="text1"/>
                <w:sz w:val="18"/>
                <w:szCs w:val="20"/>
                <w:lang w:val="en-CA"/>
              </w:rPr>
              <w:t xml:space="preserve">  </w:t>
            </w:r>
            <w:r w:rsidR="00EB28C0" w:rsidRPr="001579FD">
              <w:rPr>
                <w:rFonts w:asciiTheme="minorHAnsi" w:hAnsiTheme="minorHAnsi"/>
                <w:color w:val="000000" w:themeColor="text1"/>
                <w:sz w:val="16"/>
                <w:szCs w:val="16"/>
                <w:lang w:val="en-CA"/>
              </w:rPr>
              <w:t xml:space="preserve"> </w:t>
            </w:r>
            <w:r w:rsidR="003A76B2" w:rsidRPr="001579FD">
              <w:rPr>
                <w:rFonts w:asciiTheme="minorHAnsi" w:hAnsiTheme="minorHAnsi"/>
                <w:color w:val="000000" w:themeColor="text1"/>
                <w:sz w:val="16"/>
                <w:szCs w:val="16"/>
                <w:lang w:val="en-CA"/>
              </w:rPr>
              <w:t>YYYY/MM/DD</w:t>
            </w:r>
          </w:p>
        </w:tc>
      </w:tr>
    </w:tbl>
    <w:p w14:paraId="01E8DAFB" w14:textId="77777777" w:rsidR="00F8742D" w:rsidRPr="002F1622" w:rsidRDefault="00F8742D" w:rsidP="003D1E79">
      <w:pPr>
        <w:keepNext/>
        <w:rPr>
          <w:rFonts w:ascii="Arial" w:hAnsi="Arial" w:cs="Arial"/>
          <w:sz w:val="20"/>
          <w:lang w:val="en-CA"/>
        </w:rPr>
      </w:pPr>
    </w:p>
    <w:tbl>
      <w:tblPr>
        <w:tblStyle w:val="Grilledutableau"/>
        <w:tblpPr w:leftFromText="141" w:rightFromText="141" w:vertAnchor="text" w:tblpX="-15" w:tblpY="1"/>
        <w:tblOverlap w:val="nev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3"/>
        <w:gridCol w:w="739"/>
        <w:gridCol w:w="739"/>
        <w:gridCol w:w="739"/>
        <w:gridCol w:w="739"/>
        <w:gridCol w:w="737"/>
      </w:tblGrid>
      <w:tr w:rsidR="00B261C7" w:rsidRPr="00A26FD5" w14:paraId="71814DFE" w14:textId="618A694D" w:rsidTr="00202713">
        <w:trPr>
          <w:trHeight w:val="283"/>
          <w:tblHeader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15F68704" w14:textId="28E924ED" w:rsidR="001C4444" w:rsidRPr="002F1622" w:rsidRDefault="00F8742D" w:rsidP="00202713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CA"/>
              </w:rPr>
              <w:t xml:space="preserve">Frequency: Throughout the </w:t>
            </w:r>
            <w:r w:rsidRPr="002F162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CA"/>
              </w:rPr>
              <w:t>past 6 months</w:t>
            </w:r>
            <w:r w:rsidRPr="002F162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CA"/>
              </w:rPr>
              <w:t xml:space="preserve">, </w:t>
            </w:r>
            <w:r w:rsidRPr="002F162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CA"/>
              </w:rPr>
              <w:t xml:space="preserve">how often </w:t>
            </w:r>
            <w:r w:rsidRPr="002F162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CA"/>
              </w:rPr>
              <w:t>have you had this symptom?</w:t>
            </w:r>
          </w:p>
        </w:tc>
      </w:tr>
      <w:tr w:rsidR="00B261C7" w:rsidRPr="002F1622" w14:paraId="581AD098" w14:textId="77777777" w:rsidTr="00202713">
        <w:trPr>
          <w:trHeight w:val="283"/>
          <w:tblHeader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78DEFDB3" w14:textId="5E58A22B" w:rsidR="00F8742D" w:rsidRPr="002F1622" w:rsidRDefault="003A76B2" w:rsidP="003A76B2">
            <w:pPr>
              <w:tabs>
                <w:tab w:val="left" w:pos="210"/>
              </w:tabs>
              <w:spacing w:before="40" w:after="40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>0 = N</w:t>
            </w:r>
            <w:r w:rsidR="00F8742D"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>one of the time</w:t>
            </w:r>
          </w:p>
          <w:p w14:paraId="1DB7A441" w14:textId="5F545D43" w:rsidR="00F8742D" w:rsidRPr="002F1622" w:rsidRDefault="003A76B2" w:rsidP="00202713">
            <w:pPr>
              <w:spacing w:before="40" w:after="40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>1 = A</w:t>
            </w:r>
            <w:r w:rsidR="00F8742D"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 xml:space="preserve"> little of the time</w:t>
            </w:r>
          </w:p>
          <w:p w14:paraId="29251E91" w14:textId="322763DD" w:rsidR="00F8742D" w:rsidRPr="002F1622" w:rsidRDefault="003A76B2" w:rsidP="00202713">
            <w:pPr>
              <w:spacing w:before="40" w:after="40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>2 = A</w:t>
            </w:r>
            <w:r w:rsidR="00F8742D"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>bout half the time</w:t>
            </w:r>
          </w:p>
          <w:p w14:paraId="1012690F" w14:textId="208339BC" w:rsidR="00F8742D" w:rsidRPr="002F1622" w:rsidRDefault="003A76B2" w:rsidP="00202713">
            <w:pPr>
              <w:spacing w:before="40" w:after="40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>3 = M</w:t>
            </w:r>
            <w:r w:rsidR="00F8742D"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>ost of the time</w:t>
            </w:r>
          </w:p>
          <w:p w14:paraId="715B56B8" w14:textId="5F4E248F" w:rsidR="00D925C4" w:rsidRPr="002F1622" w:rsidRDefault="003A76B2" w:rsidP="00202713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>4 = A</w:t>
            </w:r>
            <w:r w:rsidR="00F8742D"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>ll of the time</w:t>
            </w:r>
          </w:p>
        </w:tc>
      </w:tr>
      <w:tr w:rsidR="00B261C7" w:rsidRPr="002F1622" w14:paraId="41CC657D" w14:textId="1328E2CD" w:rsidTr="003A76B2">
        <w:trPr>
          <w:trHeight w:val="283"/>
          <w:tblHeader/>
        </w:trPr>
        <w:tc>
          <w:tcPr>
            <w:tcW w:w="3266" w:type="pct"/>
            <w:shd w:val="clear" w:color="auto" w:fill="F2F2F2" w:themeFill="background1" w:themeFillShade="F2"/>
            <w:vAlign w:val="center"/>
          </w:tcPr>
          <w:p w14:paraId="049D1252" w14:textId="07598C40" w:rsidR="00A37B55" w:rsidRPr="002F1622" w:rsidRDefault="00F8742D" w:rsidP="00202713">
            <w:pPr>
              <w:tabs>
                <w:tab w:val="right" w:pos="5841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CA"/>
              </w:rPr>
              <w:t>Symptoms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14:paraId="18D47549" w14:textId="6D6AEC33" w:rsidR="00A37B55" w:rsidRPr="002F1622" w:rsidRDefault="00A37B55" w:rsidP="003A76B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CA"/>
              </w:rPr>
              <w:t>0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14:paraId="29A42C6A" w14:textId="7B8E7BCF" w:rsidR="00A37B55" w:rsidRPr="002F1622" w:rsidRDefault="00A37B55" w:rsidP="003A76B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CA"/>
              </w:rPr>
              <w:t>1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14:paraId="1A48AF82" w14:textId="780A8D41" w:rsidR="00A37B55" w:rsidRPr="002F1622" w:rsidRDefault="00A37B55" w:rsidP="003A76B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CA"/>
              </w:rPr>
              <w:t>2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14:paraId="1BF930A8" w14:textId="7B1A70C6" w:rsidR="00A37B55" w:rsidRPr="002F1622" w:rsidRDefault="00A37B55" w:rsidP="003A76B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CA"/>
              </w:rPr>
              <w:t>3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22917FA8" w14:textId="3821DBA8" w:rsidR="00A37B55" w:rsidRPr="002F1622" w:rsidRDefault="004F7C20" w:rsidP="003A76B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CA"/>
              </w:rPr>
              <w:t>4</w:t>
            </w:r>
          </w:p>
        </w:tc>
      </w:tr>
      <w:tr w:rsidR="00B261C7" w:rsidRPr="002F1622" w14:paraId="56530BA5" w14:textId="5B9169CC" w:rsidTr="00202713">
        <w:trPr>
          <w:trHeight w:val="57"/>
        </w:trPr>
        <w:tc>
          <w:tcPr>
            <w:tcW w:w="3266" w:type="pct"/>
            <w:vAlign w:val="center"/>
          </w:tcPr>
          <w:p w14:paraId="50FD05F1" w14:textId="4E3E90BC" w:rsidR="003F3245" w:rsidRPr="002F1622" w:rsidRDefault="00F8742D" w:rsidP="00202713">
            <w:pPr>
              <w:pStyle w:val="Paragraphedeliste"/>
              <w:numPr>
                <w:ilvl w:val="0"/>
                <w:numId w:val="5"/>
              </w:num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Dead, heavy feeling after starting to exercise</w:t>
            </w:r>
          </w:p>
        </w:tc>
        <w:tc>
          <w:tcPr>
            <w:tcW w:w="347" w:type="pct"/>
            <w:vAlign w:val="center"/>
          </w:tcPr>
          <w:p w14:paraId="15D9C16D" w14:textId="5E205E8F" w:rsidR="003F3245" w:rsidRPr="002F1622" w:rsidRDefault="003F3245" w:rsidP="00202713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1"/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  <w:bookmarkEnd w:id="8"/>
          </w:p>
        </w:tc>
        <w:tc>
          <w:tcPr>
            <w:tcW w:w="347" w:type="pct"/>
            <w:vAlign w:val="center"/>
          </w:tcPr>
          <w:p w14:paraId="5DDE2207" w14:textId="72311F6D" w:rsidR="003F3245" w:rsidRPr="002F1622" w:rsidRDefault="003F3245" w:rsidP="00202713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2DCC3F8F" w14:textId="68C75668" w:rsidR="003F3245" w:rsidRPr="002F1622" w:rsidRDefault="003F3245" w:rsidP="00202713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4CD2E705" w14:textId="62900FCB" w:rsidR="003F3245" w:rsidRPr="002F1622" w:rsidRDefault="003F3245" w:rsidP="00202713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6" w:type="pct"/>
            <w:vAlign w:val="center"/>
          </w:tcPr>
          <w:p w14:paraId="7494A33A" w14:textId="0CFB05E9" w:rsidR="003F3245" w:rsidRPr="002F1622" w:rsidRDefault="003F3245" w:rsidP="00202713">
            <w:pPr>
              <w:spacing w:before="40" w:after="40"/>
              <w:jc w:val="center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</w:tr>
      <w:tr w:rsidR="00B261C7" w:rsidRPr="002F1622" w14:paraId="3FD7D6DD" w14:textId="77777777" w:rsidTr="00202713">
        <w:trPr>
          <w:trHeight w:val="57"/>
        </w:trPr>
        <w:tc>
          <w:tcPr>
            <w:tcW w:w="3266" w:type="pct"/>
            <w:vAlign w:val="center"/>
          </w:tcPr>
          <w:p w14:paraId="1907D5A4" w14:textId="0308D699" w:rsidR="003F3245" w:rsidRPr="002F1622" w:rsidRDefault="00F8742D" w:rsidP="00202713">
            <w:pPr>
              <w:pStyle w:val="Paragraphedeliste"/>
              <w:numPr>
                <w:ilvl w:val="0"/>
                <w:numId w:val="5"/>
              </w:num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Next day soreness or fatigue after non-strenuous, everyday activities</w:t>
            </w:r>
          </w:p>
        </w:tc>
        <w:tc>
          <w:tcPr>
            <w:tcW w:w="347" w:type="pct"/>
            <w:vAlign w:val="center"/>
          </w:tcPr>
          <w:p w14:paraId="5C9BBE75" w14:textId="395D076B" w:rsidR="003F3245" w:rsidRPr="002F1622" w:rsidRDefault="003F3245" w:rsidP="00202713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5DE66C16" w14:textId="618F9C05" w:rsidR="003F3245" w:rsidRPr="002F1622" w:rsidRDefault="003F3245" w:rsidP="00202713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6BCD832C" w14:textId="424AC260" w:rsidR="003F3245" w:rsidRPr="002F1622" w:rsidRDefault="003F3245" w:rsidP="00202713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462E2080" w14:textId="4BBABA29" w:rsidR="003F3245" w:rsidRPr="002F1622" w:rsidRDefault="003F3245" w:rsidP="00202713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6" w:type="pct"/>
            <w:vAlign w:val="center"/>
          </w:tcPr>
          <w:p w14:paraId="72A1AF88" w14:textId="151E7CE9" w:rsidR="003F3245" w:rsidRPr="002F1622" w:rsidRDefault="003F3245" w:rsidP="00202713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</w:tr>
      <w:tr w:rsidR="00B261C7" w:rsidRPr="002F1622" w14:paraId="3C1585CB" w14:textId="77777777" w:rsidTr="00202713">
        <w:trPr>
          <w:trHeight w:val="57"/>
        </w:trPr>
        <w:tc>
          <w:tcPr>
            <w:tcW w:w="3266" w:type="pct"/>
            <w:vAlign w:val="center"/>
          </w:tcPr>
          <w:p w14:paraId="3E8D9C3F" w14:textId="2EABC4A0" w:rsidR="003F3245" w:rsidRPr="002F1622" w:rsidRDefault="00F8742D" w:rsidP="00202713">
            <w:pPr>
              <w:pStyle w:val="Paragraphedeliste"/>
              <w:numPr>
                <w:ilvl w:val="0"/>
                <w:numId w:val="5"/>
              </w:num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Mentally tired after the slightest effort</w:t>
            </w:r>
          </w:p>
        </w:tc>
        <w:tc>
          <w:tcPr>
            <w:tcW w:w="347" w:type="pct"/>
            <w:vAlign w:val="center"/>
          </w:tcPr>
          <w:p w14:paraId="59AFF573" w14:textId="40F2598E" w:rsidR="003F3245" w:rsidRPr="002F1622" w:rsidRDefault="003F3245" w:rsidP="00202713">
            <w:pPr>
              <w:spacing w:before="40" w:after="40"/>
              <w:jc w:val="center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4E683171" w14:textId="5D615CBB" w:rsidR="003F3245" w:rsidRPr="002F1622" w:rsidRDefault="003F3245" w:rsidP="00202713">
            <w:pPr>
              <w:spacing w:before="40" w:after="40"/>
              <w:jc w:val="center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0E3D8EC6" w14:textId="490FBA9C" w:rsidR="003F3245" w:rsidRPr="002F1622" w:rsidRDefault="003F3245" w:rsidP="00202713">
            <w:pPr>
              <w:spacing w:before="40" w:after="40"/>
              <w:jc w:val="center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6A9B09C9" w14:textId="55848172" w:rsidR="003F3245" w:rsidRPr="002F1622" w:rsidRDefault="003F3245" w:rsidP="00202713">
            <w:pPr>
              <w:spacing w:before="40" w:after="40"/>
              <w:jc w:val="center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6" w:type="pct"/>
            <w:vAlign w:val="center"/>
          </w:tcPr>
          <w:p w14:paraId="58D34546" w14:textId="4DAAB223" w:rsidR="003F3245" w:rsidRPr="002F1622" w:rsidRDefault="003F3245" w:rsidP="00202713">
            <w:pPr>
              <w:spacing w:before="40" w:after="40"/>
              <w:jc w:val="center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</w:tr>
      <w:tr w:rsidR="00B261C7" w:rsidRPr="002F1622" w14:paraId="1767A526" w14:textId="77777777" w:rsidTr="00202713">
        <w:trPr>
          <w:trHeight w:val="57"/>
        </w:trPr>
        <w:tc>
          <w:tcPr>
            <w:tcW w:w="3266" w:type="pct"/>
            <w:vAlign w:val="center"/>
          </w:tcPr>
          <w:p w14:paraId="18F4856C" w14:textId="11A6ABA0" w:rsidR="003F3245" w:rsidRPr="002F1622" w:rsidRDefault="00F8742D" w:rsidP="00202713">
            <w:pPr>
              <w:pStyle w:val="Paragraphedeliste"/>
              <w:numPr>
                <w:ilvl w:val="0"/>
                <w:numId w:val="5"/>
              </w:num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Minimum exercise makes you physically tired</w:t>
            </w:r>
          </w:p>
        </w:tc>
        <w:tc>
          <w:tcPr>
            <w:tcW w:w="347" w:type="pct"/>
            <w:vAlign w:val="center"/>
          </w:tcPr>
          <w:p w14:paraId="77AF380E" w14:textId="2C627394" w:rsidR="003F3245" w:rsidRPr="002F1622" w:rsidRDefault="003F3245" w:rsidP="00202713">
            <w:pPr>
              <w:spacing w:before="40" w:after="40"/>
              <w:jc w:val="center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1806574A" w14:textId="7B2F67DE" w:rsidR="003F3245" w:rsidRPr="002F1622" w:rsidRDefault="003F3245" w:rsidP="00202713">
            <w:pPr>
              <w:spacing w:before="40" w:after="40"/>
              <w:jc w:val="center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464F826E" w14:textId="7B76D56D" w:rsidR="003F3245" w:rsidRPr="002F1622" w:rsidRDefault="003F3245" w:rsidP="00202713">
            <w:pPr>
              <w:spacing w:before="40" w:after="40"/>
              <w:jc w:val="center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734B99EA" w14:textId="5766E85A" w:rsidR="003F3245" w:rsidRPr="002F1622" w:rsidRDefault="003F3245" w:rsidP="00202713">
            <w:pPr>
              <w:spacing w:before="40" w:after="40"/>
              <w:jc w:val="center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6" w:type="pct"/>
            <w:vAlign w:val="center"/>
          </w:tcPr>
          <w:p w14:paraId="365C8BB0" w14:textId="2880CB19" w:rsidR="003F3245" w:rsidRPr="002F1622" w:rsidRDefault="003F3245" w:rsidP="00202713">
            <w:pPr>
              <w:spacing w:before="40" w:after="40"/>
              <w:jc w:val="center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</w:tr>
      <w:tr w:rsidR="00B261C7" w:rsidRPr="002F1622" w14:paraId="0DDA610D" w14:textId="77777777" w:rsidTr="00202713">
        <w:trPr>
          <w:trHeight w:val="57"/>
        </w:trPr>
        <w:tc>
          <w:tcPr>
            <w:tcW w:w="3266" w:type="pct"/>
            <w:vAlign w:val="center"/>
          </w:tcPr>
          <w:p w14:paraId="32426402" w14:textId="426F37FE" w:rsidR="003F3245" w:rsidRPr="002F1622" w:rsidRDefault="00F8742D" w:rsidP="00202713">
            <w:pPr>
              <w:pStyle w:val="Paragraphedeliste"/>
              <w:numPr>
                <w:ilvl w:val="0"/>
                <w:numId w:val="5"/>
              </w:num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Physically drained or sick after mild activity</w:t>
            </w:r>
          </w:p>
        </w:tc>
        <w:tc>
          <w:tcPr>
            <w:tcW w:w="347" w:type="pct"/>
            <w:vAlign w:val="center"/>
          </w:tcPr>
          <w:p w14:paraId="38036B81" w14:textId="57F8CA2F" w:rsidR="003F3245" w:rsidRPr="002F1622" w:rsidRDefault="003F3245" w:rsidP="00202713">
            <w:pPr>
              <w:spacing w:before="40" w:after="40"/>
              <w:jc w:val="center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76401857" w14:textId="18F45BB4" w:rsidR="003F3245" w:rsidRPr="002F1622" w:rsidRDefault="003F3245" w:rsidP="00202713">
            <w:pPr>
              <w:spacing w:before="40" w:after="40"/>
              <w:jc w:val="center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13F2B1B4" w14:textId="18E69FE0" w:rsidR="003F3245" w:rsidRPr="002F1622" w:rsidRDefault="003F3245" w:rsidP="00202713">
            <w:pPr>
              <w:spacing w:before="40" w:after="40"/>
              <w:jc w:val="center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6097EFAD" w14:textId="21EC9ACA" w:rsidR="003F3245" w:rsidRPr="002F1622" w:rsidRDefault="003F3245" w:rsidP="00202713">
            <w:pPr>
              <w:spacing w:before="40" w:after="40"/>
              <w:jc w:val="center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6" w:type="pct"/>
            <w:vAlign w:val="center"/>
          </w:tcPr>
          <w:p w14:paraId="3FD29CE9" w14:textId="6FFC4483" w:rsidR="003F3245" w:rsidRPr="002F1622" w:rsidRDefault="003F3245" w:rsidP="00202713">
            <w:pPr>
              <w:spacing w:before="40" w:after="40"/>
              <w:jc w:val="center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69C83BC8" w14:textId="23C1ED3F" w:rsidR="00D35ED3" w:rsidRPr="002F1622" w:rsidRDefault="00D35ED3" w:rsidP="00DD133D">
      <w:pPr>
        <w:tabs>
          <w:tab w:val="left" w:pos="5245"/>
        </w:tabs>
        <w:rPr>
          <w:rFonts w:ascii="Arial" w:hAnsi="Arial" w:cs="Arial"/>
          <w:sz w:val="20"/>
          <w:szCs w:val="20"/>
          <w:lang w:val="en-CA"/>
        </w:rPr>
      </w:pPr>
    </w:p>
    <w:p w14:paraId="61B759E9" w14:textId="77777777" w:rsidR="00F8742D" w:rsidRPr="002F1622" w:rsidRDefault="00F8742D" w:rsidP="00DD133D">
      <w:pPr>
        <w:tabs>
          <w:tab w:val="left" w:pos="5245"/>
        </w:tabs>
        <w:rPr>
          <w:rFonts w:ascii="Arial" w:hAnsi="Arial" w:cs="Arial"/>
          <w:sz w:val="20"/>
          <w:szCs w:val="20"/>
          <w:lang w:val="en-CA"/>
        </w:rPr>
      </w:pPr>
    </w:p>
    <w:tbl>
      <w:tblPr>
        <w:tblStyle w:val="Grilledutableau"/>
        <w:tblpPr w:leftFromText="141" w:rightFromText="141" w:vertAnchor="text" w:tblpX="-15" w:tblpY="1"/>
        <w:tblOverlap w:val="nev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3"/>
        <w:gridCol w:w="739"/>
        <w:gridCol w:w="739"/>
        <w:gridCol w:w="739"/>
        <w:gridCol w:w="739"/>
        <w:gridCol w:w="737"/>
      </w:tblGrid>
      <w:tr w:rsidR="00F36AEB" w:rsidRPr="00A26FD5" w14:paraId="1C81EEE0" w14:textId="77777777" w:rsidTr="003F3245">
        <w:trPr>
          <w:trHeight w:val="283"/>
          <w:tblHeader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2C538E2C" w14:textId="3CD8F156" w:rsidR="00F36AEB" w:rsidRPr="002F1622" w:rsidRDefault="00F8742D" w:rsidP="00F8742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Severity: Throughout the </w:t>
            </w:r>
            <w:r w:rsidRPr="002F1622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past 6 months</w:t>
            </w:r>
            <w:r w:rsidRPr="002F1622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, </w:t>
            </w:r>
            <w:r w:rsidRPr="002F1622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how much </w:t>
            </w:r>
            <w:r w:rsidRPr="002F1622">
              <w:rPr>
                <w:rFonts w:ascii="Arial" w:hAnsi="Arial" w:cs="Arial"/>
                <w:b/>
                <w:sz w:val="20"/>
                <w:szCs w:val="20"/>
                <w:lang w:val="en-CA"/>
              </w:rPr>
              <w:t>has this symptom bothered you?</w:t>
            </w:r>
          </w:p>
        </w:tc>
      </w:tr>
      <w:tr w:rsidR="00D925C4" w:rsidRPr="002F1622" w14:paraId="3BFCD790" w14:textId="77777777" w:rsidTr="003F3245">
        <w:trPr>
          <w:trHeight w:val="283"/>
          <w:tblHeader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42D25C46" w14:textId="5398342A" w:rsidR="00F8742D" w:rsidRPr="002F1622" w:rsidRDefault="003A76B2" w:rsidP="00F8742D">
            <w:pPr>
              <w:spacing w:before="40" w:after="40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>0 = S</w:t>
            </w:r>
            <w:r w:rsidR="00F8742D"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>ymptom not present</w:t>
            </w:r>
          </w:p>
          <w:p w14:paraId="1B2ACECF" w14:textId="5085326D" w:rsidR="00F8742D" w:rsidRPr="002F1622" w:rsidRDefault="00F8742D" w:rsidP="00F8742D">
            <w:pPr>
              <w:spacing w:before="40" w:after="40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 xml:space="preserve">1 </w:t>
            </w:r>
            <w:r w:rsidR="003A76B2"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>= M</w:t>
            </w:r>
            <w:r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>ild</w:t>
            </w:r>
          </w:p>
          <w:p w14:paraId="544CABD2" w14:textId="2850B2E0" w:rsidR="00F8742D" w:rsidRPr="002F1622" w:rsidRDefault="003A76B2" w:rsidP="00F8742D">
            <w:pPr>
              <w:spacing w:before="40" w:after="40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>2 = M</w:t>
            </w:r>
            <w:r w:rsidR="00F8742D"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>oderate</w:t>
            </w:r>
          </w:p>
          <w:p w14:paraId="1C688237" w14:textId="09A138F3" w:rsidR="00F8742D" w:rsidRPr="002F1622" w:rsidRDefault="003A76B2" w:rsidP="00F8742D">
            <w:pPr>
              <w:spacing w:before="40" w:after="40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>3 = S</w:t>
            </w:r>
            <w:r w:rsidR="00F8742D"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>evere</w:t>
            </w:r>
          </w:p>
          <w:p w14:paraId="74D21F04" w14:textId="75F36133" w:rsidR="00D925C4" w:rsidRPr="002F1622" w:rsidRDefault="00F8742D" w:rsidP="00F8742D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>4</w:t>
            </w:r>
            <w:r w:rsidR="003A76B2"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 xml:space="preserve"> = V</w:t>
            </w:r>
            <w:r w:rsidRPr="002F162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CA"/>
              </w:rPr>
              <w:t>ery severe</w:t>
            </w:r>
          </w:p>
        </w:tc>
      </w:tr>
      <w:tr w:rsidR="005D451F" w:rsidRPr="002F1622" w14:paraId="6220FF52" w14:textId="77777777" w:rsidTr="003A76B2">
        <w:trPr>
          <w:trHeight w:val="283"/>
          <w:tblHeader/>
        </w:trPr>
        <w:tc>
          <w:tcPr>
            <w:tcW w:w="3266" w:type="pct"/>
            <w:shd w:val="clear" w:color="auto" w:fill="F2F2F2" w:themeFill="background1" w:themeFillShade="F2"/>
            <w:vAlign w:val="center"/>
          </w:tcPr>
          <w:p w14:paraId="3FB5C664" w14:textId="53FA5429" w:rsidR="00F36AEB" w:rsidRPr="002F1622" w:rsidRDefault="00F8742D" w:rsidP="005D451F">
            <w:pPr>
              <w:tabs>
                <w:tab w:val="right" w:pos="5841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CA"/>
              </w:rPr>
              <w:t>Symptoms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14:paraId="3B88BAF4" w14:textId="77777777" w:rsidR="00F36AEB" w:rsidRPr="002F1622" w:rsidRDefault="00F36AEB" w:rsidP="003A76B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/>
                <w:sz w:val="20"/>
                <w:szCs w:val="20"/>
                <w:lang w:val="en-CA"/>
              </w:rPr>
              <w:t>0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14:paraId="0778E734" w14:textId="77777777" w:rsidR="00F36AEB" w:rsidRPr="002F1622" w:rsidRDefault="00F36AEB" w:rsidP="003A76B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/>
                <w:sz w:val="20"/>
                <w:szCs w:val="20"/>
                <w:lang w:val="en-CA"/>
              </w:rPr>
              <w:t>1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14:paraId="444A7116" w14:textId="77777777" w:rsidR="00F36AEB" w:rsidRPr="002F1622" w:rsidRDefault="00F36AEB" w:rsidP="003A76B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/>
                <w:sz w:val="20"/>
                <w:szCs w:val="20"/>
                <w:lang w:val="en-CA"/>
              </w:rPr>
              <w:t>2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14:paraId="76E11F7F" w14:textId="77777777" w:rsidR="00F36AEB" w:rsidRPr="002F1622" w:rsidRDefault="00F36AEB" w:rsidP="003A76B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/>
                <w:sz w:val="20"/>
                <w:szCs w:val="20"/>
                <w:lang w:val="en-CA"/>
              </w:rPr>
              <w:t>3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3582486B" w14:textId="77777777" w:rsidR="00F36AEB" w:rsidRPr="002F1622" w:rsidRDefault="00F36AEB" w:rsidP="003A76B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/>
                <w:sz w:val="20"/>
                <w:szCs w:val="20"/>
                <w:lang w:val="en-CA"/>
              </w:rPr>
              <w:t>4</w:t>
            </w:r>
          </w:p>
        </w:tc>
      </w:tr>
      <w:tr w:rsidR="00F8742D" w:rsidRPr="002F1622" w14:paraId="76EBF610" w14:textId="77777777" w:rsidTr="002665A0">
        <w:trPr>
          <w:trHeight w:val="20"/>
        </w:trPr>
        <w:tc>
          <w:tcPr>
            <w:tcW w:w="3266" w:type="pct"/>
            <w:vAlign w:val="center"/>
          </w:tcPr>
          <w:p w14:paraId="26EFCD73" w14:textId="1D741F0E" w:rsidR="00F8742D" w:rsidRPr="002F1622" w:rsidRDefault="00F8742D" w:rsidP="00F8742D">
            <w:pPr>
              <w:pStyle w:val="Paragraphedeliste"/>
              <w:numPr>
                <w:ilvl w:val="0"/>
                <w:numId w:val="6"/>
              </w:numPr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Dead, heavy feeling after starting to exercise</w:t>
            </w:r>
          </w:p>
        </w:tc>
        <w:tc>
          <w:tcPr>
            <w:tcW w:w="347" w:type="pct"/>
            <w:vAlign w:val="center"/>
          </w:tcPr>
          <w:p w14:paraId="58A97464" w14:textId="360E051E" w:rsidR="00F8742D" w:rsidRPr="002F1622" w:rsidRDefault="00F8742D" w:rsidP="00F8742D">
            <w:pPr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77E30255" w14:textId="52E72B63" w:rsidR="00F8742D" w:rsidRPr="002F1622" w:rsidRDefault="00F8742D" w:rsidP="00F8742D">
            <w:pPr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5ADD6732" w14:textId="72543D8D" w:rsidR="00F8742D" w:rsidRPr="002F1622" w:rsidRDefault="00F8742D" w:rsidP="00F8742D">
            <w:pPr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7ACCCDCA" w14:textId="6634F4DC" w:rsidR="00F8742D" w:rsidRPr="002F1622" w:rsidRDefault="00F8742D" w:rsidP="00F8742D">
            <w:pPr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6" w:type="pct"/>
            <w:vAlign w:val="center"/>
          </w:tcPr>
          <w:p w14:paraId="1DFFBC6A" w14:textId="18A298C1" w:rsidR="00F8742D" w:rsidRPr="002F1622" w:rsidRDefault="00F8742D" w:rsidP="00F8742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F8742D" w:rsidRPr="002F1622" w14:paraId="5382722C" w14:textId="77777777" w:rsidTr="002665A0">
        <w:trPr>
          <w:trHeight w:val="20"/>
        </w:trPr>
        <w:tc>
          <w:tcPr>
            <w:tcW w:w="3266" w:type="pct"/>
            <w:vAlign w:val="center"/>
          </w:tcPr>
          <w:p w14:paraId="554BAF8F" w14:textId="227FE372" w:rsidR="00F8742D" w:rsidRPr="002F1622" w:rsidRDefault="00F8742D" w:rsidP="00F8742D">
            <w:pPr>
              <w:pStyle w:val="Paragraphedeliste"/>
              <w:numPr>
                <w:ilvl w:val="0"/>
                <w:numId w:val="6"/>
              </w:numPr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Next day soreness or fatigue after non-strenuous, everyday activities</w:t>
            </w:r>
          </w:p>
        </w:tc>
        <w:tc>
          <w:tcPr>
            <w:tcW w:w="347" w:type="pct"/>
            <w:vAlign w:val="center"/>
          </w:tcPr>
          <w:p w14:paraId="539AE294" w14:textId="30CAEF1E" w:rsidR="00F8742D" w:rsidRPr="002F1622" w:rsidRDefault="00F8742D" w:rsidP="00F8742D">
            <w:pPr>
              <w:jc w:val="center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77F33B9A" w14:textId="744424EB" w:rsidR="00F8742D" w:rsidRPr="002F1622" w:rsidRDefault="00F8742D" w:rsidP="00F8742D">
            <w:pPr>
              <w:jc w:val="center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49427C1B" w14:textId="75492F19" w:rsidR="00F8742D" w:rsidRPr="002F1622" w:rsidRDefault="00F8742D" w:rsidP="00F8742D">
            <w:pPr>
              <w:jc w:val="center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169FE6B6" w14:textId="13A0C94C" w:rsidR="00F8742D" w:rsidRPr="002F1622" w:rsidRDefault="00F8742D" w:rsidP="00F8742D">
            <w:pPr>
              <w:jc w:val="center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6" w:type="pct"/>
            <w:vAlign w:val="center"/>
          </w:tcPr>
          <w:p w14:paraId="0F6291DD" w14:textId="1A571BCA" w:rsidR="00F8742D" w:rsidRPr="002F1622" w:rsidRDefault="00F8742D" w:rsidP="00F8742D">
            <w:pPr>
              <w:jc w:val="center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F8742D" w:rsidRPr="002F1622" w14:paraId="52FF0510" w14:textId="77777777" w:rsidTr="002665A0">
        <w:trPr>
          <w:trHeight w:val="20"/>
        </w:trPr>
        <w:tc>
          <w:tcPr>
            <w:tcW w:w="3266" w:type="pct"/>
            <w:vAlign w:val="center"/>
          </w:tcPr>
          <w:p w14:paraId="4E62E63D" w14:textId="41A7BD5C" w:rsidR="00F8742D" w:rsidRPr="002F1622" w:rsidRDefault="00F8742D" w:rsidP="00F8742D">
            <w:pPr>
              <w:pStyle w:val="Paragraphedeliste"/>
              <w:numPr>
                <w:ilvl w:val="0"/>
                <w:numId w:val="6"/>
              </w:numPr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Mentally tired after the slightest effort</w:t>
            </w:r>
          </w:p>
        </w:tc>
        <w:tc>
          <w:tcPr>
            <w:tcW w:w="347" w:type="pct"/>
            <w:vAlign w:val="center"/>
          </w:tcPr>
          <w:p w14:paraId="43278D59" w14:textId="1AD1CA2F" w:rsidR="00F8742D" w:rsidRPr="002F1622" w:rsidRDefault="00F8742D" w:rsidP="00F8742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5F666B58" w14:textId="7D463095" w:rsidR="00F8742D" w:rsidRPr="002F1622" w:rsidRDefault="00F8742D" w:rsidP="00F8742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7730EAE7" w14:textId="08C2B739" w:rsidR="00F8742D" w:rsidRPr="002F1622" w:rsidRDefault="00F8742D" w:rsidP="00F8742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2AB09B40" w14:textId="30FBB92F" w:rsidR="00F8742D" w:rsidRPr="002F1622" w:rsidRDefault="00F8742D" w:rsidP="00F8742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6" w:type="pct"/>
            <w:vAlign w:val="center"/>
          </w:tcPr>
          <w:p w14:paraId="5440BF7D" w14:textId="43FC11BF" w:rsidR="00F8742D" w:rsidRPr="002F1622" w:rsidRDefault="00F8742D" w:rsidP="00F8742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F8742D" w:rsidRPr="002F1622" w14:paraId="377BA04A" w14:textId="77777777" w:rsidTr="002665A0">
        <w:trPr>
          <w:trHeight w:val="20"/>
        </w:trPr>
        <w:tc>
          <w:tcPr>
            <w:tcW w:w="3266" w:type="pct"/>
            <w:tcBorders>
              <w:bottom w:val="single" w:sz="2" w:space="0" w:color="auto"/>
            </w:tcBorders>
            <w:vAlign w:val="center"/>
          </w:tcPr>
          <w:p w14:paraId="1C720ACF" w14:textId="4C105095" w:rsidR="00F8742D" w:rsidRPr="002F1622" w:rsidRDefault="00F8742D" w:rsidP="00F8742D">
            <w:pPr>
              <w:pStyle w:val="Paragraphedeliste"/>
              <w:numPr>
                <w:ilvl w:val="0"/>
                <w:numId w:val="6"/>
              </w:numPr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Minimum exercise makes you physically tired</w:t>
            </w:r>
          </w:p>
        </w:tc>
        <w:tc>
          <w:tcPr>
            <w:tcW w:w="347" w:type="pct"/>
            <w:tcBorders>
              <w:bottom w:val="single" w:sz="2" w:space="0" w:color="auto"/>
            </w:tcBorders>
            <w:vAlign w:val="center"/>
          </w:tcPr>
          <w:p w14:paraId="5E15726D" w14:textId="3841A5C7" w:rsidR="00F8742D" w:rsidRPr="002F1622" w:rsidRDefault="00F8742D" w:rsidP="00F8742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tcBorders>
              <w:bottom w:val="single" w:sz="2" w:space="0" w:color="auto"/>
            </w:tcBorders>
            <w:vAlign w:val="center"/>
          </w:tcPr>
          <w:p w14:paraId="77D3A785" w14:textId="49819185" w:rsidR="00F8742D" w:rsidRPr="002F1622" w:rsidRDefault="00F8742D" w:rsidP="00F8742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tcBorders>
              <w:bottom w:val="single" w:sz="2" w:space="0" w:color="auto"/>
            </w:tcBorders>
            <w:vAlign w:val="center"/>
          </w:tcPr>
          <w:p w14:paraId="0DCE970D" w14:textId="0AB86713" w:rsidR="00F8742D" w:rsidRPr="002F1622" w:rsidRDefault="00F8742D" w:rsidP="00F8742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tcBorders>
              <w:bottom w:val="single" w:sz="2" w:space="0" w:color="auto"/>
            </w:tcBorders>
            <w:vAlign w:val="center"/>
          </w:tcPr>
          <w:p w14:paraId="49857968" w14:textId="5F56E984" w:rsidR="00F8742D" w:rsidRPr="002F1622" w:rsidRDefault="00F8742D" w:rsidP="00F8742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6" w:type="pct"/>
            <w:tcBorders>
              <w:bottom w:val="single" w:sz="2" w:space="0" w:color="auto"/>
            </w:tcBorders>
            <w:vAlign w:val="center"/>
          </w:tcPr>
          <w:p w14:paraId="208F60A7" w14:textId="24494DD6" w:rsidR="00F8742D" w:rsidRPr="002F1622" w:rsidRDefault="00F8742D" w:rsidP="00F8742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F8742D" w:rsidRPr="002F1622" w14:paraId="162AA123" w14:textId="77777777" w:rsidTr="002665A0">
        <w:trPr>
          <w:trHeight w:val="20"/>
        </w:trPr>
        <w:tc>
          <w:tcPr>
            <w:tcW w:w="3266" w:type="pct"/>
            <w:tcBorders>
              <w:bottom w:val="single" w:sz="4" w:space="0" w:color="auto"/>
            </w:tcBorders>
            <w:vAlign w:val="center"/>
          </w:tcPr>
          <w:p w14:paraId="1CC10483" w14:textId="25D08A63" w:rsidR="00F8742D" w:rsidRPr="002F1622" w:rsidRDefault="00F8742D" w:rsidP="00F8742D">
            <w:pPr>
              <w:pStyle w:val="Paragraphedeliste"/>
              <w:numPr>
                <w:ilvl w:val="0"/>
                <w:numId w:val="6"/>
              </w:numPr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Physically drained or sick after mild activity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33D6CFF6" w14:textId="2B3BDF43" w:rsidR="00F8742D" w:rsidRPr="002F1622" w:rsidRDefault="00F8742D" w:rsidP="00F8742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52F4D6F3" w14:textId="32F0E2FC" w:rsidR="00F8742D" w:rsidRPr="002F1622" w:rsidRDefault="00F8742D" w:rsidP="00F8742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15E7062A" w14:textId="5E40A8A0" w:rsidR="00F8742D" w:rsidRPr="002F1622" w:rsidRDefault="00F8742D" w:rsidP="00F8742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5AE44396" w14:textId="7191DC1C" w:rsidR="00F8742D" w:rsidRPr="002F1622" w:rsidRDefault="00F8742D" w:rsidP="00F8742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14:paraId="0201B287" w14:textId="03B62426" w:rsidR="00F8742D" w:rsidRPr="002F1622" w:rsidRDefault="00F8742D" w:rsidP="00F8742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118BC2E8" w14:textId="023E4819" w:rsidR="00BA3051" w:rsidRPr="002F1622" w:rsidRDefault="00BA3051" w:rsidP="00DD133D">
      <w:pPr>
        <w:tabs>
          <w:tab w:val="left" w:pos="5245"/>
        </w:tabs>
        <w:rPr>
          <w:rFonts w:ascii="Arial" w:hAnsi="Arial" w:cs="Arial"/>
          <w:sz w:val="20"/>
          <w:szCs w:val="20"/>
          <w:lang w:val="en-CA"/>
        </w:rPr>
      </w:pPr>
    </w:p>
    <w:p w14:paraId="2A608D26" w14:textId="5513A8C6" w:rsidR="00B83894" w:rsidRPr="002F1622" w:rsidRDefault="00B83894" w:rsidP="00DD133D">
      <w:pPr>
        <w:tabs>
          <w:tab w:val="left" w:pos="5245"/>
        </w:tabs>
        <w:rPr>
          <w:rFonts w:ascii="Arial" w:hAnsi="Arial" w:cs="Arial"/>
          <w:sz w:val="20"/>
          <w:szCs w:val="20"/>
          <w:lang w:val="en-CA"/>
        </w:rPr>
      </w:pPr>
    </w:p>
    <w:tbl>
      <w:tblPr>
        <w:tblStyle w:val="Grilledutableau"/>
        <w:tblpPr w:leftFromText="141" w:rightFromText="141" w:vertAnchor="text" w:horzAnchor="margin" w:tblpY="317"/>
        <w:tblOverlap w:val="never"/>
        <w:tblW w:w="4993" w:type="pct"/>
        <w:tblLayout w:type="fixed"/>
        <w:tblLook w:val="04A0" w:firstRow="1" w:lastRow="0" w:firstColumn="1" w:lastColumn="0" w:noHBand="0" w:noVBand="1"/>
      </w:tblPr>
      <w:tblGrid>
        <w:gridCol w:w="6803"/>
        <w:gridCol w:w="1913"/>
        <w:gridCol w:w="1911"/>
      </w:tblGrid>
      <w:tr w:rsidR="00FA6DF9" w:rsidRPr="00A26FD5" w14:paraId="3E67F65D" w14:textId="77777777" w:rsidTr="00275D4B">
        <w:trPr>
          <w:trHeight w:val="283"/>
          <w:tblHeader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7D298F36" w14:textId="475CF685" w:rsidR="00FA6DF9" w:rsidRPr="002F1622" w:rsidRDefault="00F8742D" w:rsidP="003F3245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b/>
                <w:sz w:val="20"/>
                <w:szCs w:val="20"/>
                <w:lang w:val="en-CA"/>
              </w:rPr>
              <w:lastRenderedPageBreak/>
              <w:t>For each question below, choose the answer which best describes your PEM symptoms.</w:t>
            </w:r>
          </w:p>
        </w:tc>
      </w:tr>
      <w:tr w:rsidR="00B261C7" w:rsidRPr="002F1622" w14:paraId="57F296D0" w14:textId="77777777" w:rsidTr="00FA6DF9">
        <w:trPr>
          <w:trHeight w:val="20"/>
        </w:trPr>
        <w:tc>
          <w:tcPr>
            <w:tcW w:w="3201" w:type="pct"/>
          </w:tcPr>
          <w:p w14:paraId="35632F6B" w14:textId="283BD992" w:rsidR="00B261C7" w:rsidRPr="002F1622" w:rsidRDefault="00F8742D" w:rsidP="003A76B2">
            <w:pPr>
              <w:pStyle w:val="Paragraphedeliste"/>
              <w:numPr>
                <w:ilvl w:val="0"/>
                <w:numId w:val="6"/>
              </w:num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t>If you were to become exhausted after actively participating in</w:t>
            </w:r>
            <w:r w:rsidR="003A76B2" w:rsidRPr="002F1622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t>extracurricular activities, sports, or outings with friends, would you recover within an hour or two after the activity ended?</w:t>
            </w:r>
          </w:p>
        </w:tc>
        <w:bookmarkStart w:id="9" w:name="_GoBack"/>
        <w:tc>
          <w:tcPr>
            <w:tcW w:w="900" w:type="pct"/>
            <w:vAlign w:val="center"/>
          </w:tcPr>
          <w:p w14:paraId="391EE959" w14:textId="75F37535" w:rsidR="00B261C7" w:rsidRPr="002F1622" w:rsidRDefault="00B261C7" w:rsidP="00B261C7">
            <w:pPr>
              <w:rPr>
                <w:rFonts w:ascii="Arial" w:eastAsia="MS Gothic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2"/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eastAsia="MS Gothic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end"/>
            </w:r>
            <w:bookmarkEnd w:id="10"/>
            <w:bookmarkEnd w:id="9"/>
            <w:r w:rsidR="00202713"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t xml:space="preserve"> Yes</w:t>
            </w:r>
          </w:p>
        </w:tc>
        <w:tc>
          <w:tcPr>
            <w:tcW w:w="899" w:type="pct"/>
            <w:vAlign w:val="center"/>
          </w:tcPr>
          <w:p w14:paraId="71EACE20" w14:textId="76B44CF1" w:rsidR="00B261C7" w:rsidRPr="002F1622" w:rsidRDefault="00B261C7" w:rsidP="00B261C7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eastAsia="MS Gothic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end"/>
            </w:r>
            <w:r w:rsidR="00202713"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t xml:space="preserve"> No</w:t>
            </w:r>
          </w:p>
        </w:tc>
      </w:tr>
      <w:tr w:rsidR="00B261C7" w:rsidRPr="002F1622" w14:paraId="42AB0D89" w14:textId="77777777" w:rsidTr="00FA6DF9">
        <w:trPr>
          <w:trHeight w:val="528"/>
        </w:trPr>
        <w:tc>
          <w:tcPr>
            <w:tcW w:w="3201" w:type="pct"/>
          </w:tcPr>
          <w:p w14:paraId="109086B4" w14:textId="6B77E130" w:rsidR="00B261C7" w:rsidRPr="002F1622" w:rsidRDefault="00F8742D" w:rsidP="003A76B2">
            <w:pPr>
              <w:pStyle w:val="Paragraphedeliste"/>
              <w:numPr>
                <w:ilvl w:val="0"/>
                <w:numId w:val="6"/>
              </w:num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t>Do you experience a worsening of your fatigue/energy related illness</w:t>
            </w:r>
            <w:r w:rsidR="003A76B2" w:rsidRPr="002F1622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t>after engaging in minimal physical effort?</w:t>
            </w:r>
          </w:p>
        </w:tc>
        <w:tc>
          <w:tcPr>
            <w:tcW w:w="900" w:type="pct"/>
            <w:vAlign w:val="center"/>
          </w:tcPr>
          <w:p w14:paraId="138C5267" w14:textId="439D9F7A" w:rsidR="00B261C7" w:rsidRPr="002F1622" w:rsidRDefault="00B261C7" w:rsidP="00B261C7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eastAsia="MS Gothic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end"/>
            </w:r>
            <w:r w:rsidR="00202713"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t xml:space="preserve"> Yes</w:t>
            </w:r>
          </w:p>
        </w:tc>
        <w:tc>
          <w:tcPr>
            <w:tcW w:w="899" w:type="pct"/>
            <w:vAlign w:val="center"/>
          </w:tcPr>
          <w:p w14:paraId="0941F6F0" w14:textId="2FC03481" w:rsidR="00B261C7" w:rsidRPr="002F1622" w:rsidRDefault="00B261C7" w:rsidP="00B261C7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eastAsia="MS Gothic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end"/>
            </w:r>
            <w:r w:rsidR="00202713"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t xml:space="preserve"> No</w:t>
            </w:r>
          </w:p>
        </w:tc>
      </w:tr>
      <w:tr w:rsidR="00B261C7" w:rsidRPr="002F1622" w14:paraId="67897678" w14:textId="77777777" w:rsidTr="00FA6DF9">
        <w:trPr>
          <w:trHeight w:val="528"/>
        </w:trPr>
        <w:tc>
          <w:tcPr>
            <w:tcW w:w="3201" w:type="pct"/>
          </w:tcPr>
          <w:p w14:paraId="37330B06" w14:textId="490CBF19" w:rsidR="00B261C7" w:rsidRPr="002F1622" w:rsidRDefault="00202713" w:rsidP="003A76B2">
            <w:pPr>
              <w:pStyle w:val="Paragraphedeliste"/>
              <w:numPr>
                <w:ilvl w:val="0"/>
                <w:numId w:val="6"/>
              </w:num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t>Do you experience a worsening of your fatigue/energy related illness</w:t>
            </w:r>
            <w:r w:rsidR="003A76B2" w:rsidRPr="002F1622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t>after engaging in mental effort?</w:t>
            </w:r>
          </w:p>
        </w:tc>
        <w:tc>
          <w:tcPr>
            <w:tcW w:w="900" w:type="pct"/>
            <w:vAlign w:val="center"/>
          </w:tcPr>
          <w:p w14:paraId="3C3ABF3E" w14:textId="1999BC6A" w:rsidR="00B261C7" w:rsidRPr="002F1622" w:rsidRDefault="00B261C7" w:rsidP="00B261C7">
            <w:pPr>
              <w:rPr>
                <w:rFonts w:ascii="Arial" w:eastAsia="MS Gothic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eastAsia="MS Gothic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end"/>
            </w:r>
            <w:r w:rsidR="00202713"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t xml:space="preserve"> Yes</w:t>
            </w:r>
          </w:p>
        </w:tc>
        <w:tc>
          <w:tcPr>
            <w:tcW w:w="899" w:type="pct"/>
            <w:vAlign w:val="center"/>
          </w:tcPr>
          <w:p w14:paraId="34C7941A" w14:textId="7841B70C" w:rsidR="00B261C7" w:rsidRPr="002F1622" w:rsidRDefault="00B261C7" w:rsidP="00B261C7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eastAsia="MS Gothic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end"/>
            </w:r>
            <w:r w:rsidR="00202713"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t xml:space="preserve"> No</w:t>
            </w:r>
          </w:p>
        </w:tc>
      </w:tr>
      <w:tr w:rsidR="00FA6DF9" w:rsidRPr="00A26FD5" w14:paraId="35E5D7CC" w14:textId="77777777" w:rsidTr="00FA6DF9">
        <w:trPr>
          <w:trHeight w:val="528"/>
        </w:trPr>
        <w:tc>
          <w:tcPr>
            <w:tcW w:w="3201" w:type="pct"/>
          </w:tcPr>
          <w:p w14:paraId="1F92CF4F" w14:textId="12A257A0" w:rsidR="00FA6DF9" w:rsidRPr="002F1622" w:rsidRDefault="00202713" w:rsidP="00202713">
            <w:pPr>
              <w:pStyle w:val="Paragraphedeliste"/>
              <w:numPr>
                <w:ilvl w:val="0"/>
                <w:numId w:val="6"/>
              </w:num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t>If you feel worse after activities, how long does this last?</w:t>
            </w:r>
          </w:p>
        </w:tc>
        <w:tc>
          <w:tcPr>
            <w:tcW w:w="1799" w:type="pct"/>
            <w:gridSpan w:val="2"/>
            <w:vAlign w:val="center"/>
          </w:tcPr>
          <w:p w14:paraId="5E27CAE3" w14:textId="5C00905F" w:rsidR="00FA6DF9" w:rsidRPr="00A26FD5" w:rsidRDefault="00B261C7" w:rsidP="00B261C7">
            <w:pPr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</w:r>
            <w:r w:rsidR="0008610C"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separate"/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end"/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t xml:space="preserve"> </w:t>
            </w:r>
            <w:r w:rsidR="002F1622" w:rsidRPr="00A26FD5">
              <w:rPr>
                <w:rFonts w:ascii="Arial" w:hAnsi="Arial" w:cs="Arial"/>
                <w:sz w:val="20"/>
                <w:szCs w:val="20"/>
                <w:lang w:val="en-CA"/>
              </w:rPr>
              <w:t>Less than or up to 1 hour</w:t>
            </w:r>
          </w:p>
          <w:p w14:paraId="379F415B" w14:textId="78CA5DA1" w:rsidR="00FA6DF9" w:rsidRPr="00A26FD5" w:rsidRDefault="00B261C7" w:rsidP="00B261C7">
            <w:pPr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</w:r>
            <w:r w:rsidR="0008610C"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separate"/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end"/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t xml:space="preserve"> </w:t>
            </w:r>
            <w:r w:rsidR="00202713" w:rsidRPr="00A26FD5">
              <w:rPr>
                <w:rFonts w:ascii="Arial" w:hAnsi="Arial" w:cs="Arial"/>
                <w:sz w:val="20"/>
                <w:szCs w:val="20"/>
                <w:lang w:val="en-CA"/>
              </w:rPr>
              <w:t>2-3 h</w:t>
            </w:r>
          </w:p>
          <w:p w14:paraId="4B14A2BD" w14:textId="63C09E5A" w:rsidR="00B261C7" w:rsidRPr="00A26FD5" w:rsidRDefault="00B261C7" w:rsidP="00B261C7">
            <w:pPr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</w:r>
            <w:r w:rsidR="0008610C"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separate"/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end"/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t xml:space="preserve"> </w:t>
            </w:r>
            <w:r w:rsidR="00202713" w:rsidRPr="00A26FD5">
              <w:rPr>
                <w:rFonts w:ascii="Arial" w:hAnsi="Arial" w:cs="Arial"/>
                <w:sz w:val="20"/>
                <w:szCs w:val="20"/>
                <w:lang w:val="en-CA"/>
              </w:rPr>
              <w:t>4-10 h</w:t>
            </w:r>
          </w:p>
          <w:p w14:paraId="1C636A96" w14:textId="4833266F" w:rsidR="00FA6DF9" w:rsidRPr="00A26FD5" w:rsidRDefault="00B261C7" w:rsidP="00B261C7">
            <w:pPr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</w:r>
            <w:r w:rsidR="0008610C"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separate"/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end"/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t xml:space="preserve"> </w:t>
            </w:r>
            <w:r w:rsidR="00202713" w:rsidRPr="00A26FD5">
              <w:rPr>
                <w:rFonts w:ascii="Arial" w:hAnsi="Arial" w:cs="Arial"/>
                <w:sz w:val="20"/>
                <w:szCs w:val="20"/>
                <w:lang w:val="en-CA"/>
              </w:rPr>
              <w:t>11-13 h</w:t>
            </w:r>
          </w:p>
          <w:p w14:paraId="2CFCD00A" w14:textId="1016FCC3" w:rsidR="00FA6DF9" w:rsidRPr="00A26FD5" w:rsidRDefault="00B261C7" w:rsidP="00B261C7">
            <w:pPr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</w:r>
            <w:r w:rsidR="0008610C"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separate"/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end"/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t xml:space="preserve"> </w:t>
            </w:r>
            <w:r w:rsidR="00202713" w:rsidRPr="00A26FD5">
              <w:rPr>
                <w:rFonts w:ascii="Arial" w:hAnsi="Arial" w:cs="Arial"/>
                <w:sz w:val="20"/>
                <w:szCs w:val="20"/>
                <w:lang w:val="en-CA"/>
              </w:rPr>
              <w:t>14-23 h</w:t>
            </w:r>
          </w:p>
          <w:p w14:paraId="79C5D769" w14:textId="1963A911" w:rsidR="00FA6DF9" w:rsidRPr="00A26FD5" w:rsidRDefault="00B261C7" w:rsidP="002F1622">
            <w:pPr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</w:r>
            <w:r w:rsidR="0008610C"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separate"/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end"/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t xml:space="preserve"> </w:t>
            </w:r>
            <w:r w:rsidR="002F1622" w:rsidRPr="00A26FD5">
              <w:rPr>
                <w:rFonts w:ascii="Arial" w:hAnsi="Arial" w:cs="Arial"/>
                <w:sz w:val="20"/>
                <w:szCs w:val="20"/>
                <w:lang w:val="en-CA"/>
              </w:rPr>
              <w:t>More than 24 hours</w:t>
            </w:r>
          </w:p>
        </w:tc>
      </w:tr>
      <w:tr w:rsidR="00275D4B" w:rsidRPr="002F1622" w14:paraId="354F49C7" w14:textId="77777777" w:rsidTr="00FA6DF9">
        <w:trPr>
          <w:trHeight w:val="529"/>
        </w:trPr>
        <w:tc>
          <w:tcPr>
            <w:tcW w:w="3201" w:type="pct"/>
          </w:tcPr>
          <w:p w14:paraId="4D94824D" w14:textId="6D9C540E" w:rsidR="00275D4B" w:rsidRPr="002F1622" w:rsidRDefault="00202713" w:rsidP="00202713">
            <w:pPr>
              <w:pStyle w:val="Paragraphedeliste"/>
              <w:numPr>
                <w:ilvl w:val="0"/>
                <w:numId w:val="6"/>
              </w:num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hAnsi="Arial" w:cs="Arial"/>
                <w:sz w:val="20"/>
                <w:szCs w:val="20"/>
                <w:lang w:val="en-CA"/>
              </w:rPr>
              <w:t>If you do not exercise, is it because exercise makes your symptoms worse?</w:t>
            </w:r>
          </w:p>
        </w:tc>
        <w:tc>
          <w:tcPr>
            <w:tcW w:w="900" w:type="pct"/>
            <w:vAlign w:val="center"/>
          </w:tcPr>
          <w:p w14:paraId="5557B1F7" w14:textId="7043BA60" w:rsidR="00275D4B" w:rsidRPr="002F1622" w:rsidRDefault="00275D4B" w:rsidP="00275D4B">
            <w:pPr>
              <w:rPr>
                <w:rFonts w:ascii="Arial" w:eastAsia="MS Gothic" w:hAnsi="Arial" w:cs="Arial"/>
                <w:sz w:val="20"/>
                <w:szCs w:val="20"/>
                <w:lang w:val="en-CA"/>
              </w:rPr>
            </w:pP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>
              <w:rPr>
                <w:rFonts w:ascii="Arial" w:eastAsia="MS Gothic" w:hAnsi="Arial" w:cs="Arial"/>
                <w:sz w:val="20"/>
                <w:szCs w:val="20"/>
                <w:lang w:val="en-CA"/>
              </w:rPr>
            </w:r>
            <w:r w:rsidR="0008610C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separate"/>
            </w:r>
            <w:r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end"/>
            </w:r>
            <w:r w:rsidR="00202713" w:rsidRPr="002F1622">
              <w:rPr>
                <w:rFonts w:ascii="Arial" w:eastAsia="MS Gothic" w:hAnsi="Arial" w:cs="Arial"/>
                <w:sz w:val="20"/>
                <w:szCs w:val="20"/>
                <w:lang w:val="en-CA"/>
              </w:rPr>
              <w:t xml:space="preserve"> Yes</w:t>
            </w:r>
          </w:p>
        </w:tc>
        <w:tc>
          <w:tcPr>
            <w:tcW w:w="899" w:type="pct"/>
            <w:vAlign w:val="center"/>
          </w:tcPr>
          <w:p w14:paraId="20534373" w14:textId="274DC9B6" w:rsidR="00275D4B" w:rsidRPr="00A26FD5" w:rsidRDefault="00275D4B" w:rsidP="00275D4B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08610C"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</w:r>
            <w:r w:rsidR="0008610C"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separate"/>
            </w:r>
            <w:r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fldChar w:fldCharType="end"/>
            </w:r>
            <w:r w:rsidR="00202713" w:rsidRPr="00A26FD5">
              <w:rPr>
                <w:rFonts w:ascii="Arial" w:eastAsia="MS Gothic" w:hAnsi="Arial" w:cs="Arial"/>
                <w:sz w:val="20"/>
                <w:szCs w:val="20"/>
                <w:lang w:val="en-CA"/>
              </w:rPr>
              <w:t xml:space="preserve"> No</w:t>
            </w:r>
          </w:p>
        </w:tc>
      </w:tr>
    </w:tbl>
    <w:p w14:paraId="70841AB6" w14:textId="77777777" w:rsidR="00B83894" w:rsidRPr="002F1622" w:rsidRDefault="00B83894" w:rsidP="00DD133D">
      <w:pPr>
        <w:tabs>
          <w:tab w:val="left" w:pos="5245"/>
        </w:tabs>
        <w:rPr>
          <w:rFonts w:ascii="Arial" w:hAnsi="Arial" w:cs="Arial"/>
          <w:sz w:val="20"/>
          <w:szCs w:val="20"/>
          <w:lang w:val="en-CA"/>
        </w:rPr>
      </w:pPr>
    </w:p>
    <w:p w14:paraId="1A26F7EB" w14:textId="1CD33731" w:rsidR="002E618C" w:rsidRPr="002F1622" w:rsidRDefault="002E618C" w:rsidP="00FA6DF9">
      <w:pPr>
        <w:tabs>
          <w:tab w:val="left" w:pos="5245"/>
        </w:tabs>
        <w:rPr>
          <w:rFonts w:ascii="Arial" w:hAnsi="Arial" w:cs="Arial"/>
          <w:b/>
          <w:bCs/>
          <w:color w:val="000000" w:themeColor="text1"/>
          <w:sz w:val="20"/>
          <w:szCs w:val="20"/>
          <w:lang w:val="en-CA"/>
        </w:rPr>
      </w:pPr>
    </w:p>
    <w:tbl>
      <w:tblPr>
        <w:tblStyle w:val="Grilledutableau"/>
        <w:tblpPr w:leftFromText="141" w:rightFromText="141" w:vertAnchor="text" w:horzAnchor="margin" w:tblpY="237"/>
        <w:tblOverlap w:val="never"/>
        <w:tblW w:w="4993" w:type="pct"/>
        <w:tblLayout w:type="fixed"/>
        <w:tblLook w:val="04A0" w:firstRow="1" w:lastRow="0" w:firstColumn="1" w:lastColumn="0" w:noHBand="0" w:noVBand="1"/>
      </w:tblPr>
      <w:tblGrid>
        <w:gridCol w:w="1838"/>
        <w:gridCol w:w="8789"/>
      </w:tblGrid>
      <w:tr w:rsidR="00FA6DF9" w:rsidRPr="002F1622" w14:paraId="53E1AB16" w14:textId="77777777" w:rsidTr="00275D4B">
        <w:trPr>
          <w:trHeight w:val="274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8021B65" w14:textId="7B1EF210" w:rsidR="00FA6DF9" w:rsidRPr="002F1622" w:rsidRDefault="00202713" w:rsidP="00D06B11">
            <w:pPr>
              <w:tabs>
                <w:tab w:val="left" w:pos="5245"/>
              </w:tabs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  <w:bookmarkStart w:id="11" w:name="_Hlk69734659"/>
            <w:r w:rsidRPr="002F162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CA"/>
              </w:rPr>
              <w:t>DSQ-PEM Scoring</w:t>
            </w:r>
          </w:p>
        </w:tc>
      </w:tr>
      <w:tr w:rsidR="00FA6DF9" w:rsidRPr="00A26FD5" w14:paraId="6D9CCD75" w14:textId="77777777" w:rsidTr="003A76B2">
        <w:trPr>
          <w:trHeight w:val="529"/>
        </w:trPr>
        <w:tc>
          <w:tcPr>
            <w:tcW w:w="865" w:type="pct"/>
            <w:vAlign w:val="center"/>
          </w:tcPr>
          <w:p w14:paraId="136D4A14" w14:textId="60CBF7EC" w:rsidR="00FA6DF9" w:rsidRPr="002F1622" w:rsidRDefault="00202713" w:rsidP="003A76B2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7D63A0">
              <w:rPr>
                <w:rFonts w:ascii="URWPalladioL-Roma" w:eastAsiaTheme="minorHAnsi" w:hAnsi="URWPalladioL-Roma" w:cs="URWPalladioL-Roma"/>
                <w:sz w:val="20"/>
                <w:szCs w:val="20"/>
                <w:lang w:val="en-CA" w:eastAsia="en-US"/>
              </w:rPr>
              <w:t>Items 1–5:</w:t>
            </w:r>
          </w:p>
        </w:tc>
        <w:tc>
          <w:tcPr>
            <w:tcW w:w="4135" w:type="pct"/>
            <w:vAlign w:val="center"/>
          </w:tcPr>
          <w:p w14:paraId="62BFA7FF" w14:textId="61DC1086" w:rsidR="00FA6DF9" w:rsidRPr="002F1622" w:rsidRDefault="00202713" w:rsidP="003A76B2">
            <w:pPr>
              <w:rPr>
                <w:rFonts w:ascii="Arial" w:eastAsia="MS Gothic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URWPalladioL-Roma" w:eastAsiaTheme="minorHAnsi" w:hAnsi="URWPalladioL-Roma" w:cs="URWPalladioL-Roma"/>
                <w:sz w:val="20"/>
                <w:szCs w:val="20"/>
                <w:lang w:val="en-CA" w:eastAsia="en-US"/>
              </w:rPr>
              <w:t>A frequency and severity score of 2, 2 on any items 1–5 is indicative of PEM.</w:t>
            </w:r>
          </w:p>
        </w:tc>
      </w:tr>
      <w:tr w:rsidR="00FA6DF9" w:rsidRPr="00A26FD5" w14:paraId="41D32563" w14:textId="77777777" w:rsidTr="003A76B2">
        <w:trPr>
          <w:trHeight w:val="529"/>
        </w:trPr>
        <w:tc>
          <w:tcPr>
            <w:tcW w:w="865" w:type="pct"/>
            <w:vAlign w:val="center"/>
          </w:tcPr>
          <w:p w14:paraId="3382E9F4" w14:textId="0BF2F799" w:rsidR="00FA6DF9" w:rsidRPr="002F1622" w:rsidRDefault="00202713" w:rsidP="003A76B2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URWPalladioL-Roma" w:eastAsiaTheme="minorHAnsi" w:hAnsi="URWPalladioL-Roma" w:cs="URWPalladioL-Roma"/>
                <w:sz w:val="20"/>
                <w:szCs w:val="20"/>
                <w:lang w:val="en-CA" w:eastAsia="en-US"/>
              </w:rPr>
              <w:t>Items 7, 8:</w:t>
            </w:r>
          </w:p>
        </w:tc>
        <w:tc>
          <w:tcPr>
            <w:tcW w:w="4135" w:type="pct"/>
            <w:vAlign w:val="center"/>
          </w:tcPr>
          <w:p w14:paraId="40561792" w14:textId="7B5B6CCE" w:rsidR="00FA6DF9" w:rsidRPr="002F1622" w:rsidRDefault="00202713" w:rsidP="003A76B2">
            <w:pPr>
              <w:rPr>
                <w:rFonts w:ascii="Arial" w:eastAsia="MS Gothic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URWPalladioL-Roma" w:eastAsiaTheme="minorHAnsi" w:hAnsi="URWPalladioL-Roma" w:cs="URWPalladioL-Roma"/>
                <w:sz w:val="20"/>
                <w:szCs w:val="20"/>
                <w:lang w:val="en-CA" w:eastAsia="en-US"/>
              </w:rPr>
              <w:t>Either item 7 or 8 must have an answer of yes to indicate an ME and/or CFS dx.</w:t>
            </w:r>
          </w:p>
        </w:tc>
      </w:tr>
      <w:tr w:rsidR="00FA6DF9" w:rsidRPr="00A26FD5" w14:paraId="478C4AF8" w14:textId="77777777" w:rsidTr="003A76B2">
        <w:trPr>
          <w:trHeight w:val="529"/>
        </w:trPr>
        <w:tc>
          <w:tcPr>
            <w:tcW w:w="865" w:type="pct"/>
            <w:vAlign w:val="center"/>
          </w:tcPr>
          <w:p w14:paraId="5C4E2FA3" w14:textId="6A7EC7B4" w:rsidR="00FA6DF9" w:rsidRPr="002F1622" w:rsidRDefault="00202713" w:rsidP="003A76B2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URWPalladioL-Roma" w:eastAsiaTheme="minorHAnsi" w:hAnsi="URWPalladioL-Roma" w:cs="URWPalladioL-Roma"/>
                <w:sz w:val="20"/>
                <w:szCs w:val="20"/>
                <w:lang w:val="en-CA" w:eastAsia="en-US"/>
              </w:rPr>
              <w:t>Item 9</w:t>
            </w:r>
            <w:r w:rsidR="003A76B2" w:rsidRPr="002F1622">
              <w:rPr>
                <w:rFonts w:ascii="URWPalladioL-Roma" w:eastAsiaTheme="minorHAnsi" w:hAnsi="URWPalladioL-Roma" w:cs="URWPalladioL-Roma"/>
                <w:sz w:val="20"/>
                <w:szCs w:val="20"/>
                <w:lang w:val="en-CA" w:eastAsia="en-US"/>
              </w:rPr>
              <w:t xml:space="preserve"> </w:t>
            </w:r>
            <w:r w:rsidRPr="002F1622">
              <w:rPr>
                <w:rFonts w:ascii="URWPalladioL-Roma" w:eastAsiaTheme="minorHAnsi" w:hAnsi="URWPalladioL-Roma" w:cs="URWPalladioL-Roma"/>
                <w:sz w:val="20"/>
                <w:szCs w:val="20"/>
                <w:lang w:val="en-CA" w:eastAsia="en-US"/>
              </w:rPr>
              <w:t>:</w:t>
            </w:r>
          </w:p>
        </w:tc>
        <w:tc>
          <w:tcPr>
            <w:tcW w:w="4135" w:type="pct"/>
            <w:vAlign w:val="center"/>
          </w:tcPr>
          <w:p w14:paraId="3E8676E7" w14:textId="08F58EF0" w:rsidR="00FA6DF9" w:rsidRPr="002F1622" w:rsidRDefault="00202713" w:rsidP="003A76B2">
            <w:pPr>
              <w:rPr>
                <w:rFonts w:ascii="Arial" w:eastAsia="MS Gothic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URWPalladioL-Roma" w:eastAsiaTheme="minorHAnsi" w:hAnsi="URWPalladioL-Roma" w:cs="URWPalladioL-Roma"/>
                <w:sz w:val="20"/>
                <w:szCs w:val="20"/>
                <w:lang w:val="en-CA" w:eastAsia="en-US"/>
              </w:rPr>
              <w:t>A response of &gt;14 h is needed to indicate an ME and/or CFS dx.</w:t>
            </w:r>
          </w:p>
        </w:tc>
      </w:tr>
      <w:tr w:rsidR="00FA6DF9" w:rsidRPr="00A26FD5" w14:paraId="4AE35B44" w14:textId="77777777" w:rsidTr="003A76B2">
        <w:trPr>
          <w:trHeight w:val="529"/>
        </w:trPr>
        <w:tc>
          <w:tcPr>
            <w:tcW w:w="865" w:type="pct"/>
            <w:vAlign w:val="center"/>
          </w:tcPr>
          <w:p w14:paraId="6C24D7C5" w14:textId="07283EA5" w:rsidR="00FA6DF9" w:rsidRPr="002F1622" w:rsidRDefault="00202713" w:rsidP="003A76B2">
            <w:pPr>
              <w:spacing w:before="20" w:after="20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2F1622">
              <w:rPr>
                <w:rFonts w:ascii="URWPalladioL-Roma" w:eastAsiaTheme="minorHAnsi" w:hAnsi="URWPalladioL-Roma" w:cs="URWPalladioL-Roma"/>
                <w:sz w:val="20"/>
                <w:szCs w:val="20"/>
                <w:lang w:val="en-CA" w:eastAsia="en-US"/>
              </w:rPr>
              <w:t>Items 6, 10</w:t>
            </w:r>
            <w:r w:rsidR="003A76B2" w:rsidRPr="002F1622">
              <w:rPr>
                <w:rFonts w:ascii="URWPalladioL-Roma" w:eastAsiaTheme="minorHAnsi" w:hAnsi="URWPalladioL-Roma" w:cs="URWPalladioL-Roma"/>
                <w:sz w:val="20"/>
                <w:szCs w:val="20"/>
                <w:lang w:val="en-CA" w:eastAsia="en-US"/>
              </w:rPr>
              <w:t xml:space="preserve"> </w:t>
            </w:r>
            <w:r w:rsidRPr="002F1622">
              <w:rPr>
                <w:rFonts w:ascii="URWPalladioL-Roma" w:eastAsiaTheme="minorHAnsi" w:hAnsi="URWPalladioL-Roma" w:cs="URWPalladioL-Roma"/>
                <w:sz w:val="20"/>
                <w:szCs w:val="20"/>
                <w:lang w:val="en-CA" w:eastAsia="en-US"/>
              </w:rPr>
              <w:t>:</w:t>
            </w:r>
          </w:p>
        </w:tc>
        <w:tc>
          <w:tcPr>
            <w:tcW w:w="4135" w:type="pct"/>
            <w:vAlign w:val="center"/>
          </w:tcPr>
          <w:p w14:paraId="5C768BF0" w14:textId="5C0D9AA1" w:rsidR="00FA6DF9" w:rsidRPr="002F1622" w:rsidRDefault="00202713" w:rsidP="003A76B2">
            <w:pPr>
              <w:autoSpaceDE w:val="0"/>
              <w:autoSpaceDN w:val="0"/>
              <w:adjustRightInd w:val="0"/>
              <w:rPr>
                <w:rFonts w:ascii="URWPalladioL-Roma" w:eastAsiaTheme="minorHAnsi" w:hAnsi="URWPalladioL-Roma" w:cs="URWPalladioL-Roma"/>
                <w:sz w:val="20"/>
                <w:szCs w:val="20"/>
                <w:lang w:val="en-CA" w:eastAsia="en-US"/>
              </w:rPr>
            </w:pPr>
            <w:r w:rsidRPr="002F1622">
              <w:rPr>
                <w:rFonts w:ascii="URWPalladioL-Roma" w:eastAsiaTheme="minorHAnsi" w:hAnsi="URWPalladioL-Roma" w:cs="URWPalladioL-Roma"/>
                <w:sz w:val="20"/>
                <w:szCs w:val="20"/>
                <w:lang w:val="en-CA" w:eastAsia="en-US"/>
              </w:rPr>
              <w:t>Neither item indicates an ME and/or CFS diagnosis, but provides a description of</w:t>
            </w:r>
            <w:r w:rsidR="003A76B2" w:rsidRPr="002F1622">
              <w:rPr>
                <w:rFonts w:ascii="URWPalladioL-Roma" w:eastAsiaTheme="minorHAnsi" w:hAnsi="URWPalladioL-Roma" w:cs="URWPalladioL-Roma"/>
                <w:sz w:val="20"/>
                <w:szCs w:val="20"/>
                <w:lang w:val="en-CA" w:eastAsia="en-US"/>
              </w:rPr>
              <w:t xml:space="preserve"> </w:t>
            </w:r>
            <w:r w:rsidRPr="002F1622">
              <w:rPr>
                <w:rFonts w:ascii="URWPalladioL-Roma" w:eastAsiaTheme="minorHAnsi" w:hAnsi="URWPalladioL-Roma" w:cs="URWPalladioL-Roma"/>
                <w:sz w:val="20"/>
                <w:szCs w:val="20"/>
                <w:lang w:val="en-CA" w:eastAsia="en-US"/>
              </w:rPr>
              <w:t>patient PEM for clinical evaluations.</w:t>
            </w:r>
          </w:p>
        </w:tc>
      </w:tr>
      <w:bookmarkEnd w:id="11"/>
    </w:tbl>
    <w:p w14:paraId="542CD5A6" w14:textId="77777777" w:rsidR="00D35ED3" w:rsidRPr="002F1622" w:rsidRDefault="00D35ED3" w:rsidP="00F46C66">
      <w:pPr>
        <w:tabs>
          <w:tab w:val="left" w:pos="5245"/>
        </w:tabs>
        <w:rPr>
          <w:rFonts w:ascii="Arial" w:hAnsi="Arial" w:cs="Arial"/>
          <w:b/>
          <w:bCs/>
          <w:color w:val="000000" w:themeColor="text1"/>
          <w:sz w:val="20"/>
          <w:szCs w:val="20"/>
          <w:lang w:val="en-CA"/>
        </w:rPr>
      </w:pPr>
    </w:p>
    <w:p w14:paraId="7969F285" w14:textId="7089D239" w:rsidR="00292BC9" w:rsidRPr="002F1622" w:rsidRDefault="00292BC9" w:rsidP="00F46C66">
      <w:pPr>
        <w:tabs>
          <w:tab w:val="left" w:pos="5245"/>
        </w:tabs>
        <w:rPr>
          <w:rFonts w:ascii="Arial" w:hAnsi="Arial" w:cs="Arial"/>
          <w:b/>
          <w:bCs/>
          <w:color w:val="000000" w:themeColor="text1"/>
          <w:sz w:val="20"/>
          <w:szCs w:val="20"/>
          <w:lang w:val="en-CA"/>
        </w:rPr>
      </w:pPr>
    </w:p>
    <w:tbl>
      <w:tblPr>
        <w:tblStyle w:val="Grilledutableau"/>
        <w:tblW w:w="10631" w:type="dxa"/>
        <w:tblInd w:w="-5" w:type="dxa"/>
        <w:tblLook w:val="04A0" w:firstRow="1" w:lastRow="0" w:firstColumn="1" w:lastColumn="0" w:noHBand="0" w:noVBand="1"/>
      </w:tblPr>
      <w:tblGrid>
        <w:gridCol w:w="10631"/>
      </w:tblGrid>
      <w:tr w:rsidR="00224C14" w:rsidRPr="00A26FD5" w14:paraId="681BB9F6" w14:textId="77777777" w:rsidTr="00275D4B">
        <w:trPr>
          <w:trHeight w:val="283"/>
          <w:tblHeader/>
        </w:trPr>
        <w:tc>
          <w:tcPr>
            <w:tcW w:w="1063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4BE6B01" w14:textId="53E8E987" w:rsidR="00224C14" w:rsidRPr="00A26FD5" w:rsidRDefault="002F1622" w:rsidP="002F1622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A26FD5">
              <w:rPr>
                <w:rFonts w:ascii="Arial" w:hAnsi="Arial" w:cs="Arial"/>
                <w:b/>
                <w:sz w:val="22"/>
                <w:szCs w:val="22"/>
                <w:lang w:val="en-CA"/>
              </w:rPr>
              <w:t>Interpretation or comments</w:t>
            </w:r>
          </w:p>
        </w:tc>
      </w:tr>
      <w:tr w:rsidR="00224C14" w:rsidRPr="00A26FD5" w14:paraId="582155C2" w14:textId="77777777" w:rsidTr="00275D4B">
        <w:trPr>
          <w:trHeight w:val="2346"/>
        </w:trPr>
        <w:tc>
          <w:tcPr>
            <w:tcW w:w="10631" w:type="dxa"/>
          </w:tcPr>
          <w:p w14:paraId="25CD82D8" w14:textId="4DB0C504" w:rsidR="00224C14" w:rsidRPr="00A26FD5" w:rsidRDefault="00275D4B" w:rsidP="00D64F2B">
            <w:p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26FD5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2" w:name="Texte7"/>
            <w:r w:rsidRPr="00A26FD5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A26FD5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A26FD5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D64F2B" w:rsidRPr="00A26FD5">
              <w:rPr>
                <w:rFonts w:ascii="Arial" w:hAnsi="Arial" w:cs="Arial"/>
                <w:sz w:val="20"/>
                <w:szCs w:val="20"/>
                <w:lang w:val="en-CA"/>
              </w:rPr>
              <w:t> </w:t>
            </w:r>
            <w:r w:rsidR="00D64F2B" w:rsidRPr="00A26FD5">
              <w:rPr>
                <w:rFonts w:ascii="Arial" w:hAnsi="Arial" w:cs="Arial"/>
                <w:sz w:val="20"/>
                <w:szCs w:val="20"/>
                <w:lang w:val="en-CA"/>
              </w:rPr>
              <w:t> </w:t>
            </w:r>
            <w:r w:rsidR="00D64F2B" w:rsidRPr="00A26FD5">
              <w:rPr>
                <w:rFonts w:ascii="Arial" w:hAnsi="Arial" w:cs="Arial"/>
                <w:sz w:val="20"/>
                <w:szCs w:val="20"/>
                <w:lang w:val="en-CA"/>
              </w:rPr>
              <w:t> </w:t>
            </w:r>
            <w:r w:rsidR="00D64F2B" w:rsidRPr="00A26FD5">
              <w:rPr>
                <w:rFonts w:ascii="Arial" w:hAnsi="Arial" w:cs="Arial"/>
                <w:sz w:val="20"/>
                <w:szCs w:val="20"/>
                <w:lang w:val="en-CA"/>
              </w:rPr>
              <w:t> </w:t>
            </w:r>
            <w:r w:rsidR="00D64F2B" w:rsidRPr="00A26FD5">
              <w:rPr>
                <w:rFonts w:ascii="Arial" w:hAnsi="Arial" w:cs="Arial"/>
                <w:sz w:val="20"/>
                <w:szCs w:val="20"/>
                <w:lang w:val="en-CA"/>
              </w:rPr>
              <w:t> </w:t>
            </w:r>
            <w:r w:rsidRPr="00A26FD5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12"/>
          </w:p>
        </w:tc>
      </w:tr>
    </w:tbl>
    <w:p w14:paraId="41A62A4E" w14:textId="77777777" w:rsidR="00F90AA3" w:rsidRPr="00A26FD5" w:rsidRDefault="00F90AA3" w:rsidP="00DD133D">
      <w:pPr>
        <w:tabs>
          <w:tab w:val="left" w:pos="5245"/>
        </w:tabs>
        <w:rPr>
          <w:rFonts w:ascii="Arial" w:hAnsi="Arial" w:cs="Arial"/>
          <w:sz w:val="20"/>
          <w:szCs w:val="20"/>
          <w:lang w:val="en-CA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244"/>
        <w:gridCol w:w="1134"/>
        <w:gridCol w:w="2553"/>
      </w:tblGrid>
      <w:tr w:rsidR="00275D4B" w:rsidRPr="00A26FD5" w14:paraId="7DA9532A" w14:textId="77777777" w:rsidTr="00EF5BDA">
        <w:trPr>
          <w:trHeight w:val="516"/>
        </w:trPr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55600906" w14:textId="20BB073C" w:rsidR="00275D4B" w:rsidRPr="00A26FD5" w:rsidRDefault="002F1622" w:rsidP="002F1622">
            <w:pPr>
              <w:keepNext/>
              <w:ind w:right="-10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A26FD5">
              <w:rPr>
                <w:rFonts w:ascii="Arial" w:hAnsi="Arial" w:cs="Arial"/>
                <w:b/>
                <w:sz w:val="20"/>
                <w:szCs w:val="20"/>
                <w:lang w:val="en-CA"/>
              </w:rPr>
              <w:t>Completed by</w:t>
            </w:r>
            <w:r w:rsidR="00275D4B" w:rsidRPr="00A26FD5">
              <w:rPr>
                <w:rFonts w:ascii="Arial" w:hAnsi="Arial" w:cs="Arial"/>
                <w:b/>
                <w:sz w:val="20"/>
                <w:szCs w:val="20"/>
                <w:lang w:val="en-CA"/>
              </w:rPr>
              <w:t>:</w:t>
            </w: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vAlign w:val="bottom"/>
          </w:tcPr>
          <w:p w14:paraId="60471248" w14:textId="77777777" w:rsidR="00275D4B" w:rsidRPr="00A26FD5" w:rsidRDefault="0008610C" w:rsidP="00275D4B">
            <w:pPr>
              <w:keepNext/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CA"/>
                </w:rPr>
                <w:alias w:val="Insérer votre signature électronique"/>
                <w:tag w:val="Insérer votre signature électronique"/>
                <w:id w:val="-166322492"/>
                <w:showingPlcHdr/>
                <w:picture/>
              </w:sdtPr>
              <w:sdtEndPr/>
              <w:sdtContent>
                <w:r w:rsidR="00275D4B" w:rsidRPr="00A26FD5"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2A47862E" wp14:editId="71946B7B">
                      <wp:extent cx="508000" cy="253908"/>
                      <wp:effectExtent l="0" t="0" r="635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8000" cy="2539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21952B9A" w14:textId="77777777" w:rsidR="00275D4B" w:rsidRPr="00A26FD5" w:rsidRDefault="0008610C" w:rsidP="00275D4B">
            <w:pPr>
              <w:keepNext/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CA"/>
                </w:rPr>
                <w:alias w:val="Apposez la signature manuscrite"/>
                <w:tag w:val="Apposez la signature manuscrite"/>
                <w:id w:val="-1868129281"/>
                <w:placeholder>
                  <w:docPart w:val="D1E86EDFE0E1491AAB54C3B1DE6DE9AC"/>
                </w:placeholder>
                <w:showingPlcHdr/>
              </w:sdtPr>
              <w:sdtEndPr/>
              <w:sdtContent>
                <w:r w:rsidR="00275D4B" w:rsidRPr="00A26FD5">
                  <w:rPr>
                    <w:rStyle w:val="Textedelespacerserv"/>
                    <w:rFonts w:ascii="Arial" w:hAnsi="Arial" w:cs="Arial"/>
                    <w:lang w:val="en-CA"/>
                  </w:rPr>
                  <w:t xml:space="preserve">   </w:t>
                </w:r>
              </w:sdtContent>
            </w:sdt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2B66572" w14:textId="190AF246" w:rsidR="00275D4B" w:rsidRPr="00A26FD5" w:rsidRDefault="00275D4B" w:rsidP="00275D4B">
            <w:pPr>
              <w:keepNext/>
              <w:ind w:right="39"/>
              <w:jc w:val="right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A26FD5">
              <w:rPr>
                <w:rFonts w:ascii="Arial" w:hAnsi="Arial" w:cs="Arial"/>
                <w:b/>
                <w:sz w:val="20"/>
                <w:szCs w:val="20"/>
                <w:lang w:val="en-CA"/>
              </w:rPr>
              <w:t>Date:</w:t>
            </w:r>
          </w:p>
        </w:tc>
        <w:tc>
          <w:tcPr>
            <w:tcW w:w="2553" w:type="dxa"/>
            <w:tcBorders>
              <w:top w:val="nil"/>
              <w:bottom w:val="single" w:sz="4" w:space="0" w:color="auto"/>
            </w:tcBorders>
            <w:vAlign w:val="bottom"/>
          </w:tcPr>
          <w:p w14:paraId="5A5EB096" w14:textId="4DA30F3D" w:rsidR="00275D4B" w:rsidRPr="00A26FD5" w:rsidRDefault="00275D4B" w:rsidP="00275D4B">
            <w:pPr>
              <w:keepNext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26FD5">
              <w:rPr>
                <w:rFonts w:ascii="Arial" w:hAnsi="Arial" w:cs="Arial"/>
                <w:sz w:val="18"/>
                <w:szCs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Pr="00A26FD5">
              <w:rPr>
                <w:rFonts w:ascii="Arial" w:hAnsi="Arial" w:cs="Arial"/>
                <w:sz w:val="18"/>
                <w:szCs w:val="20"/>
                <w:lang w:val="en-CA"/>
              </w:rPr>
              <w:instrText xml:space="preserve"> FORMTEXT </w:instrText>
            </w:r>
            <w:r w:rsidRPr="00A26FD5">
              <w:rPr>
                <w:rFonts w:ascii="Arial" w:hAnsi="Arial" w:cs="Arial"/>
                <w:sz w:val="18"/>
                <w:szCs w:val="20"/>
                <w:lang w:val="en-CA"/>
              </w:rPr>
            </w:r>
            <w:r w:rsidRPr="00A26FD5">
              <w:rPr>
                <w:rFonts w:ascii="Arial" w:hAnsi="Arial" w:cs="Arial"/>
                <w:sz w:val="18"/>
                <w:szCs w:val="20"/>
                <w:lang w:val="en-CA"/>
              </w:rPr>
              <w:fldChar w:fldCharType="separate"/>
            </w:r>
            <w:r w:rsidRPr="00A26FD5">
              <w:rPr>
                <w:rFonts w:ascii="Arial" w:hAnsi="Arial" w:cs="Arial"/>
                <w:noProof/>
                <w:sz w:val="18"/>
                <w:szCs w:val="20"/>
                <w:lang w:val="en-CA"/>
              </w:rPr>
              <w:t> </w:t>
            </w:r>
            <w:r w:rsidRPr="00A26FD5">
              <w:rPr>
                <w:rFonts w:ascii="Arial" w:hAnsi="Arial" w:cs="Arial"/>
                <w:noProof/>
                <w:sz w:val="18"/>
                <w:szCs w:val="20"/>
                <w:lang w:val="en-CA"/>
              </w:rPr>
              <w:t> </w:t>
            </w:r>
            <w:r w:rsidRPr="00A26FD5">
              <w:rPr>
                <w:rFonts w:ascii="Arial" w:hAnsi="Arial" w:cs="Arial"/>
                <w:noProof/>
                <w:sz w:val="18"/>
                <w:szCs w:val="20"/>
                <w:lang w:val="en-CA"/>
              </w:rPr>
              <w:t> </w:t>
            </w:r>
            <w:r w:rsidRPr="00A26FD5">
              <w:rPr>
                <w:rFonts w:ascii="Arial" w:hAnsi="Arial" w:cs="Arial"/>
                <w:noProof/>
                <w:sz w:val="18"/>
                <w:szCs w:val="20"/>
                <w:lang w:val="en-CA"/>
              </w:rPr>
              <w:t> </w:t>
            </w:r>
            <w:r w:rsidRPr="00A26FD5">
              <w:rPr>
                <w:rFonts w:ascii="Arial" w:hAnsi="Arial" w:cs="Arial"/>
                <w:noProof/>
                <w:sz w:val="18"/>
                <w:szCs w:val="20"/>
                <w:lang w:val="en-CA"/>
              </w:rPr>
              <w:t> </w:t>
            </w:r>
            <w:r w:rsidRPr="00A26FD5">
              <w:rPr>
                <w:rFonts w:ascii="Arial" w:hAnsi="Arial" w:cs="Arial"/>
                <w:sz w:val="18"/>
                <w:szCs w:val="20"/>
                <w:lang w:val="en-CA"/>
              </w:rPr>
              <w:fldChar w:fldCharType="end"/>
            </w:r>
          </w:p>
        </w:tc>
      </w:tr>
      <w:tr w:rsidR="00275D4B" w:rsidRPr="00A26FD5" w14:paraId="071C632D" w14:textId="77777777" w:rsidTr="00EF5BDA">
        <w:trPr>
          <w:trHeight w:val="182"/>
        </w:trPr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63E868F1" w14:textId="77777777" w:rsidR="00275D4B" w:rsidRPr="00A26FD5" w:rsidRDefault="00275D4B" w:rsidP="00275D4B">
            <w:pPr>
              <w:keepNext/>
              <w:ind w:right="-10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nil"/>
            </w:tcBorders>
          </w:tcPr>
          <w:p w14:paraId="660EDAF6" w14:textId="5EAE48D1" w:rsidR="00275D4B" w:rsidRPr="00A26FD5" w:rsidRDefault="00275D4B" w:rsidP="002F1622">
            <w:pPr>
              <w:keepNext/>
              <w:tabs>
                <w:tab w:val="left" w:pos="2520"/>
              </w:tabs>
              <w:jc w:val="center"/>
              <w:rPr>
                <w:rFonts w:ascii="Arial" w:hAnsi="Arial" w:cs="Arial"/>
                <w:i/>
                <w:sz w:val="18"/>
                <w:szCs w:val="18"/>
                <w:lang w:val="en-CA"/>
              </w:rPr>
            </w:pPr>
            <w:r w:rsidRPr="00A26FD5">
              <w:rPr>
                <w:rFonts w:ascii="Arial" w:hAnsi="Arial" w:cs="Arial"/>
                <w:i/>
                <w:sz w:val="18"/>
                <w:szCs w:val="18"/>
                <w:lang w:val="en-CA"/>
              </w:rPr>
              <w:t xml:space="preserve">Signature </w:t>
            </w:r>
            <w:r w:rsidR="002F1622" w:rsidRPr="00A26FD5">
              <w:rPr>
                <w:rFonts w:ascii="Arial" w:hAnsi="Arial" w:cs="Arial"/>
                <w:i/>
                <w:sz w:val="18"/>
                <w:szCs w:val="18"/>
                <w:lang w:val="en-CA"/>
              </w:rPr>
              <w:t>and title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2F30168" w14:textId="77777777" w:rsidR="00275D4B" w:rsidRPr="00A26FD5" w:rsidRDefault="00275D4B" w:rsidP="00275D4B">
            <w:pPr>
              <w:keepNext/>
              <w:ind w:right="39"/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nil"/>
            </w:tcBorders>
            <w:vAlign w:val="bottom"/>
          </w:tcPr>
          <w:p w14:paraId="6CBF74B8" w14:textId="01C538EA" w:rsidR="00EF5BDA" w:rsidRPr="00A26FD5" w:rsidRDefault="00EF5BDA" w:rsidP="00EF5BDA">
            <w:pPr>
              <w:rPr>
                <w:rFonts w:asciiTheme="minorHAnsi" w:hAnsiTheme="minorHAnsi" w:cs="Arial"/>
                <w:sz w:val="20"/>
                <w:szCs w:val="20"/>
                <w:lang w:val="en-CA"/>
              </w:rPr>
            </w:pPr>
            <w:r w:rsidRPr="00A26FD5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</w:t>
            </w:r>
            <w:r w:rsidR="003A76B2" w:rsidRPr="00A26FD5">
              <w:rPr>
                <w:rFonts w:asciiTheme="minorHAnsi" w:hAnsiTheme="minorHAnsi"/>
                <w:color w:val="BFBFBF" w:themeColor="background1" w:themeShade="BF"/>
                <w:sz w:val="16"/>
                <w:szCs w:val="16"/>
                <w:lang w:val="en-CA"/>
              </w:rPr>
              <w:t>YYYY/MM/DD</w:t>
            </w:r>
          </w:p>
          <w:p w14:paraId="1F89DE28" w14:textId="77777777" w:rsidR="00275D4B" w:rsidRPr="00A26FD5" w:rsidRDefault="00275D4B" w:rsidP="00275D4B">
            <w:pPr>
              <w:keepNext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</w:tbl>
    <w:p w14:paraId="31F9637E" w14:textId="77777777" w:rsidR="00893A0A" w:rsidRPr="00A26FD5" w:rsidRDefault="00893A0A" w:rsidP="002F1622">
      <w:pPr>
        <w:keepNext/>
        <w:tabs>
          <w:tab w:val="left" w:pos="770"/>
        </w:tabs>
        <w:spacing w:line="276" w:lineRule="auto"/>
        <w:rPr>
          <w:rFonts w:ascii="Arial" w:hAnsi="Arial" w:cs="Arial"/>
          <w:sz w:val="20"/>
          <w:lang w:val="en-CA"/>
        </w:rPr>
      </w:pPr>
    </w:p>
    <w:p w14:paraId="6FC717BE" w14:textId="53075D69" w:rsidR="00912266" w:rsidRPr="002F1622" w:rsidRDefault="002F1622" w:rsidP="30C2C8C9">
      <w:pPr>
        <w:keepNext/>
        <w:tabs>
          <w:tab w:val="left" w:pos="770"/>
        </w:tabs>
        <w:spacing w:line="276" w:lineRule="auto"/>
        <w:ind w:left="1" w:hanging="1"/>
        <w:rPr>
          <w:rFonts w:ascii="Arial" w:hAnsi="Arial" w:cs="Arial"/>
          <w:i/>
          <w:sz w:val="20"/>
          <w:szCs w:val="20"/>
          <w:lang w:val="en-CA"/>
        </w:rPr>
      </w:pPr>
      <w:r w:rsidRPr="00A26FD5">
        <w:rPr>
          <w:rFonts w:ascii="Arial" w:hAnsi="Arial" w:cs="Arial"/>
          <w:i/>
          <w:sz w:val="20"/>
          <w:szCs w:val="20"/>
          <w:lang w:val="en-CA"/>
        </w:rPr>
        <w:t>Source</w:t>
      </w:r>
      <w:r w:rsidR="00BA210B" w:rsidRPr="00A26FD5">
        <w:rPr>
          <w:rFonts w:ascii="Arial" w:hAnsi="Arial" w:cs="Arial"/>
          <w:i/>
          <w:sz w:val="20"/>
          <w:szCs w:val="20"/>
          <w:lang w:val="en-CA"/>
        </w:rPr>
        <w:t xml:space="preserve">: </w:t>
      </w:r>
      <w:r w:rsidR="00597F28" w:rsidRPr="00A26FD5">
        <w:rPr>
          <w:rFonts w:ascii="Arial" w:hAnsi="Arial" w:cs="Arial"/>
          <w:i/>
          <w:sz w:val="20"/>
          <w:szCs w:val="20"/>
          <w:lang w:val="en-CA"/>
        </w:rPr>
        <w:t xml:space="preserve">Leonard, J. </w:t>
      </w:r>
      <w:r w:rsidR="0019437F" w:rsidRPr="00A26FD5">
        <w:rPr>
          <w:rFonts w:ascii="Arial" w:hAnsi="Arial" w:cs="Arial"/>
          <w:i/>
          <w:sz w:val="20"/>
          <w:szCs w:val="20"/>
          <w:lang w:val="en-CA"/>
        </w:rPr>
        <w:t xml:space="preserve">DePaul University, Chicago, Illinois, </w:t>
      </w:r>
      <w:r w:rsidRPr="00A26FD5">
        <w:rPr>
          <w:rFonts w:ascii="Arial" w:hAnsi="Arial" w:cs="Arial"/>
          <w:i/>
          <w:sz w:val="20"/>
          <w:szCs w:val="20"/>
          <w:lang w:val="en-CA"/>
        </w:rPr>
        <w:t>United States</w:t>
      </w:r>
      <w:r w:rsidR="00597F28" w:rsidRPr="00A26FD5">
        <w:rPr>
          <w:rFonts w:ascii="Arial" w:hAnsi="Arial" w:cs="Arial"/>
          <w:i/>
          <w:sz w:val="20"/>
          <w:szCs w:val="20"/>
          <w:lang w:val="en-CA"/>
        </w:rPr>
        <w:t>.</w:t>
      </w:r>
      <w:r w:rsidR="00597F28" w:rsidRPr="002F1622">
        <w:rPr>
          <w:rFonts w:ascii="Arial" w:hAnsi="Arial" w:cs="Arial"/>
          <w:i/>
          <w:sz w:val="20"/>
          <w:szCs w:val="20"/>
          <w:lang w:val="en-CA"/>
        </w:rPr>
        <w:t xml:space="preserve"> </w:t>
      </w:r>
    </w:p>
    <w:sectPr w:rsidR="00912266" w:rsidRPr="002F1622" w:rsidSect="00917C05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2" w:right="567" w:bottom="992" w:left="1021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617AD" w14:textId="77777777" w:rsidR="0008610C" w:rsidRDefault="0008610C" w:rsidP="0081257E">
      <w:r>
        <w:separator/>
      </w:r>
    </w:p>
  </w:endnote>
  <w:endnote w:type="continuationSeparator" w:id="0">
    <w:p w14:paraId="1AFA6495" w14:textId="77777777" w:rsidR="0008610C" w:rsidRDefault="0008610C" w:rsidP="0081257E">
      <w:r>
        <w:continuationSeparator/>
      </w:r>
    </w:p>
  </w:endnote>
  <w:endnote w:type="continuationNotice" w:id="1">
    <w:p w14:paraId="50C435F0" w14:textId="77777777" w:rsidR="0008610C" w:rsidRDefault="000861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RWPalladioL-Rom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9F14A" w14:textId="77777777" w:rsidR="00EE71AF" w:rsidRPr="007D63A0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 w:rsidRPr="007D63A0">
      <w:rPr>
        <w:sz w:val="20"/>
        <w:szCs w:val="20"/>
      </w:rPr>
      <w:t>XXX-XXXXX (XXXX-XX)</w:t>
    </w:r>
    <w:r w:rsidRPr="007D63A0">
      <w:rPr>
        <w:sz w:val="20"/>
        <w:szCs w:val="20"/>
      </w:rPr>
      <w:tab/>
    </w:r>
    <w:r w:rsidR="00F72CF4" w:rsidRPr="007D63A0">
      <w:rPr>
        <w:rFonts w:asciiTheme="minorHAnsi" w:hAnsiTheme="minorHAnsi" w:cstheme="minorHAnsi"/>
        <w:b/>
        <w:sz w:val="20"/>
        <w:szCs w:val="20"/>
      </w:rPr>
      <w:t>PLAN D’INTERVENTION DISCIPLINAIRE /</w:t>
    </w:r>
    <w:r w:rsidRPr="007D63A0">
      <w:rPr>
        <w:sz w:val="20"/>
        <w:szCs w:val="20"/>
      </w:rPr>
      <w:tab/>
    </w:r>
    <w:r w:rsidRPr="007D63A0">
      <w:rPr>
        <w:sz w:val="15"/>
        <w:szCs w:val="15"/>
      </w:rPr>
      <w:t>Dossier médical</w:t>
    </w:r>
  </w:p>
  <w:p w14:paraId="3FEA88BD" w14:textId="77777777" w:rsidR="00EE71AF" w:rsidRPr="007D63A0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 w:rsidRPr="007D63A0">
      <w:rPr>
        <w:sz w:val="15"/>
        <w:szCs w:val="15"/>
      </w:rPr>
      <w:tab/>
    </w:r>
    <w:r w:rsidR="00F72CF4" w:rsidRPr="007D63A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 w:rsidRPr="007D63A0">
      <w:rPr>
        <w:sz w:val="15"/>
        <w:szCs w:val="15"/>
      </w:rPr>
      <w:tab/>
      <w:t>D.I.C. : 3-4-4</w:t>
    </w:r>
  </w:p>
  <w:p w14:paraId="238C8105" w14:textId="77777777" w:rsidR="00EE71AF" w:rsidRPr="002F1622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  <w:lang w:val="en-CA"/>
      </w:rPr>
    </w:pPr>
    <w:r w:rsidRPr="007D63A0">
      <w:rPr>
        <w:sz w:val="15"/>
        <w:szCs w:val="15"/>
      </w:rPr>
      <w:tab/>
    </w:r>
    <w:r w:rsidRPr="007D63A0">
      <w:rPr>
        <w:sz w:val="15"/>
        <w:szCs w:val="15"/>
      </w:rPr>
      <w:tab/>
    </w:r>
    <w:r w:rsidRPr="002F1622">
      <w:rPr>
        <w:sz w:val="15"/>
        <w:szCs w:val="15"/>
        <w:lang w:val="en-CA"/>
      </w:rPr>
      <w:t xml:space="preserve">Page </w:t>
    </w:r>
    <w:r w:rsidRPr="002F1622">
      <w:rPr>
        <w:b/>
        <w:bCs/>
        <w:sz w:val="15"/>
        <w:szCs w:val="15"/>
        <w:lang w:val="en-CA"/>
      </w:rPr>
      <w:fldChar w:fldCharType="begin"/>
    </w:r>
    <w:r w:rsidRPr="002F1622">
      <w:rPr>
        <w:b/>
        <w:bCs/>
        <w:sz w:val="15"/>
        <w:szCs w:val="15"/>
        <w:lang w:val="en-CA"/>
      </w:rPr>
      <w:instrText>PAGE  \* Arabic  \* MERGEFORMAT</w:instrText>
    </w:r>
    <w:r w:rsidRPr="002F1622">
      <w:rPr>
        <w:b/>
        <w:bCs/>
        <w:sz w:val="15"/>
        <w:szCs w:val="15"/>
        <w:lang w:val="en-CA"/>
      </w:rPr>
      <w:fldChar w:fldCharType="separate"/>
    </w:r>
    <w:r w:rsidR="00DD133D" w:rsidRPr="002F1622">
      <w:rPr>
        <w:b/>
        <w:bCs/>
        <w:noProof/>
        <w:sz w:val="15"/>
        <w:szCs w:val="15"/>
        <w:lang w:val="en-CA"/>
      </w:rPr>
      <w:t>2</w:t>
    </w:r>
    <w:r w:rsidRPr="002F1622">
      <w:rPr>
        <w:b/>
        <w:bCs/>
        <w:sz w:val="15"/>
        <w:szCs w:val="15"/>
        <w:lang w:val="en-CA"/>
      </w:rPr>
      <w:fldChar w:fldCharType="end"/>
    </w:r>
    <w:r w:rsidRPr="002F1622">
      <w:rPr>
        <w:sz w:val="15"/>
        <w:szCs w:val="15"/>
        <w:lang w:val="en-CA"/>
      </w:rPr>
      <w:t xml:space="preserve"> sur </w:t>
    </w:r>
    <w:r w:rsidRPr="002F1622">
      <w:rPr>
        <w:b/>
        <w:bCs/>
        <w:sz w:val="15"/>
        <w:szCs w:val="15"/>
        <w:lang w:val="en-CA"/>
      </w:rPr>
      <w:fldChar w:fldCharType="begin"/>
    </w:r>
    <w:r w:rsidRPr="002F1622">
      <w:rPr>
        <w:b/>
        <w:bCs/>
        <w:sz w:val="15"/>
        <w:szCs w:val="15"/>
        <w:lang w:val="en-CA"/>
      </w:rPr>
      <w:instrText>NUMPAGES  \* Arabic  \* MERGEFORMAT</w:instrText>
    </w:r>
    <w:r w:rsidRPr="002F1622">
      <w:rPr>
        <w:b/>
        <w:bCs/>
        <w:sz w:val="15"/>
        <w:szCs w:val="15"/>
        <w:lang w:val="en-CA"/>
      </w:rPr>
      <w:fldChar w:fldCharType="separate"/>
    </w:r>
    <w:r w:rsidR="009D48C7" w:rsidRPr="002F1622">
      <w:rPr>
        <w:b/>
        <w:bCs/>
        <w:noProof/>
        <w:sz w:val="15"/>
        <w:szCs w:val="15"/>
        <w:lang w:val="en-CA"/>
      </w:rPr>
      <w:t>2</w:t>
    </w:r>
    <w:r w:rsidRPr="002F1622">
      <w:rPr>
        <w:b/>
        <w:bCs/>
        <w:sz w:val="15"/>
        <w:szCs w:val="15"/>
        <w:lang w:val="en-C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9975D" w14:textId="1355DAD4" w:rsidR="00B928C7" w:rsidRPr="00F15FAD" w:rsidRDefault="003D1E7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F1622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E0CE174" wp14:editId="5F31F96D">
              <wp:simplePos x="0" y="0"/>
              <wp:positionH relativeFrom="column">
                <wp:posOffset>1762125</wp:posOffset>
              </wp:positionH>
              <wp:positionV relativeFrom="page">
                <wp:posOffset>9397794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A26097" w14:textId="6785D044" w:rsidR="003D1E79" w:rsidRPr="009557CB" w:rsidRDefault="00B928C7" w:rsidP="003D1E7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US"/>
                            </w:rPr>
                          </w:pPr>
                          <w:r w:rsidRPr="00A26FD5"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US"/>
                            </w:rPr>
                            <w:t>QUESTIONNAIRE DEPAUL</w:t>
                          </w:r>
                          <w:r w:rsidR="009557CB" w:rsidRPr="00A26FD5"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0CE174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138.75pt;margin-top:740pt;width:255.1pt;height:30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" filled="f" stroked="f" strokeweight=".5pt">
              <v:textbox>
                <w:txbxContent>
                  <w:p w14:paraId="02A26097" w14:textId="6785D044" w:rsidR="003D1E79" w:rsidRPr="009557CB" w:rsidRDefault="00B928C7" w:rsidP="003D1E7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</w:pPr>
                    <w:r w:rsidRPr="00A26FD5"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  <w:t>QUESTIONNAIRE DEPAUL</w:t>
                    </w:r>
                    <w:r w:rsidR="009557CB" w:rsidRPr="00A26FD5"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EE71AF" w:rsidRPr="00F15FAD">
      <w:rPr>
        <w:rFonts w:asciiTheme="minorHAnsi" w:hAnsiTheme="minorHAnsi" w:cstheme="minorHAnsi"/>
        <w:sz w:val="20"/>
        <w:szCs w:val="20"/>
      </w:rPr>
      <w:tab/>
    </w:r>
    <w:r w:rsidR="00EE71AF" w:rsidRPr="00F15FAD">
      <w:rPr>
        <w:rFonts w:asciiTheme="minorHAnsi" w:hAnsiTheme="minorHAnsi" w:cstheme="minorHAnsi"/>
        <w:sz w:val="20"/>
        <w:szCs w:val="20"/>
      </w:rPr>
      <w:tab/>
    </w:r>
    <w:r w:rsidR="00B928C7" w:rsidRPr="00F15FAD">
      <w:rPr>
        <w:rFonts w:asciiTheme="minorHAnsi" w:hAnsiTheme="minorHAnsi" w:cstheme="minorHAnsi"/>
        <w:sz w:val="15"/>
        <w:szCs w:val="15"/>
      </w:rPr>
      <w:t>Dossier de l’usager</w:t>
    </w:r>
  </w:p>
  <w:p w14:paraId="2A603BE7" w14:textId="23E30ED9" w:rsidR="00EE71AF" w:rsidRPr="00F15FAD" w:rsidRDefault="003D1E79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F15FAD">
      <w:rPr>
        <w:rFonts w:asciiTheme="minorHAnsi" w:hAnsiTheme="minorHAnsi" w:cstheme="minorHAnsi"/>
        <w:sz w:val="20"/>
        <w:szCs w:val="20"/>
      </w:rPr>
      <w:t>CLI-</w:t>
    </w:r>
    <w:r w:rsidR="00786FF5" w:rsidRPr="00F15FAD">
      <w:rPr>
        <w:rFonts w:asciiTheme="minorHAnsi" w:hAnsiTheme="minorHAnsi" w:cstheme="minorHAnsi"/>
        <w:sz w:val="20"/>
        <w:szCs w:val="20"/>
      </w:rPr>
      <w:t>60415</w:t>
    </w:r>
    <w:r w:rsidR="001579FD">
      <w:rPr>
        <w:rFonts w:asciiTheme="minorHAnsi" w:hAnsiTheme="minorHAnsi" w:cstheme="minorHAnsi"/>
        <w:sz w:val="20"/>
        <w:szCs w:val="20"/>
      </w:rPr>
      <w:t>A</w:t>
    </w:r>
    <w:r w:rsidRPr="00F15FAD">
      <w:rPr>
        <w:rFonts w:asciiTheme="minorHAnsi" w:hAnsiTheme="minorHAnsi" w:cstheme="minorHAnsi"/>
        <w:sz w:val="20"/>
        <w:szCs w:val="20"/>
      </w:rPr>
      <w:t xml:space="preserve"> (</w:t>
    </w:r>
    <w:r w:rsidR="00786FF5" w:rsidRPr="00F15FAD">
      <w:rPr>
        <w:rFonts w:asciiTheme="minorHAnsi" w:hAnsiTheme="minorHAnsi" w:cstheme="minorHAnsi"/>
        <w:sz w:val="20"/>
        <w:szCs w:val="20"/>
      </w:rPr>
      <w:t>2021</w:t>
    </w:r>
    <w:r w:rsidRPr="00F15FAD">
      <w:rPr>
        <w:rFonts w:asciiTheme="minorHAnsi" w:hAnsiTheme="minorHAnsi" w:cstheme="minorHAnsi"/>
        <w:sz w:val="20"/>
        <w:szCs w:val="20"/>
      </w:rPr>
      <w:t>-</w:t>
    </w:r>
    <w:r w:rsidR="00786FF5" w:rsidRPr="00F15FAD">
      <w:rPr>
        <w:rFonts w:asciiTheme="minorHAnsi" w:hAnsiTheme="minorHAnsi" w:cstheme="minorHAnsi"/>
        <w:sz w:val="20"/>
        <w:szCs w:val="20"/>
      </w:rPr>
      <w:t>0</w:t>
    </w:r>
    <w:r w:rsidR="00A26FD5">
      <w:rPr>
        <w:rFonts w:asciiTheme="minorHAnsi" w:hAnsiTheme="minorHAnsi" w:cstheme="minorHAnsi"/>
        <w:sz w:val="20"/>
        <w:szCs w:val="20"/>
      </w:rPr>
      <w:t>8</w:t>
    </w:r>
    <w:r w:rsidRPr="00F15FAD">
      <w:rPr>
        <w:rFonts w:asciiTheme="minorHAnsi" w:hAnsiTheme="minorHAnsi" w:cstheme="minorHAnsi"/>
        <w:sz w:val="20"/>
        <w:szCs w:val="20"/>
      </w:rPr>
      <w:t>)</w:t>
    </w:r>
    <w:r w:rsidRPr="00F15FAD">
      <w:rPr>
        <w:rFonts w:asciiTheme="minorHAnsi" w:hAnsiTheme="minorHAnsi" w:cstheme="minorHAnsi"/>
        <w:sz w:val="20"/>
        <w:szCs w:val="20"/>
      </w:rPr>
      <w:tab/>
    </w:r>
    <w:r w:rsidR="00EE71AF" w:rsidRPr="00F15FAD">
      <w:rPr>
        <w:rFonts w:asciiTheme="minorHAnsi" w:hAnsiTheme="minorHAnsi" w:cstheme="minorHAnsi"/>
        <w:sz w:val="15"/>
        <w:szCs w:val="15"/>
      </w:rPr>
      <w:tab/>
      <w:t xml:space="preserve">Page </w:t>
    </w:r>
    <w:r w:rsidR="00EE71AF" w:rsidRPr="002F1622">
      <w:rPr>
        <w:rFonts w:asciiTheme="minorHAnsi" w:hAnsiTheme="minorHAnsi" w:cstheme="minorHAnsi"/>
        <w:bCs/>
        <w:sz w:val="15"/>
        <w:szCs w:val="15"/>
        <w:lang w:val="en-CA"/>
      </w:rPr>
      <w:fldChar w:fldCharType="begin"/>
    </w:r>
    <w:r w:rsidR="00EE71AF" w:rsidRPr="00F15FAD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2F1622">
      <w:rPr>
        <w:rFonts w:asciiTheme="minorHAnsi" w:hAnsiTheme="minorHAnsi" w:cstheme="minorHAnsi"/>
        <w:bCs/>
        <w:sz w:val="15"/>
        <w:szCs w:val="15"/>
        <w:lang w:val="en-CA"/>
      </w:rPr>
      <w:fldChar w:fldCharType="separate"/>
    </w:r>
    <w:r w:rsidR="00A26FD5">
      <w:rPr>
        <w:rFonts w:asciiTheme="minorHAnsi" w:hAnsiTheme="minorHAnsi" w:cstheme="minorHAnsi"/>
        <w:bCs/>
        <w:noProof/>
        <w:sz w:val="15"/>
        <w:szCs w:val="15"/>
      </w:rPr>
      <w:t>2</w:t>
    </w:r>
    <w:r w:rsidR="00EE71AF" w:rsidRPr="002F1622">
      <w:rPr>
        <w:rFonts w:asciiTheme="minorHAnsi" w:hAnsiTheme="minorHAnsi" w:cstheme="minorHAnsi"/>
        <w:bCs/>
        <w:sz w:val="15"/>
        <w:szCs w:val="15"/>
        <w:lang w:val="en-CA"/>
      </w:rPr>
      <w:fldChar w:fldCharType="end"/>
    </w:r>
    <w:r w:rsidR="00B928C7" w:rsidRPr="00F15FAD">
      <w:rPr>
        <w:rFonts w:asciiTheme="minorHAnsi" w:hAnsiTheme="minorHAnsi" w:cstheme="minorHAnsi"/>
        <w:sz w:val="15"/>
        <w:szCs w:val="15"/>
      </w:rPr>
      <w:t xml:space="preserve"> sur</w:t>
    </w:r>
    <w:r w:rsidR="00EE71AF" w:rsidRPr="00F15FAD">
      <w:rPr>
        <w:rFonts w:asciiTheme="minorHAnsi" w:hAnsiTheme="minorHAnsi" w:cstheme="minorHAnsi"/>
        <w:sz w:val="15"/>
        <w:szCs w:val="15"/>
      </w:rPr>
      <w:t xml:space="preserve"> </w:t>
    </w:r>
    <w:r w:rsidR="00EE71AF" w:rsidRPr="002F1622">
      <w:rPr>
        <w:rFonts w:asciiTheme="minorHAnsi" w:hAnsiTheme="minorHAnsi" w:cstheme="minorHAnsi"/>
        <w:bCs/>
        <w:sz w:val="15"/>
        <w:szCs w:val="15"/>
        <w:lang w:val="en-CA"/>
      </w:rPr>
      <w:fldChar w:fldCharType="begin"/>
    </w:r>
    <w:r w:rsidR="00EE71AF" w:rsidRPr="00F15FAD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2F1622">
      <w:rPr>
        <w:rFonts w:asciiTheme="minorHAnsi" w:hAnsiTheme="minorHAnsi" w:cstheme="minorHAnsi"/>
        <w:bCs/>
        <w:sz w:val="15"/>
        <w:szCs w:val="15"/>
        <w:lang w:val="en-CA"/>
      </w:rPr>
      <w:fldChar w:fldCharType="separate"/>
    </w:r>
    <w:r w:rsidR="00A26FD5">
      <w:rPr>
        <w:rFonts w:asciiTheme="minorHAnsi" w:hAnsiTheme="minorHAnsi" w:cstheme="minorHAnsi"/>
        <w:bCs/>
        <w:noProof/>
        <w:sz w:val="15"/>
        <w:szCs w:val="15"/>
      </w:rPr>
      <w:t>2</w:t>
    </w:r>
    <w:r w:rsidR="00EE71AF" w:rsidRPr="002F1622">
      <w:rPr>
        <w:rFonts w:asciiTheme="minorHAnsi" w:hAnsiTheme="minorHAnsi" w:cstheme="minorHAnsi"/>
        <w:bCs/>
        <w:sz w:val="15"/>
        <w:szCs w:val="15"/>
        <w:lang w:val="en-C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84A93" w14:textId="3A11E888" w:rsidR="00EE71AF" w:rsidRPr="002C0510" w:rsidRDefault="00783D3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E9B8D0" wp14:editId="0963BBB0">
              <wp:simplePos x="0" y="0"/>
              <wp:positionH relativeFrom="column">
                <wp:posOffset>1762125</wp:posOffset>
              </wp:positionH>
              <wp:positionV relativeFrom="paragraph">
                <wp:posOffset>-28369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AE05FF" w14:textId="062080A7" w:rsidR="00783D34" w:rsidRPr="00DF12AB" w:rsidRDefault="00B928C7" w:rsidP="00783D3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US"/>
                            </w:rPr>
                          </w:pPr>
                          <w:r w:rsidRPr="00A26FD5"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US"/>
                            </w:rPr>
                            <w:t>QUESTIONNAIRE DEPAUL</w:t>
                          </w:r>
                          <w:r w:rsidR="00DF12AB" w:rsidRPr="00A26FD5"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E9B8D0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138.75pt;margin-top:-2.25pt;width:255.1pt;height:3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" filled="f" stroked="f" strokeweight=".5pt">
              <v:textbox>
                <w:txbxContent>
                  <w:p w14:paraId="1AAE05FF" w14:textId="062080A7" w:rsidR="00783D34" w:rsidRPr="00DF12AB" w:rsidRDefault="00B928C7" w:rsidP="00783D3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</w:pPr>
                    <w:r w:rsidRPr="00A26FD5"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  <w:t>QUESTIONNAIRE DEPAUL</w:t>
                    </w:r>
                    <w:r w:rsidR="00DF12AB" w:rsidRPr="00A26FD5"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ab/>
    </w:r>
    <w:r w:rsidR="00B928C7">
      <w:rPr>
        <w:rFonts w:asciiTheme="minorHAnsi" w:hAnsiTheme="minorHAnsi" w:cstheme="minorHAnsi"/>
        <w:sz w:val="15"/>
        <w:szCs w:val="15"/>
      </w:rPr>
      <w:t>Dossier de l’usager</w:t>
    </w:r>
  </w:p>
  <w:p w14:paraId="2128D0FE" w14:textId="2827B71D" w:rsidR="00EE71AF" w:rsidRPr="002C0510" w:rsidRDefault="00783D3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02713">
      <w:rPr>
        <w:rFonts w:asciiTheme="minorHAnsi" w:hAnsiTheme="minorHAnsi" w:cstheme="minorHAnsi"/>
        <w:sz w:val="20"/>
        <w:szCs w:val="20"/>
      </w:rPr>
      <w:t>CLI-</w:t>
    </w:r>
    <w:r w:rsidR="00786FF5" w:rsidRPr="00202713">
      <w:rPr>
        <w:rFonts w:asciiTheme="minorHAnsi" w:hAnsiTheme="minorHAnsi" w:cstheme="minorHAnsi"/>
        <w:sz w:val="20"/>
        <w:szCs w:val="20"/>
      </w:rPr>
      <w:t>60415</w:t>
    </w:r>
    <w:r w:rsidR="001579FD">
      <w:rPr>
        <w:rFonts w:asciiTheme="minorHAnsi" w:hAnsiTheme="minorHAnsi" w:cstheme="minorHAnsi"/>
        <w:sz w:val="20"/>
        <w:szCs w:val="20"/>
      </w:rPr>
      <w:t>A</w:t>
    </w:r>
    <w:r w:rsidRPr="002C0510">
      <w:rPr>
        <w:rFonts w:asciiTheme="minorHAnsi" w:hAnsiTheme="minorHAnsi" w:cstheme="minorHAnsi"/>
        <w:sz w:val="20"/>
        <w:szCs w:val="20"/>
      </w:rPr>
      <w:t xml:space="preserve"> (</w:t>
    </w:r>
    <w:r w:rsidR="00786FF5">
      <w:rPr>
        <w:rFonts w:asciiTheme="minorHAnsi" w:hAnsiTheme="minorHAnsi" w:cstheme="minorHAnsi"/>
        <w:sz w:val="20"/>
        <w:szCs w:val="20"/>
      </w:rPr>
      <w:t>2021</w:t>
    </w:r>
    <w:r w:rsidRPr="002C0510">
      <w:rPr>
        <w:rFonts w:asciiTheme="minorHAnsi" w:hAnsiTheme="minorHAnsi" w:cstheme="minorHAnsi"/>
        <w:sz w:val="20"/>
        <w:szCs w:val="20"/>
      </w:rPr>
      <w:t>-</w:t>
    </w:r>
    <w:r w:rsidR="00786FF5">
      <w:rPr>
        <w:rFonts w:asciiTheme="minorHAnsi" w:hAnsiTheme="minorHAnsi" w:cstheme="minorHAnsi"/>
        <w:sz w:val="20"/>
        <w:szCs w:val="20"/>
      </w:rPr>
      <w:t>0</w:t>
    </w:r>
    <w:r w:rsidR="00A26FD5">
      <w:rPr>
        <w:rFonts w:asciiTheme="minorHAnsi" w:hAnsiTheme="minorHAnsi" w:cstheme="minorHAnsi"/>
        <w:sz w:val="20"/>
        <w:szCs w:val="20"/>
      </w:rPr>
      <w:t>8</w:t>
    </w:r>
    <w:r w:rsidRPr="002C0510">
      <w:rPr>
        <w:rFonts w:asciiTheme="minorHAnsi" w:hAnsiTheme="minorHAnsi" w:cstheme="minorHAnsi"/>
        <w:sz w:val="20"/>
        <w:szCs w:val="20"/>
      </w:rPr>
      <w:t>)</w:t>
    </w:r>
    <w:r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3A76B2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3A76B2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3A76B2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3A76B2">
      <w:rPr>
        <w:rFonts w:asciiTheme="minorHAnsi" w:hAnsiTheme="minorHAnsi" w:cstheme="minorHAnsi"/>
        <w:bCs/>
        <w:sz w:val="15"/>
        <w:szCs w:val="15"/>
      </w:rPr>
      <w:fldChar w:fldCharType="separate"/>
    </w:r>
    <w:r w:rsidR="00A26FD5" w:rsidRPr="00A26FD5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EE71AF" w:rsidRPr="003A76B2">
      <w:rPr>
        <w:rFonts w:asciiTheme="minorHAnsi" w:hAnsiTheme="minorHAnsi" w:cstheme="minorHAnsi"/>
        <w:bCs/>
        <w:sz w:val="15"/>
        <w:szCs w:val="15"/>
      </w:rPr>
      <w:fldChar w:fldCharType="end"/>
    </w:r>
    <w:r w:rsidR="00B928C7">
      <w:rPr>
        <w:rFonts w:asciiTheme="minorHAnsi" w:hAnsiTheme="minorHAnsi" w:cstheme="minorHAnsi"/>
        <w:sz w:val="15"/>
        <w:szCs w:val="15"/>
        <w:lang w:val="fr-FR"/>
      </w:rPr>
      <w:t xml:space="preserve"> sur</w:t>
    </w:r>
    <w:r w:rsidR="00EE71AF" w:rsidRPr="003A76B2">
      <w:rPr>
        <w:rFonts w:asciiTheme="minorHAnsi" w:hAnsiTheme="minorHAnsi" w:cstheme="minorHAnsi"/>
        <w:sz w:val="15"/>
        <w:szCs w:val="15"/>
        <w:lang w:val="fr-FR"/>
      </w:rPr>
      <w:t xml:space="preserve"> </w:t>
    </w:r>
    <w:r w:rsidR="00EE71AF" w:rsidRPr="003A76B2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3A76B2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3A76B2">
      <w:rPr>
        <w:rFonts w:asciiTheme="minorHAnsi" w:hAnsiTheme="minorHAnsi" w:cstheme="minorHAnsi"/>
        <w:bCs/>
        <w:sz w:val="15"/>
        <w:szCs w:val="15"/>
      </w:rPr>
      <w:fldChar w:fldCharType="separate"/>
    </w:r>
    <w:r w:rsidR="00A26FD5" w:rsidRPr="00A26FD5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3A76B2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33A85" w14:textId="77777777" w:rsidR="0008610C" w:rsidRDefault="0008610C" w:rsidP="0081257E">
      <w:r>
        <w:separator/>
      </w:r>
    </w:p>
  </w:footnote>
  <w:footnote w:type="continuationSeparator" w:id="0">
    <w:p w14:paraId="2710BED8" w14:textId="77777777" w:rsidR="0008610C" w:rsidRDefault="0008610C" w:rsidP="0081257E">
      <w:r>
        <w:continuationSeparator/>
      </w:r>
    </w:p>
  </w:footnote>
  <w:footnote w:type="continuationNotice" w:id="1">
    <w:p w14:paraId="76A0E3A6" w14:textId="77777777" w:rsidR="0008610C" w:rsidRDefault="000861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A9DDE" w14:textId="69CDB52C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1730880601"/>
        <w:placeholder>
          <w:docPart w:val="42AF32D33C454B4ABDFEF4E4D5D12024"/>
        </w:placeholder>
        <w:showingPlcHdr/>
      </w:sdtPr>
      <w:sdtEndPr/>
      <w:sdtContent>
        <w:r w:rsidR="009D48C7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949742316"/>
        <w:placeholder>
          <w:docPart w:val="92F0364D5B2B48989B3BE54748928934"/>
        </w:placeholder>
      </w:sdtPr>
      <w:sdtEndPr/>
      <w:sdtContent>
        <w:r w:rsidR="009D48C7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30C8D" w14:textId="2E9E62E7" w:rsidR="00062CCC" w:rsidRPr="002F1622" w:rsidRDefault="003A76B2" w:rsidP="009F6529">
    <w:pPr>
      <w:pStyle w:val="En-tte"/>
      <w:tabs>
        <w:tab w:val="clear" w:pos="8640"/>
        <w:tab w:val="left" w:pos="6359"/>
        <w:tab w:val="right" w:pos="8789"/>
      </w:tabs>
      <w:rPr>
        <w:rFonts w:asciiTheme="minorHAnsi" w:hAnsiTheme="minorHAnsi" w:cstheme="minorHAnsi"/>
        <w:color w:val="808080"/>
        <w:sz w:val="20"/>
        <w:szCs w:val="20"/>
        <w:lang w:val="en-CA"/>
      </w:rPr>
    </w:pPr>
    <w:r w:rsidRPr="002F1622">
      <w:rPr>
        <w:rFonts w:asciiTheme="minorHAnsi" w:hAnsiTheme="minorHAnsi" w:cstheme="minorHAnsi"/>
        <w:color w:val="808080"/>
        <w:sz w:val="20"/>
        <w:szCs w:val="20"/>
        <w:lang w:val="en-CA"/>
      </w:rPr>
      <w:t>Family name, first name</w:t>
    </w:r>
    <w:r w:rsidR="00062CCC" w:rsidRPr="002F1622">
      <w:rPr>
        <w:rFonts w:asciiTheme="minorHAnsi" w:hAnsiTheme="minorHAnsi" w:cstheme="minorHAnsi"/>
        <w:color w:val="808080"/>
        <w:sz w:val="20"/>
        <w:szCs w:val="20"/>
        <w:lang w:val="en-CA"/>
      </w:rPr>
      <w:t xml:space="preserve">: </w:t>
    </w:r>
    <w:r w:rsidR="00062CCC" w:rsidRPr="002F1622"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begin"/>
    </w:r>
    <w:r w:rsidR="00062CCC" w:rsidRPr="002F1622">
      <w:rPr>
        <w:rFonts w:asciiTheme="minorHAnsi" w:hAnsiTheme="minorHAnsi" w:cstheme="minorHAnsi"/>
        <w:color w:val="808080"/>
        <w:sz w:val="20"/>
        <w:szCs w:val="20"/>
        <w:lang w:val="en-CA"/>
      </w:rPr>
      <w:instrText xml:space="preserve"> REF Nom_Prenom \h </w:instrText>
    </w:r>
    <w:r w:rsidR="00B07C22" w:rsidRPr="002F1622">
      <w:rPr>
        <w:rFonts w:asciiTheme="minorHAnsi" w:hAnsiTheme="minorHAnsi" w:cstheme="minorHAnsi"/>
        <w:color w:val="808080"/>
        <w:sz w:val="20"/>
        <w:szCs w:val="20"/>
        <w:lang w:val="en-CA"/>
      </w:rPr>
      <w:instrText xml:space="preserve"> \* MERGEFORMAT </w:instrText>
    </w:r>
    <w:r w:rsidR="00062CCC" w:rsidRPr="002F1622">
      <w:rPr>
        <w:rFonts w:asciiTheme="minorHAnsi" w:hAnsiTheme="minorHAnsi" w:cstheme="minorHAnsi"/>
        <w:color w:val="808080"/>
        <w:sz w:val="20"/>
        <w:szCs w:val="20"/>
        <w:lang w:val="en-CA"/>
      </w:rPr>
    </w:r>
    <w:r w:rsidR="00062CCC" w:rsidRPr="002F1622"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:lang w:val="en-CA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-1201467832"/>
        <w:placeholder>
          <w:docPart w:val="5873D9945EAE49029B9B8A5295FD90EC"/>
        </w:placeholder>
        <w:showingPlcHdr/>
      </w:sdtPr>
      <w:sdtEndPr/>
      <w:sdtContent>
        <w:r w:rsidR="009D48C7" w:rsidRPr="002F1622">
          <w:rPr>
            <w:rFonts w:ascii="Arial" w:hAnsi="Arial" w:cs="Arial"/>
            <w:color w:val="000000"/>
            <w:sz w:val="16"/>
            <w:szCs w:val="16"/>
            <w:lang w:val="en-CA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 w:rsidR="00062CCC" w:rsidRPr="002F1622"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end"/>
    </w:r>
    <w:r w:rsidR="00062CCC" w:rsidRPr="002F1622">
      <w:rPr>
        <w:rFonts w:asciiTheme="minorHAnsi" w:hAnsiTheme="minorHAnsi" w:cstheme="minorHAnsi"/>
        <w:color w:val="808080"/>
        <w:sz w:val="20"/>
        <w:szCs w:val="20"/>
        <w:lang w:val="en-CA"/>
      </w:rPr>
      <w:tab/>
    </w:r>
    <w:r w:rsidR="00062CCC" w:rsidRPr="002F1622">
      <w:rPr>
        <w:rFonts w:asciiTheme="minorHAnsi" w:hAnsiTheme="minorHAnsi" w:cstheme="minorHAnsi"/>
        <w:color w:val="808080"/>
        <w:sz w:val="20"/>
        <w:szCs w:val="20"/>
        <w:lang w:val="en-CA"/>
      </w:rPr>
      <w:tab/>
    </w:r>
    <w:r w:rsidR="009F6529" w:rsidRPr="002F1622">
      <w:rPr>
        <w:rFonts w:asciiTheme="minorHAnsi" w:hAnsiTheme="minorHAnsi" w:cstheme="minorHAnsi"/>
        <w:color w:val="808080"/>
        <w:sz w:val="20"/>
        <w:szCs w:val="20"/>
        <w:lang w:val="en-CA"/>
      </w:rPr>
      <w:tab/>
    </w:r>
    <w:r w:rsidRPr="002F1622">
      <w:rPr>
        <w:rFonts w:asciiTheme="minorHAnsi" w:hAnsiTheme="minorHAnsi" w:cstheme="minorHAnsi"/>
        <w:color w:val="808080"/>
        <w:sz w:val="20"/>
        <w:szCs w:val="20"/>
        <w:lang w:val="en-CA"/>
      </w:rPr>
      <w:t>File no.</w:t>
    </w:r>
    <w:r w:rsidR="00062CCC" w:rsidRPr="002F1622">
      <w:rPr>
        <w:rFonts w:asciiTheme="minorHAnsi" w:hAnsiTheme="minorHAnsi" w:cstheme="minorHAnsi"/>
        <w:color w:val="808080"/>
        <w:sz w:val="20"/>
        <w:szCs w:val="20"/>
        <w:lang w:val="en-CA"/>
      </w:rPr>
      <w:t xml:space="preserve">:  </w:t>
    </w:r>
    <w:r w:rsidR="00062CCC" w:rsidRPr="002F1622"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begin"/>
    </w:r>
    <w:r w:rsidR="00062CCC" w:rsidRPr="002F1622">
      <w:rPr>
        <w:rFonts w:asciiTheme="minorHAnsi" w:hAnsiTheme="minorHAnsi" w:cstheme="minorHAnsi"/>
        <w:color w:val="808080"/>
        <w:sz w:val="20"/>
        <w:szCs w:val="20"/>
        <w:lang w:val="en-CA"/>
      </w:rPr>
      <w:instrText xml:space="preserve"> REF NoDossier \h </w:instrText>
    </w:r>
    <w:r w:rsidR="00B07C22" w:rsidRPr="002F1622">
      <w:rPr>
        <w:rFonts w:asciiTheme="minorHAnsi" w:hAnsiTheme="minorHAnsi" w:cstheme="minorHAnsi"/>
        <w:color w:val="808080"/>
        <w:sz w:val="20"/>
        <w:szCs w:val="20"/>
        <w:lang w:val="en-CA"/>
      </w:rPr>
      <w:instrText xml:space="preserve"> \* MERGEFORMAT </w:instrText>
    </w:r>
    <w:r w:rsidR="00062CCC" w:rsidRPr="002F1622">
      <w:rPr>
        <w:rFonts w:asciiTheme="minorHAnsi" w:hAnsiTheme="minorHAnsi" w:cstheme="minorHAnsi"/>
        <w:color w:val="808080"/>
        <w:sz w:val="20"/>
        <w:szCs w:val="20"/>
        <w:lang w:val="en-CA"/>
      </w:rPr>
    </w:r>
    <w:r w:rsidR="00062CCC" w:rsidRPr="002F1622"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:lang w:val="en-CA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-1478909109"/>
        <w:placeholder>
          <w:docPart w:val="B86ED2CAC70B4448988A20EE781788D9"/>
        </w:placeholder>
      </w:sdtPr>
      <w:sdtEndPr/>
      <w:sdtContent>
        <w:r w:rsidR="009D48C7" w:rsidRPr="002F1622">
          <w:rPr>
            <w:rFonts w:ascii="Arial" w:hAnsi="Arial" w:cs="Arial"/>
            <w:color w:val="000000"/>
            <w:sz w:val="16"/>
            <w:szCs w:val="16"/>
            <w:lang w:val="en-CA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 w:rsidR="00062CCC" w:rsidRPr="002F1622"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91570"/>
    <w:multiLevelType w:val="hybridMultilevel"/>
    <w:tmpl w:val="B316DDC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E600D"/>
    <w:multiLevelType w:val="hybridMultilevel"/>
    <w:tmpl w:val="B316DDC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CA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6" w:nlCheck="1" w:checkStyle="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CA" w:vendorID="64" w:dllVersion="131078" w:nlCheck="1" w:checkStyle="1"/>
  <w:activeWritingStyle w:appName="MSWord" w:lang="en-US" w:vendorID="64" w:dllVersion="131078" w:nlCheck="1" w:checkStyle="1"/>
  <w:activeWritingStyle w:appName="MSWord" w:lang="fr-CA" w:vendorID="64" w:dllVersion="131078" w:nlCheck="1" w:checkStyle="0"/>
  <w:attachedTemplate r:id="rId1"/>
  <w:documentProtection w:edit="forms" w:enforcement="1" w:cryptProviderType="rsaAES" w:cryptAlgorithmClass="hash" w:cryptAlgorithmType="typeAny" w:cryptAlgorithmSid="14" w:cryptSpinCount="100000" w:hash="e888D4f0iHy6glVs/XKooZVs+4NQolAyAhOwc53kp+rQWcJdeZCFNRooHFP+EXxHLuFwkoUVFdbSAjziue4tmQ==" w:salt="eMpKnz0TFxUbhg6d0Lug9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0887"/>
    <w:rsid w:val="0001540E"/>
    <w:rsid w:val="00021CC6"/>
    <w:rsid w:val="00022F7B"/>
    <w:rsid w:val="000235F9"/>
    <w:rsid w:val="00027AE0"/>
    <w:rsid w:val="0003089E"/>
    <w:rsid w:val="00036644"/>
    <w:rsid w:val="00037412"/>
    <w:rsid w:val="00042924"/>
    <w:rsid w:val="00044260"/>
    <w:rsid w:val="00051BCE"/>
    <w:rsid w:val="000520D3"/>
    <w:rsid w:val="00055CE1"/>
    <w:rsid w:val="00056477"/>
    <w:rsid w:val="00060191"/>
    <w:rsid w:val="00060348"/>
    <w:rsid w:val="00061115"/>
    <w:rsid w:val="00062CCC"/>
    <w:rsid w:val="000653C6"/>
    <w:rsid w:val="00065CB5"/>
    <w:rsid w:val="00065E29"/>
    <w:rsid w:val="0007218B"/>
    <w:rsid w:val="00076B9A"/>
    <w:rsid w:val="00081719"/>
    <w:rsid w:val="00081E4F"/>
    <w:rsid w:val="00085616"/>
    <w:rsid w:val="0008610C"/>
    <w:rsid w:val="00094D01"/>
    <w:rsid w:val="00097807"/>
    <w:rsid w:val="000A1BAF"/>
    <w:rsid w:val="000A5A8D"/>
    <w:rsid w:val="000A5E86"/>
    <w:rsid w:val="000B34AA"/>
    <w:rsid w:val="000B52F3"/>
    <w:rsid w:val="000B7F78"/>
    <w:rsid w:val="000C2575"/>
    <w:rsid w:val="000C5254"/>
    <w:rsid w:val="000C575E"/>
    <w:rsid w:val="000D30CC"/>
    <w:rsid w:val="000D5ADB"/>
    <w:rsid w:val="000D7506"/>
    <w:rsid w:val="000E232D"/>
    <w:rsid w:val="000E53E1"/>
    <w:rsid w:val="000F0ECA"/>
    <w:rsid w:val="000F1FB9"/>
    <w:rsid w:val="0010383C"/>
    <w:rsid w:val="00103AEA"/>
    <w:rsid w:val="00105C4D"/>
    <w:rsid w:val="00106182"/>
    <w:rsid w:val="001100C5"/>
    <w:rsid w:val="00117C72"/>
    <w:rsid w:val="00121C81"/>
    <w:rsid w:val="00123B3D"/>
    <w:rsid w:val="00132BB4"/>
    <w:rsid w:val="0013413E"/>
    <w:rsid w:val="001343CD"/>
    <w:rsid w:val="0013480E"/>
    <w:rsid w:val="00134CC1"/>
    <w:rsid w:val="0014043F"/>
    <w:rsid w:val="0014236D"/>
    <w:rsid w:val="00142397"/>
    <w:rsid w:val="00142526"/>
    <w:rsid w:val="0014311E"/>
    <w:rsid w:val="001454FB"/>
    <w:rsid w:val="00147975"/>
    <w:rsid w:val="00150E61"/>
    <w:rsid w:val="00153E63"/>
    <w:rsid w:val="00156F9B"/>
    <w:rsid w:val="001579FD"/>
    <w:rsid w:val="00162FFB"/>
    <w:rsid w:val="00163926"/>
    <w:rsid w:val="00165615"/>
    <w:rsid w:val="00185CFC"/>
    <w:rsid w:val="0019187A"/>
    <w:rsid w:val="00193617"/>
    <w:rsid w:val="0019437F"/>
    <w:rsid w:val="00194790"/>
    <w:rsid w:val="001B136A"/>
    <w:rsid w:val="001B672E"/>
    <w:rsid w:val="001B6ADB"/>
    <w:rsid w:val="001C13EB"/>
    <w:rsid w:val="001C1FDB"/>
    <w:rsid w:val="001C2BBF"/>
    <w:rsid w:val="001C4444"/>
    <w:rsid w:val="001D567F"/>
    <w:rsid w:val="001D629F"/>
    <w:rsid w:val="001E4106"/>
    <w:rsid w:val="001E567C"/>
    <w:rsid w:val="001F086F"/>
    <w:rsid w:val="001F0DC9"/>
    <w:rsid w:val="001F1B4F"/>
    <w:rsid w:val="001F1ED6"/>
    <w:rsid w:val="001F26C1"/>
    <w:rsid w:val="001F3C79"/>
    <w:rsid w:val="00202713"/>
    <w:rsid w:val="00204046"/>
    <w:rsid w:val="0020412E"/>
    <w:rsid w:val="00212E64"/>
    <w:rsid w:val="0021428D"/>
    <w:rsid w:val="00217A92"/>
    <w:rsid w:val="00224C14"/>
    <w:rsid w:val="00230283"/>
    <w:rsid w:val="00233C49"/>
    <w:rsid w:val="00240B84"/>
    <w:rsid w:val="002454D8"/>
    <w:rsid w:val="00247B00"/>
    <w:rsid w:val="002625E3"/>
    <w:rsid w:val="00263F52"/>
    <w:rsid w:val="00264F12"/>
    <w:rsid w:val="00265824"/>
    <w:rsid w:val="002714A2"/>
    <w:rsid w:val="00275D4B"/>
    <w:rsid w:val="0028564C"/>
    <w:rsid w:val="00292BC9"/>
    <w:rsid w:val="00293EC9"/>
    <w:rsid w:val="00295818"/>
    <w:rsid w:val="00295F2F"/>
    <w:rsid w:val="002A3185"/>
    <w:rsid w:val="002A6365"/>
    <w:rsid w:val="002A77CE"/>
    <w:rsid w:val="002B20AF"/>
    <w:rsid w:val="002C0510"/>
    <w:rsid w:val="002C5CEB"/>
    <w:rsid w:val="002D0471"/>
    <w:rsid w:val="002D207C"/>
    <w:rsid w:val="002D30C1"/>
    <w:rsid w:val="002D4BDA"/>
    <w:rsid w:val="002E3D54"/>
    <w:rsid w:val="002E50B5"/>
    <w:rsid w:val="002E618C"/>
    <w:rsid w:val="002F1622"/>
    <w:rsid w:val="002F1A67"/>
    <w:rsid w:val="002F42ED"/>
    <w:rsid w:val="002F5DA9"/>
    <w:rsid w:val="00301BAB"/>
    <w:rsid w:val="00302C33"/>
    <w:rsid w:val="00302C45"/>
    <w:rsid w:val="00305D07"/>
    <w:rsid w:val="00306629"/>
    <w:rsid w:val="00306F42"/>
    <w:rsid w:val="00307CD0"/>
    <w:rsid w:val="00322B6E"/>
    <w:rsid w:val="00333F73"/>
    <w:rsid w:val="00335943"/>
    <w:rsid w:val="00336BCB"/>
    <w:rsid w:val="00343FD9"/>
    <w:rsid w:val="00345C8B"/>
    <w:rsid w:val="0035045E"/>
    <w:rsid w:val="0035331F"/>
    <w:rsid w:val="00355901"/>
    <w:rsid w:val="00356971"/>
    <w:rsid w:val="003664BF"/>
    <w:rsid w:val="00366A5E"/>
    <w:rsid w:val="00367527"/>
    <w:rsid w:val="00367C4C"/>
    <w:rsid w:val="003724A3"/>
    <w:rsid w:val="00375939"/>
    <w:rsid w:val="003762A0"/>
    <w:rsid w:val="00382A0C"/>
    <w:rsid w:val="00386D58"/>
    <w:rsid w:val="00386F63"/>
    <w:rsid w:val="0039373B"/>
    <w:rsid w:val="00397091"/>
    <w:rsid w:val="00397309"/>
    <w:rsid w:val="003A3F6A"/>
    <w:rsid w:val="003A6F43"/>
    <w:rsid w:val="003A748C"/>
    <w:rsid w:val="003A76B2"/>
    <w:rsid w:val="003B143C"/>
    <w:rsid w:val="003B414D"/>
    <w:rsid w:val="003C32DB"/>
    <w:rsid w:val="003C5D58"/>
    <w:rsid w:val="003C5E32"/>
    <w:rsid w:val="003C6AA7"/>
    <w:rsid w:val="003D1E79"/>
    <w:rsid w:val="003D4198"/>
    <w:rsid w:val="003D4CD7"/>
    <w:rsid w:val="003E3B4A"/>
    <w:rsid w:val="003E4DCF"/>
    <w:rsid w:val="003E59FC"/>
    <w:rsid w:val="003F1844"/>
    <w:rsid w:val="003F3245"/>
    <w:rsid w:val="003F3BBB"/>
    <w:rsid w:val="0040693B"/>
    <w:rsid w:val="0041581D"/>
    <w:rsid w:val="004246FA"/>
    <w:rsid w:val="004345BE"/>
    <w:rsid w:val="00444C4B"/>
    <w:rsid w:val="00447D3C"/>
    <w:rsid w:val="0045258B"/>
    <w:rsid w:val="004527AD"/>
    <w:rsid w:val="00452AA6"/>
    <w:rsid w:val="00454637"/>
    <w:rsid w:val="00460096"/>
    <w:rsid w:val="00460659"/>
    <w:rsid w:val="00465EBD"/>
    <w:rsid w:val="00466CA4"/>
    <w:rsid w:val="0047368D"/>
    <w:rsid w:val="00473AAB"/>
    <w:rsid w:val="0047457D"/>
    <w:rsid w:val="00475947"/>
    <w:rsid w:val="004771E1"/>
    <w:rsid w:val="00483F21"/>
    <w:rsid w:val="00486DB0"/>
    <w:rsid w:val="00487374"/>
    <w:rsid w:val="00491CE3"/>
    <w:rsid w:val="004924EE"/>
    <w:rsid w:val="004A5FB1"/>
    <w:rsid w:val="004A634E"/>
    <w:rsid w:val="004A7727"/>
    <w:rsid w:val="004B2D7F"/>
    <w:rsid w:val="004B4249"/>
    <w:rsid w:val="004B6BF4"/>
    <w:rsid w:val="004C4678"/>
    <w:rsid w:val="004C681F"/>
    <w:rsid w:val="004D0A0F"/>
    <w:rsid w:val="004D0BAF"/>
    <w:rsid w:val="004D4AE3"/>
    <w:rsid w:val="004D5466"/>
    <w:rsid w:val="004D5723"/>
    <w:rsid w:val="004E2260"/>
    <w:rsid w:val="004F08EB"/>
    <w:rsid w:val="004F7C20"/>
    <w:rsid w:val="00516F7E"/>
    <w:rsid w:val="005210A1"/>
    <w:rsid w:val="005222EB"/>
    <w:rsid w:val="00523D7F"/>
    <w:rsid w:val="005415F9"/>
    <w:rsid w:val="00542254"/>
    <w:rsid w:val="0055248C"/>
    <w:rsid w:val="00552F2E"/>
    <w:rsid w:val="005544FA"/>
    <w:rsid w:val="00556819"/>
    <w:rsid w:val="00562218"/>
    <w:rsid w:val="00562D85"/>
    <w:rsid w:val="005664CB"/>
    <w:rsid w:val="0057158C"/>
    <w:rsid w:val="005801F0"/>
    <w:rsid w:val="00584540"/>
    <w:rsid w:val="005846D0"/>
    <w:rsid w:val="00595D64"/>
    <w:rsid w:val="005962BF"/>
    <w:rsid w:val="00597F28"/>
    <w:rsid w:val="005A0C13"/>
    <w:rsid w:val="005B7DDC"/>
    <w:rsid w:val="005C26C6"/>
    <w:rsid w:val="005C794E"/>
    <w:rsid w:val="005D451F"/>
    <w:rsid w:val="005D5BD1"/>
    <w:rsid w:val="005D6700"/>
    <w:rsid w:val="005E6FC0"/>
    <w:rsid w:val="005F1A0F"/>
    <w:rsid w:val="005F2AE0"/>
    <w:rsid w:val="005F2E39"/>
    <w:rsid w:val="005F3FF8"/>
    <w:rsid w:val="005F5E7B"/>
    <w:rsid w:val="00604E56"/>
    <w:rsid w:val="00605F48"/>
    <w:rsid w:val="006203E9"/>
    <w:rsid w:val="00621FCD"/>
    <w:rsid w:val="00623512"/>
    <w:rsid w:val="006348ED"/>
    <w:rsid w:val="006375D3"/>
    <w:rsid w:val="00640AFE"/>
    <w:rsid w:val="00644EF4"/>
    <w:rsid w:val="006461CE"/>
    <w:rsid w:val="006474AC"/>
    <w:rsid w:val="006505B5"/>
    <w:rsid w:val="00650EC6"/>
    <w:rsid w:val="00652381"/>
    <w:rsid w:val="00652BD9"/>
    <w:rsid w:val="00652EA1"/>
    <w:rsid w:val="0065616C"/>
    <w:rsid w:val="006577F8"/>
    <w:rsid w:val="006637CE"/>
    <w:rsid w:val="006644D5"/>
    <w:rsid w:val="00670347"/>
    <w:rsid w:val="00672AD8"/>
    <w:rsid w:val="0068277B"/>
    <w:rsid w:val="006828AA"/>
    <w:rsid w:val="00685696"/>
    <w:rsid w:val="006859C3"/>
    <w:rsid w:val="00686559"/>
    <w:rsid w:val="006902A7"/>
    <w:rsid w:val="006A118A"/>
    <w:rsid w:val="006B00A8"/>
    <w:rsid w:val="006B0B10"/>
    <w:rsid w:val="006B68DF"/>
    <w:rsid w:val="006C0D01"/>
    <w:rsid w:val="006C1432"/>
    <w:rsid w:val="006C1EF6"/>
    <w:rsid w:val="006C3A24"/>
    <w:rsid w:val="006C647A"/>
    <w:rsid w:val="006D06E7"/>
    <w:rsid w:val="006D0EB3"/>
    <w:rsid w:val="006D4D5E"/>
    <w:rsid w:val="006E19EE"/>
    <w:rsid w:val="006F1A47"/>
    <w:rsid w:val="006F32AA"/>
    <w:rsid w:val="006F431D"/>
    <w:rsid w:val="006F6621"/>
    <w:rsid w:val="007024ED"/>
    <w:rsid w:val="00702D17"/>
    <w:rsid w:val="00702DCC"/>
    <w:rsid w:val="0070575F"/>
    <w:rsid w:val="00705B3D"/>
    <w:rsid w:val="00711015"/>
    <w:rsid w:val="00716720"/>
    <w:rsid w:val="00720D05"/>
    <w:rsid w:val="0073022E"/>
    <w:rsid w:val="0073182D"/>
    <w:rsid w:val="00732BA2"/>
    <w:rsid w:val="00736508"/>
    <w:rsid w:val="00737CD2"/>
    <w:rsid w:val="00742375"/>
    <w:rsid w:val="0074262D"/>
    <w:rsid w:val="0074425A"/>
    <w:rsid w:val="00751AE4"/>
    <w:rsid w:val="00760CD1"/>
    <w:rsid w:val="00775EF5"/>
    <w:rsid w:val="00776B84"/>
    <w:rsid w:val="007824FE"/>
    <w:rsid w:val="00783C71"/>
    <w:rsid w:val="00783D34"/>
    <w:rsid w:val="00786FF5"/>
    <w:rsid w:val="00794F54"/>
    <w:rsid w:val="00795516"/>
    <w:rsid w:val="00796F7D"/>
    <w:rsid w:val="0079796A"/>
    <w:rsid w:val="007A1ADC"/>
    <w:rsid w:val="007B052A"/>
    <w:rsid w:val="007B3024"/>
    <w:rsid w:val="007B34DF"/>
    <w:rsid w:val="007C0A74"/>
    <w:rsid w:val="007C0BAE"/>
    <w:rsid w:val="007C4940"/>
    <w:rsid w:val="007D5D25"/>
    <w:rsid w:val="007D63A0"/>
    <w:rsid w:val="007E3B59"/>
    <w:rsid w:val="007E5242"/>
    <w:rsid w:val="007E7941"/>
    <w:rsid w:val="008035AC"/>
    <w:rsid w:val="0081257E"/>
    <w:rsid w:val="00813D50"/>
    <w:rsid w:val="00815935"/>
    <w:rsid w:val="00815A91"/>
    <w:rsid w:val="008237D2"/>
    <w:rsid w:val="0082644D"/>
    <w:rsid w:val="008273AD"/>
    <w:rsid w:val="008274C0"/>
    <w:rsid w:val="008302AE"/>
    <w:rsid w:val="00835D55"/>
    <w:rsid w:val="00840968"/>
    <w:rsid w:val="008412DD"/>
    <w:rsid w:val="0084540F"/>
    <w:rsid w:val="00845DC9"/>
    <w:rsid w:val="008534DE"/>
    <w:rsid w:val="00853A0E"/>
    <w:rsid w:val="00854761"/>
    <w:rsid w:val="00854C5B"/>
    <w:rsid w:val="00855B23"/>
    <w:rsid w:val="008613C0"/>
    <w:rsid w:val="00861A99"/>
    <w:rsid w:val="00863AA2"/>
    <w:rsid w:val="00863E67"/>
    <w:rsid w:val="008663C2"/>
    <w:rsid w:val="00870797"/>
    <w:rsid w:val="00874DE4"/>
    <w:rsid w:val="0088001D"/>
    <w:rsid w:val="0088452B"/>
    <w:rsid w:val="0088545A"/>
    <w:rsid w:val="00886798"/>
    <w:rsid w:val="008918B9"/>
    <w:rsid w:val="00893A0A"/>
    <w:rsid w:val="008A1A80"/>
    <w:rsid w:val="008A4AC7"/>
    <w:rsid w:val="008A7CD1"/>
    <w:rsid w:val="008B0B11"/>
    <w:rsid w:val="008B1FEE"/>
    <w:rsid w:val="008C4662"/>
    <w:rsid w:val="008E7BC4"/>
    <w:rsid w:val="008F085B"/>
    <w:rsid w:val="008F6360"/>
    <w:rsid w:val="00901D24"/>
    <w:rsid w:val="00901E58"/>
    <w:rsid w:val="00902D12"/>
    <w:rsid w:val="00912266"/>
    <w:rsid w:val="00912469"/>
    <w:rsid w:val="00916A54"/>
    <w:rsid w:val="00917C05"/>
    <w:rsid w:val="009210E9"/>
    <w:rsid w:val="00922C0E"/>
    <w:rsid w:val="00923894"/>
    <w:rsid w:val="009241CF"/>
    <w:rsid w:val="00924670"/>
    <w:rsid w:val="0092520D"/>
    <w:rsid w:val="0093368C"/>
    <w:rsid w:val="00933ADE"/>
    <w:rsid w:val="00933CF8"/>
    <w:rsid w:val="00942C62"/>
    <w:rsid w:val="00942D0E"/>
    <w:rsid w:val="009440B8"/>
    <w:rsid w:val="009449CE"/>
    <w:rsid w:val="00946D4A"/>
    <w:rsid w:val="009503CE"/>
    <w:rsid w:val="009557CB"/>
    <w:rsid w:val="00957446"/>
    <w:rsid w:val="00960B01"/>
    <w:rsid w:val="0096597A"/>
    <w:rsid w:val="00966364"/>
    <w:rsid w:val="009703B8"/>
    <w:rsid w:val="00974EE4"/>
    <w:rsid w:val="00975211"/>
    <w:rsid w:val="009860FD"/>
    <w:rsid w:val="009917D6"/>
    <w:rsid w:val="00992E31"/>
    <w:rsid w:val="009A1B01"/>
    <w:rsid w:val="009A2928"/>
    <w:rsid w:val="009A29F6"/>
    <w:rsid w:val="009A61EC"/>
    <w:rsid w:val="009A7EBD"/>
    <w:rsid w:val="009B7034"/>
    <w:rsid w:val="009D48C7"/>
    <w:rsid w:val="009D6912"/>
    <w:rsid w:val="009E15D5"/>
    <w:rsid w:val="009E4865"/>
    <w:rsid w:val="009E58DF"/>
    <w:rsid w:val="009F1CB4"/>
    <w:rsid w:val="009F6529"/>
    <w:rsid w:val="009F75C4"/>
    <w:rsid w:val="00A020C2"/>
    <w:rsid w:val="00A05A37"/>
    <w:rsid w:val="00A073D7"/>
    <w:rsid w:val="00A110BF"/>
    <w:rsid w:val="00A203C4"/>
    <w:rsid w:val="00A2299E"/>
    <w:rsid w:val="00A24AFD"/>
    <w:rsid w:val="00A25622"/>
    <w:rsid w:val="00A266BF"/>
    <w:rsid w:val="00A26FD5"/>
    <w:rsid w:val="00A27AB8"/>
    <w:rsid w:val="00A314B0"/>
    <w:rsid w:val="00A33CEF"/>
    <w:rsid w:val="00A36142"/>
    <w:rsid w:val="00A36F00"/>
    <w:rsid w:val="00A37B55"/>
    <w:rsid w:val="00A4273F"/>
    <w:rsid w:val="00A50241"/>
    <w:rsid w:val="00A530F1"/>
    <w:rsid w:val="00A5647E"/>
    <w:rsid w:val="00A56A7B"/>
    <w:rsid w:val="00A60BE0"/>
    <w:rsid w:val="00A63A34"/>
    <w:rsid w:val="00A729F1"/>
    <w:rsid w:val="00A77D58"/>
    <w:rsid w:val="00A77FD9"/>
    <w:rsid w:val="00A80A76"/>
    <w:rsid w:val="00A81382"/>
    <w:rsid w:val="00A8159F"/>
    <w:rsid w:val="00A90CAF"/>
    <w:rsid w:val="00A94F33"/>
    <w:rsid w:val="00A96E54"/>
    <w:rsid w:val="00AA09CD"/>
    <w:rsid w:val="00AA48FB"/>
    <w:rsid w:val="00AA4EE1"/>
    <w:rsid w:val="00AA56EA"/>
    <w:rsid w:val="00AB1AE0"/>
    <w:rsid w:val="00AC1E58"/>
    <w:rsid w:val="00AC1F84"/>
    <w:rsid w:val="00AC7CEE"/>
    <w:rsid w:val="00AD43E6"/>
    <w:rsid w:val="00AD5DB0"/>
    <w:rsid w:val="00AD6E69"/>
    <w:rsid w:val="00AD7EA0"/>
    <w:rsid w:val="00AE2683"/>
    <w:rsid w:val="00AE3701"/>
    <w:rsid w:val="00AE5772"/>
    <w:rsid w:val="00AF0EFF"/>
    <w:rsid w:val="00AF7FA9"/>
    <w:rsid w:val="00B01E3A"/>
    <w:rsid w:val="00B04317"/>
    <w:rsid w:val="00B05342"/>
    <w:rsid w:val="00B0620D"/>
    <w:rsid w:val="00B06CF8"/>
    <w:rsid w:val="00B07C22"/>
    <w:rsid w:val="00B14297"/>
    <w:rsid w:val="00B170A6"/>
    <w:rsid w:val="00B21AF3"/>
    <w:rsid w:val="00B22E61"/>
    <w:rsid w:val="00B261C7"/>
    <w:rsid w:val="00B314C0"/>
    <w:rsid w:val="00B37B9C"/>
    <w:rsid w:val="00B40329"/>
    <w:rsid w:val="00B41A72"/>
    <w:rsid w:val="00B44F24"/>
    <w:rsid w:val="00B45DAF"/>
    <w:rsid w:val="00B528C4"/>
    <w:rsid w:val="00B566E2"/>
    <w:rsid w:val="00B6660B"/>
    <w:rsid w:val="00B67AE7"/>
    <w:rsid w:val="00B700E0"/>
    <w:rsid w:val="00B728A7"/>
    <w:rsid w:val="00B72EBB"/>
    <w:rsid w:val="00B77F7F"/>
    <w:rsid w:val="00B83894"/>
    <w:rsid w:val="00B83934"/>
    <w:rsid w:val="00B90138"/>
    <w:rsid w:val="00B928C7"/>
    <w:rsid w:val="00BA210B"/>
    <w:rsid w:val="00BA3051"/>
    <w:rsid w:val="00BA5ED2"/>
    <w:rsid w:val="00BB1152"/>
    <w:rsid w:val="00BB20FD"/>
    <w:rsid w:val="00BD08CA"/>
    <w:rsid w:val="00BD097D"/>
    <w:rsid w:val="00BD2C01"/>
    <w:rsid w:val="00BD5E67"/>
    <w:rsid w:val="00BE2B15"/>
    <w:rsid w:val="00BE5112"/>
    <w:rsid w:val="00BF6BB8"/>
    <w:rsid w:val="00C00059"/>
    <w:rsid w:val="00C01269"/>
    <w:rsid w:val="00C036E9"/>
    <w:rsid w:val="00C11BA5"/>
    <w:rsid w:val="00C22C5F"/>
    <w:rsid w:val="00C2444F"/>
    <w:rsid w:val="00C2600F"/>
    <w:rsid w:val="00C33713"/>
    <w:rsid w:val="00C33FB6"/>
    <w:rsid w:val="00C34636"/>
    <w:rsid w:val="00C409F5"/>
    <w:rsid w:val="00C423F7"/>
    <w:rsid w:val="00C4574E"/>
    <w:rsid w:val="00C4673C"/>
    <w:rsid w:val="00C509E3"/>
    <w:rsid w:val="00C51A36"/>
    <w:rsid w:val="00C562B2"/>
    <w:rsid w:val="00C60121"/>
    <w:rsid w:val="00C6028C"/>
    <w:rsid w:val="00C7429B"/>
    <w:rsid w:val="00C80D1A"/>
    <w:rsid w:val="00C83E84"/>
    <w:rsid w:val="00C844CD"/>
    <w:rsid w:val="00C845D1"/>
    <w:rsid w:val="00C867E2"/>
    <w:rsid w:val="00C977FD"/>
    <w:rsid w:val="00CA35C1"/>
    <w:rsid w:val="00CA5268"/>
    <w:rsid w:val="00CA6890"/>
    <w:rsid w:val="00CB09C3"/>
    <w:rsid w:val="00CB1B59"/>
    <w:rsid w:val="00CB4707"/>
    <w:rsid w:val="00CB673F"/>
    <w:rsid w:val="00CB76D6"/>
    <w:rsid w:val="00CC0874"/>
    <w:rsid w:val="00CC2533"/>
    <w:rsid w:val="00CC5F5D"/>
    <w:rsid w:val="00CC7EFA"/>
    <w:rsid w:val="00CD24CA"/>
    <w:rsid w:val="00CD7540"/>
    <w:rsid w:val="00CE02A6"/>
    <w:rsid w:val="00CE31CF"/>
    <w:rsid w:val="00CF0D26"/>
    <w:rsid w:val="00CF341B"/>
    <w:rsid w:val="00CF346F"/>
    <w:rsid w:val="00CF5852"/>
    <w:rsid w:val="00CF6380"/>
    <w:rsid w:val="00D05763"/>
    <w:rsid w:val="00D06923"/>
    <w:rsid w:val="00D06B11"/>
    <w:rsid w:val="00D126AB"/>
    <w:rsid w:val="00D16A65"/>
    <w:rsid w:val="00D17D51"/>
    <w:rsid w:val="00D17FCE"/>
    <w:rsid w:val="00D2162B"/>
    <w:rsid w:val="00D24CDF"/>
    <w:rsid w:val="00D2524C"/>
    <w:rsid w:val="00D30664"/>
    <w:rsid w:val="00D35ED3"/>
    <w:rsid w:val="00D41D1C"/>
    <w:rsid w:val="00D45066"/>
    <w:rsid w:val="00D45AA3"/>
    <w:rsid w:val="00D57188"/>
    <w:rsid w:val="00D619A5"/>
    <w:rsid w:val="00D62FA3"/>
    <w:rsid w:val="00D631BA"/>
    <w:rsid w:val="00D64F2B"/>
    <w:rsid w:val="00D6524F"/>
    <w:rsid w:val="00D65817"/>
    <w:rsid w:val="00D658C1"/>
    <w:rsid w:val="00D712B3"/>
    <w:rsid w:val="00D74F3A"/>
    <w:rsid w:val="00D8728F"/>
    <w:rsid w:val="00D925C4"/>
    <w:rsid w:val="00D9278B"/>
    <w:rsid w:val="00D94066"/>
    <w:rsid w:val="00D96459"/>
    <w:rsid w:val="00DB2CED"/>
    <w:rsid w:val="00DB5E8C"/>
    <w:rsid w:val="00DB726F"/>
    <w:rsid w:val="00DC40B8"/>
    <w:rsid w:val="00DD133D"/>
    <w:rsid w:val="00DD32AB"/>
    <w:rsid w:val="00DD56F9"/>
    <w:rsid w:val="00DD70DA"/>
    <w:rsid w:val="00DE0EC9"/>
    <w:rsid w:val="00DF095A"/>
    <w:rsid w:val="00DF12AB"/>
    <w:rsid w:val="00DF3F43"/>
    <w:rsid w:val="00E10066"/>
    <w:rsid w:val="00E14B39"/>
    <w:rsid w:val="00E15926"/>
    <w:rsid w:val="00E16883"/>
    <w:rsid w:val="00E31171"/>
    <w:rsid w:val="00E317A0"/>
    <w:rsid w:val="00E334BF"/>
    <w:rsid w:val="00E34D72"/>
    <w:rsid w:val="00E3667F"/>
    <w:rsid w:val="00E37A0D"/>
    <w:rsid w:val="00E428E0"/>
    <w:rsid w:val="00E4431F"/>
    <w:rsid w:val="00E46C35"/>
    <w:rsid w:val="00E53834"/>
    <w:rsid w:val="00E53AE9"/>
    <w:rsid w:val="00E610B4"/>
    <w:rsid w:val="00E62292"/>
    <w:rsid w:val="00E70EB7"/>
    <w:rsid w:val="00E76B69"/>
    <w:rsid w:val="00E77021"/>
    <w:rsid w:val="00E84264"/>
    <w:rsid w:val="00E850FB"/>
    <w:rsid w:val="00E85902"/>
    <w:rsid w:val="00E8594A"/>
    <w:rsid w:val="00E90BA5"/>
    <w:rsid w:val="00E92CD1"/>
    <w:rsid w:val="00E92FCC"/>
    <w:rsid w:val="00EA2FBB"/>
    <w:rsid w:val="00EA7032"/>
    <w:rsid w:val="00EB28C0"/>
    <w:rsid w:val="00EB5928"/>
    <w:rsid w:val="00EB67A8"/>
    <w:rsid w:val="00EC1D23"/>
    <w:rsid w:val="00EC3535"/>
    <w:rsid w:val="00EC6BE2"/>
    <w:rsid w:val="00EC79FE"/>
    <w:rsid w:val="00ED1325"/>
    <w:rsid w:val="00ED2CCD"/>
    <w:rsid w:val="00ED58DD"/>
    <w:rsid w:val="00EE0975"/>
    <w:rsid w:val="00EE71AF"/>
    <w:rsid w:val="00EF1D3E"/>
    <w:rsid w:val="00EF5BDA"/>
    <w:rsid w:val="00EF62FA"/>
    <w:rsid w:val="00F038C6"/>
    <w:rsid w:val="00F130E4"/>
    <w:rsid w:val="00F13E32"/>
    <w:rsid w:val="00F15FAD"/>
    <w:rsid w:val="00F1774D"/>
    <w:rsid w:val="00F20FF1"/>
    <w:rsid w:val="00F30847"/>
    <w:rsid w:val="00F33764"/>
    <w:rsid w:val="00F36AEB"/>
    <w:rsid w:val="00F41733"/>
    <w:rsid w:val="00F44AE9"/>
    <w:rsid w:val="00F45D09"/>
    <w:rsid w:val="00F46C66"/>
    <w:rsid w:val="00F47B4E"/>
    <w:rsid w:val="00F51BF8"/>
    <w:rsid w:val="00F52944"/>
    <w:rsid w:val="00F5761F"/>
    <w:rsid w:val="00F61A37"/>
    <w:rsid w:val="00F6204A"/>
    <w:rsid w:val="00F631F4"/>
    <w:rsid w:val="00F66FFD"/>
    <w:rsid w:val="00F72CF4"/>
    <w:rsid w:val="00F7382F"/>
    <w:rsid w:val="00F74BEC"/>
    <w:rsid w:val="00F8361D"/>
    <w:rsid w:val="00F8742D"/>
    <w:rsid w:val="00F90AA3"/>
    <w:rsid w:val="00F924BE"/>
    <w:rsid w:val="00F92EAE"/>
    <w:rsid w:val="00FA1BA3"/>
    <w:rsid w:val="00FA6DF9"/>
    <w:rsid w:val="00FB0BA9"/>
    <w:rsid w:val="00FB5425"/>
    <w:rsid w:val="00FB6384"/>
    <w:rsid w:val="00FB6B0D"/>
    <w:rsid w:val="00FC15C2"/>
    <w:rsid w:val="00FC5A08"/>
    <w:rsid w:val="00FE07F5"/>
    <w:rsid w:val="00FE5D19"/>
    <w:rsid w:val="00FE7523"/>
    <w:rsid w:val="00FF1654"/>
    <w:rsid w:val="00FF2D28"/>
    <w:rsid w:val="00FF30C3"/>
    <w:rsid w:val="00FF4922"/>
    <w:rsid w:val="00FF7EDA"/>
    <w:rsid w:val="01B56FCF"/>
    <w:rsid w:val="047413AC"/>
    <w:rsid w:val="0C93245F"/>
    <w:rsid w:val="13707B38"/>
    <w:rsid w:val="1CF42C98"/>
    <w:rsid w:val="1FAC2AE2"/>
    <w:rsid w:val="2262FD36"/>
    <w:rsid w:val="278380AF"/>
    <w:rsid w:val="2A0602F4"/>
    <w:rsid w:val="309DF781"/>
    <w:rsid w:val="30C2C8C9"/>
    <w:rsid w:val="30ED99F5"/>
    <w:rsid w:val="312D1450"/>
    <w:rsid w:val="32DDD6FB"/>
    <w:rsid w:val="3496CA5E"/>
    <w:rsid w:val="35005E32"/>
    <w:rsid w:val="357466FF"/>
    <w:rsid w:val="3847418D"/>
    <w:rsid w:val="3A3488EF"/>
    <w:rsid w:val="482B5094"/>
    <w:rsid w:val="4F68A6E4"/>
    <w:rsid w:val="4F75F2CA"/>
    <w:rsid w:val="5717F4EA"/>
    <w:rsid w:val="5D5CCB92"/>
    <w:rsid w:val="5EBB9265"/>
    <w:rsid w:val="62554C48"/>
    <w:rsid w:val="62FCF383"/>
    <w:rsid w:val="6498C3E4"/>
    <w:rsid w:val="662BB410"/>
    <w:rsid w:val="6B766D09"/>
    <w:rsid w:val="719E2299"/>
    <w:rsid w:val="72EE7595"/>
    <w:rsid w:val="7855ECD8"/>
    <w:rsid w:val="7C06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7CB29"/>
  <w15:chartTrackingRefBased/>
  <w15:docId w15:val="{9CAC082F-A44B-4EB4-A5A0-75D1534F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8F63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360"/>
    <w:rPr>
      <w:rFonts w:ascii="Segoe UI" w:eastAsia="Times New Roman" w:hAnsi="Segoe UI" w:cs="Segoe UI"/>
      <w:sz w:val="18"/>
      <w:szCs w:val="18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13413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13413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3413E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13413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413E"/>
    <w:rPr>
      <w:rFonts w:ascii="Arial Narrow" w:eastAsia="Times New Roman" w:hAnsi="Arial Narrow" w:cs="Times New Roman"/>
      <w:b/>
      <w:bCs/>
      <w:sz w:val="20"/>
      <w:szCs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652381" w:rsidP="00652381">
          <w:pPr>
            <w:pStyle w:val="ED8A77C8848E42DC82581E55789A7D722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42AF32D33C454B4ABDFEF4E4D5D120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A30CF4-2A30-4906-A1D1-B9FD35F1D538}"/>
      </w:docPartPr>
      <w:docPartBody>
        <w:p w:rsidR="00907565" w:rsidRDefault="00863AA2" w:rsidP="00863AA2">
          <w:pPr>
            <w:pStyle w:val="42AF32D33C454B4ABDFEF4E4D5D12024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92F0364D5B2B48989B3BE54748928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05C3AF-DA0D-464F-9763-BD8E16B8B5F7}"/>
      </w:docPartPr>
      <w:docPartBody>
        <w:p w:rsidR="00907565" w:rsidRDefault="00863AA2" w:rsidP="00863AA2">
          <w:pPr>
            <w:pStyle w:val="92F0364D5B2B48989B3BE54748928934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73D9945EAE49029B9B8A5295FD90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1AC1D0-3D34-49C4-A2A4-351513F7F816}"/>
      </w:docPartPr>
      <w:docPartBody>
        <w:p w:rsidR="00907565" w:rsidRDefault="00863AA2" w:rsidP="00863AA2">
          <w:pPr>
            <w:pStyle w:val="5873D9945EAE49029B9B8A5295FD90EC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B86ED2CAC70B4448988A20EE781788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FEBFE1-9869-4329-8955-00ACE0EDE4C9}"/>
      </w:docPartPr>
      <w:docPartBody>
        <w:p w:rsidR="00907565" w:rsidRDefault="00863AA2" w:rsidP="00863AA2">
          <w:pPr>
            <w:pStyle w:val="B86ED2CAC70B4448988A20EE781788D9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E86EDFE0E1491AAB54C3B1DE6DE9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E2EC20-5BEF-40F2-A42A-C71735002FAF}"/>
      </w:docPartPr>
      <w:docPartBody>
        <w:p w:rsidR="00B91FF6" w:rsidRDefault="00E27B23" w:rsidP="00E27B23">
          <w:pPr>
            <w:pStyle w:val="D1E86EDFE0E1491AAB54C3B1DE6DE9AC"/>
          </w:pPr>
          <w:r>
            <w:rPr>
              <w:rStyle w:val="Textedelespacerserv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RWPalladioL-Rom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37DB8"/>
    <w:rsid w:val="00043F2B"/>
    <w:rsid w:val="00062084"/>
    <w:rsid w:val="00066165"/>
    <w:rsid w:val="001046B1"/>
    <w:rsid w:val="00124F2D"/>
    <w:rsid w:val="00125FCD"/>
    <w:rsid w:val="001267FD"/>
    <w:rsid w:val="00151790"/>
    <w:rsid w:val="00155FE5"/>
    <w:rsid w:val="0017575D"/>
    <w:rsid w:val="00180C64"/>
    <w:rsid w:val="001A1EA5"/>
    <w:rsid w:val="002059DB"/>
    <w:rsid w:val="0020702A"/>
    <w:rsid w:val="00231257"/>
    <w:rsid w:val="0025795F"/>
    <w:rsid w:val="0032380C"/>
    <w:rsid w:val="00331F5D"/>
    <w:rsid w:val="0034005E"/>
    <w:rsid w:val="003421FF"/>
    <w:rsid w:val="00347B93"/>
    <w:rsid w:val="0035754F"/>
    <w:rsid w:val="00386D58"/>
    <w:rsid w:val="00390341"/>
    <w:rsid w:val="003B143C"/>
    <w:rsid w:val="003B161F"/>
    <w:rsid w:val="003C2904"/>
    <w:rsid w:val="00430D2E"/>
    <w:rsid w:val="004627D0"/>
    <w:rsid w:val="00484F98"/>
    <w:rsid w:val="004D760B"/>
    <w:rsid w:val="004E544C"/>
    <w:rsid w:val="00552C63"/>
    <w:rsid w:val="005E668E"/>
    <w:rsid w:val="0061202C"/>
    <w:rsid w:val="00652381"/>
    <w:rsid w:val="006979E7"/>
    <w:rsid w:val="006A0B0F"/>
    <w:rsid w:val="006C0C0E"/>
    <w:rsid w:val="00710681"/>
    <w:rsid w:val="007246C7"/>
    <w:rsid w:val="00772253"/>
    <w:rsid w:val="007753C0"/>
    <w:rsid w:val="007E7250"/>
    <w:rsid w:val="008243CE"/>
    <w:rsid w:val="00863AA2"/>
    <w:rsid w:val="00882EC9"/>
    <w:rsid w:val="00885A72"/>
    <w:rsid w:val="00894261"/>
    <w:rsid w:val="008E1391"/>
    <w:rsid w:val="008E280D"/>
    <w:rsid w:val="00907565"/>
    <w:rsid w:val="009468F7"/>
    <w:rsid w:val="009558B8"/>
    <w:rsid w:val="00974ED7"/>
    <w:rsid w:val="00A629A2"/>
    <w:rsid w:val="00AF5B15"/>
    <w:rsid w:val="00B054DE"/>
    <w:rsid w:val="00B91FF6"/>
    <w:rsid w:val="00BA28E3"/>
    <w:rsid w:val="00D66051"/>
    <w:rsid w:val="00D67E9B"/>
    <w:rsid w:val="00DC1FB0"/>
    <w:rsid w:val="00E27B23"/>
    <w:rsid w:val="00E37F83"/>
    <w:rsid w:val="00E64ABA"/>
    <w:rsid w:val="00E8237A"/>
    <w:rsid w:val="00F75F2D"/>
    <w:rsid w:val="00FD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30D2E"/>
    <w:rPr>
      <w:color w:val="808080"/>
    </w:rPr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">
    <w:name w:val="42AF32D33C454B4ABDFEF4E4D5D12024"/>
    <w:rsid w:val="00863AA2"/>
  </w:style>
  <w:style w:type="paragraph" w:customStyle="1" w:styleId="92F0364D5B2B48989B3BE54748928934">
    <w:name w:val="92F0364D5B2B48989B3BE54748928934"/>
    <w:rsid w:val="00863AA2"/>
  </w:style>
  <w:style w:type="paragraph" w:customStyle="1" w:styleId="5873D9945EAE49029B9B8A5295FD90EC">
    <w:name w:val="5873D9945EAE49029B9B8A5295FD90EC"/>
    <w:rsid w:val="00863AA2"/>
  </w:style>
  <w:style w:type="paragraph" w:customStyle="1" w:styleId="B86ED2CAC70B4448988A20EE781788D9">
    <w:name w:val="B86ED2CAC70B4448988A20EE781788D9"/>
    <w:rsid w:val="00863AA2"/>
  </w:style>
  <w:style w:type="paragraph" w:customStyle="1" w:styleId="D1E86EDFE0E1491AAB54C3B1DE6DE9AC">
    <w:name w:val="D1E86EDFE0E1491AAB54C3B1DE6DE9AC"/>
    <w:rsid w:val="00E27B23"/>
  </w:style>
  <w:style w:type="paragraph" w:customStyle="1" w:styleId="919E3932EE1E4B33BC8CA91B9413D255">
    <w:name w:val="919E3932EE1E4B33BC8CA91B9413D255"/>
    <w:rsid w:val="00430D2E"/>
  </w:style>
  <w:style w:type="paragraph" w:customStyle="1" w:styleId="EC5E03C687C14DB0814F13350810D1D1">
    <w:name w:val="EC5E03C687C14DB0814F13350810D1D1"/>
    <w:rsid w:val="00430D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7A01CCEABE64DA9D94A2111EE1AAF" ma:contentTypeVersion="7" ma:contentTypeDescription="Create a new document." ma:contentTypeScope="" ma:versionID="07f15c1b320ce25b8fd79c815480e3f8">
  <xsd:schema xmlns:xsd="http://www.w3.org/2001/XMLSchema" xmlns:xs="http://www.w3.org/2001/XMLSchema" xmlns:p="http://schemas.microsoft.com/office/2006/metadata/properties" xmlns:ns2="0980ed00-c077-4b03-acbb-26c79b3c13b9" xmlns:ns3="c28dc93f-c64c-4693-ae4e-5c2e322b9529" targetNamespace="http://schemas.microsoft.com/office/2006/metadata/properties" ma:root="true" ma:fieldsID="5f0cb8330791cd83a35571a78950c712" ns2:_="" ns3:_="">
    <xsd:import namespace="0980ed00-c077-4b03-acbb-26c79b3c13b9"/>
    <xsd:import namespace="c28dc93f-c64c-4693-ae4e-5c2e322b95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ommentaire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0ed00-c077-4b03-acbb-26c79b3c1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aires" ma:index="12" nillable="true" ma:displayName="Commentaires" ma:format="Dropdown" ma:internalName="Commentaires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dc93f-c64c-4693-ae4e-5c2e322b95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s xmlns="0980ed00-c077-4b03-acbb-26c79b3c13b9" xsi:nil="true"/>
    <SharedWithUsers xmlns="c28dc93f-c64c-4693-ae4e-5c2e322b9529">
      <UserInfo>
        <DisplayName>Céleste Côté  (CISSSMO16)</DisplayName>
        <AccountId>48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ED85D-9964-4042-9481-BF34842B4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0ed00-c077-4b03-acbb-26c79b3c13b9"/>
    <ds:schemaRef ds:uri="c28dc93f-c64c-4693-ae4e-5c2e322b95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43EE4D-32E9-4E61-B091-4D3031777E67}">
  <ds:schemaRefs>
    <ds:schemaRef ds:uri="http://schemas.microsoft.com/office/2006/metadata/properties"/>
    <ds:schemaRef ds:uri="http://schemas.microsoft.com/office/infopath/2007/PartnerControls"/>
    <ds:schemaRef ds:uri="0980ed00-c077-4b03-acbb-26c79b3c13b9"/>
    <ds:schemaRef ds:uri="c28dc93f-c64c-4693-ae4e-5c2e322b9529"/>
  </ds:schemaRefs>
</ds:datastoreItem>
</file>

<file path=customXml/itemProps3.xml><?xml version="1.0" encoding="utf-8"?>
<ds:datastoreItem xmlns:ds="http://schemas.openxmlformats.org/officeDocument/2006/customXml" ds:itemID="{16987BDE-FCE8-4AA4-BF10-EB7E30329E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F7D9CD-542D-4A26-BCFF-972782395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2</Pages>
  <Words>616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Nathalie Falardeau</cp:lastModifiedBy>
  <cp:revision>2</cp:revision>
  <cp:lastPrinted>2020-10-13T16:11:00Z</cp:lastPrinted>
  <dcterms:created xsi:type="dcterms:W3CDTF">2021-08-06T00:29:00Z</dcterms:created>
  <dcterms:modified xsi:type="dcterms:W3CDTF">2021-08-06T00:29:00Z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0x010100D277A01CCEABE64DA9D94A2111EE1AAF</vt:lpwstr>
  </property>
</Properties>
</file>