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417C9C">
        <w:trPr>
          <w:trHeight w:val="964"/>
        </w:trPr>
        <w:tc>
          <w:tcPr>
            <w:tcW w:w="55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590D28" w14:textId="28E987BD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B34C6D" w:rsidRPr="00B34C6D" w14:paraId="7F223F5C" w14:textId="77777777" w:rsidTr="00A47156">
              <w:tc>
                <w:tcPr>
                  <w:tcW w:w="1134" w:type="dxa"/>
                  <w:vAlign w:val="bottom"/>
                </w:tcPr>
                <w:p w14:paraId="0D44F494" w14:textId="77777777" w:rsidR="004246FA" w:rsidRPr="00B34C6D" w:rsidRDefault="004246FA" w:rsidP="00417C9C">
                  <w:pPr>
                    <w:spacing w:before="36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A47156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6"/>
                    </w:rPr>
                    <w:t>Installation :</w:t>
                  </w:r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65BAB431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501949EB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1"/>
              <w:gridCol w:w="1696"/>
              <w:gridCol w:w="140"/>
              <w:gridCol w:w="181"/>
              <w:gridCol w:w="400"/>
              <w:gridCol w:w="24"/>
              <w:gridCol w:w="43"/>
              <w:gridCol w:w="778"/>
              <w:gridCol w:w="238"/>
            </w:tblGrid>
            <w:tr w:rsidR="00B34C6D" w:rsidRPr="00B34C6D" w14:paraId="3587E17A" w14:textId="77777777" w:rsidTr="002F6BB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F869A11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2F6BB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8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2F6BB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4671ABCD" w14:textId="12817668" w:rsidR="004246FA" w:rsidRPr="00B34C6D" w:rsidRDefault="00FA1BA3" w:rsidP="003F048A">
                  <w:pPr>
                    <w:tabs>
                      <w:tab w:val="left" w:pos="0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1D099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B25F2B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gridSpan w:val="2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2F6BB7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C5066F" w:rsidRPr="00B34C6D" w14:paraId="54CF253A" w14:textId="336E21C1" w:rsidTr="002F6BB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C5066F" w:rsidRPr="00B34C6D" w:rsidRDefault="00C5066F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584393210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78AB47D42839426F83AF8C0195348FB0"/>
                  </w:placeholder>
                </w:sdtPr>
                <w:sdtEndPr/>
                <w:sdtContent>
                  <w:tc>
                    <w:tcPr>
                      <w:tcW w:w="3261" w:type="dxa"/>
                      <w:gridSpan w:val="7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vAlign w:val="bottom"/>
                    </w:tcPr>
                    <w:p w14:paraId="006C8F76" w14:textId="77777777" w:rsidR="00C5066F" w:rsidRPr="00B34C6D" w:rsidRDefault="00C5066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584393210" w:displacedByCustomXml="prev"/>
              <w:bookmarkEnd w:id="5" w:displacedByCustomXml="prev"/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311C594" w14:textId="77777777" w:rsidR="00C5066F" w:rsidRPr="00B34C6D" w:rsidRDefault="00C5066F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3B2CFB" w:rsidRPr="00B34C6D" w14:paraId="21912DC0" w14:textId="77777777" w:rsidTr="006C15C8">
              <w:trPr>
                <w:trHeight w:val="5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937803B" w14:textId="77777777" w:rsidR="003B2CFB" w:rsidRPr="00B25F2B" w:rsidRDefault="003B2CFB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6"/>
                    </w:rPr>
                  </w:pPr>
                </w:p>
              </w:tc>
              <w:tc>
                <w:tcPr>
                  <w:tcW w:w="3262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D96398B" w14:textId="77777777" w:rsidR="003B2CFB" w:rsidRPr="00B25F2B" w:rsidRDefault="003B2CFB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713F3996" w14:textId="5ED5DD43" w:rsidR="003B2CFB" w:rsidRPr="00B25F2B" w:rsidRDefault="003B2CFB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6"/>
                    </w:rPr>
                  </w:pPr>
                </w:p>
              </w:tc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417C9C">
        <w:trPr>
          <w:trHeight w:val="2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FF8382C" w14:textId="77777777" w:rsidR="00E662EA" w:rsidRPr="006C15C8" w:rsidRDefault="00E662EA" w:rsidP="00E662E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15C8">
              <w:rPr>
                <w:rFonts w:asciiTheme="minorHAnsi" w:hAnsiTheme="minorHAnsi" w:cstheme="minorHAnsi"/>
                <w:b/>
              </w:rPr>
              <w:t>ÉVALUATION BRÈVE</w:t>
            </w:r>
          </w:p>
          <w:p w14:paraId="65758440" w14:textId="708FF4D4" w:rsidR="004246FA" w:rsidRPr="00770980" w:rsidRDefault="00E662EA" w:rsidP="00E662EA">
            <w:pPr>
              <w:jc w:val="center"/>
              <w:rPr>
                <w:rFonts w:ascii="Arial" w:hAnsi="Arial" w:cs="Arial"/>
                <w:b/>
              </w:rPr>
            </w:pPr>
            <w:r w:rsidRPr="006C15C8">
              <w:rPr>
                <w:rFonts w:asciiTheme="minorHAnsi" w:hAnsiTheme="minorHAnsi" w:cstheme="minorHAnsi"/>
                <w:b/>
              </w:rPr>
              <w:t>PAR L’INTERVENANT RÉSEAU</w:t>
            </w:r>
          </w:p>
        </w:tc>
        <w:tc>
          <w:tcPr>
            <w:tcW w:w="51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1719C9E4" w14:textId="75359E00" w:rsidR="00E662EA" w:rsidRDefault="006C15C8" w:rsidP="007E09E8">
      <w:pPr>
        <w:rPr>
          <w:rFonts w:asciiTheme="minorHAnsi" w:hAnsiTheme="minorHAnsi" w:cstheme="minorHAnsi"/>
          <w:sz w:val="18"/>
          <w:szCs w:val="18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C6DD24B" wp14:editId="51AB318F">
                <wp:simplePos x="0" y="0"/>
                <wp:positionH relativeFrom="column">
                  <wp:posOffset>1303020</wp:posOffset>
                </wp:positionH>
                <wp:positionV relativeFrom="paragraph">
                  <wp:posOffset>-1865630</wp:posOffset>
                </wp:positionV>
                <wp:extent cx="2133600" cy="5257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B88B4" w14:textId="441BCF40" w:rsidR="006C15C8" w:rsidRPr="006C15C8" w:rsidRDefault="006C15C8" w:rsidP="006C15C8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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</w:t>
                            </w:r>
                            <w:r w:rsidRPr="006C15C8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0EC80E5A" w14:textId="15A9FF30" w:rsidR="006C15C8" w:rsidRPr="003E5929" w:rsidRDefault="006C15C8" w:rsidP="006C15C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MOCLI60397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6DD24B" id="Rectangle 6" o:spid="_x0000_s1026" style="position:absolute;margin-left:102.6pt;margin-top:-146.9pt;width:168pt;height:41.4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" filled="f" stroked="f" strokeweight=".25pt">
                <v:textbox>
                  <w:txbxContent>
                    <w:p w14:paraId="0A4B88B4" w14:textId="441BCF40" w:rsidR="006C15C8" w:rsidRPr="006C15C8" w:rsidRDefault="006C15C8" w:rsidP="006C15C8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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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</w:t>
                      </w:r>
                      <w:r w:rsidRPr="006C15C8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0EC80E5A" w14:textId="15A9FF30" w:rsidR="006C15C8" w:rsidRPr="003E5929" w:rsidRDefault="006C15C8" w:rsidP="006C15C8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MOCLI60397</w:t>
                      </w:r>
                    </w:p>
                  </w:txbxContent>
                </v:textbox>
              </v:rect>
            </w:pict>
          </mc:Fallback>
        </mc:AlternateContent>
      </w: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71040" behindDoc="0" locked="0" layoutInCell="1" allowOverlap="1" wp14:anchorId="43D03E33" wp14:editId="1E94BCB4">
            <wp:simplePos x="0" y="0"/>
            <wp:positionH relativeFrom="column">
              <wp:posOffset>-366395</wp:posOffset>
            </wp:positionH>
            <wp:positionV relativeFrom="paragraph">
              <wp:posOffset>-2316480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C24CA" w14:textId="7C338154" w:rsidR="00A5593D" w:rsidRPr="00E662EA" w:rsidRDefault="00E662EA" w:rsidP="007E09E8">
      <w:pPr>
        <w:rPr>
          <w:rFonts w:asciiTheme="minorHAnsi" w:hAnsiTheme="minorHAnsi" w:cstheme="minorHAnsi"/>
          <w:sz w:val="20"/>
          <w:szCs w:val="18"/>
        </w:rPr>
      </w:pPr>
      <w:r w:rsidRPr="00E662EA">
        <w:rPr>
          <w:rFonts w:asciiTheme="minorHAnsi" w:hAnsiTheme="minorHAnsi" w:cstheme="minorHAnsi"/>
          <w:sz w:val="20"/>
          <w:szCs w:val="18"/>
        </w:rPr>
        <w:t xml:space="preserve">Ce formulaire est </w:t>
      </w:r>
      <w:r w:rsidR="00735F07">
        <w:rPr>
          <w:rFonts w:asciiTheme="minorHAnsi" w:hAnsiTheme="minorHAnsi" w:cstheme="minorHAnsi"/>
          <w:sz w:val="20"/>
          <w:szCs w:val="18"/>
        </w:rPr>
        <w:t>rempli</w:t>
      </w:r>
      <w:r w:rsidR="00735F07" w:rsidRPr="00E662EA">
        <w:rPr>
          <w:rFonts w:asciiTheme="minorHAnsi" w:hAnsiTheme="minorHAnsi" w:cstheme="minorHAnsi"/>
          <w:sz w:val="20"/>
          <w:szCs w:val="18"/>
        </w:rPr>
        <w:t xml:space="preserve"> </w:t>
      </w:r>
      <w:r w:rsidRPr="00E662EA">
        <w:rPr>
          <w:rFonts w:asciiTheme="minorHAnsi" w:hAnsiTheme="minorHAnsi" w:cstheme="minorHAnsi"/>
          <w:sz w:val="20"/>
          <w:szCs w:val="18"/>
        </w:rPr>
        <w:t>afin d’amorcer les démarches</w:t>
      </w:r>
      <w:r w:rsidR="00793ED9">
        <w:rPr>
          <w:rFonts w:asciiTheme="minorHAnsi" w:hAnsiTheme="minorHAnsi" w:cstheme="minorHAnsi"/>
          <w:sz w:val="20"/>
          <w:szCs w:val="18"/>
        </w:rPr>
        <w:t xml:space="preserve"> de planification précoce de congé à partir de l’urgence en</w:t>
      </w:r>
      <w:r w:rsidRPr="00E662EA">
        <w:rPr>
          <w:rFonts w:asciiTheme="minorHAnsi" w:hAnsiTheme="minorHAnsi" w:cstheme="minorHAnsi"/>
          <w:sz w:val="20"/>
          <w:szCs w:val="18"/>
        </w:rPr>
        <w:t xml:space="preserve"> collaboration avec les autres </w:t>
      </w:r>
      <w:r w:rsidR="00870B4B">
        <w:rPr>
          <w:rFonts w:asciiTheme="minorHAnsi" w:hAnsiTheme="minorHAnsi" w:cstheme="minorHAnsi"/>
          <w:sz w:val="20"/>
          <w:szCs w:val="18"/>
        </w:rPr>
        <w:t>professionnels concernés</w:t>
      </w:r>
      <w:r w:rsidRPr="00E662EA">
        <w:rPr>
          <w:rFonts w:asciiTheme="minorHAnsi" w:hAnsiTheme="minorHAnsi" w:cstheme="minorHAnsi"/>
          <w:sz w:val="20"/>
          <w:szCs w:val="18"/>
        </w:rPr>
        <w:t>.</w:t>
      </w:r>
    </w:p>
    <w:p w14:paraId="62486C05" w14:textId="02CA4159" w:rsidR="00341B62" w:rsidRPr="00E662EA" w:rsidRDefault="00341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709"/>
        <w:gridCol w:w="1134"/>
        <w:gridCol w:w="1276"/>
        <w:gridCol w:w="992"/>
        <w:gridCol w:w="2410"/>
        <w:gridCol w:w="3395"/>
      </w:tblGrid>
      <w:tr w:rsidR="00D66ED1" w:rsidRPr="00D66ED1" w14:paraId="31B2C1C4" w14:textId="77777777" w:rsidTr="0084494E">
        <w:trPr>
          <w:trHeight w:val="397"/>
        </w:trPr>
        <w:tc>
          <w:tcPr>
            <w:tcW w:w="2542" w:type="dxa"/>
            <w:gridSpan w:val="4"/>
            <w:vAlign w:val="center"/>
          </w:tcPr>
          <w:p w14:paraId="416ACCEB" w14:textId="2241ADA7" w:rsidR="00D66ED1" w:rsidRPr="00D66ED1" w:rsidRDefault="00E662EA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64960356" w:edGrp="everyone" w:colFirst="1" w:colLast="1"/>
            <w:r w:rsidRPr="00E662EA">
              <w:rPr>
                <w:rFonts w:asciiTheme="minorHAnsi" w:hAnsiTheme="minorHAnsi" w:cstheme="minorHAnsi"/>
                <w:sz w:val="20"/>
                <w:szCs w:val="20"/>
              </w:rPr>
              <w:t>Date d’arrivée à l’urgence 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48340529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8073" w:type="dxa"/>
                <w:gridSpan w:val="4"/>
                <w:vAlign w:val="center"/>
              </w:tcPr>
              <w:p w14:paraId="4101652C" w14:textId="4868D9B1" w:rsidR="00D66ED1" w:rsidRPr="00D66ED1" w:rsidRDefault="00EE316F" w:rsidP="0084494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66ED1" w:rsidRPr="00D66ED1" w14:paraId="6D099EB5" w14:textId="77777777" w:rsidTr="0084494E">
        <w:trPr>
          <w:trHeight w:val="283"/>
        </w:trPr>
        <w:tc>
          <w:tcPr>
            <w:tcW w:w="2542" w:type="dxa"/>
            <w:gridSpan w:val="4"/>
            <w:vAlign w:val="center"/>
          </w:tcPr>
          <w:p w14:paraId="7096200C" w14:textId="2059C50F" w:rsidR="00D66ED1" w:rsidRPr="00D66ED1" w:rsidRDefault="00EE316F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03327320" w:edGrp="everyone" w:colFirst="1" w:colLast="1"/>
            <w:permEnd w:id="1564960356"/>
            <w:r w:rsidRPr="00EE316F">
              <w:rPr>
                <w:rFonts w:asciiTheme="minorHAnsi" w:hAnsiTheme="minorHAnsi" w:cstheme="minorHAnsi"/>
                <w:sz w:val="20"/>
                <w:szCs w:val="20"/>
              </w:rPr>
              <w:t>Raison de la consultation à l’urgence :</w:t>
            </w:r>
          </w:p>
        </w:tc>
        <w:tc>
          <w:tcPr>
            <w:tcW w:w="8073" w:type="dxa"/>
            <w:gridSpan w:val="4"/>
            <w:vAlign w:val="center"/>
          </w:tcPr>
          <w:p w14:paraId="4B99056E" w14:textId="3E29DB46" w:rsidR="00D66ED1" w:rsidRPr="00D66ED1" w:rsidRDefault="00255CD9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A25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66ED1" w:rsidRPr="00D66ED1" w14:paraId="22ADC3AA" w14:textId="77777777" w:rsidTr="0084494E">
        <w:trPr>
          <w:trHeight w:val="454"/>
        </w:trPr>
        <w:tc>
          <w:tcPr>
            <w:tcW w:w="2542" w:type="dxa"/>
            <w:gridSpan w:val="4"/>
            <w:vAlign w:val="center"/>
          </w:tcPr>
          <w:p w14:paraId="3C9EEEF3" w14:textId="5AE4442A" w:rsidR="00D66ED1" w:rsidRPr="00D66ED1" w:rsidRDefault="00EE316F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84918426" w:edGrp="everyone" w:colFirst="1" w:colLast="1"/>
            <w:permEnd w:id="503327320"/>
            <w:r w:rsidRPr="00EE316F">
              <w:rPr>
                <w:rFonts w:asciiTheme="minorHAnsi" w:hAnsiTheme="minorHAnsi" w:cstheme="minorHAnsi"/>
                <w:sz w:val="20"/>
                <w:szCs w:val="20"/>
              </w:rPr>
              <w:t>Diagnostic(s) actuel(s) :</w:t>
            </w:r>
          </w:p>
        </w:tc>
        <w:tc>
          <w:tcPr>
            <w:tcW w:w="8073" w:type="dxa"/>
            <w:gridSpan w:val="4"/>
            <w:vAlign w:val="center"/>
          </w:tcPr>
          <w:p w14:paraId="1299C43A" w14:textId="7142CB4C" w:rsidR="00D66ED1" w:rsidRPr="00D66ED1" w:rsidRDefault="00255CD9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A25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B10DC5" w:rsidRPr="00D66ED1" w14:paraId="7BADEFEC" w14:textId="77777777" w:rsidTr="0084494E">
        <w:trPr>
          <w:trHeight w:val="397"/>
        </w:trPr>
        <w:tc>
          <w:tcPr>
            <w:tcW w:w="699" w:type="dxa"/>
            <w:gridSpan w:val="2"/>
            <w:vAlign w:val="center"/>
          </w:tcPr>
          <w:p w14:paraId="5DE3E62B" w14:textId="2FCA18F3" w:rsidR="00B10DC5" w:rsidRPr="00D66ED1" w:rsidRDefault="00B10DC5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53246416" w:edGrp="everyone" w:colFirst="1" w:colLast="1"/>
            <w:permEnd w:id="1184918426"/>
            <w:r>
              <w:rPr>
                <w:rFonts w:asciiTheme="minorHAnsi" w:hAnsiTheme="minorHAnsi" w:cstheme="minorHAnsi"/>
                <w:sz w:val="20"/>
                <w:szCs w:val="20"/>
              </w:rPr>
              <w:t>Âge :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3B2BE11C" w14:textId="51CE5834" w:rsidR="00B10DC5" w:rsidRPr="00D66ED1" w:rsidRDefault="00255CD9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DDBEF00" w14:textId="1EF37D12" w:rsidR="00B10DC5" w:rsidRPr="00D66ED1" w:rsidRDefault="00B10DC5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ans</w:t>
            </w:r>
          </w:p>
        </w:tc>
        <w:tc>
          <w:tcPr>
            <w:tcW w:w="2268" w:type="dxa"/>
            <w:gridSpan w:val="2"/>
            <w:vAlign w:val="center"/>
          </w:tcPr>
          <w:p w14:paraId="47AA2389" w14:textId="7CEB7086" w:rsidR="00B10DC5" w:rsidRPr="00D66ED1" w:rsidRDefault="001D0998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3862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1403336" w:edGrp="everyone"/>
                <w:r w:rsidR="00B10D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151403336"/>
              </w:sdtContent>
            </w:sdt>
            <w:r w:rsidR="00B10D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10DC5" w:rsidRPr="00B10DC5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3E2E2D">
              <w:rPr>
                <w:rFonts w:asciiTheme="minorHAnsi" w:hAnsiTheme="minorHAnsi" w:cstheme="minorHAnsi"/>
                <w:sz w:val="20"/>
                <w:szCs w:val="20"/>
              </w:rPr>
              <w:t>RISMA-</w:t>
            </w:r>
            <w:r w:rsidR="00B10DC5" w:rsidRPr="00B10DC5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E900AE">
              <w:rPr>
                <w:rFonts w:asciiTheme="minorHAnsi" w:hAnsiTheme="minorHAnsi" w:cstheme="minorHAnsi"/>
                <w:sz w:val="20"/>
                <w:szCs w:val="20"/>
              </w:rPr>
              <w:t xml:space="preserve"> positif</w:t>
            </w:r>
          </w:p>
        </w:tc>
        <w:permStart w:id="1841441500" w:edGrp="everyone"/>
        <w:tc>
          <w:tcPr>
            <w:tcW w:w="5805" w:type="dxa"/>
            <w:gridSpan w:val="2"/>
            <w:vAlign w:val="center"/>
          </w:tcPr>
          <w:p w14:paraId="3461D779" w14:textId="5899ABE5" w:rsidR="00B10DC5" w:rsidRPr="00D66ED1" w:rsidRDefault="001D0998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0349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7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841441500"/>
            <w:r w:rsidR="00B10D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10DC5" w:rsidRPr="00B10DC5">
              <w:rPr>
                <w:rFonts w:asciiTheme="minorHAnsi" w:hAnsiTheme="minorHAnsi" w:cstheme="minorHAnsi"/>
                <w:sz w:val="20"/>
                <w:szCs w:val="20"/>
              </w:rPr>
              <w:t>Grand consommateur à l’urgence (GCU)</w:t>
            </w:r>
          </w:p>
        </w:tc>
      </w:tr>
      <w:permEnd w:id="1053246416"/>
      <w:tr w:rsidR="007F6538" w:rsidRPr="00D66ED1" w14:paraId="547B20CC" w14:textId="77777777" w:rsidTr="0084494E">
        <w:trPr>
          <w:trHeight w:val="397"/>
        </w:trPr>
        <w:tc>
          <w:tcPr>
            <w:tcW w:w="10615" w:type="dxa"/>
            <w:gridSpan w:val="8"/>
            <w:shd w:val="clear" w:color="auto" w:fill="D9D9D9" w:themeFill="background1" w:themeFillShade="D9"/>
            <w:vAlign w:val="center"/>
          </w:tcPr>
          <w:p w14:paraId="33C62B62" w14:textId="15FCE00E" w:rsidR="007F6538" w:rsidRPr="007F6538" w:rsidRDefault="007F6538" w:rsidP="007F6538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6538">
              <w:rPr>
                <w:rFonts w:asciiTheme="minorHAnsi" w:hAnsiTheme="minorHAnsi" w:cstheme="minorHAnsi"/>
                <w:b/>
                <w:sz w:val="20"/>
                <w:szCs w:val="20"/>
              </w:rPr>
              <w:t>PERSONNES SIGNIFICATIVES</w:t>
            </w:r>
          </w:p>
        </w:tc>
      </w:tr>
      <w:tr w:rsidR="00AE71B6" w:rsidRPr="00AE71B6" w14:paraId="017ADE5C" w14:textId="77777777" w:rsidTr="0084494E">
        <w:trPr>
          <w:trHeight w:val="397"/>
        </w:trPr>
        <w:tc>
          <w:tcPr>
            <w:tcW w:w="416" w:type="dxa"/>
            <w:shd w:val="clear" w:color="auto" w:fill="auto"/>
            <w:vAlign w:val="center"/>
          </w:tcPr>
          <w:p w14:paraId="3CA0C7CD" w14:textId="45F8E347" w:rsidR="007F6538" w:rsidRPr="00AE71B6" w:rsidRDefault="007F6538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938304633" w:edGrp="everyone" w:colFirst="2" w:colLast="2"/>
            <w:permStart w:id="936184136" w:edGrp="everyone" w:colFirst="3" w:colLast="3"/>
            <w:permStart w:id="444989723" w:edGrp="everyone" w:colFirst="1" w:colLast="1"/>
            <w:r w:rsidRPr="00AE71B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Nom complet"/>
            <w:tag w:val="Nom complet"/>
            <w:id w:val="7246491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02" w:type="dxa"/>
                <w:gridSpan w:val="4"/>
                <w:shd w:val="clear" w:color="auto" w:fill="auto"/>
                <w:vAlign w:val="center"/>
              </w:tcPr>
              <w:p w14:paraId="24C80927" w14:textId="303F8E57" w:rsidR="007F6538" w:rsidRPr="00AE71B6" w:rsidRDefault="000D3D35" w:rsidP="000D3D3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Lien"/>
            <w:tag w:val="Lien"/>
            <w:id w:val="-1709478880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14:paraId="2913E57A" w14:textId="339AB9AB" w:rsidR="007F6538" w:rsidRPr="00AE71B6" w:rsidRDefault="000D3D35" w:rsidP="000D3D3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# téléphone"/>
            <w:tag w:val="# téléphone"/>
            <w:id w:val="-1058850809"/>
            <w:placeholder>
              <w:docPart w:val="DefaultPlaceholder_-1854013440"/>
            </w:placeholder>
          </w:sdtPr>
          <w:sdtEndPr/>
          <w:sdtContent>
            <w:tc>
              <w:tcPr>
                <w:tcW w:w="3395" w:type="dxa"/>
                <w:shd w:val="clear" w:color="auto" w:fill="auto"/>
                <w:vAlign w:val="center"/>
              </w:tcPr>
              <w:p w14:paraId="3F8236BE" w14:textId="5C873450" w:rsidR="007F6538" w:rsidRPr="00AE71B6" w:rsidRDefault="000D3D35" w:rsidP="000D3D3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7F6538" w:rsidRPr="00AE71B6" w14:paraId="266659F7" w14:textId="77777777" w:rsidTr="0084494E">
        <w:trPr>
          <w:trHeight w:val="397"/>
        </w:trPr>
        <w:tc>
          <w:tcPr>
            <w:tcW w:w="416" w:type="dxa"/>
            <w:shd w:val="clear" w:color="auto" w:fill="auto"/>
            <w:vAlign w:val="center"/>
          </w:tcPr>
          <w:p w14:paraId="7E42151A" w14:textId="1BB312BC" w:rsidR="007F6538" w:rsidRPr="00AE71B6" w:rsidRDefault="007F6538" w:rsidP="008449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861686336" w:edGrp="everyone" w:colFirst="2" w:colLast="2"/>
            <w:permStart w:id="2008158331" w:edGrp="everyone" w:colFirst="3" w:colLast="3"/>
            <w:permStart w:id="1271866818" w:edGrp="everyone" w:colFirst="1" w:colLast="1"/>
            <w:permEnd w:id="938304633"/>
            <w:permEnd w:id="936184136"/>
            <w:permEnd w:id="444989723"/>
            <w:r w:rsidRPr="00AE71B6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Nom complet"/>
            <w:tag w:val="Nom complet"/>
            <w:id w:val="830571752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gridSpan w:val="4"/>
                <w:shd w:val="clear" w:color="auto" w:fill="auto"/>
                <w:vAlign w:val="center"/>
              </w:tcPr>
              <w:p w14:paraId="1DA77F19" w14:textId="4055B111" w:rsidR="007F6538" w:rsidRPr="00AE71B6" w:rsidRDefault="000D3D35" w:rsidP="000D3D3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Lien"/>
            <w:tag w:val="Lien"/>
            <w:id w:val="724578936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14:paraId="3DC39243" w14:textId="109B9F22" w:rsidR="007F6538" w:rsidRPr="00AE71B6" w:rsidRDefault="000D3D35" w:rsidP="0084494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# téléphone"/>
            <w:tag w:val="# téléphone"/>
            <w:id w:val="808288067"/>
            <w:placeholder>
              <w:docPart w:val="DefaultPlaceholder_-1854013440"/>
            </w:placeholder>
          </w:sdtPr>
          <w:sdtEndPr/>
          <w:sdtContent>
            <w:tc>
              <w:tcPr>
                <w:tcW w:w="3395" w:type="dxa"/>
                <w:shd w:val="clear" w:color="auto" w:fill="auto"/>
                <w:vAlign w:val="center"/>
              </w:tcPr>
              <w:p w14:paraId="12CEE651" w14:textId="4D62F029" w:rsidR="007F6538" w:rsidRPr="00AE71B6" w:rsidRDefault="000D3D35" w:rsidP="000D3D3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861686336"/>
      <w:permEnd w:id="2008158331"/>
      <w:permEnd w:id="1271866818"/>
    </w:tbl>
    <w:p w14:paraId="23DE523C" w14:textId="6C842D32" w:rsidR="00F15FDF" w:rsidRDefault="00F15FDF" w:rsidP="007E09E8">
      <w:pPr>
        <w:rPr>
          <w:rFonts w:asciiTheme="minorHAnsi" w:hAnsiTheme="minorHAnsi" w:cstheme="minorHAnsi"/>
          <w:sz w:val="20"/>
          <w:szCs w:val="20"/>
        </w:rPr>
      </w:pPr>
    </w:p>
    <w:p w14:paraId="25C6BF64" w14:textId="77777777" w:rsidR="00883A42" w:rsidRPr="00AE71B6" w:rsidRDefault="00883A4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850"/>
        <w:gridCol w:w="425"/>
        <w:gridCol w:w="142"/>
        <w:gridCol w:w="567"/>
        <w:gridCol w:w="992"/>
        <w:gridCol w:w="1134"/>
        <w:gridCol w:w="567"/>
        <w:gridCol w:w="2127"/>
      </w:tblGrid>
      <w:tr w:rsidR="00AE71B6" w:rsidRPr="00AE71B6" w14:paraId="7D19D783" w14:textId="77777777" w:rsidTr="0084494E">
        <w:trPr>
          <w:trHeight w:val="397"/>
          <w:tblHeader/>
        </w:trPr>
        <w:tc>
          <w:tcPr>
            <w:tcW w:w="10627" w:type="dxa"/>
            <w:gridSpan w:val="11"/>
            <w:shd w:val="clear" w:color="auto" w:fill="D9D9D9" w:themeFill="background1" w:themeFillShade="D9"/>
            <w:vAlign w:val="center"/>
          </w:tcPr>
          <w:p w14:paraId="5674E3F7" w14:textId="4AC5C151" w:rsidR="00F15FDF" w:rsidRPr="00AE71B6" w:rsidRDefault="00192727" w:rsidP="00070B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71B6">
              <w:rPr>
                <w:rFonts w:asciiTheme="minorHAnsi" w:hAnsiTheme="minorHAnsi" w:cstheme="minorHAnsi"/>
                <w:b/>
                <w:sz w:val="20"/>
                <w:szCs w:val="20"/>
              </w:rPr>
              <w:t>SITUATION MÉDICALE ANTÉRIEURE AU SÉJOUR À L’URGENCE</w:t>
            </w:r>
          </w:p>
        </w:tc>
      </w:tr>
      <w:permStart w:id="1013449335" w:edGrp="everyone"/>
      <w:permStart w:id="1542408996" w:edGrp="everyone" w:colFirst="2" w:colLast="2"/>
      <w:tr w:rsidR="00AE71B6" w:rsidRPr="00AE71B6" w14:paraId="6914478F" w14:textId="77777777" w:rsidTr="0084494E">
        <w:trPr>
          <w:trHeight w:val="397"/>
          <w:tblHeader/>
        </w:trPr>
        <w:tc>
          <w:tcPr>
            <w:tcW w:w="5240" w:type="dxa"/>
            <w:gridSpan w:val="6"/>
            <w:shd w:val="clear" w:color="auto" w:fill="auto"/>
            <w:vAlign w:val="center"/>
          </w:tcPr>
          <w:p w14:paraId="7F009239" w14:textId="7D633F71" w:rsidR="00192727" w:rsidRPr="00AE71B6" w:rsidRDefault="001D0998" w:rsidP="001F05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546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E8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13449335"/>
            <w:r w:rsidR="001F0522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Inscrit au guichet d’accès médecin de famille (en attente)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53F691C3" w14:textId="1497CC52" w:rsidR="00192727" w:rsidRPr="00AE71B6" w:rsidRDefault="001F0522" w:rsidP="001F05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1B6">
              <w:rPr>
                <w:rFonts w:asciiTheme="minorHAnsi" w:hAnsiTheme="minorHAnsi" w:cstheme="minorHAnsi"/>
                <w:sz w:val="20"/>
                <w:szCs w:val="20"/>
              </w:rPr>
              <w:t>Nom du médecin de famille :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3B31303C" w14:textId="0C748F88" w:rsidR="00192727" w:rsidRPr="00AE71B6" w:rsidRDefault="00BA25E8" w:rsidP="001F05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permEnd w:id="1542408996"/>
      <w:tr w:rsidR="00AE71B6" w:rsidRPr="00AE71B6" w14:paraId="7DD17684" w14:textId="77777777" w:rsidTr="0084494E">
        <w:trPr>
          <w:trHeight w:val="397"/>
          <w:tblHeader/>
        </w:trPr>
        <w:tc>
          <w:tcPr>
            <w:tcW w:w="10627" w:type="dxa"/>
            <w:gridSpan w:val="11"/>
            <w:shd w:val="clear" w:color="auto" w:fill="D9D9D9" w:themeFill="background1" w:themeFillShade="D9"/>
            <w:vAlign w:val="center"/>
          </w:tcPr>
          <w:p w14:paraId="1186DCCE" w14:textId="023332D1" w:rsidR="00DE64E3" w:rsidRPr="00AE71B6" w:rsidRDefault="00DE64E3" w:rsidP="00E5501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71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MILIEU DE VIE DE </w:t>
            </w:r>
            <w:r w:rsidR="00E55013">
              <w:rPr>
                <w:rFonts w:asciiTheme="minorHAnsi" w:hAnsiTheme="minorHAnsi" w:cstheme="minorHAnsi"/>
                <w:b/>
                <w:sz w:val="20"/>
                <w:szCs w:val="20"/>
              </w:rPr>
              <w:t>L’USAGER</w:t>
            </w:r>
          </w:p>
        </w:tc>
      </w:tr>
      <w:tr w:rsidR="00AE71B6" w:rsidRPr="00AE71B6" w14:paraId="10360E01" w14:textId="77777777" w:rsidTr="0084494E">
        <w:trPr>
          <w:trHeight w:val="369"/>
          <w:tblHeader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670DBBC4" w14:textId="23C1A4B8" w:rsidR="00DE64E3" w:rsidRPr="00AE71B6" w:rsidRDefault="00DE64E3" w:rsidP="00DE6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1B6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Milieu de vie :</w:t>
            </w:r>
          </w:p>
        </w:tc>
        <w:permStart w:id="803676766" w:edGrp="everyone"/>
        <w:tc>
          <w:tcPr>
            <w:tcW w:w="3402" w:type="dxa"/>
            <w:gridSpan w:val="4"/>
            <w:shd w:val="clear" w:color="auto" w:fill="auto"/>
            <w:vAlign w:val="center"/>
          </w:tcPr>
          <w:p w14:paraId="14E93BE7" w14:textId="0C1E5026" w:rsidR="00DE64E3" w:rsidRPr="00AE71B6" w:rsidRDefault="001D0998" w:rsidP="009C0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11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E8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803676766"/>
            <w:r w:rsidR="00DE64E3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RPA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083939"/>
                <w:placeholder>
                  <w:docPart w:val="DefaultPlaceholder_-1854013440"/>
                </w:placeholder>
              </w:sdtPr>
              <w:sdtEndPr/>
              <w:sdtContent>
                <w:permStart w:id="865810860" w:edGrp="everyone"/>
                <w:r w:rsidR="009C0375" w:rsidRPr="00AE71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permEnd w:id="865810860"/>
          </w:p>
        </w:tc>
        <w:permStart w:id="1929407701" w:edGrp="everyone"/>
        <w:tc>
          <w:tcPr>
            <w:tcW w:w="3402" w:type="dxa"/>
            <w:gridSpan w:val="5"/>
            <w:shd w:val="clear" w:color="auto" w:fill="auto"/>
            <w:vAlign w:val="center"/>
          </w:tcPr>
          <w:p w14:paraId="52ABBD65" w14:textId="2CCAA5C3" w:rsidR="00DE64E3" w:rsidRPr="00AE71B6" w:rsidRDefault="001D0998" w:rsidP="00C63B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9537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E8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929407701"/>
            <w:r w:rsidR="00DE64E3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CHSLD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38686887"/>
                <w:placeholder>
                  <w:docPart w:val="DefaultPlaceholder_-1854013440"/>
                </w:placeholder>
              </w:sdtPr>
              <w:sdtEndPr/>
              <w:sdtContent>
                <w:permStart w:id="877923526" w:edGrp="everyone"/>
                <w:r w:rsidR="009C0375" w:rsidRPr="00AE71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permEnd w:id="877923526"/>
          </w:p>
        </w:tc>
        <w:permStart w:id="279516468" w:edGrp="everyone"/>
        <w:tc>
          <w:tcPr>
            <w:tcW w:w="2127" w:type="dxa"/>
            <w:shd w:val="clear" w:color="auto" w:fill="auto"/>
            <w:vAlign w:val="center"/>
          </w:tcPr>
          <w:p w14:paraId="7E43F5B5" w14:textId="584CA808" w:rsidR="00DE64E3" w:rsidRPr="00AE71B6" w:rsidRDefault="001D0998" w:rsidP="00DE6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314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6E8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79516468"/>
            <w:r w:rsidR="00DE64E3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Appartement/HLM</w:t>
            </w:r>
          </w:p>
        </w:tc>
      </w:tr>
      <w:tr w:rsidR="00E900AE" w:rsidRPr="00AE71B6" w14:paraId="49B23454" w14:textId="77777777" w:rsidTr="00E14B67">
        <w:trPr>
          <w:trHeight w:val="369"/>
          <w:tblHeader/>
        </w:trPr>
        <w:tc>
          <w:tcPr>
            <w:tcW w:w="1696" w:type="dxa"/>
            <w:vMerge/>
            <w:shd w:val="clear" w:color="auto" w:fill="auto"/>
            <w:vAlign w:val="center"/>
          </w:tcPr>
          <w:p w14:paraId="12CD6AF8" w14:textId="77777777" w:rsidR="00E900AE" w:rsidRPr="00AE71B6" w:rsidRDefault="00E900AE" w:rsidP="00DE64E3">
            <w:pPr>
              <w:rPr>
                <w:rFonts w:ascii="Calibri" w:hAnsi="Calibri" w:cs="Arial"/>
                <w:b/>
                <w:sz w:val="20"/>
                <w:szCs w:val="20"/>
                <w:lang w:eastAsia="fr-FR"/>
              </w:rPr>
            </w:pPr>
          </w:p>
        </w:tc>
        <w:permStart w:id="1801067700" w:edGrp="everyone"/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D755F" w14:textId="70A74631" w:rsidR="00E900AE" w:rsidRDefault="001D0998" w:rsidP="009C03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116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B67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801067700"/>
            <w:r w:rsidR="00E14B67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RTF :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82757656"/>
                <w:placeholder>
                  <w:docPart w:val="9EDA79A915144E1097512F76B80892F2"/>
                </w:placeholder>
              </w:sdtPr>
              <w:sdtEndPr/>
              <w:sdtContent>
                <w:r w:rsidR="00E14B67" w:rsidRPr="00AE71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permStart w:id="1896360428" w:edGrp="everyone"/>
                <w:r w:rsidR="00E14B67" w:rsidRPr="00AE71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permEnd w:id="1896360428"/>
          </w:p>
        </w:tc>
        <w:permStart w:id="735840787" w:edGrp="everyone"/>
        <w:tc>
          <w:tcPr>
            <w:tcW w:w="34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CB013" w14:textId="4805AD0F" w:rsidR="00E900AE" w:rsidRDefault="001D0998" w:rsidP="00C63B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6619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8FD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35840787"/>
            <w:r w:rsidR="007B48FD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48FD">
              <w:rPr>
                <w:rFonts w:asciiTheme="minorHAnsi" w:hAnsiTheme="minorHAnsi" w:cstheme="minorHAnsi"/>
                <w:sz w:val="20"/>
                <w:szCs w:val="20"/>
              </w:rPr>
              <w:t>MDA</w:t>
            </w:r>
            <w:r w:rsidR="00E900AE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67851394"/>
                <w:placeholder>
                  <w:docPart w:val="D9F670FED752470D9ECDF317B0087EAF"/>
                </w:placeholder>
              </w:sdtPr>
              <w:sdtEndPr/>
              <w:sdtContent>
                <w:permStart w:id="812340474" w:edGrp="everyone"/>
                <w:r w:rsidR="007B48FD" w:rsidRPr="00AE71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permEnd w:id="812340474"/>
          </w:p>
        </w:tc>
        <w:permStart w:id="433924702" w:edGrp="everyone"/>
        <w:tc>
          <w:tcPr>
            <w:tcW w:w="2127" w:type="dxa"/>
            <w:shd w:val="clear" w:color="auto" w:fill="auto"/>
            <w:vAlign w:val="center"/>
          </w:tcPr>
          <w:p w14:paraId="3B5BBEC4" w14:textId="5F06B5DA" w:rsidR="00E900AE" w:rsidRDefault="001D0998" w:rsidP="00DE6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4232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B67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33924702"/>
            <w:r w:rsidR="00E14B67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Maison</w:t>
            </w:r>
          </w:p>
        </w:tc>
      </w:tr>
      <w:tr w:rsidR="00D64D52" w:rsidRPr="00AE71B6" w14:paraId="17AF0CD3" w14:textId="77777777" w:rsidTr="0004100C">
        <w:trPr>
          <w:trHeight w:val="369"/>
          <w:tblHeader/>
        </w:trPr>
        <w:tc>
          <w:tcPr>
            <w:tcW w:w="1696" w:type="dxa"/>
            <w:vMerge/>
            <w:shd w:val="clear" w:color="auto" w:fill="auto"/>
            <w:vAlign w:val="center"/>
          </w:tcPr>
          <w:p w14:paraId="3B0D09DF" w14:textId="77777777" w:rsidR="00D64D52" w:rsidRPr="00AE71B6" w:rsidRDefault="00D64D52" w:rsidP="00D64D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647627926" w:edGrp="everyone"/>
        <w:tc>
          <w:tcPr>
            <w:tcW w:w="3402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7E408FD7" w14:textId="226D7A1C" w:rsidR="00D64D52" w:rsidRPr="00AE71B6" w:rsidRDefault="001D0998" w:rsidP="00D64D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9230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D52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47627926"/>
            <w:r w:rsidR="00D64D52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RI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5575444"/>
                <w:placeholder>
                  <w:docPart w:val="48F95003979642988E1638509A2EBDB5"/>
                </w:placeholder>
              </w:sdtPr>
              <w:sdtEndPr/>
              <w:sdtContent>
                <w:permStart w:id="243539689" w:edGrp="everyone"/>
                <w:r w:rsidR="00D64D52" w:rsidRPr="00AE71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permEnd w:id="243539689"/>
          </w:p>
        </w:tc>
        <w:permStart w:id="112416650" w:edGrp="everyone"/>
        <w:tc>
          <w:tcPr>
            <w:tcW w:w="5529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2DEDD271" w14:textId="05029A60" w:rsidR="00D64D52" w:rsidRPr="00AE71B6" w:rsidRDefault="001D0998" w:rsidP="00D64D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5888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00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2416650"/>
            <w:r w:rsidR="00D64D52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4D52"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56098490"/>
                <w:placeholder>
                  <w:docPart w:val="4BBCD68AF434431F8560263008208282"/>
                </w:placeholder>
              </w:sdtPr>
              <w:sdtEndPr/>
              <w:sdtContent>
                <w:permStart w:id="224936670" w:edGrp="everyone"/>
                <w:r w:rsidR="00D64D52" w:rsidRPr="00AE71B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permEnd w:id="224936670"/>
          </w:p>
        </w:tc>
      </w:tr>
      <w:tr w:rsidR="00D64D52" w:rsidRPr="00AE71B6" w14:paraId="544CF14E" w14:textId="77777777" w:rsidTr="0084494E">
        <w:trPr>
          <w:trHeight w:val="369"/>
          <w:tblHeader/>
        </w:trPr>
        <w:tc>
          <w:tcPr>
            <w:tcW w:w="1696" w:type="dxa"/>
            <w:shd w:val="clear" w:color="auto" w:fill="auto"/>
            <w:vAlign w:val="center"/>
          </w:tcPr>
          <w:p w14:paraId="10A46231" w14:textId="32058F1D" w:rsidR="00D64D52" w:rsidRPr="00AE71B6" w:rsidRDefault="00D64D52" w:rsidP="00D64D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2559644" w:edGrp="everyone" w:colFirst="2" w:colLast="2"/>
            <w:r w:rsidRPr="00AE71B6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L</w:t>
            </w:r>
            <w:r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a personne</w:t>
            </w:r>
            <w:r w:rsidRPr="00AE71B6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 xml:space="preserve"> vit :</w:t>
            </w:r>
          </w:p>
        </w:tc>
        <w:permStart w:id="1985949067" w:edGrp="everyone"/>
        <w:tc>
          <w:tcPr>
            <w:tcW w:w="2127" w:type="dxa"/>
            <w:gridSpan w:val="2"/>
            <w:shd w:val="clear" w:color="auto" w:fill="auto"/>
            <w:vAlign w:val="center"/>
          </w:tcPr>
          <w:p w14:paraId="0D57A67B" w14:textId="093DDA3F" w:rsidR="00D64D52" w:rsidRPr="00AE71B6" w:rsidRDefault="001D0998" w:rsidP="00D64D52">
            <w:pPr>
              <w:tabs>
                <w:tab w:val="left" w:pos="103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902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D52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985949067"/>
            <w:r w:rsidR="00D64D52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Seul</w:t>
            </w:r>
            <w:r w:rsidR="00D64D5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64D52" w:rsidRPr="00AE71B6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ermStart w:id="157111793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646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D52" w:rsidRPr="00AE71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71117934"/>
            <w:r w:rsidR="00D64D52" w:rsidRPr="00AE71B6">
              <w:rPr>
                <w:rFonts w:asciiTheme="minorHAnsi" w:hAnsiTheme="minorHAnsi" w:cstheme="minorHAnsi"/>
                <w:sz w:val="20"/>
                <w:szCs w:val="20"/>
              </w:rPr>
              <w:t xml:space="preserve"> Avec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Nom et lien avec la personne âgée"/>
            <w:tag w:val="Nom et lien avec la personne"/>
            <w:id w:val="-2063860487"/>
            <w:placeholder>
              <w:docPart w:val="A381171AC6494A02A75652A3B55317D7"/>
            </w:placeholder>
          </w:sdtPr>
          <w:sdtEndPr/>
          <w:sdtContent>
            <w:tc>
              <w:tcPr>
                <w:tcW w:w="6804" w:type="dxa"/>
                <w:gridSpan w:val="8"/>
                <w:shd w:val="clear" w:color="auto" w:fill="auto"/>
                <w:vAlign w:val="center"/>
              </w:tcPr>
              <w:p w14:paraId="1C0A5AE0" w14:textId="35291A80" w:rsidR="00D64D52" w:rsidRPr="00AE71B6" w:rsidRDefault="0004100C" w:rsidP="0004100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312559644"/>
      <w:tr w:rsidR="00D64D52" w:rsidRPr="001625A7" w14:paraId="29AD1760" w14:textId="77777777" w:rsidTr="0084494E">
        <w:trPr>
          <w:trHeight w:val="397"/>
          <w:tblHeader/>
        </w:trPr>
        <w:tc>
          <w:tcPr>
            <w:tcW w:w="10627" w:type="dxa"/>
            <w:gridSpan w:val="11"/>
            <w:shd w:val="clear" w:color="auto" w:fill="D9D9D9" w:themeFill="background1" w:themeFillShade="D9"/>
            <w:vAlign w:val="center"/>
          </w:tcPr>
          <w:p w14:paraId="5AC3EECD" w14:textId="2C9A7FEB" w:rsidR="00D64D52" w:rsidRDefault="00D64D52" w:rsidP="00D64D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82808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DESCRIPTION DES SERVICES COMMUN</w:t>
            </w:r>
            <w:r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A</w:t>
            </w:r>
            <w:r w:rsidRPr="00182808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 xml:space="preserve">UTAIRES ANTÉRIEURS </w:t>
            </w:r>
            <w:r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AU SÉJOUR À L’URGENCE</w:t>
            </w:r>
          </w:p>
        </w:tc>
      </w:tr>
      <w:tr w:rsidR="00D64D52" w:rsidRPr="00330CAB" w14:paraId="39916C4B" w14:textId="77777777" w:rsidTr="0084494E">
        <w:trPr>
          <w:trHeight w:val="369"/>
          <w:tblHeader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00C21D5D" w14:textId="6B2C19A3" w:rsidR="00D64D52" w:rsidRPr="00330CAB" w:rsidRDefault="00D64D52" w:rsidP="00D64D52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permStart w:id="969767555" w:edGrp="everyone" w:colFirst="3" w:colLast="3"/>
            <w:r w:rsidRPr="00330CAB">
              <w:rPr>
                <w:rFonts w:ascii="Calibri" w:hAnsi="Calibri" w:cs="Arial"/>
                <w:sz w:val="20"/>
                <w:szCs w:val="20"/>
                <w:lang w:eastAsia="fr-FR"/>
              </w:rPr>
              <w:t># dossier SAD :</w:t>
            </w:r>
            <w:r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permStart w:id="971398157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248197746"/>
                <w:placeholder>
                  <w:docPart w:val="A381171AC6494A02A75652A3B55317D7"/>
                </w:placeholder>
              </w:sdtPr>
              <w:sdtEndPr/>
              <w:sdtContent>
                <w:r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  <w:t xml:space="preserve">   </w:t>
                </w:r>
              </w:sdtContent>
            </w:sdt>
            <w:permEnd w:id="971398157"/>
          </w:p>
        </w:tc>
        <w:permStart w:id="1782002553" w:edGrp="everyone"/>
        <w:tc>
          <w:tcPr>
            <w:tcW w:w="1843" w:type="dxa"/>
            <w:gridSpan w:val="2"/>
            <w:shd w:val="clear" w:color="auto" w:fill="auto"/>
            <w:vAlign w:val="center"/>
          </w:tcPr>
          <w:p w14:paraId="31ED1F60" w14:textId="0039FB96" w:rsidR="00D64D52" w:rsidRPr="00330CAB" w:rsidRDefault="001D0998" w:rsidP="00D64D52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67246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D52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782002553"/>
            <w:r w:rsidR="00D64D5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Liste d’attente</w:t>
            </w:r>
          </w:p>
        </w:tc>
        <w:tc>
          <w:tcPr>
            <w:tcW w:w="1134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70D96E41" w14:textId="6A81C83F" w:rsidR="00D64D52" w:rsidRPr="00330CAB" w:rsidRDefault="00D64D52" w:rsidP="00D64D52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r>
              <w:rPr>
                <w:rFonts w:ascii="Calibri" w:hAnsi="Calibri" w:cs="Arial"/>
                <w:sz w:val="20"/>
                <w:szCs w:val="20"/>
                <w:lang w:eastAsia="fr-FR"/>
              </w:rPr>
              <w:t>Spécifiez :</w:t>
            </w:r>
          </w:p>
        </w:tc>
        <w:tc>
          <w:tcPr>
            <w:tcW w:w="482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488BE307" w14:textId="13639153" w:rsidR="00D64D52" w:rsidRPr="00330CAB" w:rsidRDefault="00D64D52" w:rsidP="00D64D52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r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permStart w:id="1010919602" w:edGrp="everyone"/>
      <w:permStart w:id="466909255" w:edGrp="everyone" w:colFirst="1" w:colLast="1"/>
      <w:permEnd w:id="969767555"/>
      <w:tr w:rsidR="00D64D52" w:rsidRPr="00330CAB" w14:paraId="53FF94CA" w14:textId="77777777" w:rsidTr="0084494E">
        <w:trPr>
          <w:trHeight w:val="369"/>
          <w:tblHeader/>
        </w:trPr>
        <w:tc>
          <w:tcPr>
            <w:tcW w:w="283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545F850" w14:textId="56ABDD50" w:rsidR="00D64D52" w:rsidRPr="00330CAB" w:rsidRDefault="001D0998" w:rsidP="00D64D52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39217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D52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010919602"/>
            <w:r w:rsidR="00D64D5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Nom de l’intervenant pivot 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eastAsia="fr-FR"/>
            </w:rPr>
            <w:alias w:val="Nom complet"/>
            <w:tag w:val="Nom complet"/>
            <w:id w:val="1839420077"/>
            <w:placeholder>
              <w:docPart w:val="A381171AC6494A02A75652A3B55317D7"/>
            </w:placeholder>
          </w:sdtPr>
          <w:sdtEndPr/>
          <w:sdtContent>
            <w:tc>
              <w:tcPr>
                <w:tcW w:w="3969" w:type="dxa"/>
                <w:gridSpan w:val="6"/>
                <w:tcBorders>
                  <w:left w:val="nil"/>
                </w:tcBorders>
                <w:shd w:val="clear" w:color="auto" w:fill="auto"/>
                <w:vAlign w:val="center"/>
              </w:tcPr>
              <w:p w14:paraId="6853C910" w14:textId="4C576D0F" w:rsidR="00D64D52" w:rsidRPr="00330CAB" w:rsidRDefault="00A354E3" w:rsidP="00A354E3">
                <w:pPr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  <w:t xml:space="preserve">  </w:t>
                </w:r>
              </w:p>
            </w:tc>
          </w:sdtContent>
        </w:sdt>
        <w:tc>
          <w:tcPr>
            <w:tcW w:w="3828" w:type="dxa"/>
            <w:gridSpan w:val="3"/>
            <w:shd w:val="clear" w:color="auto" w:fill="auto"/>
            <w:vAlign w:val="center"/>
          </w:tcPr>
          <w:p w14:paraId="0AF42A18" w14:textId="3DB0E87C" w:rsidR="00D64D52" w:rsidRPr="00330CAB" w:rsidRDefault="00D64D52" w:rsidP="00D64D52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r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No téléphone : </w:t>
            </w:r>
            <w:permStart w:id="520705874" w:edGrp="everyone"/>
            <w:r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 </w:t>
            </w:r>
            <w:permEnd w:id="520705874"/>
          </w:p>
        </w:tc>
      </w:tr>
      <w:permStart w:id="1643520924" w:edGrp="everyone"/>
      <w:permEnd w:id="466909255"/>
      <w:tr w:rsidR="00D64D52" w:rsidRPr="00330CAB" w14:paraId="71AB08CD" w14:textId="77777777" w:rsidTr="0084494E">
        <w:trPr>
          <w:trHeight w:val="369"/>
          <w:tblHeader/>
        </w:trPr>
        <w:tc>
          <w:tcPr>
            <w:tcW w:w="10627" w:type="dxa"/>
            <w:gridSpan w:val="11"/>
            <w:shd w:val="clear" w:color="auto" w:fill="auto"/>
            <w:vAlign w:val="center"/>
          </w:tcPr>
          <w:p w14:paraId="245BD299" w14:textId="6BDCA8E6" w:rsidR="00D64D52" w:rsidRDefault="001D0998" w:rsidP="00A354E3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209184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D52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643520924"/>
            <w:r w:rsidR="00D64D5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D64D52" w:rsidRPr="008C1CB7">
              <w:rPr>
                <w:rFonts w:ascii="Calibri" w:hAnsi="Calibri" w:cs="Arial"/>
                <w:sz w:val="20"/>
                <w:szCs w:val="20"/>
                <w:lang w:eastAsia="fr-FR"/>
              </w:rPr>
              <w:t>Suivi par professionnel de la santé au CLSC</w:t>
            </w:r>
            <w:r w:rsidR="00D64D5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 : </w:t>
            </w:r>
            <w:permStart w:id="1608807090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alias w:val="Titre d’emploi et nommez le nom du CLSC"/>
                <w:tag w:val="Titre d’emploi et nommez le nom du CLSC"/>
                <w:id w:val="653253731"/>
                <w:placeholder>
                  <w:docPart w:val="A381171AC6494A02A75652A3B55317D7"/>
                </w:placeholder>
              </w:sdtPr>
              <w:sdtEndPr/>
              <w:sdtContent>
                <w:r w:rsidR="00A354E3"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  <w:t xml:space="preserve">  </w:t>
                </w:r>
              </w:sdtContent>
            </w:sdt>
            <w:permEnd w:id="1608807090"/>
          </w:p>
        </w:tc>
      </w:tr>
      <w:permStart w:id="1935555246" w:edGrp="everyone"/>
      <w:tr w:rsidR="00D64D52" w:rsidRPr="00330CAB" w14:paraId="5EA76F37" w14:textId="77777777" w:rsidTr="0084494E">
        <w:trPr>
          <w:trHeight w:val="369"/>
          <w:tblHeader/>
        </w:trPr>
        <w:tc>
          <w:tcPr>
            <w:tcW w:w="10627" w:type="dxa"/>
            <w:gridSpan w:val="11"/>
            <w:shd w:val="clear" w:color="auto" w:fill="auto"/>
            <w:vAlign w:val="center"/>
          </w:tcPr>
          <w:p w14:paraId="067F59DF" w14:textId="34AC3C75" w:rsidR="00D64D52" w:rsidRDefault="001D0998" w:rsidP="00A354E3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00748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D52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935555246"/>
            <w:r w:rsidR="00D64D5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D64D52" w:rsidRPr="008C1CB7">
              <w:rPr>
                <w:rFonts w:ascii="Calibri" w:hAnsi="Calibri" w:cs="Arial"/>
                <w:sz w:val="20"/>
                <w:szCs w:val="20"/>
                <w:lang w:eastAsia="fr-FR"/>
              </w:rPr>
              <w:t>Rehaussement / Chèque emploi servic</w:t>
            </w:r>
            <w:r w:rsidR="00D64D5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e (CES) et autres services SAD : </w:t>
            </w:r>
            <w:permStart w:id="151919764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alias w:val="Types de services"/>
                <w:tag w:val="Types de services"/>
                <w:id w:val="1819840094"/>
                <w:placeholder>
                  <w:docPart w:val="A381171AC6494A02A75652A3B55317D7"/>
                </w:placeholder>
              </w:sdtPr>
              <w:sdtEndPr/>
              <w:sdtContent>
                <w:r w:rsidR="00A354E3"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  <w:t xml:space="preserve">  </w:t>
                </w:r>
              </w:sdtContent>
            </w:sdt>
            <w:permEnd w:id="151919764"/>
          </w:p>
        </w:tc>
      </w:tr>
    </w:tbl>
    <w:p w14:paraId="3CC2F545" w14:textId="03A8A95B" w:rsidR="008C1CB7" w:rsidRDefault="002B5A11" w:rsidP="007E09E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10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708"/>
        <w:gridCol w:w="429"/>
        <w:gridCol w:w="708"/>
        <w:gridCol w:w="1134"/>
        <w:gridCol w:w="1134"/>
        <w:gridCol w:w="1417"/>
        <w:gridCol w:w="2840"/>
      </w:tblGrid>
      <w:tr w:rsidR="00166647" w14:paraId="2BB408B8" w14:textId="77777777" w:rsidTr="00B90A90">
        <w:trPr>
          <w:trHeight w:val="624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0C644" w14:textId="77777777" w:rsidR="00166647" w:rsidRDefault="00166647" w:rsidP="008C5275">
            <w:pPr>
              <w:spacing w:before="20" w:after="60"/>
              <w:ind w:left="-380"/>
              <w:jc w:val="center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lastRenderedPageBreak/>
              <w:t>AUTONOMIE ANTÉRIEURE AU SÉJOUR À L’URGENCE</w:t>
            </w:r>
          </w:p>
          <w:p w14:paraId="45E2DFE4" w14:textId="393CEB8F" w:rsidR="00166647" w:rsidRPr="00591A83" w:rsidRDefault="00166647" w:rsidP="00E900AE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eastAsia="fr-FR"/>
              </w:rPr>
            </w:pPr>
            <w:r w:rsidRPr="00591A83">
              <w:rPr>
                <w:rFonts w:asciiTheme="minorHAnsi" w:hAnsiTheme="minorHAnsi" w:cs="Arial"/>
                <w:i/>
                <w:smallCaps/>
                <w:sz w:val="20"/>
                <w:szCs w:val="20"/>
                <w:lang w:eastAsia="fr-FR"/>
              </w:rPr>
              <w:t>C</w:t>
            </w:r>
            <w:r w:rsidRPr="00591A83">
              <w:rPr>
                <w:rFonts w:asciiTheme="minorHAnsi" w:hAnsiTheme="minorHAnsi" w:cs="Arial"/>
                <w:i/>
                <w:sz w:val="20"/>
                <w:szCs w:val="20"/>
                <w:lang w:eastAsia="fr-FR"/>
              </w:rPr>
              <w:t>omplétez les colonnes selon les informations recueillies par l’intervenant réseau.</w:t>
            </w:r>
            <w:r w:rsidR="00E900AE" w:rsidRPr="00591A83" w:rsidDel="00E900AE">
              <w:rPr>
                <w:rFonts w:asciiTheme="minorHAnsi" w:hAnsiTheme="minorHAnsi" w:cs="Arial"/>
                <w:i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166647" w14:paraId="5ACC5CC7" w14:textId="77777777" w:rsidTr="00B90A90">
        <w:trPr>
          <w:trHeight w:val="397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BF3AFC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A</w:t>
            </w:r>
            <w:r w:rsidRPr="00D60B58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ctivité</w:t>
            </w:r>
            <w:r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69B9B" w14:textId="77777777" w:rsidR="00166647" w:rsidRPr="00DF796A" w:rsidRDefault="00166647" w:rsidP="008C527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fr-FR"/>
              </w:rPr>
            </w:pPr>
            <w:r w:rsidRPr="00DF796A">
              <w:rPr>
                <w:rFonts w:ascii="Calibri" w:hAnsi="Calibri" w:cs="Arial"/>
                <w:b/>
                <w:sz w:val="20"/>
              </w:rPr>
              <w:t>Antérieure au séjour à l’urgence</w:t>
            </w:r>
          </w:p>
        </w:tc>
      </w:tr>
      <w:tr w:rsidR="00166647" w14:paraId="0731C9D5" w14:textId="77777777" w:rsidTr="008C5275">
        <w:trPr>
          <w:trHeight w:val="453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02578" w14:textId="77777777" w:rsidR="00166647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4B01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0D4FA7">
              <w:rPr>
                <w:rFonts w:ascii="Calibri" w:hAnsi="Calibri" w:cs="Arial"/>
                <w:b/>
                <w:sz w:val="18"/>
                <w:szCs w:val="18"/>
                <w:lang w:eastAsia="fr-FR"/>
              </w:rPr>
              <w:t>Autonome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3A1C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0D4FA7">
              <w:rPr>
                <w:rFonts w:ascii="Calibri" w:hAnsi="Calibri" w:cs="Arial"/>
                <w:b/>
                <w:sz w:val="18"/>
                <w:szCs w:val="18"/>
                <w:lang w:eastAsia="fr-FR"/>
              </w:rPr>
              <w:t>Avec aide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085B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0D4FA7">
              <w:rPr>
                <w:rFonts w:ascii="Calibri" w:hAnsi="Calibri" w:cs="Arial"/>
                <w:b/>
                <w:sz w:val="18"/>
                <w:szCs w:val="18"/>
                <w:lang w:eastAsia="fr-FR"/>
              </w:rPr>
              <w:t>Dépendant</w:t>
            </w:r>
          </w:p>
        </w:tc>
        <w:tc>
          <w:tcPr>
            <w:tcW w:w="53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7024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eastAsia="fr-FR"/>
              </w:rPr>
              <w:t>Commentaires</w:t>
            </w:r>
          </w:p>
        </w:tc>
      </w:tr>
      <w:tr w:rsidR="00166647" w14:paraId="47102AA1" w14:textId="77777777" w:rsidTr="00B90A90">
        <w:trPr>
          <w:trHeight w:val="39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9F10" w14:textId="77777777" w:rsidR="00166647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603069472" w:edGrp="everyone" w:colFirst="1" w:colLast="1"/>
            <w:permStart w:id="845484854" w:edGrp="everyone" w:colFirst="2" w:colLast="2"/>
            <w:permStart w:id="950826183" w:edGrp="everyone" w:colFirst="3" w:colLast="3"/>
            <w:permStart w:id="1588674235" w:edGrp="everyone" w:colFirst="4" w:colLast="4"/>
            <w:r>
              <w:rPr>
                <w:rFonts w:ascii="Calibri" w:hAnsi="Calibri" w:cs="Arial"/>
                <w:sz w:val="20"/>
                <w:szCs w:val="20"/>
                <w:lang w:eastAsia="fr-FR"/>
              </w:rPr>
              <w:t>Préparer les repas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208935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9AE281" w14:textId="5E3AE7F1" w:rsidR="00166647" w:rsidRDefault="00B90A90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34843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F069D3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506329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1879FA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C39BF" w14:textId="1415302D" w:rsidR="00166647" w:rsidRDefault="00BA25E8" w:rsidP="00B90A90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6A34A47E" w14:textId="77777777" w:rsidTr="00B90A90">
        <w:trPr>
          <w:trHeight w:val="39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EF3" w14:textId="77777777" w:rsidR="00166647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1159530177" w:edGrp="everyone" w:colFirst="4" w:colLast="4"/>
            <w:permStart w:id="134094232" w:edGrp="everyone" w:colFirst="3" w:colLast="3"/>
            <w:permStart w:id="1349013053" w:edGrp="everyone" w:colFirst="2" w:colLast="2"/>
            <w:permStart w:id="948269561" w:edGrp="everyone" w:colFirst="1" w:colLast="1"/>
            <w:permEnd w:id="603069472"/>
            <w:permEnd w:id="845484854"/>
            <w:permEnd w:id="950826183"/>
            <w:permEnd w:id="1588674235"/>
            <w:r>
              <w:rPr>
                <w:rFonts w:ascii="Calibri" w:hAnsi="Calibri" w:cs="Arial"/>
                <w:sz w:val="20"/>
                <w:szCs w:val="20"/>
                <w:lang w:eastAsia="fr-FR"/>
              </w:rPr>
              <w:t>Entretien ménager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21150141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BBCFAA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3938059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1A6901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176998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3B0057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8CD31" w14:textId="308513B9" w:rsidR="00166647" w:rsidRDefault="00BA25E8" w:rsidP="00B90A90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5484340F" w14:textId="77777777" w:rsidTr="008C5275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71DC" w14:textId="77777777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822825810" w:edGrp="everyone" w:colFirst="3" w:colLast="3"/>
            <w:permStart w:id="1235492904" w:edGrp="everyone" w:colFirst="2" w:colLast="2"/>
            <w:permStart w:id="402281050" w:edGrp="everyone" w:colFirst="1" w:colLast="1"/>
            <w:permEnd w:id="1159530177"/>
            <w:permEnd w:id="134094232"/>
            <w:permEnd w:id="1349013053"/>
            <w:permEnd w:id="948269561"/>
            <w:r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>Lavage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161509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F7B09B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257265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3F002D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856069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F6A9CB" w14:textId="1029E40E" w:rsidR="00166647" w:rsidRPr="00AE71B6" w:rsidRDefault="00B90A90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CBCB8" w14:textId="73EC885A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Appareils au :    </w:t>
            </w:r>
            <w:permStart w:id="729483234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41833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729483234"/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RDC   </w:t>
            </w:r>
            <w:permStart w:id="1562713658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37081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562713658"/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Sous-sol   </w:t>
            </w:r>
            <w:permStart w:id="271154321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05797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71154321"/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Étage</w:t>
            </w:r>
          </w:p>
          <w:p w14:paraId="2840AEF2" w14:textId="72E9DFD8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>Spécifiez :</w:t>
            </w:r>
            <w:r w:rsidR="00B90A90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permStart w:id="932667272" w:edGrp="everyone"/>
            <w:r w:rsidR="00255CD9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 </w:t>
            </w:r>
            <w:r w:rsidR="005604B0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permEnd w:id="932667272"/>
          </w:p>
        </w:tc>
      </w:tr>
      <w:tr w:rsidR="00166647" w14:paraId="55A96EEC" w14:textId="77777777" w:rsidTr="00B90A90">
        <w:trPr>
          <w:trHeight w:val="39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FB7D" w14:textId="77777777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876099054" w:edGrp="everyone" w:colFirst="4" w:colLast="4"/>
            <w:permStart w:id="333608297" w:edGrp="everyone" w:colFirst="3" w:colLast="3"/>
            <w:permStart w:id="1918004991" w:edGrp="everyone" w:colFirst="2" w:colLast="2"/>
            <w:permStart w:id="1243022597" w:edGrp="everyone" w:colFirst="1" w:colLast="1"/>
            <w:permEnd w:id="822825810"/>
            <w:permEnd w:id="1235492904"/>
            <w:permEnd w:id="402281050"/>
            <w:r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>Faire les courses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545868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35D4A8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6556779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2C20BF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465153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F138FE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460FB" w14:textId="435F90DD" w:rsidR="00166647" w:rsidRPr="00AE71B6" w:rsidRDefault="00BA25E8" w:rsidP="00B90A90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1A6405A0" w14:textId="77777777" w:rsidTr="008C5275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49BF" w14:textId="77777777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935810932" w:edGrp="everyone" w:colFirst="3" w:colLast="3"/>
            <w:permStart w:id="511380737" w:edGrp="everyone" w:colFirst="2" w:colLast="2"/>
            <w:permStart w:id="810817284" w:edGrp="everyone" w:colFirst="1" w:colLast="1"/>
            <w:permEnd w:id="876099054"/>
            <w:permEnd w:id="333608297"/>
            <w:permEnd w:id="1918004991"/>
            <w:permEnd w:id="1243022597"/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>Prendre les médicaments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5302233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470173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573656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0F632E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299027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5CC3B5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permStart w:id="2073701001" w:edGrp="everyone"/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CFB73" w14:textId="56F47A59" w:rsidR="00166647" w:rsidRPr="00AE71B6" w:rsidRDefault="001D0998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9696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073701001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Dispill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46300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54921721" w:edGrp="everyone"/>
                <w:r w:rsidR="009111E3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  <w:permEnd w:id="554921721"/>
              </w:sdtContent>
            </w:sdt>
            <w:r w:rsidR="009111E3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Dosette   </w:t>
            </w:r>
            <w:permStart w:id="2138584133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68232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138584133"/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Bouteille</w:t>
            </w:r>
          </w:p>
          <w:p w14:paraId="0DD75EFF" w14:textId="44A10B50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Spécifiez : </w:t>
            </w:r>
            <w:permStart w:id="42422070" w:edGrp="everyone"/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  <w:r w:rsidR="005604B0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42422070"/>
          </w:p>
        </w:tc>
      </w:tr>
      <w:tr w:rsidR="00166647" w14:paraId="38681574" w14:textId="77777777" w:rsidTr="00B90A90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8C51" w14:textId="77777777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2022387504" w:edGrp="everyone" w:colFirst="4" w:colLast="4"/>
            <w:permStart w:id="706029351" w:edGrp="everyone" w:colFirst="3" w:colLast="3"/>
            <w:permStart w:id="278933133" w:edGrp="everyone" w:colFirst="2" w:colLast="2"/>
            <w:permStart w:id="998337938" w:edGrp="everyone" w:colFirst="1" w:colLast="1"/>
            <w:permEnd w:id="935810932"/>
            <w:permEnd w:id="511380737"/>
            <w:permEnd w:id="810817284"/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Se laver/ Entretenir sa personne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948127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6BB3F4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987206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E357C7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9171315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AB59B8" w14:textId="728348D9" w:rsidR="00166647" w:rsidRPr="00F363C9" w:rsidRDefault="005604B0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D94F4" w14:textId="6B6C8094" w:rsidR="00166647" w:rsidRPr="00F363C9" w:rsidRDefault="00BA25E8" w:rsidP="00B90A90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5EB88633" w14:textId="77777777" w:rsidTr="00B90A90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E18E" w14:textId="77777777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1476995583" w:edGrp="everyone" w:colFirst="4" w:colLast="4"/>
            <w:permStart w:id="591481864" w:edGrp="everyone" w:colFirst="3" w:colLast="3"/>
            <w:permStart w:id="1864904395" w:edGrp="everyone" w:colFirst="2" w:colLast="2"/>
            <w:permStart w:id="930293429" w:edGrp="everyone" w:colFirst="1" w:colLast="1"/>
            <w:permEnd w:id="2022387504"/>
            <w:permEnd w:id="706029351"/>
            <w:permEnd w:id="278933133"/>
            <w:permEnd w:id="998337938"/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Élimination/ Utiliser les toilettes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20833651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D8BE6E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242917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0E647F" w14:textId="713D9549" w:rsidR="00166647" w:rsidRPr="00F363C9" w:rsidRDefault="005604B0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77774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320A24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BF525" w14:textId="273105E0" w:rsidR="00166647" w:rsidRPr="00F363C9" w:rsidRDefault="00BA25E8" w:rsidP="00B90A90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5B4589FB" w14:textId="77777777" w:rsidTr="00B90A90">
        <w:trPr>
          <w:trHeight w:val="39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32CF" w14:textId="77777777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657067392" w:edGrp="everyone" w:colFirst="4" w:colLast="4"/>
            <w:permStart w:id="364588311" w:edGrp="everyone" w:colFirst="3" w:colLast="3"/>
            <w:permStart w:id="1390175901" w:edGrp="everyone" w:colFirst="2" w:colLast="2"/>
            <w:permStart w:id="1917878046" w:edGrp="everyone" w:colFirst="1" w:colLast="1"/>
            <w:permEnd w:id="1476995583"/>
            <w:permEnd w:id="591481864"/>
            <w:permEnd w:id="1864904395"/>
            <w:permEnd w:id="930293429"/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S’habiller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eastAsia="fr-FR"/>
            </w:rPr>
            <w:id w:val="-208790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7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10718B4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eastAsia="fr-FR"/>
            </w:rPr>
            <w:id w:val="33704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84B5B46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eastAsia="fr-FR"/>
            </w:rPr>
            <w:id w:val="40489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DF97ADF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tc>
          </w:sdtContent>
        </w:sdt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B32C" w14:textId="7991DD34" w:rsidR="00166647" w:rsidRPr="00F363C9" w:rsidRDefault="00BA25E8" w:rsidP="00B90A90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0AF6283A" w14:textId="77777777" w:rsidTr="00B90A90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4AB6" w14:textId="77777777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1896498526" w:edGrp="everyone" w:colFirst="4" w:colLast="4"/>
            <w:permStart w:id="2095802818" w:edGrp="everyone" w:colFirst="3" w:colLast="3"/>
            <w:permStart w:id="590288837" w:edGrp="everyone" w:colFirst="2" w:colLast="2"/>
            <w:permStart w:id="651195634" w:edGrp="everyone" w:colFirst="1" w:colLast="1"/>
            <w:permEnd w:id="657067392"/>
            <w:permEnd w:id="364588311"/>
            <w:permEnd w:id="1390175901"/>
            <w:permEnd w:id="1917878046"/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Transfert (lit-fauteuil-debout)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413167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DEA81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8033554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1A2E27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2985350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697F75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B9DEB" w14:textId="3C3FF049" w:rsidR="00166647" w:rsidRPr="00F363C9" w:rsidRDefault="00BA25E8" w:rsidP="00B90A90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47AA4E75" w14:textId="77777777" w:rsidTr="008C5275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E31B" w14:textId="77777777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1597835843" w:edGrp="everyone" w:colFirst="3" w:colLast="3"/>
            <w:permStart w:id="108557659" w:edGrp="everyone" w:colFirst="2" w:colLast="2"/>
            <w:permStart w:id="1911378161" w:edGrp="everyone" w:colFirst="1" w:colLast="1"/>
            <w:permEnd w:id="1896498526"/>
            <w:permEnd w:id="2095802818"/>
            <w:permEnd w:id="590288837"/>
            <w:permEnd w:id="651195634"/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Marcher à l’intérieur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05973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2258D3" w14:textId="77777777" w:rsidR="00166647" w:rsidRPr="00F363C9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392044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B68492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8651354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08C0C9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permStart w:id="1494967634" w:edGrp="everyone"/>
        <w:tc>
          <w:tcPr>
            <w:tcW w:w="53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C081" w14:textId="3B3A54BA" w:rsidR="00166647" w:rsidRPr="00AE71B6" w:rsidRDefault="001D0998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60518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494967634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Marchette   </w:t>
            </w:r>
            <w:permStart w:id="604253500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90186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604253500"/>
            <w:r w:rsidR="00166647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Canne   </w:t>
            </w:r>
            <w:permStart w:id="1133068113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27224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133068113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FR   </w:t>
            </w:r>
            <w:permStart w:id="861083536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33468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861083536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Autres : </w:t>
            </w:r>
            <w:permStart w:id="471033793" w:edGrp="everyone"/>
            <w:r w:rsidR="00BA25E8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5604B0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471033793"/>
          </w:p>
          <w:p w14:paraId="415DD467" w14:textId="7011C75D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>Spécifiez :</w:t>
            </w:r>
            <w:r w:rsidR="00A017EF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Start w:id="1330461681" w:edGrp="everyone"/>
            <w:r w:rsidR="00BA25E8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5604B0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1330461681"/>
          </w:p>
        </w:tc>
      </w:tr>
      <w:tr w:rsidR="00166647" w14:paraId="335B87F6" w14:textId="77777777" w:rsidTr="008C5275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AC94" w14:textId="77777777" w:rsidR="00166647" w:rsidRPr="00F363C9" w:rsidRDefault="00166647" w:rsidP="008C5275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permStart w:id="1281504868" w:edGrp="everyone" w:colFirst="3" w:colLast="3"/>
            <w:permStart w:id="623320556" w:edGrp="everyone" w:colFirst="2" w:colLast="2"/>
            <w:permStart w:id="481983803" w:edGrp="everyone" w:colFirst="1" w:colLast="1"/>
            <w:permEnd w:id="1597835843"/>
            <w:permEnd w:id="108557659"/>
            <w:permEnd w:id="1911378161"/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Marcher à l’extérieur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2069257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398DF2" w14:textId="6D0FD0F6" w:rsidR="00166647" w:rsidRPr="00F363C9" w:rsidRDefault="005604B0" w:rsidP="008C5275">
                <w:pPr>
                  <w:jc w:val="center"/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698770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075135" w14:textId="77777777" w:rsidR="00166647" w:rsidRPr="00AE71B6" w:rsidRDefault="00166647" w:rsidP="008C5275">
                <w:pPr>
                  <w:jc w:val="center"/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042326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C3455C" w14:textId="49B29BA0" w:rsidR="00166647" w:rsidRPr="00AE71B6" w:rsidRDefault="005604B0" w:rsidP="008C5275">
                <w:pPr>
                  <w:jc w:val="center"/>
                  <w:rPr>
                    <w:rFonts w:ascii="Calibri" w:hAnsi="Calibr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permStart w:id="1505193543" w:edGrp="everyone"/>
        <w:tc>
          <w:tcPr>
            <w:tcW w:w="53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8B81" w14:textId="3404E2B1" w:rsidR="00166647" w:rsidRPr="00AE71B6" w:rsidRDefault="001D0998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88755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505193543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Marchette   </w:t>
            </w:r>
            <w:permStart w:id="737497818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91597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737497818"/>
            <w:r w:rsidR="00166647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Canne   </w:t>
            </w:r>
            <w:permStart w:id="1474257568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0285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474257568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FR   </w:t>
            </w:r>
            <w:permStart w:id="357321873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5253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4B0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357321873"/>
            <w:r w:rsidR="005604B0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Autres : </w:t>
            </w:r>
            <w:permStart w:id="728110115" w:edGrp="everyone"/>
            <w:r w:rsidR="005604B0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BA25E8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728110115"/>
          </w:p>
          <w:p w14:paraId="7A1C865D" w14:textId="195ED716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>Spécifiez :</w:t>
            </w:r>
            <w:r w:rsidR="00A017EF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Start w:id="801050355" w:edGrp="everyone"/>
            <w:r w:rsidR="00BA25E8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5604B0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801050355"/>
          </w:p>
        </w:tc>
      </w:tr>
      <w:tr w:rsidR="00166647" w14:paraId="3AADE581" w14:textId="77777777" w:rsidTr="008C5275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B910" w14:textId="77777777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991830929" w:edGrp="everyone" w:colFirst="3" w:colLast="3"/>
            <w:permStart w:id="606162856" w:edGrp="everyone" w:colFirst="2" w:colLast="2"/>
            <w:permStart w:id="1268068793" w:edGrp="everyone" w:colFirst="1" w:colLast="1"/>
            <w:permEnd w:id="1281504868"/>
            <w:permEnd w:id="623320556"/>
            <w:permEnd w:id="481983803"/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Utiliser les escaliers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766657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778CB3" w14:textId="6332E62D" w:rsidR="00166647" w:rsidRPr="00F363C9" w:rsidRDefault="008C5275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872842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5DB2D3" w14:textId="77777777" w:rsidR="00166647" w:rsidRPr="00AE71B6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395325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A235F9" w14:textId="792F76B2" w:rsidR="00166647" w:rsidRPr="00AE71B6" w:rsidRDefault="00CC0F5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53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6BD2" w14:textId="5656A89F" w:rsidR="00166647" w:rsidRPr="00AE71B6" w:rsidRDefault="00166647" w:rsidP="00255CD9">
            <w:pPr>
              <w:tabs>
                <w:tab w:val="left" w:pos="2872"/>
              </w:tabs>
              <w:spacing w:before="60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Nb de marches : INT. : </w:t>
            </w:r>
            <w:permStart w:id="1604283217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eastAsia="fr-FR"/>
                </w:rPr>
                <w:id w:val="-505059634"/>
                <w:placeholder>
                  <w:docPart w:val="DefaultPlaceholder_-1854013440"/>
                </w:placeholder>
              </w:sdtPr>
              <w:sdtEndPr/>
              <w:sdtContent>
                <w:r w:rsidR="00255CD9" w:rsidRPr="00AE71B6"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  <w:t xml:space="preserve">  </w:t>
                </w:r>
                <w:r w:rsidR="00481CB8" w:rsidRPr="00AE71B6"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  <w:t xml:space="preserve"> </w:t>
                </w:r>
              </w:sdtContent>
            </w:sdt>
            <w:permEnd w:id="1604283217"/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ab/>
              <w:t>Rampe :</w:t>
            </w:r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  <w:permStart w:id="374100971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26261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CB8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374100971"/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G </w:t>
            </w:r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  <w:permStart w:id="1589995926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73797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CB8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589995926"/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D</w:t>
            </w:r>
          </w:p>
          <w:p w14:paraId="7A1E335F" w14:textId="253B7D4D" w:rsidR="00166647" w:rsidRPr="00AE71B6" w:rsidRDefault="00481CB8" w:rsidP="00255CD9">
            <w:pPr>
              <w:tabs>
                <w:tab w:val="left" w:pos="2872"/>
              </w:tabs>
              <w:spacing w:after="60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Nb de marches : EXT. : </w:t>
            </w:r>
            <w:permStart w:id="698034936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eastAsia="fr-FR"/>
                </w:rPr>
                <w:id w:val="-1848549440"/>
                <w:placeholder>
                  <w:docPart w:val="DefaultPlaceholder_-1854013440"/>
                </w:placeholder>
              </w:sdtPr>
              <w:sdtEndPr/>
              <w:sdtContent>
                <w:r w:rsidR="00255CD9" w:rsidRPr="00AE71B6"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  <w:t xml:space="preserve">  </w:t>
                </w:r>
              </w:sdtContent>
            </w:sdt>
            <w:permEnd w:id="698034936"/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ab/>
              <w:t xml:space="preserve">Rampe : </w:t>
            </w:r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Start w:id="714556888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74842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714556888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G</w:t>
            </w:r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 </w:t>
            </w:r>
            <w:permStart w:id="1470370058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59690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470370058"/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D</w:t>
            </w:r>
          </w:p>
          <w:p w14:paraId="23BC3501" w14:textId="0BA4B613" w:rsidR="00844673" w:rsidRPr="00A354E3" w:rsidRDefault="00A354E3" w:rsidP="008C5275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N’utilise pas les escaliers </w:t>
            </w: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 : </w:t>
            </w:r>
            <w:permStart w:id="461518635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eastAsia="fr-FR"/>
                </w:rPr>
                <w:id w:val="-853332571"/>
                <w:placeholder>
                  <w:docPart w:val="686DA4990E574C24BC27CF1A7B287A44"/>
                </w:placeholder>
              </w:sdtPr>
              <w:sdtEndPr/>
              <w:sdtContent>
                <w:sdt>
                  <w:sdtPr>
                    <w:rPr>
                      <w:rFonts w:ascii="Calibri" w:hAnsi="Calibri" w:cs="Arial"/>
                      <w:sz w:val="20"/>
                      <w:szCs w:val="20"/>
                      <w:lang w:eastAsia="fr-FR"/>
                    </w:rPr>
                    <w:id w:val="10329299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C0F52">
                      <w:rPr>
                        <w:rFonts w:ascii="MS Gothic" w:eastAsia="MS Gothic" w:hAnsi="MS Gothic" w:cs="Arial" w:hint="eastAsia"/>
                        <w:sz w:val="20"/>
                        <w:szCs w:val="20"/>
                        <w:lang w:eastAsia="fr-FR"/>
                      </w:rPr>
                      <w:t>☐</w:t>
                    </w:r>
                  </w:sdtContent>
                </w:sdt>
                <w:r w:rsidRPr="00AE71B6"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  <w:t xml:space="preserve">  </w:t>
                </w:r>
              </w:sdtContent>
            </w:sdt>
            <w:permEnd w:id="461518635"/>
          </w:p>
          <w:p w14:paraId="73A5CCC7" w14:textId="2F9289C6" w:rsidR="003509E1" w:rsidRPr="00AE71B6" w:rsidRDefault="00166647" w:rsidP="008C5275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r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>Spécifiez :</w:t>
            </w:r>
            <w:r w:rsidR="00A017EF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permStart w:id="1489718809" w:edGrp="everyone"/>
            <w:r w:rsidR="00481CB8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BA25E8" w:rsidRPr="00AE71B6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permEnd w:id="1489718809"/>
          </w:p>
        </w:tc>
      </w:tr>
      <w:permEnd w:id="991830929"/>
      <w:permEnd w:id="606162856"/>
      <w:permEnd w:id="1268068793"/>
      <w:tr w:rsidR="00166647" w14:paraId="6290794E" w14:textId="77777777" w:rsidTr="008C5275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5F67" w14:textId="73A45E79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>Équipements utilisés</w:t>
            </w: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ACE95" w14:textId="3759C09D" w:rsidR="00166647" w:rsidRPr="00AE71B6" w:rsidRDefault="00A017EF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>Prêt d’équipement :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  <w:permStart w:id="1839422322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65929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839422322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Oui     </w:t>
            </w:r>
            <w:permStart w:id="712911331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18759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712911331"/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Non</w:t>
            </w:r>
          </w:p>
          <w:p w14:paraId="4713EDA4" w14:textId="1BEC2D18" w:rsidR="00166647" w:rsidRPr="00AE71B6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Spécifiez : </w:t>
            </w:r>
            <w:permStart w:id="1345601455" w:edGrp="everyone"/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A35D8C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  <w:permEnd w:id="1345601455"/>
          </w:p>
        </w:tc>
      </w:tr>
      <w:tr w:rsidR="00166647" w14:paraId="3909A035" w14:textId="77777777" w:rsidTr="00A017EF">
        <w:trPr>
          <w:trHeight w:val="39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7F2C" w14:textId="57F096C2" w:rsidR="00166647" w:rsidRPr="00AE71B6" w:rsidRDefault="00A017EF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>Conduite automobile</w:t>
            </w:r>
          </w:p>
        </w:tc>
        <w:permStart w:id="1252284837" w:edGrp="everyone"/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B304" w14:textId="107D00A0" w:rsidR="00166647" w:rsidRPr="00AE71B6" w:rsidRDefault="001D0998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69899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252284837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Oui     </w:t>
            </w:r>
            <w:permStart w:id="700127287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21262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 w:rsidRPr="00AE71B6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700127287"/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Non   </w:t>
            </w:r>
            <w:r w:rsidR="00A017EF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166647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>Spécifiez :</w:t>
            </w:r>
            <w:r w:rsidR="00A017EF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Start w:id="1375156723" w:edGrp="everyone"/>
            <w:r w:rsidR="00A35D8C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255CD9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A35D8C" w:rsidRPr="00AE71B6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1375156723"/>
          </w:p>
        </w:tc>
      </w:tr>
      <w:tr w:rsidR="00166647" w14:paraId="155B53D9" w14:textId="77777777" w:rsidTr="00A017EF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DF8E" w14:textId="4221F0D1" w:rsidR="00166647" w:rsidRPr="00F363C9" w:rsidRDefault="00A017EF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Plaie</w:t>
            </w: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278F" w14:textId="03274F63" w:rsidR="00166647" w:rsidRPr="00F363C9" w:rsidRDefault="00166647" w:rsidP="00A017EF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>Spécifiez :</w:t>
            </w:r>
            <w:r w:rsidR="00A017EF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Start w:id="1315657271" w:edGrp="everyone"/>
            <w:r w:rsidR="00A35D8C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255CD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A35D8C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1315657271"/>
          </w:p>
        </w:tc>
      </w:tr>
      <w:tr w:rsidR="00166647" w14:paraId="57F0D837" w14:textId="77777777" w:rsidTr="00735F07">
        <w:trPr>
          <w:trHeight w:val="453"/>
        </w:trPr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C5677" w14:textId="681C6828" w:rsidR="00166647" w:rsidRPr="00F363C9" w:rsidRDefault="00A017EF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Particularités</w:t>
            </w:r>
          </w:p>
        </w:tc>
        <w:tc>
          <w:tcPr>
            <w:tcW w:w="55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FAA2" w14:textId="66F88355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>Lunette</w:t>
            </w:r>
            <w:r w:rsidR="00735F07">
              <w:rPr>
                <w:rFonts w:asciiTheme="minorHAnsi" w:hAnsiTheme="minorHAnsi" w:cs="Arial"/>
                <w:sz w:val="20"/>
                <w:szCs w:val="20"/>
                <w:lang w:eastAsia="fr-FR"/>
              </w:rPr>
              <w:t>s</w:t>
            </w:r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 :  </w:t>
            </w:r>
            <w:permStart w:id="1269046675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36904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269046675"/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Non     </w:t>
            </w:r>
            <w:permStart w:id="1950111525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84346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950111525"/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En tout temps     </w:t>
            </w:r>
            <w:permStart w:id="809772925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66315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809772925"/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Lecture uniquement</w:t>
            </w:r>
          </w:p>
        </w:tc>
        <w:permStart w:id="2090948970" w:edGrp="everyone"/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5CD" w14:textId="04650802" w:rsidR="00166647" w:rsidRPr="00F363C9" w:rsidRDefault="001D0998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211955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090948970"/>
            <w:r w:rsidR="00166647"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O</w:t>
            </w:r>
            <w:r w:rsidR="00166647" w:rsidRPr="00F363C9">
              <w:rPr>
                <w:rFonts w:asciiTheme="minorHAnsi" w:hAnsiTheme="minorHAnsi" w:cs="Arial"/>
                <w:sz w:val="20"/>
                <w:szCs w:val="20"/>
                <w:vertAlign w:val="subscript"/>
                <w:lang w:eastAsia="fr-FR"/>
              </w:rPr>
              <w:t>2</w:t>
            </w:r>
            <w:r w:rsidR="00166647"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dépendant</w:t>
            </w:r>
          </w:p>
        </w:tc>
      </w:tr>
      <w:tr w:rsidR="00166647" w14:paraId="561FC884" w14:textId="77777777" w:rsidTr="008C5275">
        <w:trPr>
          <w:trHeight w:val="454"/>
        </w:trPr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A1CD" w14:textId="77777777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1DED" w14:textId="1B18085B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Appareil auditif :  </w:t>
            </w:r>
            <w:permStart w:id="1839015987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202693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839015987"/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Non     </w:t>
            </w:r>
            <w:permStart w:id="1283997471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86262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283997471"/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Droite     </w:t>
            </w:r>
            <w:permStart w:id="1821724943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25836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821724943"/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Gauche     </w:t>
            </w:r>
            <w:permStart w:id="1219581612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96638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219581612"/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Ne le porte pas</w:t>
            </w:r>
          </w:p>
        </w:tc>
      </w:tr>
      <w:tr w:rsidR="00166647" w14:paraId="4E010BF7" w14:textId="77777777" w:rsidTr="008C5275">
        <w:trPr>
          <w:trHeight w:val="624"/>
        </w:trPr>
        <w:tc>
          <w:tcPr>
            <w:tcW w:w="2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4B5E" w14:textId="738F538C" w:rsidR="00166647" w:rsidRPr="00F363C9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>Historique de chute</w:t>
            </w:r>
            <w:r w:rsidR="00A017EF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au cours des 12 derniers mois</w:t>
            </w:r>
          </w:p>
        </w:tc>
        <w:permStart w:id="456735801" w:edGrp="everyone"/>
        <w:tc>
          <w:tcPr>
            <w:tcW w:w="766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1FB4" w14:textId="1F251F82" w:rsidR="00166647" w:rsidRPr="00F363C9" w:rsidRDefault="001D0998" w:rsidP="008C5275">
            <w:pPr>
              <w:spacing w:before="60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66153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456735801"/>
            <w:r w:rsidR="00166647"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Oui     </w:t>
            </w:r>
            <w:permStart w:id="1177648761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89029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D8C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177648761"/>
            <w:r w:rsidR="00166647"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Non      Spécifiez :</w:t>
            </w:r>
            <w:r w:rsidR="00A017EF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Start w:id="1867076612" w:edGrp="everyone"/>
            <w:r w:rsidR="00255CD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  <w:r w:rsidR="00A35D8C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permEnd w:id="1867076612"/>
          </w:p>
        </w:tc>
      </w:tr>
      <w:tr w:rsidR="00166647" w14:paraId="085AD6FA" w14:textId="77777777" w:rsidTr="008C5275">
        <w:trPr>
          <w:trHeight w:val="454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4D8D3" w14:textId="77777777" w:rsidR="00166647" w:rsidRDefault="00166647" w:rsidP="008C5275">
            <w:pPr>
              <w:spacing w:before="20" w:after="40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eastAsia="fr-FR"/>
              </w:rPr>
              <w:t>PORTRAIT COGNITIF ANTÉRIEUR AU SÉJOUR À L’URGENCE</w:t>
            </w:r>
          </w:p>
          <w:p w14:paraId="1B6EE52E" w14:textId="77777777" w:rsidR="00166647" w:rsidRPr="00A60952" w:rsidRDefault="00166647" w:rsidP="008C5275">
            <w:pPr>
              <w:spacing w:before="20" w:after="40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eastAsia="fr-FR"/>
              </w:rPr>
            </w:pPr>
            <w:r w:rsidRPr="00A60952">
              <w:rPr>
                <w:rFonts w:asciiTheme="minorHAnsi" w:hAnsiTheme="minorHAnsi" w:cs="Arial"/>
                <w:i/>
                <w:smallCaps/>
                <w:sz w:val="20"/>
                <w:szCs w:val="20"/>
                <w:lang w:eastAsia="fr-FR"/>
              </w:rPr>
              <w:t>C</w:t>
            </w:r>
            <w:r w:rsidRPr="00A60952">
              <w:rPr>
                <w:rFonts w:asciiTheme="minorHAnsi" w:hAnsiTheme="minorHAnsi" w:cs="Arial"/>
                <w:i/>
                <w:sz w:val="20"/>
                <w:szCs w:val="20"/>
                <w:lang w:eastAsia="fr-FR"/>
              </w:rPr>
              <w:t>omplétez les colonnes selon les informations observées par l’intervenant réseau. Si non observé, cochez N/O.</w:t>
            </w:r>
          </w:p>
        </w:tc>
      </w:tr>
      <w:tr w:rsidR="00166647" w14:paraId="7D01CA80" w14:textId="77777777" w:rsidTr="00A60952">
        <w:trPr>
          <w:trHeight w:val="39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5F051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Troubles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10F72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8A4ED8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FAAC7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N/O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78D3A" w14:textId="77777777" w:rsidR="00166647" w:rsidRDefault="00166647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Notes</w:t>
            </w:r>
          </w:p>
        </w:tc>
      </w:tr>
      <w:tr w:rsidR="00166647" w14:paraId="209D3655" w14:textId="77777777" w:rsidTr="00A60952">
        <w:trPr>
          <w:trHeight w:val="39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87EF" w14:textId="77777777" w:rsidR="00166647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1564023174" w:edGrp="everyone" w:colFirst="4" w:colLast="4"/>
            <w:permStart w:id="1727662456" w:edGrp="everyone" w:colFirst="3" w:colLast="3"/>
            <w:permStart w:id="1996833939" w:edGrp="everyone" w:colFirst="2" w:colLast="2"/>
            <w:permStart w:id="1768376453" w:edGrp="everyone" w:colFirst="1" w:colLast="1"/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Trouble de mémoire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120062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E5CA57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352690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9068BD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544680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0EDB2C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0FE3" w14:textId="5DF7BEF8" w:rsidR="00166647" w:rsidRDefault="00255CD9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tr w:rsidR="00166647" w14:paraId="7D972141" w14:textId="77777777" w:rsidTr="00A60952">
        <w:trPr>
          <w:trHeight w:val="39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1D91" w14:textId="77777777" w:rsidR="00166647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2045919612" w:edGrp="everyone" w:colFirst="3" w:colLast="3"/>
            <w:permStart w:id="824915558" w:edGrp="everyone" w:colFirst="2" w:colLast="2"/>
            <w:permStart w:id="706966466" w:edGrp="everyone" w:colFirst="1" w:colLast="1"/>
            <w:permEnd w:id="1564023174"/>
            <w:permEnd w:id="1727662456"/>
            <w:permEnd w:id="1996833939"/>
            <w:permEnd w:id="1768376453"/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Trouble de l’orientation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19595353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8D107A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591012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BDF920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1851336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0B348A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permStart w:id="577462235" w:edGrp="everyone"/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6BE5" w14:textId="6F4B9C8C" w:rsidR="00166647" w:rsidRDefault="001D0998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4409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3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577462235"/>
            <w:r w:rsidR="00166647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Temps    </w:t>
            </w:r>
            <w:permStart w:id="462569086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20209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3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462569086"/>
            <w:r w:rsidR="00166647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166647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Espace   </w:t>
            </w:r>
            <w:permStart w:id="1340892061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50478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39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340892061"/>
            <w:r w:rsidR="00BA25E8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Personne</w:t>
            </w:r>
          </w:p>
        </w:tc>
      </w:tr>
      <w:tr w:rsidR="00166647" w14:paraId="490512DB" w14:textId="77777777" w:rsidTr="00A60952">
        <w:trPr>
          <w:trHeight w:val="39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BE7D" w14:textId="77777777" w:rsidR="00166647" w:rsidRDefault="00166647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permStart w:id="1972974251" w:edGrp="everyone" w:colFirst="2" w:colLast="2"/>
            <w:permStart w:id="139735169" w:edGrp="everyone" w:colFirst="1" w:colLast="1"/>
            <w:permStart w:id="663032426" w:edGrp="everyone" w:colFirst="4" w:colLast="4"/>
            <w:permStart w:id="1575780326" w:edGrp="everyone" w:colFirst="3" w:colLast="3"/>
            <w:permEnd w:id="2045919612"/>
            <w:permEnd w:id="824915558"/>
            <w:permEnd w:id="706966466"/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>Trouble de comportement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436595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0F8F43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514888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F7CC9D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Arial"/>
                <w:sz w:val="20"/>
                <w:szCs w:val="20"/>
                <w:lang w:eastAsia="fr-FR"/>
              </w:rPr>
              <w:id w:val="-952319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71839D" w14:textId="77777777" w:rsidR="00166647" w:rsidRDefault="00166647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237C" w14:textId="3758347D" w:rsidR="00166647" w:rsidRDefault="00255CD9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 </w:t>
            </w:r>
          </w:p>
        </w:tc>
      </w:tr>
      <w:permEnd w:id="1972974251"/>
      <w:permEnd w:id="139735169"/>
      <w:permEnd w:id="663032426"/>
      <w:permEnd w:id="1575780326"/>
    </w:tbl>
    <w:p w14:paraId="78906015" w14:textId="77777777" w:rsidR="00883A42" w:rsidRDefault="00883A42" w:rsidP="003E2E2D">
      <w:pPr>
        <w:rPr>
          <w:rFonts w:asciiTheme="minorHAnsi" w:hAnsiTheme="minorHAnsi" w:cs="Arial"/>
          <w:sz w:val="20"/>
          <w:szCs w:val="20"/>
          <w:lang w:eastAsia="fr-FR"/>
        </w:rPr>
        <w:sectPr w:rsidR="00883A42" w:rsidSect="00D53BA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276" w:right="567" w:bottom="232" w:left="1021" w:header="283" w:footer="578" w:gutter="0"/>
          <w:cols w:space="708"/>
          <w:titlePg/>
          <w:docGrid w:linePitch="360"/>
        </w:sectPr>
      </w:pPr>
    </w:p>
    <w:p w14:paraId="0A42DFBD" w14:textId="4005C9B6" w:rsidR="00883A42" w:rsidRDefault="00883A42" w:rsidP="003E2E2D"/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3114"/>
        <w:gridCol w:w="1963"/>
        <w:gridCol w:w="5581"/>
      </w:tblGrid>
      <w:tr w:rsidR="002E3D54" w:rsidRPr="001625A7" w14:paraId="7453562B" w14:textId="77777777" w:rsidTr="008D5096">
        <w:trPr>
          <w:trHeight w:val="737"/>
          <w:tblHeader/>
        </w:trPr>
        <w:tc>
          <w:tcPr>
            <w:tcW w:w="10658" w:type="dxa"/>
            <w:gridSpan w:val="3"/>
            <w:shd w:val="clear" w:color="auto" w:fill="D9D9D9" w:themeFill="background1" w:themeFillShade="D9"/>
            <w:vAlign w:val="center"/>
          </w:tcPr>
          <w:p w14:paraId="47C243CB" w14:textId="2E17EF9A" w:rsidR="00BA25E8" w:rsidRPr="00BA25E8" w:rsidRDefault="00BA25E8" w:rsidP="008D5096">
            <w:pPr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eastAsia="fr-FR"/>
              </w:rPr>
            </w:pPr>
            <w:r w:rsidRPr="00BA25E8">
              <w:rPr>
                <w:rFonts w:asciiTheme="minorHAnsi" w:hAnsiTheme="minorHAnsi" w:cstheme="minorHAnsi"/>
                <w:b/>
                <w:smallCaps/>
                <w:sz w:val="20"/>
                <w:szCs w:val="20"/>
                <w:lang w:eastAsia="fr-FR"/>
              </w:rPr>
              <w:t>ANALYSE/SYNTHÈSE DE L’INTERVENANT RÉSEAU</w:t>
            </w:r>
          </w:p>
          <w:p w14:paraId="16DA741F" w14:textId="07B450E7" w:rsidR="00BA25E8" w:rsidRPr="00BA25E8" w:rsidRDefault="00BA25E8" w:rsidP="008D5096">
            <w:pPr>
              <w:jc w:val="center"/>
              <w:rPr>
                <w:rFonts w:asciiTheme="minorHAnsi" w:hAnsiTheme="minorHAnsi" w:cstheme="minorHAnsi"/>
                <w:smallCaps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inorHAnsi"/>
                <w:smallCaps/>
                <w:sz w:val="20"/>
                <w:szCs w:val="20"/>
                <w:lang w:eastAsia="fr-FR"/>
              </w:rPr>
              <w:t>(Enjeux retenus avec un impact sur le retour dans le milieu de vie, plan</w:t>
            </w:r>
            <w:r w:rsidR="00BA6A82">
              <w:rPr>
                <w:rFonts w:asciiTheme="minorHAnsi" w:hAnsiTheme="minorHAnsi" w:cstheme="minorHAnsi"/>
                <w:smallCaps/>
                <w:sz w:val="20"/>
                <w:szCs w:val="20"/>
                <w:lang w:eastAsia="fr-FR"/>
              </w:rPr>
              <w:t>,</w:t>
            </w:r>
            <w:r>
              <w:rPr>
                <w:rFonts w:asciiTheme="minorHAnsi" w:hAnsiTheme="minorHAnsi" w:cstheme="minorHAnsi"/>
                <w:smallCaps/>
                <w:sz w:val="20"/>
                <w:szCs w:val="20"/>
                <w:lang w:eastAsia="fr-FR"/>
              </w:rPr>
              <w:t xml:space="preserve"> finalité de l’intervention)</w:t>
            </w:r>
          </w:p>
          <w:p w14:paraId="2DEFCFD2" w14:textId="30AFB78B" w:rsidR="002E3D54" w:rsidRPr="00BA25E8" w:rsidRDefault="008D5096" w:rsidP="008D509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25E8">
              <w:rPr>
                <w:rFonts w:asciiTheme="minorHAnsi" w:hAnsiTheme="minorHAnsi" w:cstheme="minorHAnsi"/>
                <w:b/>
                <w:smallCaps/>
                <w:sz w:val="22"/>
                <w:szCs w:val="20"/>
                <w:lang w:eastAsia="fr-FR"/>
              </w:rPr>
              <w:t>L’intervenant réseau doit indiquer son nom complet et la date (aaaa-mm-jj) de son commentaire</w:t>
            </w:r>
          </w:p>
        </w:tc>
      </w:tr>
      <w:tr w:rsidR="002E3D54" w:rsidRPr="001625A7" w14:paraId="39B6B1D1" w14:textId="77777777" w:rsidTr="00E36351">
        <w:trPr>
          <w:trHeight w:val="7788"/>
        </w:trPr>
        <w:tc>
          <w:tcPr>
            <w:tcW w:w="10658" w:type="dxa"/>
            <w:gridSpan w:val="3"/>
            <w:tcBorders>
              <w:bottom w:val="single" w:sz="4" w:space="0" w:color="auto"/>
            </w:tcBorders>
          </w:tcPr>
          <w:p w14:paraId="2062D821" w14:textId="77777777" w:rsidR="00C34636" w:rsidRPr="008D5096" w:rsidRDefault="009C708F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ermStart w:id="934049490" w:edGrp="everyone" w:colFirst="0" w:colLast="0"/>
            <w:r w:rsidRPr="008D5096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1200AF" w:rsidRPr="008D509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permEnd w:id="934049490"/>
      <w:tr w:rsidR="00B20FB1" w:rsidRPr="001625A7" w14:paraId="3E9C0F38" w14:textId="77777777" w:rsidTr="00921415">
        <w:trPr>
          <w:trHeight w:val="397"/>
        </w:trPr>
        <w:tc>
          <w:tcPr>
            <w:tcW w:w="3114" w:type="dxa"/>
            <w:tcBorders>
              <w:bottom w:val="nil"/>
              <w:right w:val="nil"/>
            </w:tcBorders>
            <w:vAlign w:val="bottom"/>
          </w:tcPr>
          <w:p w14:paraId="349FF92C" w14:textId="00F73B94" w:rsidR="00B20FB1" w:rsidRPr="00D153C3" w:rsidRDefault="00B20FB1" w:rsidP="000E6687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D153C3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Indices de vulnérabilité au suicide : </w:t>
            </w:r>
          </w:p>
        </w:tc>
        <w:permStart w:id="1300511199" w:edGrp="everyone"/>
        <w:tc>
          <w:tcPr>
            <w:tcW w:w="7544" w:type="dxa"/>
            <w:gridSpan w:val="2"/>
            <w:tcBorders>
              <w:left w:val="nil"/>
              <w:bottom w:val="nil"/>
            </w:tcBorders>
            <w:vAlign w:val="bottom"/>
          </w:tcPr>
          <w:p w14:paraId="3BD03C0A" w14:textId="47925D7B" w:rsidR="003631DB" w:rsidRPr="00D153C3" w:rsidRDefault="001D0998" w:rsidP="000E6687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210654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1DB" w:rsidRPr="00D153C3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300511199"/>
            <w:r w:rsidR="003631DB" w:rsidRPr="00D153C3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Oui     </w:t>
            </w:r>
            <w:permStart w:id="101912216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60403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1DB" w:rsidRPr="00D153C3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01912216"/>
            <w:r w:rsidR="003631DB" w:rsidRPr="00D153C3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Non </w:t>
            </w:r>
          </w:p>
        </w:tc>
      </w:tr>
      <w:tr w:rsidR="00921415" w:rsidRPr="001625A7" w14:paraId="26D9C9D7" w14:textId="77777777" w:rsidTr="00921415">
        <w:trPr>
          <w:trHeight w:val="397"/>
        </w:trPr>
        <w:tc>
          <w:tcPr>
            <w:tcW w:w="10658" w:type="dxa"/>
            <w:gridSpan w:val="3"/>
            <w:tcBorders>
              <w:top w:val="nil"/>
              <w:bottom w:val="nil"/>
            </w:tcBorders>
            <w:vAlign w:val="bottom"/>
          </w:tcPr>
          <w:p w14:paraId="102CEF02" w14:textId="75915894" w:rsidR="00921415" w:rsidRPr="00D153C3" w:rsidRDefault="00921415" w:rsidP="000E66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53C3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Si oui, précisez et répondez aux questions suivantes : </w:t>
            </w:r>
            <w:permStart w:id="156017228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45614863"/>
                <w:placeholder>
                  <w:docPart w:val="5F80D0BFA8DD47CD8DE279A31EA892C0"/>
                </w:placeholder>
              </w:sdtPr>
              <w:sdtEndPr/>
              <w:sdtContent>
                <w:r w:rsidRPr="00D153C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560172284"/>
          </w:p>
        </w:tc>
      </w:tr>
      <w:tr w:rsidR="00B20FB1" w:rsidRPr="001625A7" w14:paraId="357B883C" w14:textId="77777777" w:rsidTr="00921415">
        <w:trPr>
          <w:trHeight w:val="397"/>
        </w:trPr>
        <w:tc>
          <w:tcPr>
            <w:tcW w:w="507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1E1698A" w14:textId="6059B8A7" w:rsidR="00B20FB1" w:rsidRPr="00D153C3" w:rsidRDefault="00B20FB1" w:rsidP="000E6687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D153C3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Réponses aux 3 questions du repérage du risque suicidaire : </w:t>
            </w:r>
          </w:p>
        </w:tc>
        <w:permStart w:id="2113363293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05952557"/>
            <w:placeholder>
              <w:docPart w:val="77F4BB06046D4EEFA1FED78C589C500D"/>
            </w:placeholder>
          </w:sdtPr>
          <w:sdtEndPr/>
          <w:sdtContent>
            <w:tc>
              <w:tcPr>
                <w:tcW w:w="5581" w:type="dxa"/>
                <w:tcBorders>
                  <w:top w:val="nil"/>
                  <w:left w:val="nil"/>
                  <w:bottom w:val="nil"/>
                </w:tcBorders>
                <w:vAlign w:val="bottom"/>
              </w:tcPr>
              <w:p w14:paraId="0F9A820B" w14:textId="302E2F93" w:rsidR="00B20FB1" w:rsidRPr="00E36351" w:rsidRDefault="00E36351" w:rsidP="000E6687">
                <w:pPr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E3635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permEnd w:id="2113363293" w:displacedByCustomXml="prev"/>
      </w:tr>
      <w:tr w:rsidR="00B20FB1" w:rsidRPr="001625A7" w14:paraId="4A66C3DE" w14:textId="77777777" w:rsidTr="00921415">
        <w:trPr>
          <w:trHeight w:val="397"/>
        </w:trPr>
        <w:tc>
          <w:tcPr>
            <w:tcW w:w="10658" w:type="dxa"/>
            <w:gridSpan w:val="3"/>
            <w:tcBorders>
              <w:top w:val="nil"/>
              <w:bottom w:val="nil"/>
            </w:tcBorders>
            <w:vAlign w:val="bottom"/>
          </w:tcPr>
          <w:p w14:paraId="2F898958" w14:textId="46813B91" w:rsidR="00B20FB1" w:rsidRPr="00D153C3" w:rsidRDefault="00B20FB1" w:rsidP="000E6687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r w:rsidRPr="00D153C3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Résultat : </w:t>
            </w:r>
            <w:permStart w:id="401359609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13268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53C3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401359609"/>
            <w:r w:rsidRPr="00D153C3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Positif </w:t>
            </w:r>
            <w:r w:rsidRPr="00D153C3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1077089005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84046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53C3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077089005"/>
            <w:r w:rsidRPr="00D153C3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Négatif</w:t>
            </w:r>
          </w:p>
        </w:tc>
      </w:tr>
      <w:tr w:rsidR="00633FC2" w:rsidRPr="001625A7" w14:paraId="75B99AA1" w14:textId="77777777" w:rsidTr="00921415">
        <w:trPr>
          <w:trHeight w:val="397"/>
        </w:trPr>
        <w:tc>
          <w:tcPr>
            <w:tcW w:w="10658" w:type="dxa"/>
            <w:gridSpan w:val="3"/>
            <w:tcBorders>
              <w:top w:val="nil"/>
            </w:tcBorders>
            <w:vAlign w:val="bottom"/>
          </w:tcPr>
          <w:p w14:paraId="35C5862F" w14:textId="615F4AB7" w:rsidR="00633FC2" w:rsidRPr="00D153C3" w:rsidRDefault="00633FC2" w:rsidP="000E6687">
            <w:pPr>
              <w:rPr>
                <w:rFonts w:cstheme="minorHAnsi"/>
                <w:sz w:val="20"/>
                <w:szCs w:val="20"/>
              </w:rPr>
            </w:pPr>
            <w:r w:rsidRPr="00D153C3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Actions effectuées (exploration des indicateurs de danger et mesures de protection mises en place) : </w:t>
            </w:r>
            <w:permStart w:id="127764084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56651295"/>
                <w:placeholder>
                  <w:docPart w:val="59D4F369C3BB4CC0BB21A08E98B00E6C"/>
                </w:placeholder>
              </w:sdtPr>
              <w:sdtEndPr/>
              <w:sdtContent>
                <w:r w:rsidRPr="00D153C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sdtContent>
            </w:sdt>
            <w:permEnd w:id="1277640849"/>
          </w:p>
        </w:tc>
      </w:tr>
      <w:tr w:rsidR="00B20FB1" w:rsidRPr="001625A7" w14:paraId="32BC9F8E" w14:textId="77777777" w:rsidTr="008D5096">
        <w:trPr>
          <w:trHeight w:val="454"/>
        </w:trPr>
        <w:tc>
          <w:tcPr>
            <w:tcW w:w="10658" w:type="dxa"/>
            <w:gridSpan w:val="3"/>
          </w:tcPr>
          <w:p w14:paraId="55858BD4" w14:textId="751324F6" w:rsidR="00B20FB1" w:rsidRPr="000E6687" w:rsidRDefault="00B20FB1" w:rsidP="000E6687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>Selon l’équipe professionnelle de l’urgence</w:t>
            </w:r>
            <w:r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concernée</w:t>
            </w:r>
            <w:r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, un retour dans le milieu de vie est : </w:t>
            </w:r>
          </w:p>
          <w:permStart w:id="758650735" w:edGrp="everyone"/>
          <w:p w14:paraId="243224DB" w14:textId="7F521A54" w:rsidR="00B20FB1" w:rsidRDefault="001D0998" w:rsidP="00B20FB1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937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B1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758650735"/>
            <w:r w:rsidR="00B20FB1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Sécuritaire</w:t>
            </w:r>
            <w:r w:rsidR="00B20FB1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409733417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04267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B1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409733417"/>
            <w:r w:rsidR="00B20FB1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Compromis</w:t>
            </w:r>
            <w:r w:rsidR="00B20FB1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1618487814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34448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B1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618487814"/>
            <w:r w:rsidR="00B20FB1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En attente de précisions</w:t>
            </w:r>
          </w:p>
        </w:tc>
      </w:tr>
    </w:tbl>
    <w:p w14:paraId="680A4E5D" w14:textId="77777777" w:rsidR="00EC202C" w:rsidRPr="008D5096" w:rsidRDefault="00EC202C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14:paraId="61A436B1" w14:textId="77777777" w:rsidR="002C0282" w:rsidRDefault="002C0282" w:rsidP="00305857">
      <w:pPr>
        <w:widowControl w:val="0"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773" w:type="dxa"/>
        <w:tblInd w:w="-142" w:type="dxa"/>
        <w:tblLook w:val="04A0" w:firstRow="1" w:lastRow="0" w:firstColumn="1" w:lastColumn="0" w:noHBand="0" w:noVBand="1"/>
      </w:tblPr>
      <w:tblGrid>
        <w:gridCol w:w="1843"/>
        <w:gridCol w:w="4534"/>
        <w:gridCol w:w="1582"/>
        <w:gridCol w:w="2814"/>
      </w:tblGrid>
      <w:tr w:rsidR="002C0282" w:rsidRPr="006C15C8" w14:paraId="5E843C3E" w14:textId="77777777" w:rsidTr="006C15C8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755B61" w14:textId="1B9191F6" w:rsidR="002C0282" w:rsidRPr="006C15C8" w:rsidRDefault="002C0282" w:rsidP="00DA0F65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C15C8">
              <w:rPr>
                <w:rFonts w:asciiTheme="minorHAnsi" w:hAnsiTheme="minorHAnsi" w:cstheme="minorHAnsi"/>
                <w:sz w:val="16"/>
                <w:szCs w:val="16"/>
              </w:rPr>
              <w:t>Nom de l’intervenant(e) :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3F7A3F" w14:textId="0EE152FE" w:rsidR="002C0282" w:rsidRPr="006C15C8" w:rsidRDefault="002C0282" w:rsidP="003F048A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permStart w:id="864121210" w:edGrp="everyone"/>
            <w:r w:rsidRPr="006C15C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permEnd w:id="864121210"/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6418CD7" w14:textId="77777777" w:rsidR="002C0282" w:rsidRPr="006C15C8" w:rsidRDefault="002C0282" w:rsidP="00305857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 w14:paraId="4BC4F8A9" w14:textId="77777777" w:rsidR="002C0282" w:rsidRPr="006C15C8" w:rsidRDefault="002C0282" w:rsidP="00305857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C0282" w:rsidRPr="006C15C8" w14:paraId="2E338151" w14:textId="77777777" w:rsidTr="006C15C8">
        <w:trPr>
          <w:trHeight w:val="55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FFB1E" w14:textId="5708FE20" w:rsidR="002C0282" w:rsidRPr="006C15C8" w:rsidRDefault="002C0282" w:rsidP="002C0282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permStart w:id="487270806" w:edGrp="everyone" w:colFirst="1" w:colLast="1"/>
            <w:r w:rsidRPr="006C15C8">
              <w:rPr>
                <w:rFonts w:asciiTheme="minorHAnsi" w:hAnsiTheme="minorHAnsi" w:cstheme="minorHAnsi"/>
                <w:sz w:val="16"/>
                <w:szCs w:val="16"/>
              </w:rPr>
              <w:t>Signature de l’intervenant(e) et titre :</w:t>
            </w:r>
          </w:p>
        </w:tc>
        <w:tc>
          <w:tcPr>
            <w:tcW w:w="4534" w:type="dxa"/>
            <w:vMerge w:val="restart"/>
            <w:tcBorders>
              <w:left w:val="nil"/>
              <w:right w:val="nil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582763076"/>
              <w:showingPlcHdr/>
              <w:picture/>
            </w:sdtPr>
            <w:sdtEndPr/>
            <w:sdtContent>
              <w:p w14:paraId="1F3F23B3" w14:textId="77777777" w:rsidR="002C0282" w:rsidRPr="006C15C8" w:rsidRDefault="002C0282" w:rsidP="003F048A">
                <w:pPr>
                  <w:keepNext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 w:rsidRPr="006C15C8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54495CE6" wp14:editId="1D7DB95A">
                      <wp:extent cx="351790" cy="351790"/>
                      <wp:effectExtent l="0" t="0" r="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1613" cy="3616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5C2AC93" w14:textId="77777777" w:rsidR="002C0282" w:rsidRPr="006C15C8" w:rsidRDefault="002C0282" w:rsidP="003F048A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3172AF" w14:textId="3ED94D2B" w:rsidR="002C0282" w:rsidRPr="006C15C8" w:rsidRDefault="00DA0F65" w:rsidP="003F048A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C15C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973AC" w14:textId="3A28CFC4" w:rsidR="002C0282" w:rsidRPr="006C15C8" w:rsidRDefault="002C0282" w:rsidP="002C0282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C15C8">
              <w:rPr>
                <w:rFonts w:asciiTheme="minorHAnsi" w:hAnsiTheme="minorHAnsi" w:cstheme="minorHAnsi"/>
                <w:sz w:val="16"/>
                <w:szCs w:val="16"/>
              </w:rPr>
              <w:t>Date :</w:t>
            </w:r>
          </w:p>
        </w:tc>
        <w:permStart w:id="1125330060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alias w:val="Date"/>
            <w:tag w:val="Date"/>
            <w:id w:val="-1811854043"/>
            <w:placeholder>
              <w:docPart w:val="8AD0F346A61B47DD97E09AC1B50C84E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81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CA76DFE" w14:textId="056574B3" w:rsidR="002C0282" w:rsidRPr="006C15C8" w:rsidRDefault="003872FD" w:rsidP="003872FD">
                <w:pPr>
                  <w:widowControl w:val="0"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C15C8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1125330060" w:displacedByCustomXml="prev"/>
      </w:tr>
      <w:tr w:rsidR="002C0282" w:rsidRPr="006C15C8" w14:paraId="4E5F1C72" w14:textId="77777777" w:rsidTr="006C15C8">
        <w:trPr>
          <w:trHeight w:val="550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6E9D176F" w14:textId="77777777" w:rsidR="002C0282" w:rsidRPr="006C15C8" w:rsidRDefault="002C0282" w:rsidP="002C0282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permStart w:id="1208885665" w:edGrp="everyone" w:colFirst="3" w:colLast="3"/>
            <w:permEnd w:id="487270806"/>
          </w:p>
        </w:tc>
        <w:tc>
          <w:tcPr>
            <w:tcW w:w="4534" w:type="dxa"/>
            <w:vMerge/>
            <w:tcBorders>
              <w:left w:val="nil"/>
              <w:right w:val="nil"/>
            </w:tcBorders>
          </w:tcPr>
          <w:p w14:paraId="1B98F5E3" w14:textId="77777777" w:rsidR="002C0282" w:rsidRPr="006C15C8" w:rsidRDefault="002C0282" w:rsidP="002C028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DC2FB" w14:textId="46F7D14D" w:rsidR="002C0282" w:rsidRPr="006C15C8" w:rsidRDefault="002C0282" w:rsidP="002C0282">
            <w:pPr>
              <w:widowControl w:val="0"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C15C8">
              <w:rPr>
                <w:rFonts w:asciiTheme="minorHAnsi" w:hAnsiTheme="minorHAnsi" w:cstheme="minorHAnsi"/>
                <w:sz w:val="16"/>
                <w:szCs w:val="16"/>
              </w:rPr>
              <w:t>Heure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alias w:val="hh:mm"/>
            <w:tag w:val="hh:mm"/>
            <w:id w:val="-15038125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8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ECDF5E4" w14:textId="43F6C7C2" w:rsidR="002C0282" w:rsidRPr="006C15C8" w:rsidRDefault="001A4508" w:rsidP="001A4508">
                <w:pPr>
                  <w:widowControl w:val="0"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C15C8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208885665"/>
    </w:tbl>
    <w:p w14:paraId="3D6252A4" w14:textId="2DF6062E" w:rsidR="00305857" w:rsidRDefault="00305857" w:rsidP="00305857">
      <w:pPr>
        <w:widowControl w:val="0"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14:paraId="737265A5" w14:textId="4AD14A2B" w:rsidR="00ED3BA2" w:rsidRPr="00ED3BA2" w:rsidRDefault="00ED3BA2" w:rsidP="00ED3BA2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F363C9">
        <w:rPr>
          <w:rFonts w:asciiTheme="minorHAnsi" w:hAnsiTheme="minorHAnsi" w:cs="Arial"/>
          <w:b/>
          <w:sz w:val="20"/>
          <w:szCs w:val="20"/>
        </w:rPr>
        <w:t>SUIVI COMPLÉMENTAIRE POUR L’INTERVENANT RÉSEAU DANS LES DÉMARCHES</w:t>
      </w:r>
      <w:r w:rsidRPr="00F363C9">
        <w:rPr>
          <w:rFonts w:asciiTheme="minorHAnsi" w:hAnsiTheme="minorHAnsi" w:cs="Arial"/>
          <w:b/>
          <w:sz w:val="20"/>
          <w:szCs w:val="20"/>
        </w:rPr>
        <w:br/>
        <w:t>À LA PLANIFICATION OPTIMALE DE CONGÉ</w:t>
      </w:r>
    </w:p>
    <w:tbl>
      <w:tblPr>
        <w:tblW w:w="10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93"/>
        <w:gridCol w:w="5812"/>
        <w:gridCol w:w="997"/>
      </w:tblGrid>
      <w:tr w:rsidR="00ED3BA2" w:rsidRPr="00F363C9" w14:paraId="0A2FC1E6" w14:textId="77777777" w:rsidTr="008C5275">
        <w:trPr>
          <w:trHeight w:val="454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16986A" w14:textId="77777777" w:rsidR="00ED3BA2" w:rsidRPr="00F363C9" w:rsidRDefault="00ED3BA2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À FAIRE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2079A" w14:textId="77777777" w:rsidR="00ED3BA2" w:rsidRPr="00F363C9" w:rsidRDefault="00ED3BA2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="Calibri" w:hAnsi="Calibri" w:cs="Arial"/>
                <w:b/>
                <w:sz w:val="20"/>
                <w:szCs w:val="20"/>
                <w:lang w:eastAsia="fr-FR"/>
              </w:rPr>
              <w:t>SUGGESTIONS ET DÉMARCHES POUR LA PLANIFICATION OPTIMALE DE CONGÉ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AA1D8" w14:textId="77777777" w:rsidR="00ED3BA2" w:rsidRPr="00F363C9" w:rsidRDefault="00ED3BA2" w:rsidP="008C5275">
            <w:pPr>
              <w:jc w:val="center"/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="Calibri" w:hAnsi="Calibri" w:cs="Arial"/>
                <w:b/>
                <w:sz w:val="20"/>
              </w:rPr>
              <w:t>FAIT</w:t>
            </w:r>
          </w:p>
        </w:tc>
      </w:tr>
      <w:permStart w:id="2082629978" w:edGrp="everyone"/>
      <w:tr w:rsidR="0067121B" w:rsidRPr="00F363C9" w14:paraId="75B26F63" w14:textId="77777777" w:rsidTr="00875D6E">
        <w:trPr>
          <w:trHeight w:val="421"/>
        </w:trPr>
        <w:tc>
          <w:tcPr>
            <w:tcW w:w="993" w:type="dxa"/>
            <w:vMerge w:val="restart"/>
            <w:vAlign w:val="center"/>
          </w:tcPr>
          <w:p w14:paraId="072DFE2E" w14:textId="26ED58A1" w:rsidR="0067121B" w:rsidRDefault="001D0998" w:rsidP="003F048A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</w:pPr>
            <w:sdt>
              <w:sdtPr>
                <w:rPr>
                  <w:rFonts w:ascii="MS Gothic" w:eastAsia="MS Gothic" w:hAnsi="MS Gothic" w:cs="Arial" w:hint="eastAsia"/>
                  <w:smallCaps/>
                  <w:sz w:val="18"/>
                  <w:szCs w:val="18"/>
                  <w:lang w:eastAsia="fr-FR"/>
                </w:rPr>
                <w:id w:val="137958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8A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3F048A">
              <w:rPr>
                <w:rFonts w:ascii="MS Gothic" w:eastAsia="MS Gothic" w:hAnsi="MS Gothic" w:cs="Arial" w:hint="eastAsia"/>
                <w:smallCaps/>
                <w:sz w:val="18"/>
                <w:szCs w:val="18"/>
                <w:lang w:eastAsia="fr-FR"/>
              </w:rPr>
              <w:t xml:space="preserve"> </w:t>
            </w:r>
            <w:permEnd w:id="2082629978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CE05D" w14:textId="527D2DD3" w:rsidR="0067121B" w:rsidRPr="00F363C9" w:rsidRDefault="0067121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Références vers les ressources en prévention du suicide :</w:t>
            </w:r>
          </w:p>
        </w:tc>
        <w:permStart w:id="404829651" w:edGrp="everyone"/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8055B" w14:textId="58138B5F" w:rsidR="0067121B" w:rsidRDefault="001D0998" w:rsidP="008C5275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</w:pPr>
            <w:sdt>
              <w:sdtPr>
                <w:rPr>
                  <w:rFonts w:ascii="MS Gothic" w:eastAsia="MS Gothic" w:hAnsi="MS Gothic" w:cs="Arial" w:hint="eastAsia"/>
                  <w:smallCaps/>
                  <w:sz w:val="18"/>
                  <w:szCs w:val="18"/>
                  <w:lang w:eastAsia="fr-FR"/>
                </w:rPr>
                <w:id w:val="184998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8A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3F048A">
              <w:rPr>
                <w:rFonts w:ascii="MS Gothic" w:eastAsia="MS Gothic" w:hAnsi="MS Gothic" w:cs="Arial" w:hint="eastAsia"/>
                <w:smallCaps/>
                <w:sz w:val="18"/>
                <w:szCs w:val="18"/>
                <w:lang w:eastAsia="fr-FR"/>
              </w:rPr>
              <w:t xml:space="preserve"> </w:t>
            </w:r>
            <w:permEnd w:id="404829651"/>
          </w:p>
        </w:tc>
      </w:tr>
      <w:tr w:rsidR="0067121B" w:rsidRPr="00F363C9" w14:paraId="78D8440D" w14:textId="77777777" w:rsidTr="002330B8">
        <w:trPr>
          <w:trHeight w:val="855"/>
        </w:trPr>
        <w:tc>
          <w:tcPr>
            <w:tcW w:w="993" w:type="dxa"/>
            <w:vMerge/>
            <w:vAlign w:val="center"/>
          </w:tcPr>
          <w:p w14:paraId="7E775A31" w14:textId="77777777" w:rsidR="0067121B" w:rsidRDefault="0067121B" w:rsidP="008C5275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DB8EAA" w14:textId="4406EC3F" w:rsidR="0067121B" w:rsidRDefault="001D0998" w:rsidP="002330B8">
            <w:pPr>
              <w:pStyle w:val="Default"/>
              <w:tabs>
                <w:tab w:val="left" w:pos="391"/>
              </w:tabs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7494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52357652" w:edGrp="everyone"/>
                <w:r w:rsidR="009111E3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  <w:permEnd w:id="1552357652"/>
              </w:sdtContent>
            </w:sdt>
            <w:r w:rsidR="009111E3">
              <w:rPr>
                <w:color w:val="auto"/>
                <w:sz w:val="20"/>
                <w:szCs w:val="20"/>
              </w:rPr>
              <w:t xml:space="preserve"> </w:t>
            </w:r>
            <w:r w:rsidR="0067121B">
              <w:rPr>
                <w:color w:val="auto"/>
                <w:sz w:val="20"/>
                <w:szCs w:val="20"/>
              </w:rPr>
              <w:t>La Maison Sous les Arbres</w:t>
            </w:r>
          </w:p>
          <w:permStart w:id="1352613837" w:edGrp="everyone"/>
          <w:p w14:paraId="7215A7D4" w14:textId="19315A8D" w:rsidR="0067121B" w:rsidRDefault="001D0998" w:rsidP="00875D6E">
            <w:pPr>
              <w:pStyle w:val="Default"/>
              <w:tabs>
                <w:tab w:val="left" w:pos="391"/>
              </w:tabs>
              <w:rPr>
                <w:color w:val="au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0"/>
                  <w:szCs w:val="20"/>
                </w:rPr>
                <w:id w:val="-27926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8A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permEnd w:id="1352613837"/>
            <w:r w:rsidR="009111E3">
              <w:rPr>
                <w:color w:val="auto"/>
                <w:sz w:val="20"/>
                <w:szCs w:val="20"/>
              </w:rPr>
              <w:t xml:space="preserve"> </w:t>
            </w:r>
            <w:r w:rsidR="0067121B">
              <w:rPr>
                <w:color w:val="auto"/>
                <w:sz w:val="20"/>
                <w:szCs w:val="20"/>
              </w:rPr>
              <w:t>Info-Social 811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FBE17" w14:textId="62196218" w:rsidR="0067121B" w:rsidRDefault="001D0998" w:rsidP="00875D6E">
            <w:pPr>
              <w:pStyle w:val="Default"/>
              <w:tabs>
                <w:tab w:val="left" w:pos="435"/>
              </w:tabs>
              <w:rPr>
                <w:color w:val="au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0"/>
                  <w:szCs w:val="20"/>
                </w:rPr>
                <w:id w:val="-134453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607937" w:edGrp="everyone"/>
                <w:r w:rsidR="009111E3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  <w:permEnd w:id="88607937"/>
              </w:sdtContent>
            </w:sdt>
            <w:r w:rsidR="009111E3" w:rsidRPr="002330B8">
              <w:rPr>
                <w:rFonts w:asciiTheme="minorHAnsi" w:eastAsia="MS Gothic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67121B">
              <w:rPr>
                <w:color w:val="auto"/>
                <w:sz w:val="20"/>
                <w:szCs w:val="20"/>
              </w:rPr>
              <w:t>1-866 APPELLE (277-3553)</w:t>
            </w:r>
          </w:p>
          <w:p w14:paraId="43CC1145" w14:textId="6ED65E6D" w:rsidR="0067121B" w:rsidRDefault="001D0998" w:rsidP="00875D6E">
            <w:pPr>
              <w:pStyle w:val="Default"/>
              <w:tabs>
                <w:tab w:val="left" w:pos="420"/>
              </w:tabs>
              <w:rPr>
                <w:color w:val="auto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0"/>
                  <w:szCs w:val="20"/>
                </w:rPr>
                <w:id w:val="94927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2829134" w:edGrp="everyone"/>
                <w:r w:rsidR="009111E3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  <w:permEnd w:id="292829134"/>
              </w:sdtContent>
            </w:sdt>
            <w:r w:rsidR="009111E3" w:rsidRPr="002330B8">
              <w:rPr>
                <w:rFonts w:asciiTheme="minorHAnsi" w:eastAsia="MS Gothic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67121B">
              <w:rPr>
                <w:color w:val="auto"/>
                <w:sz w:val="20"/>
                <w:szCs w:val="20"/>
              </w:rPr>
              <w:t xml:space="preserve">Autres : </w:t>
            </w:r>
            <w:r w:rsidR="00875D6E">
              <w:rPr>
                <w:rFonts w:cs="Arial"/>
                <w:sz w:val="20"/>
              </w:rPr>
              <w:t xml:space="preserve"> </w:t>
            </w:r>
            <w:permStart w:id="833305688" w:edGrp="everyone"/>
            <w:r w:rsidR="00875D6E">
              <w:rPr>
                <w:rFonts w:cs="Arial"/>
                <w:sz w:val="20"/>
              </w:rPr>
              <w:t xml:space="preserve">    </w:t>
            </w:r>
            <w:permEnd w:id="833305688"/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6D7F" w14:textId="77777777" w:rsidR="0067121B" w:rsidRDefault="0067121B" w:rsidP="008C5275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</w:pPr>
          </w:p>
        </w:tc>
      </w:tr>
      <w:tr w:rsidR="00ED3BA2" w:rsidRPr="00F363C9" w14:paraId="2D744125" w14:textId="77777777" w:rsidTr="008C5275">
        <w:trPr>
          <w:trHeight w:val="454"/>
        </w:trPr>
        <w:permStart w:id="705586513" w:edGrp="everyone" w:colFirst="2" w:colLast="2" w:displacedByCustomXml="next"/>
        <w:permStart w:id="1212300236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17998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652E53A4" w14:textId="2605EC6F" w:rsidR="00ED3BA2" w:rsidRPr="00BC47F6" w:rsidRDefault="00F05FE8" w:rsidP="008C5275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B888" w14:textId="77777777" w:rsidR="00ED3BA2" w:rsidRPr="00F363C9" w:rsidRDefault="00ED3BA2" w:rsidP="008C5275">
            <w:pPr>
              <w:pStyle w:val="Default"/>
              <w:rPr>
                <w:color w:val="auto"/>
                <w:sz w:val="20"/>
                <w:szCs w:val="20"/>
              </w:rPr>
            </w:pPr>
            <w:r w:rsidRPr="00F363C9">
              <w:rPr>
                <w:color w:val="auto"/>
                <w:sz w:val="20"/>
                <w:szCs w:val="20"/>
              </w:rPr>
              <w:t xml:space="preserve">Référence vers un autre professionnel/service durant le séjour à l’urgence </w:t>
            </w:r>
            <w:r w:rsidRPr="00F363C9">
              <w:rPr>
                <w:rFonts w:cs="Arial"/>
                <w:color w:val="auto"/>
                <w:sz w:val="20"/>
              </w:rPr>
              <w:t>:</w:t>
            </w:r>
          </w:p>
          <w:p w14:paraId="1CF32036" w14:textId="77777777" w:rsidR="00ED3BA2" w:rsidRPr="00F363C9" w:rsidRDefault="00ED3BA2" w:rsidP="008C5275">
            <w:pPr>
              <w:rPr>
                <w:rFonts w:ascii="Calibri" w:hAnsi="Calibri" w:cs="Arial"/>
                <w:sz w:val="20"/>
              </w:rPr>
            </w:pPr>
          </w:p>
          <w:permStart w:id="1666530033" w:edGrp="everyone"/>
          <w:p w14:paraId="36277330" w14:textId="2DB4413F" w:rsidR="00ED3BA2" w:rsidRPr="00F363C9" w:rsidRDefault="001D0998" w:rsidP="002330B8">
            <w:pPr>
              <w:tabs>
                <w:tab w:val="left" w:pos="1730"/>
                <w:tab w:val="left" w:pos="3572"/>
                <w:tab w:val="left" w:pos="4848"/>
              </w:tabs>
              <w:rPr>
                <w:rFonts w:ascii="Calibri" w:hAnsi="Calibri" w:cs="Arial"/>
                <w:sz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42646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48A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666530033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Ergothérapie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1212023856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56390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212023856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Physiothérapie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1028813726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83056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028813726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Liaison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427301456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208016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427301456"/>
            <w:r w:rsidR="00ED3BA2"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Service social         </w:t>
            </w:r>
            <w:permStart w:id="275841077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21866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75841077"/>
            <w:r w:rsidR="00ED3BA2"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Pharmacie</w:t>
            </w:r>
          </w:p>
          <w:permStart w:id="1897286163" w:edGrp="everyone"/>
          <w:p w14:paraId="597506E8" w14:textId="697B5A78" w:rsidR="00ED3BA2" w:rsidRPr="00F363C9" w:rsidRDefault="001D0998" w:rsidP="00D377DB">
            <w:pPr>
              <w:tabs>
                <w:tab w:val="left" w:pos="1730"/>
                <w:tab w:val="left" w:pos="3572"/>
              </w:tabs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80461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897286163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Nutrition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2045083138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65691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045083138"/>
            <w:r w:rsidR="00ED3BA2" w:rsidRPr="00F363C9">
              <w:rPr>
                <w:rFonts w:asciiTheme="minorHAnsi" w:hAnsiTheme="minorHAnsi" w:cs="Arial"/>
                <w:sz w:val="20"/>
                <w:szCs w:val="20"/>
                <w:lang w:eastAsia="fr-FR"/>
              </w:rPr>
              <w:t xml:space="preserve"> 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Soins palliatifs</w:t>
            </w:r>
            <w:r w:rsidR="00ED3BA2" w:rsidRPr="00F363C9">
              <w:rPr>
                <w:rFonts w:ascii="Calibri" w:hAnsi="Calibri" w:cs="Arial"/>
                <w:sz w:val="20"/>
              </w:rPr>
              <w:tab/>
            </w:r>
            <w:permStart w:id="1483874384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76338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483874384"/>
            <w:r w:rsidR="00ED3BA2" w:rsidRPr="00F363C9">
              <w:rPr>
                <w:rFonts w:ascii="Calibri" w:hAnsi="Calibri" w:cs="Arial"/>
                <w:sz w:val="20"/>
              </w:rPr>
              <w:t xml:space="preserve"> Télésoins  </w:t>
            </w:r>
            <w:r w:rsidR="00DD61EC">
              <w:rPr>
                <w:rFonts w:ascii="Calibri" w:hAnsi="Calibri" w:cs="Arial"/>
                <w:sz w:val="20"/>
              </w:rPr>
              <w:t xml:space="preserve"> </w:t>
            </w:r>
            <w:r w:rsidR="00ED3BA2" w:rsidRPr="00F363C9">
              <w:rPr>
                <w:rFonts w:ascii="Calibri" w:hAnsi="Calibri" w:cs="Arial"/>
                <w:sz w:val="20"/>
              </w:rPr>
              <w:t xml:space="preserve">   </w:t>
            </w:r>
            <w:permStart w:id="1522419395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2577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B8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522419395"/>
            <w:r w:rsidR="00ED3BA2">
              <w:rPr>
                <w:rFonts w:ascii="Calibri" w:hAnsi="Calibri" w:cs="Arial"/>
                <w:sz w:val="20"/>
              </w:rPr>
              <w:t xml:space="preserve"> Autres : </w:t>
            </w:r>
            <w:permStart w:id="1524046824" w:edGrp="everyone"/>
            <w:r w:rsidR="008766B8">
              <w:rPr>
                <w:rFonts w:ascii="Calibri" w:hAnsi="Calibri" w:cs="Arial"/>
                <w:sz w:val="20"/>
              </w:rPr>
              <w:t xml:space="preserve"> </w:t>
            </w:r>
            <w:r w:rsidR="00255CD9">
              <w:rPr>
                <w:rFonts w:ascii="Calibri" w:hAnsi="Calibri" w:cs="Arial"/>
                <w:sz w:val="20"/>
              </w:rPr>
              <w:t xml:space="preserve"> </w:t>
            </w:r>
            <w:r w:rsidR="008766B8">
              <w:rPr>
                <w:rFonts w:ascii="Calibri" w:hAnsi="Calibri" w:cs="Arial"/>
                <w:sz w:val="20"/>
              </w:rPr>
              <w:t xml:space="preserve"> </w:t>
            </w:r>
            <w:r w:rsidR="00D377DB">
              <w:rPr>
                <w:rFonts w:ascii="Calibri" w:hAnsi="Calibri" w:cs="Arial"/>
                <w:sz w:val="20"/>
              </w:rPr>
              <w:t xml:space="preserve"> </w:t>
            </w:r>
            <w:permEnd w:id="1524046824"/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115167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96E8F7" w14:textId="77777777" w:rsidR="00ED3BA2" w:rsidRPr="00BC47F6" w:rsidRDefault="00ED3BA2" w:rsidP="008C5275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  <w:lang w:eastAsia="fr-FR"/>
                  </w:rPr>
                </w:pPr>
                <w:r w:rsidRPr="00BC47F6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tr w:rsidR="00ED3BA2" w:rsidRPr="00F363C9" w14:paraId="2D06A0E3" w14:textId="77777777" w:rsidTr="008C5275">
        <w:trPr>
          <w:trHeight w:val="453"/>
        </w:trPr>
        <w:permEnd w:id="705586513" w:displacedByCustomXml="next"/>
        <w:permEnd w:id="1212300236" w:displacedByCustomXml="next"/>
        <w:permStart w:id="2134655156" w:edGrp="everyone" w:colFirst="2" w:colLast="2" w:displacedByCustomXml="next"/>
        <w:permStart w:id="661397096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79829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FF3F431" w14:textId="77777777" w:rsidR="00ED3BA2" w:rsidRPr="00BC47F6" w:rsidRDefault="00ED3BA2" w:rsidP="008C5275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  <w:lang w:eastAsia="fr-FR"/>
                  </w:rPr>
                </w:pPr>
                <w:r w:rsidRPr="00BC47F6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BEE25" w14:textId="77777777" w:rsidR="00ED3BA2" w:rsidRPr="00F363C9" w:rsidRDefault="00ED3BA2" w:rsidP="008C5275">
            <w:p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 w:rsidRPr="00F363C9">
              <w:rPr>
                <w:rFonts w:asciiTheme="minorHAnsi" w:hAnsiTheme="minorHAnsi" w:cstheme="minorHAnsi"/>
                <w:sz w:val="20"/>
                <w:szCs w:val="20"/>
              </w:rPr>
              <w:t>Retour en milieu de vie sans référence formelle</w:t>
            </w:r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874686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21BBBF5" w14:textId="77777777" w:rsidR="00ED3BA2" w:rsidRPr="00BC47F6" w:rsidRDefault="00ED3BA2" w:rsidP="008C5275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  <w:lang w:eastAsia="fr-FR"/>
                  </w:rPr>
                </w:pPr>
                <w:r w:rsidRPr="00BC47F6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tr w:rsidR="00ED3BA2" w:rsidRPr="00F363C9" w14:paraId="48BBB7BB" w14:textId="77777777" w:rsidTr="008C5275">
        <w:trPr>
          <w:trHeight w:val="453"/>
        </w:trPr>
        <w:permEnd w:id="2134655156" w:displacedByCustomXml="next"/>
        <w:permEnd w:id="661397096" w:displacedByCustomXml="next"/>
        <w:permStart w:id="1673098440" w:edGrp="everyone" w:colFirst="2" w:colLast="2" w:displacedByCustomXml="next"/>
        <w:permStart w:id="18745287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190664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256FA1B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5CF41" w14:textId="37166F3A" w:rsidR="00ED3BA2" w:rsidRPr="00F363C9" w:rsidRDefault="00ED3BA2" w:rsidP="008C5275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>Référence/Prom</w:t>
            </w:r>
            <w:r w:rsidR="00255CD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>otion services communautaires :</w:t>
            </w:r>
          </w:p>
          <w:p w14:paraId="78ACA463" w14:textId="77777777" w:rsidR="00ED3BA2" w:rsidRPr="00F363C9" w:rsidRDefault="00ED3BA2" w:rsidP="008C5275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</w:p>
          <w:permStart w:id="2004033790" w:edGrp="everyone"/>
          <w:p w14:paraId="23C905A6" w14:textId="40200DF9" w:rsidR="00ED3BA2" w:rsidRPr="00D377DB" w:rsidRDefault="001D0998" w:rsidP="00B94F10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24876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A4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004033790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Chez moi, c’est mon choix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1563052439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36841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A4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563052439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GA</w:t>
            </w:r>
            <w:r w:rsidR="00B94F10">
              <w:rPr>
                <w:rFonts w:ascii="Calibri" w:hAnsi="Calibri" w:cs="Arial"/>
                <w:sz w:val="20"/>
                <w:szCs w:val="20"/>
                <w:lang w:eastAsia="fr-FR"/>
              </w:rPr>
              <w:t>MF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       </w:t>
            </w:r>
            <w:permStart w:id="267395978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28738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A4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67395978"/>
            <w:r w:rsidR="00ED3BA2">
              <w:rPr>
                <w:rFonts w:ascii="Calibri" w:hAnsi="Calibri" w:cs="Arial"/>
                <w:sz w:val="20"/>
              </w:rPr>
              <w:t xml:space="preserve"> Autres : </w:t>
            </w:r>
            <w:permStart w:id="1957714535" w:edGrp="everyone"/>
            <w:r w:rsidR="00D377DB">
              <w:rPr>
                <w:rFonts w:ascii="Calibri" w:hAnsi="Calibri" w:cs="Arial"/>
                <w:sz w:val="20"/>
              </w:rPr>
              <w:t xml:space="preserve"> </w:t>
            </w:r>
            <w:r w:rsidR="00C237A4">
              <w:rPr>
                <w:rFonts w:ascii="Calibri" w:hAnsi="Calibri" w:cs="Arial"/>
                <w:sz w:val="20"/>
              </w:rPr>
              <w:t xml:space="preserve">  </w:t>
            </w:r>
            <w:permEnd w:id="1957714535"/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744218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1EA6899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tr w:rsidR="00ED3BA2" w:rsidRPr="00F363C9" w14:paraId="2CF9C698" w14:textId="77777777" w:rsidTr="008C5275">
        <w:trPr>
          <w:trHeight w:val="453"/>
        </w:trPr>
        <w:permEnd w:id="1673098440" w:displacedByCustomXml="next"/>
        <w:permEnd w:id="18745287" w:displacedByCustomXml="next"/>
        <w:permStart w:id="160435820" w:edGrp="everyone" w:colFirst="2" w:colLast="2" w:displacedByCustomXml="next"/>
        <w:permStart w:id="205132544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45877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64846E67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C4DB8" w14:textId="77777777" w:rsidR="00ED3BA2" w:rsidRPr="00F363C9" w:rsidRDefault="00ED3BA2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Référence pour le Programme </w:t>
            </w:r>
            <w:r w:rsidRPr="00F363C9">
              <w:rPr>
                <w:rFonts w:ascii="Calibri" w:hAnsi="Calibri" w:cs="Calibri"/>
                <w:i/>
                <w:sz w:val="20"/>
                <w:szCs w:val="22"/>
                <w:shd w:val="clear" w:color="auto" w:fill="FFFFFF"/>
              </w:rPr>
              <w:t>Rassuré</w:t>
            </w: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 à envoyer au guichet du CLSC le jour du congé</w:t>
            </w:r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277455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C8E5FB0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tr w:rsidR="00ED3BA2" w:rsidRPr="00F363C9" w14:paraId="3D5D0FF7" w14:textId="77777777" w:rsidTr="008C5275">
        <w:trPr>
          <w:trHeight w:val="453"/>
        </w:trPr>
        <w:permEnd w:id="160435820" w:displacedByCustomXml="next"/>
        <w:permEnd w:id="205132544" w:displacedByCustomXml="next"/>
        <w:permStart w:id="575145791" w:edGrp="everyone" w:colFirst="2" w:colLast="2" w:displacedByCustomXml="next"/>
        <w:permStart w:id="2029603567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86644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05447F2D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F9F8A" w14:textId="77777777" w:rsidR="00ED3BA2" w:rsidRPr="00F363C9" w:rsidRDefault="00ED3BA2" w:rsidP="008C5275">
            <w:pPr>
              <w:tabs>
                <w:tab w:val="right" w:pos="8117"/>
              </w:tabs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>Référence au SAD :</w:t>
            </w:r>
          </w:p>
          <w:p w14:paraId="4B2841D5" w14:textId="2E7C5814" w:rsidR="00ED3BA2" w:rsidRPr="00F363C9" w:rsidRDefault="00ED3BA2" w:rsidP="008C5275">
            <w:pPr>
              <w:tabs>
                <w:tab w:val="right" w:pos="8117"/>
              </w:tabs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</w:p>
          <w:permStart w:id="834423023" w:edGrp="everyone"/>
          <w:p w14:paraId="627253E8" w14:textId="25A6727C" w:rsidR="00ED3BA2" w:rsidRPr="00F363C9" w:rsidRDefault="001D0998" w:rsidP="008C5275">
            <w:pPr>
              <w:tabs>
                <w:tab w:val="left" w:pos="1730"/>
                <w:tab w:val="left" w:pos="3572"/>
                <w:tab w:val="left" w:pos="4848"/>
              </w:tabs>
              <w:rPr>
                <w:rFonts w:ascii="Calibri" w:hAnsi="Calibri" w:cs="Arial"/>
                <w:sz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194399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165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834423023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Nouvelle demande          </w:t>
            </w:r>
            <w:permStart w:id="415717905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2852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165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415717905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Rehaussement          </w:t>
            </w:r>
            <w:permStart w:id="1381508173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-50220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165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1381508173"/>
            <w:r w:rsidR="00ED3BA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Reprise de service        </w:t>
            </w:r>
            <w:permStart w:id="267607963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02929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165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267607963"/>
            <w:r w:rsidR="00ED3BA2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Inscription SPAD</w:t>
            </w:r>
          </w:p>
          <w:p w14:paraId="5709C8B7" w14:textId="77777777" w:rsidR="00ED3BA2" w:rsidRPr="00F363C9" w:rsidRDefault="00ED3BA2" w:rsidP="008C5275">
            <w:pPr>
              <w:tabs>
                <w:tab w:val="right" w:pos="8117"/>
              </w:tabs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229848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D6601BA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tr w:rsidR="00ED3BA2" w:rsidRPr="00F363C9" w14:paraId="7151F409" w14:textId="77777777" w:rsidTr="008C5275">
        <w:trPr>
          <w:trHeight w:val="453"/>
        </w:trPr>
        <w:permEnd w:id="575145791" w:displacedByCustomXml="next"/>
        <w:permEnd w:id="2029603567" w:displacedByCustomXml="next"/>
        <w:permStart w:id="1196515682" w:edGrp="everyone" w:colFirst="2" w:colLast="2" w:displacedByCustomXml="next"/>
        <w:permStart w:id="1314015285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154987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363A56F0" w14:textId="73AAA4E4" w:rsidR="00ED3BA2" w:rsidRPr="00F363C9" w:rsidRDefault="007C2716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617B7" w14:textId="77777777" w:rsidR="00ED3BA2" w:rsidRPr="00F363C9" w:rsidRDefault="00ED3BA2" w:rsidP="008C5275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>Planification du congé nécessaire avec la ressource (RPA, RI, RTF)</w:t>
            </w:r>
          </w:p>
          <w:p w14:paraId="0B68C237" w14:textId="77777777" w:rsidR="00ED3BA2" w:rsidRPr="00F363C9" w:rsidRDefault="00ED3BA2" w:rsidP="008C5275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</w:p>
          <w:p w14:paraId="1B081600" w14:textId="760597AD" w:rsidR="00ED3BA2" w:rsidRPr="00D377DB" w:rsidRDefault="00ED3BA2" w:rsidP="008C5275">
            <w:pPr>
              <w:rPr>
                <w:rFonts w:ascii="Calibri" w:hAnsi="Calibri" w:cs="Calibri"/>
                <w:sz w:val="20"/>
                <w:szCs w:val="22"/>
                <w:u w:val="single"/>
                <w:shd w:val="clear" w:color="auto" w:fill="FFFFFF"/>
              </w:rPr>
            </w:pP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Préciser : </w:t>
            </w:r>
            <w:permStart w:id="1158639154" w:edGrp="everyone"/>
            <w:r w:rsidR="00255CD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 </w:t>
            </w:r>
            <w:r w:rsidR="00232165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 </w:t>
            </w:r>
            <w:r w:rsidR="00D377DB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 </w:t>
            </w:r>
            <w:permEnd w:id="1158639154"/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615755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040CF00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permStart w:id="879825538" w:edGrp="everyone"/>
      <w:permEnd w:id="1314015285"/>
      <w:permEnd w:id="1196515682"/>
      <w:tr w:rsidR="007C2716" w:rsidRPr="00F363C9" w14:paraId="2A2DFF4A" w14:textId="77777777" w:rsidTr="008C5275">
        <w:trPr>
          <w:trHeight w:val="453"/>
        </w:trPr>
        <w:tc>
          <w:tcPr>
            <w:tcW w:w="993" w:type="dxa"/>
            <w:vAlign w:val="center"/>
          </w:tcPr>
          <w:p w14:paraId="3AFA47CA" w14:textId="2FB65903" w:rsidR="007C2716" w:rsidRDefault="001D0998" w:rsidP="008C5275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</w:pPr>
            <w:sdt>
              <w:sdtPr>
                <w:rPr>
                  <w:rFonts w:ascii="Arial" w:hAnsi="Arial" w:cs="Arial"/>
                  <w:smallCaps/>
                  <w:sz w:val="18"/>
                  <w:szCs w:val="18"/>
                  <w:lang w:eastAsia="fr-FR"/>
                </w:rPr>
                <w:id w:val="-72429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DE2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33161D"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  <w:t xml:space="preserve"> </w:t>
            </w:r>
            <w:r w:rsidR="00805DE2"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  <w:t xml:space="preserve"> </w:t>
            </w:r>
            <w:permEnd w:id="879825538"/>
          </w:p>
        </w:tc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0F35D" w14:textId="7D7EAF11" w:rsidR="007C2716" w:rsidRPr="00F363C9" w:rsidRDefault="007C2716" w:rsidP="008C5275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>Envoyer une demande au guichet d’accès (soins post-aigus) / Date d’envoi :</w:t>
            </w: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 </w:t>
            </w:r>
            <w:permStart w:id="2006348163" w:edGrp="everyone"/>
            <w: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   </w:t>
            </w:r>
            <w:permEnd w:id="2006348163"/>
          </w:p>
        </w:tc>
        <w:permStart w:id="1531260028" w:edGrp="everyone"/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50E99" w14:textId="23415283" w:rsidR="007C2716" w:rsidRDefault="001D0998" w:rsidP="008C5275">
            <w:pPr>
              <w:jc w:val="center"/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</w:pPr>
            <w:sdt>
              <w:sdtPr>
                <w:rPr>
                  <w:rFonts w:ascii="Arial" w:hAnsi="Arial" w:cs="Arial"/>
                  <w:smallCaps/>
                  <w:sz w:val="18"/>
                  <w:szCs w:val="18"/>
                  <w:lang w:eastAsia="fr-FR"/>
                </w:rPr>
                <w:id w:val="-175504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1D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33161D"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  <w:t xml:space="preserve"> </w:t>
            </w:r>
            <w:r w:rsidR="00805DE2">
              <w:rPr>
                <w:rFonts w:ascii="Arial" w:hAnsi="Arial" w:cs="Arial"/>
                <w:smallCaps/>
                <w:sz w:val="18"/>
                <w:szCs w:val="18"/>
                <w:lang w:eastAsia="fr-FR"/>
              </w:rPr>
              <w:t xml:space="preserve"> </w:t>
            </w:r>
            <w:permEnd w:id="1531260028"/>
          </w:p>
        </w:tc>
      </w:tr>
      <w:tr w:rsidR="00ED3BA2" w:rsidRPr="00F363C9" w14:paraId="3E2B21B5" w14:textId="77777777" w:rsidTr="008C5275">
        <w:trPr>
          <w:trHeight w:val="453"/>
        </w:trPr>
        <w:permStart w:id="1046285684" w:edGrp="everyone" w:colFirst="2" w:colLast="2" w:displacedByCustomXml="next"/>
        <w:permStart w:id="1310282969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1263298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2E3BF41C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0ADB0" w14:textId="158E5592" w:rsidR="00ED3BA2" w:rsidRPr="00F363C9" w:rsidRDefault="00ED3BA2" w:rsidP="008C5275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  <w:r w:rsidRPr="00F363C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>Envoyer une</w:t>
            </w:r>
            <w:r w:rsidR="00255CD9"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 xml:space="preserve"> lettre au médecin de famille :</w:t>
            </w:r>
          </w:p>
          <w:p w14:paraId="13E418C6" w14:textId="77777777" w:rsidR="00ED3BA2" w:rsidRPr="00F363C9" w:rsidRDefault="00ED3BA2" w:rsidP="008C5275">
            <w:pP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</w:pPr>
          </w:p>
          <w:permStart w:id="544415252" w:edGrp="everyone"/>
          <w:p w14:paraId="3097239F" w14:textId="5BDC9C75" w:rsidR="00ED3BA2" w:rsidRPr="00F363C9" w:rsidRDefault="001D0998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194140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165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544415252"/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GCU    </w:t>
            </w:r>
            <w:r w:rsidR="00ED3BA2"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ab/>
            </w:r>
            <w:permStart w:id="527654611" w:edGrp="everyone"/>
            <w:sdt>
              <w:sdtPr>
                <w:rPr>
                  <w:rFonts w:ascii="Calibri" w:hAnsi="Calibri" w:cs="Arial"/>
                  <w:sz w:val="20"/>
                  <w:szCs w:val="20"/>
                  <w:lang w:eastAsia="fr-FR"/>
                </w:rPr>
                <w:id w:val="81098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165"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permEnd w:id="527654611"/>
            <w:r w:rsidR="00255CD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Résumé</w:t>
            </w:r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27391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13E4D60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tr w:rsidR="00ED3BA2" w:rsidRPr="00F363C9" w14:paraId="371E8DE1" w14:textId="77777777" w:rsidTr="008C5275">
        <w:trPr>
          <w:trHeight w:val="453"/>
        </w:trPr>
        <w:permEnd w:id="1046285684" w:displacedByCustomXml="next"/>
        <w:permEnd w:id="1310282969" w:displacedByCustomXml="next"/>
        <w:permStart w:id="1487945340" w:edGrp="everyone" w:colFirst="2" w:colLast="2" w:displacedByCustomXml="next"/>
        <w:permStart w:id="1247960258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80323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right w:val="single" w:sz="4" w:space="0" w:color="auto"/>
                </w:tcBorders>
                <w:vAlign w:val="center"/>
              </w:tcPr>
              <w:p w14:paraId="17B901AF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72A95" w14:textId="7A36A371" w:rsidR="00ED3BA2" w:rsidRPr="00F363C9" w:rsidRDefault="00F308ED" w:rsidP="008C5275">
            <w:pPr>
              <w:rPr>
                <w:rFonts w:asciiTheme="minorHAnsi" w:hAnsiTheme="minorHAnsi" w:cs="Arial"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sz w:val="20"/>
                <w:szCs w:val="22"/>
                <w:shd w:val="clear" w:color="auto" w:fill="FFFFFF"/>
              </w:rPr>
              <w:t>Remplir les Étapes à suivre avant de se rendre l’urgence (GCU)</w:t>
            </w:r>
          </w:p>
        </w:tc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170451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D894B68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</w:tr>
      <w:tr w:rsidR="00ED3BA2" w:rsidRPr="00F363C9" w14:paraId="7C15620D" w14:textId="77777777" w:rsidTr="008C5275">
        <w:trPr>
          <w:trHeight w:val="453"/>
        </w:trPr>
        <w:permEnd w:id="1487945340" w:displacedByCustomXml="next"/>
        <w:permEnd w:id="1247960258" w:displacedByCustomXml="next"/>
        <w:permStart w:id="1977446076" w:edGrp="everyone" w:colFirst="0" w:colLast="0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39489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right w:val="single" w:sz="4" w:space="0" w:color="auto"/>
                </w:tcBorders>
                <w:vAlign w:val="center"/>
              </w:tcPr>
              <w:p w14:paraId="2A35B3F3" w14:textId="77777777" w:rsidR="00ED3BA2" w:rsidRPr="00F363C9" w:rsidRDefault="00ED3BA2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 w:rsidRPr="00F363C9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85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487E" w14:textId="77777777" w:rsidR="00ED3BA2" w:rsidRPr="00F363C9" w:rsidRDefault="00ED3BA2" w:rsidP="008C5275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r w:rsidRPr="00F363C9">
              <w:rPr>
                <w:rFonts w:ascii="Calibri" w:hAnsi="Calibri" w:cs="Arial"/>
                <w:sz w:val="20"/>
                <w:szCs w:val="20"/>
                <w:lang w:eastAsia="fr-FR"/>
              </w:rPr>
              <w:t>Autre(s) démarche(s) :</w:t>
            </w:r>
          </w:p>
          <w:p w14:paraId="65822C16" w14:textId="453E9F92" w:rsidR="00ED3BA2" w:rsidRPr="00D377DB" w:rsidRDefault="0074001E" w:rsidP="008C5275">
            <w:pPr>
              <w:rPr>
                <w:rFonts w:ascii="Calibri" w:hAnsi="Calibri" w:cs="Arial"/>
                <w:sz w:val="20"/>
                <w:szCs w:val="20"/>
                <w:lang w:eastAsia="fr-FR"/>
              </w:rPr>
            </w:pPr>
            <w:permStart w:id="765417308" w:edGrp="everyone"/>
            <w:r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 w:rsidR="00255CD9"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eastAsia="fr-FR"/>
              </w:rPr>
              <w:t xml:space="preserve"> </w:t>
            </w:r>
            <w:permEnd w:id="765417308"/>
          </w:p>
        </w:tc>
        <w:permStart w:id="564202393" w:edGrp="everyone" w:displacedByCustomXml="next"/>
        <w:sdt>
          <w:sdtPr>
            <w:rPr>
              <w:rFonts w:ascii="Arial" w:hAnsi="Arial" w:cs="Arial"/>
              <w:smallCaps/>
              <w:sz w:val="18"/>
              <w:szCs w:val="18"/>
              <w:lang w:eastAsia="fr-FR"/>
            </w:rPr>
            <w:id w:val="-434517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E24246" w14:textId="5A044A24" w:rsidR="00ED3BA2" w:rsidRPr="00F363C9" w:rsidRDefault="0033161D" w:rsidP="008C5275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permEnd w:id="564202393" w:displacedByCustomXml="prev"/>
      </w:tr>
      <w:permEnd w:id="1977446076"/>
    </w:tbl>
    <w:p w14:paraId="7A432FE2" w14:textId="77777777" w:rsidR="00ED3BA2" w:rsidRPr="008D5096" w:rsidRDefault="00ED3BA2" w:rsidP="00305857">
      <w:pPr>
        <w:widowControl w:val="0"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ED3BA2" w:rsidRPr="008D5096" w:rsidSect="00D53BA7">
      <w:type w:val="continuous"/>
      <w:pgSz w:w="12240" w:h="15840"/>
      <w:pgMar w:top="994" w:right="1022" w:bottom="994" w:left="1022" w:header="70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F5C4F" w14:textId="77777777" w:rsidR="00B36BEC" w:rsidRDefault="00B36BEC" w:rsidP="0081257E">
      <w:r>
        <w:separator/>
      </w:r>
    </w:p>
  </w:endnote>
  <w:endnote w:type="continuationSeparator" w:id="0">
    <w:p w14:paraId="1FAB1370" w14:textId="77777777" w:rsidR="00B36BEC" w:rsidRDefault="00B36BEC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B247" w14:textId="77777777" w:rsidR="009422BE" w:rsidRDefault="009422B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9422BE" w:rsidRDefault="009422B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685F964D" w:rsidR="009422BE" w:rsidRPr="009241CF" w:rsidRDefault="009422B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153C3" w:rsidRPr="00D153C3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CC34" w14:textId="1C24F981" w:rsidR="009422BE" w:rsidRPr="002C0510" w:rsidRDefault="009422B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60397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</w:t>
    </w:r>
    <w:r w:rsidR="0035470D">
      <w:rPr>
        <w:rFonts w:asciiTheme="minorHAnsi" w:hAnsiTheme="minorHAnsi" w:cstheme="minorHAnsi"/>
        <w:sz w:val="18"/>
        <w:szCs w:val="18"/>
      </w:rPr>
      <w:t>Rév.</w:t>
    </w:r>
    <w:r w:rsidRPr="00D153C3">
      <w:rPr>
        <w:rFonts w:asciiTheme="minorHAnsi" w:hAnsiTheme="minorHAnsi" w:cstheme="minorHAnsi"/>
        <w:sz w:val="18"/>
        <w:szCs w:val="18"/>
      </w:rPr>
      <w:t>202</w:t>
    </w:r>
    <w:r w:rsidR="00C633BF" w:rsidRPr="00D153C3">
      <w:rPr>
        <w:rFonts w:asciiTheme="minorHAnsi" w:hAnsiTheme="minorHAnsi" w:cstheme="minorHAnsi"/>
        <w:sz w:val="18"/>
        <w:szCs w:val="18"/>
      </w:rPr>
      <w:t>5-0</w:t>
    </w:r>
    <w:r w:rsidR="00064A97" w:rsidRPr="00D153C3">
      <w:rPr>
        <w:rFonts w:asciiTheme="minorHAnsi" w:hAnsiTheme="minorHAnsi" w:cstheme="minorHAnsi"/>
        <w:sz w:val="18"/>
        <w:szCs w:val="18"/>
      </w:rPr>
      <w:t>2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ÉVALUATION BRÈVE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96B1284" w14:textId="24708B55" w:rsidR="009422BE" w:rsidRPr="009241CF" w:rsidRDefault="009422BE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PAR L’INTERVENANT RÉSEAU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35470D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35470D" w:rsidRPr="0035470D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7881" w14:textId="0F4C095D" w:rsidR="009422BE" w:rsidRPr="002C0510" w:rsidRDefault="009422B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60397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 xml:space="preserve">(Rév. </w:t>
    </w:r>
    <w:r w:rsidRPr="00D153C3">
      <w:rPr>
        <w:rFonts w:asciiTheme="minorHAnsi" w:hAnsiTheme="minorHAnsi" w:cstheme="minorHAnsi"/>
        <w:sz w:val="18"/>
        <w:szCs w:val="18"/>
      </w:rPr>
      <w:t>202</w:t>
    </w:r>
    <w:r w:rsidR="00C633BF" w:rsidRPr="00D153C3">
      <w:rPr>
        <w:rFonts w:asciiTheme="minorHAnsi" w:hAnsiTheme="minorHAnsi" w:cstheme="minorHAnsi"/>
        <w:sz w:val="18"/>
        <w:szCs w:val="18"/>
      </w:rPr>
      <w:t>5-0</w:t>
    </w:r>
    <w:r w:rsidR="00064A97" w:rsidRPr="00D153C3">
      <w:rPr>
        <w:rFonts w:asciiTheme="minorHAnsi" w:hAnsiTheme="minorHAnsi" w:cstheme="minorHAnsi"/>
        <w:sz w:val="18"/>
        <w:szCs w:val="18"/>
      </w:rPr>
      <w:t>2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ÉVALUATION BRÈVE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2E6FC38" w14:textId="3CF18FB6" w:rsidR="009422BE" w:rsidRPr="002C0510" w:rsidRDefault="009422B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PAR L’INTERVENANT RÉSEAU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35470D" w:rsidRPr="0035470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35470D" w:rsidRPr="0035470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4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A6F5" w14:textId="77777777" w:rsidR="00B36BEC" w:rsidRDefault="00B36BEC" w:rsidP="0081257E">
      <w:r>
        <w:separator/>
      </w:r>
    </w:p>
  </w:footnote>
  <w:footnote w:type="continuationSeparator" w:id="0">
    <w:p w14:paraId="6B977ADE" w14:textId="77777777" w:rsidR="00B36BEC" w:rsidRDefault="00B36BEC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23AB" w14:textId="6DF0C54A" w:rsidR="009422BE" w:rsidRPr="00F130E4" w:rsidRDefault="009422BE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permStart w:id="1087397945" w:edGrp="everyone"/>
    <w:permStart w:id="2002465170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637636350"/>
        <w:lock w:val="sdtLocked"/>
        <w:placeholder>
          <w:docPart w:val="9AC4D8883E03453690995C928111A3AE"/>
        </w:placeholder>
        <w:showingPlcHdr/>
      </w:sdtPr>
      <w:sdtEndPr/>
      <w:sdtContent>
        <w:r w:rsidR="00D153C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permEnd w:id="1087397945"/>
    <w:permEnd w:id="2002465170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permStart w:id="700019463" w:edGrp="everyone"/>
    <w:permStart w:id="72975695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568793874"/>
        <w:lock w:val="sdtLocked"/>
        <w:placeholder>
          <w:docPart w:val="D97E9FCB0F114ED285DDAE4EE81826B8"/>
        </w:placeholder>
      </w:sdtPr>
      <w:sdtEndPr/>
      <w:sdtContent>
        <w:r w:rsidR="00D153C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permEnd w:id="700019463"/>
    <w:permEnd w:id="72975695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127B" w14:textId="0293D4EE" w:rsidR="009422BE" w:rsidRPr="00F130E4" w:rsidRDefault="009422BE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permStart w:id="1571366169" w:edGrp="everyone"/>
    <w:permStart w:id="46366882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080181900"/>
        <w:lock w:val="sdtLocked"/>
        <w:placeholder>
          <w:docPart w:val="DC2CACED1F004197B80871A941E4161E"/>
        </w:placeholder>
        <w:showingPlcHdr/>
      </w:sdtPr>
      <w:sdtEndPr/>
      <w:sdtContent>
        <w:r w:rsidR="00D153C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permEnd w:id="1571366169"/>
    <w:permEnd w:id="46366882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permStart w:id="638530754" w:edGrp="everyone"/>
    <w:permStart w:id="81560114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136687986"/>
        <w:lock w:val="sdtLocked"/>
        <w:placeholder>
          <w:docPart w:val="FC800F359DCF417EBE1360DF7A6DE12C"/>
        </w:placeholder>
      </w:sdtPr>
      <w:sdtEndPr/>
      <w:sdtContent>
        <w:r w:rsidR="00D153C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permEnd w:id="638530754"/>
    <w:permEnd w:id="81560114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9422BE" w:rsidRDefault="009422B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6971" w14:textId="616FB6FB" w:rsidR="00D53BA7" w:rsidRPr="00D53BA7" w:rsidRDefault="00D53BA7" w:rsidP="00D53BA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288288">
    <w:abstractNumId w:val="4"/>
  </w:num>
  <w:num w:numId="2" w16cid:durableId="837230557">
    <w:abstractNumId w:val="3"/>
  </w:num>
  <w:num w:numId="3" w16cid:durableId="164832993">
    <w:abstractNumId w:val="1"/>
  </w:num>
  <w:num w:numId="4" w16cid:durableId="1702054701">
    <w:abstractNumId w:val="0"/>
  </w:num>
  <w:num w:numId="5" w16cid:durableId="1336418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revisionView w:inkAnnotations="0"/>
  <w:documentProtection w:edit="readOnly" w:enforcement="1" w:cryptProviderType="rsaAES" w:cryptAlgorithmClass="hash" w:cryptAlgorithmType="typeAny" w:cryptAlgorithmSid="14" w:cryptSpinCount="100000" w:hash="csQF1XkNbrNWllhx1dWuI8xnkTB65/1UzHw/nhhg01Tb/5ojHFbmPjx9VL2GIRBL16H5HvvEeDLn6p5Q3rDBsA==" w:salt="SPoNNrLPQVdsJoDJLg+yqg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44"/>
    <w:rsid w:val="00001EA0"/>
    <w:rsid w:val="000104C8"/>
    <w:rsid w:val="000235F9"/>
    <w:rsid w:val="000303C6"/>
    <w:rsid w:val="00030841"/>
    <w:rsid w:val="0004100C"/>
    <w:rsid w:val="0004612D"/>
    <w:rsid w:val="00056477"/>
    <w:rsid w:val="00061115"/>
    <w:rsid w:val="00064A97"/>
    <w:rsid w:val="000653C6"/>
    <w:rsid w:val="00070BD8"/>
    <w:rsid w:val="00072BDD"/>
    <w:rsid w:val="000765FC"/>
    <w:rsid w:val="00077A57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66DD"/>
    <w:rsid w:val="000B7F78"/>
    <w:rsid w:val="000D3D35"/>
    <w:rsid w:val="000E24E5"/>
    <w:rsid w:val="000E4F47"/>
    <w:rsid w:val="000E53E1"/>
    <w:rsid w:val="000E6687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23500"/>
    <w:rsid w:val="00125295"/>
    <w:rsid w:val="00131494"/>
    <w:rsid w:val="00131F79"/>
    <w:rsid w:val="0013480E"/>
    <w:rsid w:val="00134CC1"/>
    <w:rsid w:val="0014043F"/>
    <w:rsid w:val="00141239"/>
    <w:rsid w:val="0014311E"/>
    <w:rsid w:val="00144BC2"/>
    <w:rsid w:val="00147466"/>
    <w:rsid w:val="00153E63"/>
    <w:rsid w:val="001549C3"/>
    <w:rsid w:val="001625A7"/>
    <w:rsid w:val="001625DA"/>
    <w:rsid w:val="00162FFB"/>
    <w:rsid w:val="00163910"/>
    <w:rsid w:val="00163926"/>
    <w:rsid w:val="00166647"/>
    <w:rsid w:val="00170CBA"/>
    <w:rsid w:val="00173F3A"/>
    <w:rsid w:val="00183969"/>
    <w:rsid w:val="00184D0C"/>
    <w:rsid w:val="001878D2"/>
    <w:rsid w:val="00187FCF"/>
    <w:rsid w:val="00192727"/>
    <w:rsid w:val="00193617"/>
    <w:rsid w:val="001A2DBA"/>
    <w:rsid w:val="001A4508"/>
    <w:rsid w:val="001B6ADB"/>
    <w:rsid w:val="001C3C30"/>
    <w:rsid w:val="001D0998"/>
    <w:rsid w:val="001D1D77"/>
    <w:rsid w:val="001E2287"/>
    <w:rsid w:val="001F0522"/>
    <w:rsid w:val="001F086F"/>
    <w:rsid w:val="001F2DB4"/>
    <w:rsid w:val="00205E89"/>
    <w:rsid w:val="00210546"/>
    <w:rsid w:val="0021081C"/>
    <w:rsid w:val="00210BAE"/>
    <w:rsid w:val="00224B70"/>
    <w:rsid w:val="00227DD7"/>
    <w:rsid w:val="00230283"/>
    <w:rsid w:val="00230A4A"/>
    <w:rsid w:val="00232165"/>
    <w:rsid w:val="002330B8"/>
    <w:rsid w:val="00233C49"/>
    <w:rsid w:val="00235151"/>
    <w:rsid w:val="00237BBA"/>
    <w:rsid w:val="002408C6"/>
    <w:rsid w:val="00240B84"/>
    <w:rsid w:val="002454D8"/>
    <w:rsid w:val="00252784"/>
    <w:rsid w:val="00255CD9"/>
    <w:rsid w:val="00263F52"/>
    <w:rsid w:val="00270C87"/>
    <w:rsid w:val="00283F16"/>
    <w:rsid w:val="00285411"/>
    <w:rsid w:val="00285AAB"/>
    <w:rsid w:val="00295818"/>
    <w:rsid w:val="00295F2F"/>
    <w:rsid w:val="002A451A"/>
    <w:rsid w:val="002B5A11"/>
    <w:rsid w:val="002C0282"/>
    <w:rsid w:val="002C0510"/>
    <w:rsid w:val="002C10F4"/>
    <w:rsid w:val="002C5CEB"/>
    <w:rsid w:val="002D207C"/>
    <w:rsid w:val="002D4BDA"/>
    <w:rsid w:val="002E3D54"/>
    <w:rsid w:val="002F6BB7"/>
    <w:rsid w:val="00300573"/>
    <w:rsid w:val="00301BAB"/>
    <w:rsid w:val="00302E2E"/>
    <w:rsid w:val="00305857"/>
    <w:rsid w:val="00307C37"/>
    <w:rsid w:val="00310E58"/>
    <w:rsid w:val="00325D86"/>
    <w:rsid w:val="00330CAB"/>
    <w:rsid w:val="0033161D"/>
    <w:rsid w:val="00336BCB"/>
    <w:rsid w:val="00341B62"/>
    <w:rsid w:val="0035045E"/>
    <w:rsid w:val="003509E1"/>
    <w:rsid w:val="0035470D"/>
    <w:rsid w:val="0035589A"/>
    <w:rsid w:val="003631DB"/>
    <w:rsid w:val="003637B2"/>
    <w:rsid w:val="00366A13"/>
    <w:rsid w:val="00367527"/>
    <w:rsid w:val="00367C4C"/>
    <w:rsid w:val="00371FBF"/>
    <w:rsid w:val="003724A3"/>
    <w:rsid w:val="003751A8"/>
    <w:rsid w:val="003759C2"/>
    <w:rsid w:val="00380AEA"/>
    <w:rsid w:val="003837C7"/>
    <w:rsid w:val="003872FD"/>
    <w:rsid w:val="0039226F"/>
    <w:rsid w:val="00396A92"/>
    <w:rsid w:val="00396AF0"/>
    <w:rsid w:val="003A48FF"/>
    <w:rsid w:val="003A6F43"/>
    <w:rsid w:val="003B2CFB"/>
    <w:rsid w:val="003C700D"/>
    <w:rsid w:val="003E2E2D"/>
    <w:rsid w:val="003E3AE5"/>
    <w:rsid w:val="003F048A"/>
    <w:rsid w:val="003F27A5"/>
    <w:rsid w:val="003F3BBB"/>
    <w:rsid w:val="003F5BFB"/>
    <w:rsid w:val="00413A5E"/>
    <w:rsid w:val="00417C9C"/>
    <w:rsid w:val="00423367"/>
    <w:rsid w:val="004246FA"/>
    <w:rsid w:val="004331D4"/>
    <w:rsid w:val="00437003"/>
    <w:rsid w:val="00437CB3"/>
    <w:rsid w:val="00446D05"/>
    <w:rsid w:val="0045258B"/>
    <w:rsid w:val="00460096"/>
    <w:rsid w:val="00465EBD"/>
    <w:rsid w:val="00466CA4"/>
    <w:rsid w:val="00472029"/>
    <w:rsid w:val="00475947"/>
    <w:rsid w:val="00480D17"/>
    <w:rsid w:val="00481CB8"/>
    <w:rsid w:val="00486DB0"/>
    <w:rsid w:val="00487374"/>
    <w:rsid w:val="00491862"/>
    <w:rsid w:val="004A634E"/>
    <w:rsid w:val="004A7727"/>
    <w:rsid w:val="004B2D7F"/>
    <w:rsid w:val="004B315B"/>
    <w:rsid w:val="004C54C7"/>
    <w:rsid w:val="004D1AC2"/>
    <w:rsid w:val="004D5723"/>
    <w:rsid w:val="004D7ECF"/>
    <w:rsid w:val="004F18FF"/>
    <w:rsid w:val="004F3CE1"/>
    <w:rsid w:val="004F6396"/>
    <w:rsid w:val="004F766B"/>
    <w:rsid w:val="004F7BC1"/>
    <w:rsid w:val="005222EB"/>
    <w:rsid w:val="005243ED"/>
    <w:rsid w:val="00527734"/>
    <w:rsid w:val="005450BB"/>
    <w:rsid w:val="005473B0"/>
    <w:rsid w:val="00556790"/>
    <w:rsid w:val="005604B0"/>
    <w:rsid w:val="00562D85"/>
    <w:rsid w:val="0056545C"/>
    <w:rsid w:val="00572797"/>
    <w:rsid w:val="005846D0"/>
    <w:rsid w:val="00586763"/>
    <w:rsid w:val="00591A83"/>
    <w:rsid w:val="00591E3D"/>
    <w:rsid w:val="00593FAB"/>
    <w:rsid w:val="00597CA2"/>
    <w:rsid w:val="005A0C13"/>
    <w:rsid w:val="005B0165"/>
    <w:rsid w:val="005B29A9"/>
    <w:rsid w:val="005C1EC4"/>
    <w:rsid w:val="005D00AF"/>
    <w:rsid w:val="005E0B1C"/>
    <w:rsid w:val="005F5E7B"/>
    <w:rsid w:val="00605F48"/>
    <w:rsid w:val="006203E9"/>
    <w:rsid w:val="006249D2"/>
    <w:rsid w:val="0063019A"/>
    <w:rsid w:val="00631CAF"/>
    <w:rsid w:val="00631E4B"/>
    <w:rsid w:val="00633082"/>
    <w:rsid w:val="00633FC2"/>
    <w:rsid w:val="0063533F"/>
    <w:rsid w:val="00635EE8"/>
    <w:rsid w:val="006412E4"/>
    <w:rsid w:val="00644EF4"/>
    <w:rsid w:val="006474AC"/>
    <w:rsid w:val="006505B5"/>
    <w:rsid w:val="00652BD9"/>
    <w:rsid w:val="00652EA1"/>
    <w:rsid w:val="006543BF"/>
    <w:rsid w:val="00655239"/>
    <w:rsid w:val="00670347"/>
    <w:rsid w:val="0067121B"/>
    <w:rsid w:val="00677432"/>
    <w:rsid w:val="0067793A"/>
    <w:rsid w:val="006859C3"/>
    <w:rsid w:val="006874BF"/>
    <w:rsid w:val="006969E6"/>
    <w:rsid w:val="006976E8"/>
    <w:rsid w:val="006B2D87"/>
    <w:rsid w:val="006B68DF"/>
    <w:rsid w:val="006C0367"/>
    <w:rsid w:val="006C15C8"/>
    <w:rsid w:val="006C1EF6"/>
    <w:rsid w:val="006C3A24"/>
    <w:rsid w:val="006C647A"/>
    <w:rsid w:val="006E1EC7"/>
    <w:rsid w:val="0070047F"/>
    <w:rsid w:val="00702750"/>
    <w:rsid w:val="0070575F"/>
    <w:rsid w:val="00705DFE"/>
    <w:rsid w:val="0070733E"/>
    <w:rsid w:val="00711015"/>
    <w:rsid w:val="00711069"/>
    <w:rsid w:val="00714B69"/>
    <w:rsid w:val="00735F07"/>
    <w:rsid w:val="007372B2"/>
    <w:rsid w:val="0074001E"/>
    <w:rsid w:val="00742CE5"/>
    <w:rsid w:val="00743434"/>
    <w:rsid w:val="007437BF"/>
    <w:rsid w:val="0075387C"/>
    <w:rsid w:val="007656CF"/>
    <w:rsid w:val="00770980"/>
    <w:rsid w:val="00774F41"/>
    <w:rsid w:val="00775336"/>
    <w:rsid w:val="00775EF5"/>
    <w:rsid w:val="00777853"/>
    <w:rsid w:val="00781C46"/>
    <w:rsid w:val="0078206C"/>
    <w:rsid w:val="007824FE"/>
    <w:rsid w:val="00793ED9"/>
    <w:rsid w:val="00794F54"/>
    <w:rsid w:val="00796F7D"/>
    <w:rsid w:val="007A7BE7"/>
    <w:rsid w:val="007B10A9"/>
    <w:rsid w:val="007B10B7"/>
    <w:rsid w:val="007B48FD"/>
    <w:rsid w:val="007C0A74"/>
    <w:rsid w:val="007C2716"/>
    <w:rsid w:val="007C4940"/>
    <w:rsid w:val="007C4953"/>
    <w:rsid w:val="007D6ED3"/>
    <w:rsid w:val="007E09E8"/>
    <w:rsid w:val="007E136B"/>
    <w:rsid w:val="007E5A80"/>
    <w:rsid w:val="007E7DC1"/>
    <w:rsid w:val="007F3548"/>
    <w:rsid w:val="007F6538"/>
    <w:rsid w:val="0080585F"/>
    <w:rsid w:val="00805DE2"/>
    <w:rsid w:val="0081257E"/>
    <w:rsid w:val="00813571"/>
    <w:rsid w:val="00815A91"/>
    <w:rsid w:val="008235A2"/>
    <w:rsid w:val="008273AD"/>
    <w:rsid w:val="00835D55"/>
    <w:rsid w:val="00840968"/>
    <w:rsid w:val="00840D4B"/>
    <w:rsid w:val="00844673"/>
    <w:rsid w:val="0084494E"/>
    <w:rsid w:val="00853ED1"/>
    <w:rsid w:val="00854761"/>
    <w:rsid w:val="00854C5B"/>
    <w:rsid w:val="00860469"/>
    <w:rsid w:val="00864011"/>
    <w:rsid w:val="00870B4B"/>
    <w:rsid w:val="00875D6E"/>
    <w:rsid w:val="008766B8"/>
    <w:rsid w:val="0088185B"/>
    <w:rsid w:val="00883A42"/>
    <w:rsid w:val="00883B62"/>
    <w:rsid w:val="0088545A"/>
    <w:rsid w:val="008C1B87"/>
    <w:rsid w:val="008C1CB7"/>
    <w:rsid w:val="008C5275"/>
    <w:rsid w:val="008D0563"/>
    <w:rsid w:val="008D2107"/>
    <w:rsid w:val="008D412D"/>
    <w:rsid w:val="008D43C1"/>
    <w:rsid w:val="008D5096"/>
    <w:rsid w:val="008D7E17"/>
    <w:rsid w:val="008F32C6"/>
    <w:rsid w:val="008F48D9"/>
    <w:rsid w:val="008F61BF"/>
    <w:rsid w:val="009032E3"/>
    <w:rsid w:val="0090592D"/>
    <w:rsid w:val="009101C4"/>
    <w:rsid w:val="009111E3"/>
    <w:rsid w:val="00912469"/>
    <w:rsid w:val="00914CBF"/>
    <w:rsid w:val="009210E9"/>
    <w:rsid w:val="00921415"/>
    <w:rsid w:val="009241CF"/>
    <w:rsid w:val="00932CCC"/>
    <w:rsid w:val="0093368C"/>
    <w:rsid w:val="00933CF8"/>
    <w:rsid w:val="009422BE"/>
    <w:rsid w:val="00942D0E"/>
    <w:rsid w:val="00954EBA"/>
    <w:rsid w:val="009558B8"/>
    <w:rsid w:val="00956C7E"/>
    <w:rsid w:val="00957446"/>
    <w:rsid w:val="0097110D"/>
    <w:rsid w:val="00985499"/>
    <w:rsid w:val="009917D6"/>
    <w:rsid w:val="009B3DF2"/>
    <w:rsid w:val="009B7034"/>
    <w:rsid w:val="009C0375"/>
    <w:rsid w:val="009C087C"/>
    <w:rsid w:val="009C708F"/>
    <w:rsid w:val="009E5F8B"/>
    <w:rsid w:val="009E7A98"/>
    <w:rsid w:val="009F61F6"/>
    <w:rsid w:val="00A017EF"/>
    <w:rsid w:val="00A0249F"/>
    <w:rsid w:val="00A046F8"/>
    <w:rsid w:val="00A073D7"/>
    <w:rsid w:val="00A16A84"/>
    <w:rsid w:val="00A257A1"/>
    <w:rsid w:val="00A3325A"/>
    <w:rsid w:val="00A33CEF"/>
    <w:rsid w:val="00A3424F"/>
    <w:rsid w:val="00A354E3"/>
    <w:rsid w:val="00A35D8C"/>
    <w:rsid w:val="00A36142"/>
    <w:rsid w:val="00A4419B"/>
    <w:rsid w:val="00A47156"/>
    <w:rsid w:val="00A476DB"/>
    <w:rsid w:val="00A513DB"/>
    <w:rsid w:val="00A530F1"/>
    <w:rsid w:val="00A5593D"/>
    <w:rsid w:val="00A60952"/>
    <w:rsid w:val="00A65B63"/>
    <w:rsid w:val="00A729F1"/>
    <w:rsid w:val="00A73785"/>
    <w:rsid w:val="00A77D58"/>
    <w:rsid w:val="00A77FD9"/>
    <w:rsid w:val="00A81898"/>
    <w:rsid w:val="00A82687"/>
    <w:rsid w:val="00A84AD2"/>
    <w:rsid w:val="00A85D6B"/>
    <w:rsid w:val="00A90CAF"/>
    <w:rsid w:val="00A96E54"/>
    <w:rsid w:val="00AB07D4"/>
    <w:rsid w:val="00AB1AE0"/>
    <w:rsid w:val="00AB6C5B"/>
    <w:rsid w:val="00AC1E58"/>
    <w:rsid w:val="00AC7CEE"/>
    <w:rsid w:val="00AD34E7"/>
    <w:rsid w:val="00AD5DB0"/>
    <w:rsid w:val="00AD7EA0"/>
    <w:rsid w:val="00AE2E1C"/>
    <w:rsid w:val="00AE5772"/>
    <w:rsid w:val="00AE71B6"/>
    <w:rsid w:val="00AE7B95"/>
    <w:rsid w:val="00AF052E"/>
    <w:rsid w:val="00B06CF8"/>
    <w:rsid w:val="00B10DC5"/>
    <w:rsid w:val="00B11A7E"/>
    <w:rsid w:val="00B20FB1"/>
    <w:rsid w:val="00B21AF3"/>
    <w:rsid w:val="00B24B58"/>
    <w:rsid w:val="00B25F2B"/>
    <w:rsid w:val="00B31BE9"/>
    <w:rsid w:val="00B34C6D"/>
    <w:rsid w:val="00B36BEC"/>
    <w:rsid w:val="00B4164C"/>
    <w:rsid w:val="00B41B25"/>
    <w:rsid w:val="00B44F24"/>
    <w:rsid w:val="00B46D29"/>
    <w:rsid w:val="00B700E0"/>
    <w:rsid w:val="00B728A7"/>
    <w:rsid w:val="00B729D9"/>
    <w:rsid w:val="00B76E3D"/>
    <w:rsid w:val="00B90138"/>
    <w:rsid w:val="00B90A90"/>
    <w:rsid w:val="00B94163"/>
    <w:rsid w:val="00B94F10"/>
    <w:rsid w:val="00BA25E8"/>
    <w:rsid w:val="00BA5ED2"/>
    <w:rsid w:val="00BA6A82"/>
    <w:rsid w:val="00BB3AB8"/>
    <w:rsid w:val="00BB41B3"/>
    <w:rsid w:val="00BC0CA8"/>
    <w:rsid w:val="00BC47F6"/>
    <w:rsid w:val="00BC6695"/>
    <w:rsid w:val="00BD08CA"/>
    <w:rsid w:val="00BD0BF3"/>
    <w:rsid w:val="00BD5DFA"/>
    <w:rsid w:val="00BD5E67"/>
    <w:rsid w:val="00BE3339"/>
    <w:rsid w:val="00BE76EB"/>
    <w:rsid w:val="00BF2DE3"/>
    <w:rsid w:val="00BF5356"/>
    <w:rsid w:val="00BF6BB8"/>
    <w:rsid w:val="00C00059"/>
    <w:rsid w:val="00C02195"/>
    <w:rsid w:val="00C237A4"/>
    <w:rsid w:val="00C34636"/>
    <w:rsid w:val="00C409F5"/>
    <w:rsid w:val="00C41836"/>
    <w:rsid w:val="00C5066F"/>
    <w:rsid w:val="00C56334"/>
    <w:rsid w:val="00C633BF"/>
    <w:rsid w:val="00C63B8D"/>
    <w:rsid w:val="00C819E7"/>
    <w:rsid w:val="00C83E84"/>
    <w:rsid w:val="00C977FD"/>
    <w:rsid w:val="00CA35C1"/>
    <w:rsid w:val="00CA5268"/>
    <w:rsid w:val="00CB76D6"/>
    <w:rsid w:val="00CC0874"/>
    <w:rsid w:val="00CC0F52"/>
    <w:rsid w:val="00CC2533"/>
    <w:rsid w:val="00CC75F9"/>
    <w:rsid w:val="00CC7EFA"/>
    <w:rsid w:val="00CD6AD7"/>
    <w:rsid w:val="00CD7540"/>
    <w:rsid w:val="00CD7B84"/>
    <w:rsid w:val="00CE02A6"/>
    <w:rsid w:val="00CE1F62"/>
    <w:rsid w:val="00CE5C80"/>
    <w:rsid w:val="00CF3DA6"/>
    <w:rsid w:val="00D0570C"/>
    <w:rsid w:val="00D05770"/>
    <w:rsid w:val="00D05D0F"/>
    <w:rsid w:val="00D153C3"/>
    <w:rsid w:val="00D16A65"/>
    <w:rsid w:val="00D20198"/>
    <w:rsid w:val="00D25D2A"/>
    <w:rsid w:val="00D303B8"/>
    <w:rsid w:val="00D3516B"/>
    <w:rsid w:val="00D36424"/>
    <w:rsid w:val="00D377DB"/>
    <w:rsid w:val="00D37C8D"/>
    <w:rsid w:val="00D4156D"/>
    <w:rsid w:val="00D433AA"/>
    <w:rsid w:val="00D45066"/>
    <w:rsid w:val="00D5113C"/>
    <w:rsid w:val="00D53BA7"/>
    <w:rsid w:val="00D62FA3"/>
    <w:rsid w:val="00D631BA"/>
    <w:rsid w:val="00D64D52"/>
    <w:rsid w:val="00D6524F"/>
    <w:rsid w:val="00D65817"/>
    <w:rsid w:val="00D658C1"/>
    <w:rsid w:val="00D66ED1"/>
    <w:rsid w:val="00D75DB5"/>
    <w:rsid w:val="00D80131"/>
    <w:rsid w:val="00D90644"/>
    <w:rsid w:val="00D93A32"/>
    <w:rsid w:val="00D94066"/>
    <w:rsid w:val="00D97471"/>
    <w:rsid w:val="00DA05CB"/>
    <w:rsid w:val="00DA0F65"/>
    <w:rsid w:val="00DA226B"/>
    <w:rsid w:val="00DA3089"/>
    <w:rsid w:val="00DA41EC"/>
    <w:rsid w:val="00DA61F6"/>
    <w:rsid w:val="00DB57F2"/>
    <w:rsid w:val="00DB5E8C"/>
    <w:rsid w:val="00DD133D"/>
    <w:rsid w:val="00DD20C4"/>
    <w:rsid w:val="00DD61EC"/>
    <w:rsid w:val="00DD6AC7"/>
    <w:rsid w:val="00DE0EC9"/>
    <w:rsid w:val="00DE498B"/>
    <w:rsid w:val="00DE64E3"/>
    <w:rsid w:val="00DF10A9"/>
    <w:rsid w:val="00DF248B"/>
    <w:rsid w:val="00DF487E"/>
    <w:rsid w:val="00E10066"/>
    <w:rsid w:val="00E109F5"/>
    <w:rsid w:val="00E14B67"/>
    <w:rsid w:val="00E16883"/>
    <w:rsid w:val="00E24ABE"/>
    <w:rsid w:val="00E24BF7"/>
    <w:rsid w:val="00E25D54"/>
    <w:rsid w:val="00E26096"/>
    <w:rsid w:val="00E30FAC"/>
    <w:rsid w:val="00E36351"/>
    <w:rsid w:val="00E3667F"/>
    <w:rsid w:val="00E37A0D"/>
    <w:rsid w:val="00E40898"/>
    <w:rsid w:val="00E51AFD"/>
    <w:rsid w:val="00E55013"/>
    <w:rsid w:val="00E55FF4"/>
    <w:rsid w:val="00E662EA"/>
    <w:rsid w:val="00E71C8C"/>
    <w:rsid w:val="00E72DA5"/>
    <w:rsid w:val="00E731C7"/>
    <w:rsid w:val="00E767E8"/>
    <w:rsid w:val="00E84264"/>
    <w:rsid w:val="00E84FF6"/>
    <w:rsid w:val="00E900AE"/>
    <w:rsid w:val="00EA2FBB"/>
    <w:rsid w:val="00EA3D5C"/>
    <w:rsid w:val="00EA7032"/>
    <w:rsid w:val="00EB3269"/>
    <w:rsid w:val="00EB67A8"/>
    <w:rsid w:val="00EC1D23"/>
    <w:rsid w:val="00EC202C"/>
    <w:rsid w:val="00ED174A"/>
    <w:rsid w:val="00ED2423"/>
    <w:rsid w:val="00ED3BA2"/>
    <w:rsid w:val="00EE00A3"/>
    <w:rsid w:val="00EE316F"/>
    <w:rsid w:val="00EE71AF"/>
    <w:rsid w:val="00EF10A0"/>
    <w:rsid w:val="00EF342E"/>
    <w:rsid w:val="00EF62FA"/>
    <w:rsid w:val="00F038C6"/>
    <w:rsid w:val="00F03E19"/>
    <w:rsid w:val="00F05FE8"/>
    <w:rsid w:val="00F130E4"/>
    <w:rsid w:val="00F151F5"/>
    <w:rsid w:val="00F15FDF"/>
    <w:rsid w:val="00F1774D"/>
    <w:rsid w:val="00F20FF1"/>
    <w:rsid w:val="00F308ED"/>
    <w:rsid w:val="00F33764"/>
    <w:rsid w:val="00F408A2"/>
    <w:rsid w:val="00F41733"/>
    <w:rsid w:val="00F425EA"/>
    <w:rsid w:val="00F44C3D"/>
    <w:rsid w:val="00F47B4E"/>
    <w:rsid w:val="00F52944"/>
    <w:rsid w:val="00F72CF4"/>
    <w:rsid w:val="00F7382F"/>
    <w:rsid w:val="00F84D21"/>
    <w:rsid w:val="00F851D2"/>
    <w:rsid w:val="00F93AFF"/>
    <w:rsid w:val="00F95C14"/>
    <w:rsid w:val="00F95ECE"/>
    <w:rsid w:val="00FA1BA3"/>
    <w:rsid w:val="00FA3A2B"/>
    <w:rsid w:val="00FA7510"/>
    <w:rsid w:val="00FB26BF"/>
    <w:rsid w:val="00FC6B41"/>
    <w:rsid w:val="00FD14A6"/>
    <w:rsid w:val="00FD27D5"/>
    <w:rsid w:val="00FD4549"/>
    <w:rsid w:val="00FE5D19"/>
    <w:rsid w:val="00FE7523"/>
    <w:rsid w:val="00FF1654"/>
    <w:rsid w:val="00FF28FF"/>
    <w:rsid w:val="00FF2F85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8D50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35F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F07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735F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735F0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35F07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735F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5F07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customStyle="1" w:styleId="normaltextrun">
    <w:name w:val="normaltextrun"/>
    <w:basedOn w:val="Policepardfaut"/>
    <w:rsid w:val="00735F07"/>
  </w:style>
  <w:style w:type="character" w:customStyle="1" w:styleId="findhit">
    <w:name w:val="findhit"/>
    <w:basedOn w:val="Policepardfaut"/>
    <w:rsid w:val="00A8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4F362F" w:rsidP="004F362F">
          <w:pPr>
            <w:pStyle w:val="A53CF9E5941B4A139B707AC095ACE2AB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BB8310-CC68-4105-BA74-797AD56DB44D}"/>
      </w:docPartPr>
      <w:docPartBody>
        <w:p w:rsidR="00580EBA" w:rsidRDefault="003C20CE"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F670FED752470D9ECDF317B0087E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032F31-B8C2-4B84-9D85-2A34B03D6623}"/>
      </w:docPartPr>
      <w:docPartBody>
        <w:p w:rsidR="004B569A" w:rsidRDefault="009C4C21" w:rsidP="009C4C21">
          <w:pPr>
            <w:pStyle w:val="D9F670FED752470D9ECDF317B0087EAF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DA79A915144E1097512F76B80892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CFEDDA-1771-4184-AA8B-74DFFB863D5B}"/>
      </w:docPartPr>
      <w:docPartBody>
        <w:p w:rsidR="004B569A" w:rsidRDefault="009C4C21" w:rsidP="009C4C21">
          <w:pPr>
            <w:pStyle w:val="9EDA79A915144E1097512F76B80892F2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D0F346A61B47DD97E09AC1B50C84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CCB0C3-511C-415B-90AB-E345E0BEDC25}"/>
      </w:docPartPr>
      <w:docPartBody>
        <w:p w:rsidR="004F362F" w:rsidRDefault="004F362F" w:rsidP="004F362F">
          <w:pPr>
            <w:pStyle w:val="8AD0F346A61B47DD97E09AC1B50C84E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381171AC6494A02A75652A3B55317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8BF2EF-6CCB-46A7-BC28-C560C76EBEA2}"/>
      </w:docPartPr>
      <w:docPartBody>
        <w:p w:rsidR="004F362F" w:rsidRDefault="004F362F" w:rsidP="004F362F">
          <w:pPr>
            <w:pStyle w:val="A381171AC6494A02A75652A3B55317D7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F95003979642988E1638509A2EBD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63C4E-BE6D-455B-8A38-F4412511A43E}"/>
      </w:docPartPr>
      <w:docPartBody>
        <w:p w:rsidR="004F362F" w:rsidRDefault="004F362F" w:rsidP="004F362F">
          <w:pPr>
            <w:pStyle w:val="48F95003979642988E1638509A2EBDB5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BCD68AF434431F85602630082082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9AC84-91FF-4517-89AD-35EF98D277CE}"/>
      </w:docPartPr>
      <w:docPartBody>
        <w:p w:rsidR="004F362F" w:rsidRDefault="004F362F" w:rsidP="004F362F">
          <w:pPr>
            <w:pStyle w:val="4BBCD68AF434431F8560263008208282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6DA4990E574C24BC27CF1A7B287A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E0522F-596B-4FE6-9220-A767FD21491F}"/>
      </w:docPartPr>
      <w:docPartBody>
        <w:p w:rsidR="001F2F70" w:rsidRDefault="004F362F" w:rsidP="004F362F">
          <w:pPr>
            <w:pStyle w:val="686DA4990E574C24BC27CF1A7B287A44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AB47D42839426F83AF8C0195348F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ADD90-8741-4DFF-A178-230FB0AC2847}"/>
      </w:docPartPr>
      <w:docPartBody>
        <w:p w:rsidR="00361E4A" w:rsidRDefault="00DE0CD4" w:rsidP="00DE0CD4">
          <w:pPr>
            <w:pStyle w:val="78AB47D42839426F83AF8C0195348FB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F4BB06046D4EEFA1FED78C589C50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966E66-D4D3-47A2-B39D-AA8B6E8391A6}"/>
      </w:docPartPr>
      <w:docPartBody>
        <w:p w:rsidR="00543778" w:rsidRDefault="00543778" w:rsidP="00543778">
          <w:pPr>
            <w:pStyle w:val="77F4BB06046D4EEFA1FED78C589C500D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D4F369C3BB4CC0BB21A08E98B00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5EE93-B422-4611-991F-F9BC8824E7D6}"/>
      </w:docPartPr>
      <w:docPartBody>
        <w:p w:rsidR="00FD4039" w:rsidRDefault="00FD4039" w:rsidP="00FD4039">
          <w:pPr>
            <w:pStyle w:val="59D4F369C3BB4CC0BB21A08E98B00E6C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80D0BFA8DD47CD8DE279A31EA89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8052C-DFC7-4647-B413-710C92B14450}"/>
      </w:docPartPr>
      <w:docPartBody>
        <w:p w:rsidR="0041646A" w:rsidRDefault="0041646A" w:rsidP="0041646A">
          <w:pPr>
            <w:pStyle w:val="5F80D0BFA8DD47CD8DE279A31EA892C0"/>
          </w:pPr>
          <w:r w:rsidRPr="004B28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C4D8883E03453690995C928111A3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CF1622-82DE-4AAE-A151-A2CA91A181F2}"/>
      </w:docPartPr>
      <w:docPartBody>
        <w:p w:rsidR="0005696F" w:rsidRDefault="00E83549" w:rsidP="00E83549">
          <w:pPr>
            <w:pStyle w:val="9AC4D8883E03453690995C928111A3AE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97E9FCB0F114ED285DDAE4EE8182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2EFEBD-258E-40B9-A5BE-A31A39B7BDFE}"/>
      </w:docPartPr>
      <w:docPartBody>
        <w:p w:rsidR="0005696F" w:rsidRDefault="00E83549" w:rsidP="00E83549">
          <w:pPr>
            <w:pStyle w:val="D97E9FCB0F114ED285DDAE4EE81826B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2CACED1F004197B80871A941E416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A8347-29D4-4B36-8C56-D771CCD8135C}"/>
      </w:docPartPr>
      <w:docPartBody>
        <w:p w:rsidR="0005696F" w:rsidRDefault="00E83549" w:rsidP="00E83549">
          <w:pPr>
            <w:pStyle w:val="DC2CACED1F004197B80871A941E4161E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FC800F359DCF417EBE1360DF7A6DE1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D8E65-9E91-4AD1-9116-B06DD0917A1F}"/>
      </w:docPartPr>
      <w:docPartBody>
        <w:p w:rsidR="0005696F" w:rsidRDefault="00E83549" w:rsidP="00E83549">
          <w:pPr>
            <w:pStyle w:val="FC800F359DCF417EBE1360DF7A6DE12C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61F"/>
    <w:rsid w:val="000104C8"/>
    <w:rsid w:val="00011D6D"/>
    <w:rsid w:val="00023173"/>
    <w:rsid w:val="0005696F"/>
    <w:rsid w:val="00112490"/>
    <w:rsid w:val="00152E69"/>
    <w:rsid w:val="00155FE5"/>
    <w:rsid w:val="001605A8"/>
    <w:rsid w:val="00191452"/>
    <w:rsid w:val="001F2F70"/>
    <w:rsid w:val="00210DB3"/>
    <w:rsid w:val="002162C5"/>
    <w:rsid w:val="002B2C3E"/>
    <w:rsid w:val="002C278F"/>
    <w:rsid w:val="00315F1F"/>
    <w:rsid w:val="00330DF4"/>
    <w:rsid w:val="0034005E"/>
    <w:rsid w:val="003421FF"/>
    <w:rsid w:val="00361E4A"/>
    <w:rsid w:val="00362A21"/>
    <w:rsid w:val="00384737"/>
    <w:rsid w:val="003B161F"/>
    <w:rsid w:val="003C20CE"/>
    <w:rsid w:val="003C4590"/>
    <w:rsid w:val="003C676D"/>
    <w:rsid w:val="0041646A"/>
    <w:rsid w:val="00434EC1"/>
    <w:rsid w:val="004514F6"/>
    <w:rsid w:val="004627D0"/>
    <w:rsid w:val="00484F98"/>
    <w:rsid w:val="004B569A"/>
    <w:rsid w:val="004F362F"/>
    <w:rsid w:val="00543778"/>
    <w:rsid w:val="00577109"/>
    <w:rsid w:val="00580EBA"/>
    <w:rsid w:val="00586DD0"/>
    <w:rsid w:val="005B140A"/>
    <w:rsid w:val="005E434A"/>
    <w:rsid w:val="00602A54"/>
    <w:rsid w:val="006121FD"/>
    <w:rsid w:val="00633082"/>
    <w:rsid w:val="00657EC2"/>
    <w:rsid w:val="0069339C"/>
    <w:rsid w:val="006A22BB"/>
    <w:rsid w:val="006C149F"/>
    <w:rsid w:val="006C4A9D"/>
    <w:rsid w:val="006C5D0A"/>
    <w:rsid w:val="00726C6F"/>
    <w:rsid w:val="007F2896"/>
    <w:rsid w:val="00840D4B"/>
    <w:rsid w:val="00846649"/>
    <w:rsid w:val="00854573"/>
    <w:rsid w:val="00860469"/>
    <w:rsid w:val="008D0BEC"/>
    <w:rsid w:val="008E280D"/>
    <w:rsid w:val="00900FCC"/>
    <w:rsid w:val="00907C6E"/>
    <w:rsid w:val="009468F7"/>
    <w:rsid w:val="009558B8"/>
    <w:rsid w:val="00992FC7"/>
    <w:rsid w:val="009C00EC"/>
    <w:rsid w:val="009C4C21"/>
    <w:rsid w:val="00A1476C"/>
    <w:rsid w:val="00A46FD2"/>
    <w:rsid w:val="00A561E7"/>
    <w:rsid w:val="00A62EB1"/>
    <w:rsid w:val="00A81898"/>
    <w:rsid w:val="00A949A4"/>
    <w:rsid w:val="00A969B4"/>
    <w:rsid w:val="00AA373E"/>
    <w:rsid w:val="00AA7140"/>
    <w:rsid w:val="00AB2A4A"/>
    <w:rsid w:val="00B1116B"/>
    <w:rsid w:val="00B46D29"/>
    <w:rsid w:val="00B54886"/>
    <w:rsid w:val="00B72A90"/>
    <w:rsid w:val="00B9166D"/>
    <w:rsid w:val="00BA28E3"/>
    <w:rsid w:val="00BF12B4"/>
    <w:rsid w:val="00C3494F"/>
    <w:rsid w:val="00C7075C"/>
    <w:rsid w:val="00C72970"/>
    <w:rsid w:val="00C74B42"/>
    <w:rsid w:val="00CA463C"/>
    <w:rsid w:val="00CD405F"/>
    <w:rsid w:val="00D467F0"/>
    <w:rsid w:val="00D746A5"/>
    <w:rsid w:val="00DA3C75"/>
    <w:rsid w:val="00DC6EF7"/>
    <w:rsid w:val="00DD1B4E"/>
    <w:rsid w:val="00DE0CD4"/>
    <w:rsid w:val="00DF487E"/>
    <w:rsid w:val="00E11B02"/>
    <w:rsid w:val="00E202B5"/>
    <w:rsid w:val="00E32566"/>
    <w:rsid w:val="00E35253"/>
    <w:rsid w:val="00E41706"/>
    <w:rsid w:val="00E64ABA"/>
    <w:rsid w:val="00E83549"/>
    <w:rsid w:val="00EB7EC3"/>
    <w:rsid w:val="00EC5E50"/>
    <w:rsid w:val="00F16578"/>
    <w:rsid w:val="00F51F33"/>
    <w:rsid w:val="00FA04D7"/>
    <w:rsid w:val="00FD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83549"/>
    <w:rPr>
      <w:color w:val="808080"/>
    </w:rPr>
  </w:style>
  <w:style w:type="paragraph" w:customStyle="1" w:styleId="77F4BB06046D4EEFA1FED78C589C500D">
    <w:name w:val="77F4BB06046D4EEFA1FED78C589C500D"/>
    <w:rsid w:val="005437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F670FED752470D9ECDF317B0087EAF">
    <w:name w:val="D9F670FED752470D9ECDF317B0087EAF"/>
    <w:rsid w:val="009C4C21"/>
  </w:style>
  <w:style w:type="paragraph" w:customStyle="1" w:styleId="9EDA79A915144E1097512F76B80892F2">
    <w:name w:val="9EDA79A915144E1097512F76B80892F2"/>
    <w:rsid w:val="009C4C21"/>
  </w:style>
  <w:style w:type="paragraph" w:customStyle="1" w:styleId="8AD0F346A61B47DD97E09AC1B50C84EE">
    <w:name w:val="8AD0F346A61B47DD97E09AC1B50C84EE"/>
    <w:rsid w:val="004F362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81171AC6494A02A75652A3B55317D7">
    <w:name w:val="A381171AC6494A02A75652A3B55317D7"/>
    <w:rsid w:val="004F362F"/>
  </w:style>
  <w:style w:type="paragraph" w:customStyle="1" w:styleId="48F95003979642988E1638509A2EBDB5">
    <w:name w:val="48F95003979642988E1638509A2EBDB5"/>
    <w:rsid w:val="004F362F"/>
  </w:style>
  <w:style w:type="paragraph" w:customStyle="1" w:styleId="4BBCD68AF434431F8560263008208282">
    <w:name w:val="4BBCD68AF434431F8560263008208282"/>
    <w:rsid w:val="004F362F"/>
  </w:style>
  <w:style w:type="paragraph" w:customStyle="1" w:styleId="686DA4990E574C24BC27CF1A7B287A44">
    <w:name w:val="686DA4990E574C24BC27CF1A7B287A44"/>
    <w:rsid w:val="004F362F"/>
  </w:style>
  <w:style w:type="paragraph" w:customStyle="1" w:styleId="A53CF9E5941B4A139B707AC095ACE2AB3">
    <w:name w:val="A53CF9E5941B4A139B707AC095ACE2AB3"/>
    <w:rsid w:val="004F362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AB47D42839426F83AF8C0195348FB0">
    <w:name w:val="78AB47D42839426F83AF8C0195348FB0"/>
    <w:rsid w:val="00DE0CD4"/>
  </w:style>
  <w:style w:type="paragraph" w:customStyle="1" w:styleId="59D4F369C3BB4CC0BB21A08E98B00E6C">
    <w:name w:val="59D4F369C3BB4CC0BB21A08E98B00E6C"/>
    <w:rsid w:val="00FD40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80D0BFA8DD47CD8DE279A31EA892C0">
    <w:name w:val="5F80D0BFA8DD47CD8DE279A31EA892C0"/>
    <w:rsid w:val="004164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C4D8883E03453690995C928111A3AE">
    <w:name w:val="9AC4D8883E03453690995C928111A3AE"/>
    <w:rsid w:val="00E83549"/>
  </w:style>
  <w:style w:type="paragraph" w:customStyle="1" w:styleId="D97E9FCB0F114ED285DDAE4EE81826B8">
    <w:name w:val="D97E9FCB0F114ED285DDAE4EE81826B8"/>
    <w:rsid w:val="00E83549"/>
  </w:style>
  <w:style w:type="paragraph" w:customStyle="1" w:styleId="DC2CACED1F004197B80871A941E4161E">
    <w:name w:val="DC2CACED1F004197B80871A941E4161E"/>
    <w:rsid w:val="00E83549"/>
  </w:style>
  <w:style w:type="paragraph" w:customStyle="1" w:styleId="FC800F359DCF417EBE1360DF7A6DE12C">
    <w:name w:val="FC800F359DCF417EBE1360DF7A6DE12C"/>
    <w:rsid w:val="00E835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>1</Statut>
    <Vers_x00e9_DM_x00c9_ xmlns="821ca118-854d-4774-85de-cb461bc3e543">false</Vers_x00e9_DM_x00c9_>
    <Datedapprobation xmlns="821ca118-854d-4774-85de-cb461bc3e543">2023-11-01T04:00:00+00:00</Datedapprobation>
  </documentManagement>
</p:properties>
</file>

<file path=customXml/itemProps1.xml><?xml version="1.0" encoding="utf-8"?>
<ds:datastoreItem xmlns:ds="http://schemas.openxmlformats.org/officeDocument/2006/customXml" ds:itemID="{32831F0E-C3AF-46F3-994A-2950C5005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6FB17E-BBB5-4213-B2E7-54EAABB17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81F48-5166-45CD-BA4D-93A80D0332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2CE664-6845-496A-85A7-2F9A5C222A62}">
  <ds:schemaRefs>
    <ds:schemaRef ds:uri="http://schemas.microsoft.com/office/2006/documentManagement/types"/>
    <ds:schemaRef ds:uri="013660ce-6d07-47ad-b726-5178166c5d31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821ca118-854d-4774-85de-cb461bc3e543"/>
    <ds:schemaRef ds:uri="http://purl.org/dc/terms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4</Pages>
  <Words>840</Words>
  <Characters>4621</Characters>
  <Application>Microsoft Office Word</Application>
  <DocSecurity>8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CLI-60397</vt:lpstr>
    </vt:vector>
  </TitlesOfParts>
  <Company>CISSS de la Montérégie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CLI-60397</dc:title>
  <dc:subject/>
  <dc:creator>Dos Santos , Murielle</dc:creator>
  <cp:keywords/>
  <dc:description/>
  <cp:lastModifiedBy>Marie-Josée Bourdon  (CISSSMO16)</cp:lastModifiedBy>
  <cp:revision>2</cp:revision>
  <cp:lastPrinted>2020-03-02T14:51:00Z</cp:lastPrinted>
  <dcterms:created xsi:type="dcterms:W3CDTF">2025-02-07T18:29:00Z</dcterms:created>
  <dcterms:modified xsi:type="dcterms:W3CDTF">2025-02-07T18:29:00Z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</Properties>
</file>