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61403" w14:textId="77777777" w:rsidR="00FF4922" w:rsidRPr="00575B7E" w:rsidRDefault="00FF4922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:rsidRPr="00575B7E" w14:paraId="15E332F7" w14:textId="77777777" w:rsidTr="003A748C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  <w:tcMar>
              <w:left w:w="0" w:type="dxa"/>
            </w:tcMar>
          </w:tcPr>
          <w:p w14:paraId="6DCA8B28" w14:textId="77777777" w:rsidR="00062CCC" w:rsidRPr="00575B7E" w:rsidRDefault="00062CCC" w:rsidP="00062CCC">
            <w:pPr>
              <w:rPr>
                <w:rFonts w:ascii="Arial" w:hAnsi="Arial" w:cs="Arial"/>
                <w:sz w:val="18"/>
                <w:szCs w:val="18"/>
              </w:rPr>
            </w:pPr>
            <w:r w:rsidRPr="00575B7E"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72576" behindDoc="0" locked="0" layoutInCell="1" allowOverlap="1" wp14:anchorId="019EA313" wp14:editId="3DE2AED9">
                  <wp:simplePos x="0" y="0"/>
                  <wp:positionH relativeFrom="column">
                    <wp:posOffset>2066</wp:posOffset>
                  </wp:positionH>
                  <wp:positionV relativeFrom="paragraph">
                    <wp:posOffset>52070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75B7E">
              <w:rPr>
                <w:rFonts w:ascii="Arial" w:hAnsi="Arial" w:cs="Arial"/>
                <w:sz w:val="18"/>
                <w:szCs w:val="18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062CCC" w:rsidRPr="00AB3208" w14:paraId="5A94C081" w14:textId="77777777" w:rsidTr="00713967">
              <w:trPr>
                <w:trHeight w:val="426"/>
              </w:trPr>
              <w:tc>
                <w:tcPr>
                  <w:tcW w:w="1134" w:type="dxa"/>
                  <w:tcMar>
                    <w:left w:w="0" w:type="dxa"/>
                  </w:tcMar>
                  <w:vAlign w:val="bottom"/>
                </w:tcPr>
                <w:p w14:paraId="0E497618" w14:textId="77777777" w:rsidR="00062CCC" w:rsidRPr="00AB3208" w:rsidRDefault="00062CCC" w:rsidP="003A748C">
                  <w:pPr>
                    <w:spacing w:before="120"/>
                    <w:ind w:left="38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AB3208">
                    <w:rPr>
                      <w:rFonts w:asciiTheme="minorHAnsi" w:hAnsiTheme="minorHAnsi" w:cs="Arial"/>
                      <w:sz w:val="18"/>
                      <w:szCs w:val="18"/>
                    </w:rPr>
                    <w:t xml:space="preserve">Installation : </w:t>
                  </w:r>
                </w:p>
              </w:tc>
              <w:tc>
                <w:tcPr>
                  <w:tcW w:w="3828" w:type="dxa"/>
                  <w:tcBorders>
                    <w:bottom w:val="single" w:sz="4" w:space="0" w:color="auto"/>
                  </w:tcBorders>
                  <w:vAlign w:val="bottom"/>
                </w:tcPr>
                <w:p w14:paraId="3344343C" w14:textId="62FCEE19" w:rsidR="00062CCC" w:rsidRPr="00AB3208" w:rsidRDefault="005777CC" w:rsidP="00D57A71">
                  <w:pPr>
                    <w:spacing w:before="120"/>
                    <w:ind w:left="-103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  <w:r w:rsidRPr="00AB3208">
                    <w:rPr>
                      <w:rFonts w:asciiTheme="minorHAnsi" w:hAnsiTheme="minorHAnsi" w:cs="Arial"/>
                      <w:sz w:val="18"/>
                      <w:szCs w:val="18"/>
                    </w:rPr>
                    <w:fldChar w:fldCharType="begin">
                      <w:ffData>
                        <w:name w:val="Texte20"/>
                        <w:enabled/>
                        <w:calcOnExit w:val="0"/>
                        <w:textInput>
                          <w:format w:val="FIRST CAPITAL"/>
                        </w:textInput>
                      </w:ffData>
                    </w:fldChar>
                  </w:r>
                  <w:bookmarkStart w:id="1" w:name="Texte20"/>
                  <w:r w:rsidRPr="00AB3208">
                    <w:rPr>
                      <w:rFonts w:asciiTheme="minorHAnsi" w:hAnsiTheme="minorHAnsi" w:cs="Arial"/>
                      <w:sz w:val="18"/>
                      <w:szCs w:val="18"/>
                    </w:rPr>
                    <w:instrText xml:space="preserve"> FORMTEXT </w:instrText>
                  </w:r>
                  <w:r w:rsidRPr="00AB3208">
                    <w:rPr>
                      <w:rFonts w:asciiTheme="minorHAnsi" w:hAnsiTheme="minorHAnsi" w:cs="Arial"/>
                      <w:sz w:val="18"/>
                      <w:szCs w:val="18"/>
                    </w:rPr>
                  </w:r>
                  <w:r w:rsidRPr="00AB3208">
                    <w:rPr>
                      <w:rFonts w:asciiTheme="minorHAnsi" w:hAnsiTheme="minorHAnsi" w:cs="Arial"/>
                      <w:sz w:val="18"/>
                      <w:szCs w:val="18"/>
                    </w:rPr>
                    <w:fldChar w:fldCharType="separate"/>
                  </w:r>
                  <w:r w:rsidR="00D57A71">
                    <w:rPr>
                      <w:rFonts w:asciiTheme="minorHAnsi" w:hAnsiTheme="minorHAnsi" w:cs="Arial"/>
                      <w:sz w:val="18"/>
                      <w:szCs w:val="18"/>
                    </w:rPr>
                    <w:t> </w:t>
                  </w:r>
                  <w:r w:rsidR="00D57A71">
                    <w:rPr>
                      <w:rFonts w:asciiTheme="minorHAnsi" w:hAnsiTheme="minorHAnsi" w:cs="Arial"/>
                      <w:sz w:val="18"/>
                      <w:szCs w:val="18"/>
                    </w:rPr>
                    <w:t> </w:t>
                  </w:r>
                  <w:r w:rsidR="00D57A71">
                    <w:rPr>
                      <w:rFonts w:asciiTheme="minorHAnsi" w:hAnsiTheme="minorHAnsi" w:cs="Arial"/>
                      <w:sz w:val="18"/>
                      <w:szCs w:val="18"/>
                    </w:rPr>
                    <w:t> </w:t>
                  </w:r>
                  <w:r w:rsidR="00D57A71">
                    <w:rPr>
                      <w:rFonts w:asciiTheme="minorHAnsi" w:hAnsiTheme="minorHAnsi" w:cs="Arial"/>
                      <w:sz w:val="18"/>
                      <w:szCs w:val="18"/>
                    </w:rPr>
                    <w:t> </w:t>
                  </w:r>
                  <w:r w:rsidR="00D57A71">
                    <w:rPr>
                      <w:rFonts w:asciiTheme="minorHAnsi" w:hAnsiTheme="minorHAnsi" w:cs="Arial"/>
                      <w:sz w:val="18"/>
                      <w:szCs w:val="18"/>
                    </w:rPr>
                    <w:t> </w:t>
                  </w:r>
                  <w:r w:rsidRPr="00AB3208">
                    <w:rPr>
                      <w:rFonts w:asciiTheme="minorHAnsi" w:hAnsiTheme="minorHAnsi" w:cs="Arial"/>
                      <w:sz w:val="18"/>
                      <w:szCs w:val="18"/>
                    </w:rPr>
                    <w:fldChar w:fldCharType="end"/>
                  </w:r>
                  <w:bookmarkEnd w:id="1"/>
                </w:p>
              </w:tc>
            </w:tr>
          </w:tbl>
          <w:p w14:paraId="17AA057C" w14:textId="77777777" w:rsidR="00062CCC" w:rsidRPr="00AB3208" w:rsidRDefault="00062CCC" w:rsidP="00062CC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70A119BF" w14:textId="77777777" w:rsidR="00062CCC" w:rsidRPr="00AB3208" w:rsidRDefault="00062CCC" w:rsidP="00062CC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6F659AF6" w14:textId="77777777" w:rsidR="00062CCC" w:rsidRPr="00575B7E" w:rsidRDefault="00062CCC" w:rsidP="00062CC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062CCC" w:rsidRPr="00B53F6A" w14:paraId="1B1880E0" w14:textId="77777777" w:rsidTr="005B3B43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7F6C2D5" w14:textId="77777777" w:rsidR="00062CCC" w:rsidRPr="00B53F6A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tc>
                <w:tcPr>
                  <w:tcW w:w="1696" w:type="dxa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09D3BC6" w14:textId="0C02A7C5" w:rsidR="00062CCC" w:rsidRPr="00B53F6A" w:rsidRDefault="00D56070" w:rsidP="00D57A71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begin">
                      <w:ffData>
                        <w:name w:val="Texte14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instrText xml:space="preserve"> </w:instrText>
                  </w:r>
                  <w:bookmarkStart w:id="2" w:name="Texte14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instrText xml:space="preserve">FORMTEXT </w:instrTex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end"/>
                  </w:r>
                  <w:bookmarkEnd w:id="2"/>
                </w:p>
              </w:tc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B0ADEF6" w14:textId="77777777" w:rsidR="00062CCC" w:rsidRPr="00B53F6A" w:rsidRDefault="00062CCC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B53F6A" w14:paraId="4553000B" w14:textId="77777777" w:rsidTr="005B3B43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614CE72" w14:textId="77777777" w:rsidR="00062CCC" w:rsidRPr="00B53F6A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tc>
                <w:tcPr>
                  <w:tcW w:w="3499" w:type="dxa"/>
                  <w:gridSpan w:val="7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3740A050" w14:textId="51A21DA6" w:rsidR="00062CCC" w:rsidRPr="00B53F6A" w:rsidRDefault="00D56070" w:rsidP="00D56070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begin">
                      <w:ffData>
                        <w:name w:val="Texte12"/>
                        <w:enabled/>
                        <w:calcOnExit w:val="0"/>
                        <w:textInput>
                          <w:format w:val="FIRST CAPITAL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instrText xml:space="preserve"> </w:instrText>
                  </w:r>
                  <w:bookmarkStart w:id="3" w:name="Texte12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instrText xml:space="preserve">FORMTEXT </w:instrTex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end"/>
                  </w:r>
                  <w:bookmarkEnd w:id="3"/>
                  <w:r w:rsidR="00D67E54"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, 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begin">
                      <w:ffData>
                        <w:name w:val="Texte13"/>
                        <w:enabled/>
                        <w:calcOnExit w:val="0"/>
                        <w:textInput>
                          <w:format w:val="FIRST CAPITAL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instrText xml:space="preserve"> </w:instrText>
                  </w:r>
                  <w:bookmarkStart w:id="4" w:name="Texte13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instrText xml:space="preserve">FORMTEXT </w:instrTex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end"/>
                  </w:r>
                  <w:bookmarkEnd w:id="4"/>
                </w:p>
              </w:tc>
            </w:tr>
            <w:tr w:rsidR="00062CCC" w:rsidRPr="00B53F6A" w14:paraId="3B6D754E" w14:textId="77777777" w:rsidTr="005B3B43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C357DD1" w14:textId="77777777" w:rsidR="00062CCC" w:rsidRPr="00B53F6A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B2869E8" w14:textId="3405F207" w:rsidR="00062CCC" w:rsidRPr="00B53F6A" w:rsidRDefault="00062CCC" w:rsidP="00F65BCA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begin">
                      <w:ffData>
                        <w:name w:val="Texte15"/>
                        <w:enabled/>
                        <w:calcOnExit w:val="0"/>
                        <w:textInput>
                          <w:type w:val="date"/>
                          <w:format w:val="yyyy-MM-dd"/>
                        </w:textInput>
                      </w:ffData>
                    </w:fldChar>
                  </w:r>
                  <w:bookmarkStart w:id="5" w:name="Texte15"/>
                  <w:r w:rsid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instrText xml:space="preserve"> FORMTEXT </w:instrText>
                  </w:r>
                  <w:r w:rsid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r>
                  <w:r w:rsid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separate"/>
                  </w:r>
                  <w:r w:rsidR="00F65BC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="00F65BC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="00F65BC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="00F65BC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="00F65BC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end"/>
                  </w:r>
                  <w:bookmarkEnd w:id="5"/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873BED9" w14:textId="15CB9578" w:rsidR="00062CCC" w:rsidRPr="00B53F6A" w:rsidRDefault="00C51E40" w:rsidP="00E93F27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/>
                        <w:sz w:val="20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-696571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93F27" w:rsidRPr="008C18B1">
                        <w:rPr>
                          <w:rFonts w:ascii="MS Gothic" w:eastAsia="MS Gothic" w:hAnsi="MS Gothic" w:cs="Arial"/>
                          <w:color w:val="000000"/>
                          <w:sz w:val="20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20"/>
                        <w:szCs w:val="16"/>
                        <w14:textFill>
                          <w14:solidFill>
                            <w14:srgbClr w14:val="000000">
                              <w14:alpha w14:val="55000"/>
                            </w14:srgbClr>
                          </w14:solidFill>
                        </w14:textFill>
                      </w:rPr>
                      <w:id w:val="-7037948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7719B">
                        <w:rPr>
                          <w:rFonts w:ascii="MS Gothic" w:eastAsia="MS Gothic" w:hAnsi="MS Gothic" w:cs="Arial" w:hint="eastAsia"/>
                          <w:color w:val="000000"/>
                          <w:sz w:val="20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M</w:t>
                  </w:r>
                </w:p>
              </w:tc>
            </w:tr>
            <w:tr w:rsidR="00062CCC" w:rsidRPr="00B53F6A" w14:paraId="5B6F67A6" w14:textId="77777777" w:rsidTr="005B3B43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13A0F71" w14:textId="61664DFE" w:rsidR="00062CCC" w:rsidRPr="00B53F6A" w:rsidRDefault="00062CCC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    </w:t>
                  </w:r>
                  <w:r w:rsidR="0019187A" w:rsidRPr="00B53F6A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B53F6A" w14:paraId="7C362FAE" w14:textId="77777777" w:rsidTr="005B3B43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BE8200C" w14:textId="77777777" w:rsidR="00062CCC" w:rsidRPr="00B53F6A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tc>
                <w:tcPr>
                  <w:tcW w:w="2017" w:type="dxa"/>
                  <w:gridSpan w:val="3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732256E8" w14:textId="6FD2B007" w:rsidR="00062CCC" w:rsidRPr="00B53F6A" w:rsidRDefault="001B3F61" w:rsidP="00F65BCA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begin">
                      <w:ffData>
                        <w:name w:val="Texte16"/>
                        <w:enabled/>
                        <w:calcOnExit w:val="0"/>
                        <w:textInput>
                          <w:format w:val="UPPERCASE"/>
                        </w:textInput>
                      </w:ffData>
                    </w:fldChar>
                  </w:r>
                  <w:bookmarkStart w:id="6" w:name="Texte16"/>
                  <w:r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instrText xml:space="preserve"> FORMTEXT </w:instrText>
                  </w:r>
                  <w:r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r>
                  <w:r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separate"/>
                  </w:r>
                  <w:r w:rsidR="00F65BC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="00F65BC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="00F65BC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="00F65BC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="00F65BC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end"/>
                  </w:r>
                  <w:bookmarkEnd w:id="6"/>
                </w:p>
              </w:tc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76CE75D" w14:textId="77777777" w:rsidR="00062CCC" w:rsidRPr="00B53F6A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Exp.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77F48F9B" w14:textId="300A82CA" w:rsidR="00062CCC" w:rsidRPr="00B53F6A" w:rsidRDefault="00B53F6A" w:rsidP="00F65BCA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begin">
                      <w:ffData>
                        <w:name w:val="Texte17"/>
                        <w:enabled/>
                        <w:calcOnExit w:val="0"/>
                        <w:textInput>
                          <w:type w:val="date"/>
                          <w:format w:val="yyyy-MM"/>
                        </w:textInput>
                      </w:ffData>
                    </w:fldChar>
                  </w:r>
                  <w:bookmarkStart w:id="7" w:name="Texte17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separate"/>
                  </w:r>
                  <w:r w:rsidR="00F65BC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="00F65BC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="00F65BC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="00F65BC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="00F65BC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end"/>
                  </w:r>
                  <w:bookmarkEnd w:id="7"/>
                </w:p>
              </w:tc>
            </w:tr>
            <w:tr w:rsidR="00062CCC" w:rsidRPr="00B53F6A" w14:paraId="0DDC2FC6" w14:textId="77777777" w:rsidTr="005B3B43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D02883" w14:textId="77777777" w:rsidR="00062CCC" w:rsidRPr="00B53F6A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DAEFEA2" w14:textId="77777777" w:rsidR="00062CCC" w:rsidRPr="00B53F6A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D6B6CE9" w14:textId="77777777" w:rsidR="00062CCC" w:rsidRPr="00B53F6A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3D3DFB3D" w14:textId="74CBAA66" w:rsidR="00062CCC" w:rsidRPr="00B53F6A" w:rsidRDefault="00B53F6A" w:rsidP="0019187A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="0019187A" w:rsidRPr="00B53F6A">
                    <w:rPr>
                      <w:rFonts w:ascii="Arial" w:hAnsi="Arial" w:cs="Arial"/>
                      <w:color w:val="000000"/>
                      <w:sz w:val="12"/>
                      <w:szCs w:val="12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</w:tbl>
          <w:p w14:paraId="532185E3" w14:textId="77777777" w:rsidR="00A05A37" w:rsidRPr="00B53F6A" w:rsidRDefault="00A05A37">
            <w:pPr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3066"/>
            </w:tblGrid>
            <w:tr w:rsidR="00062CCC" w:rsidRPr="00B53F6A" w14:paraId="1C6F2C5A" w14:textId="77777777" w:rsidTr="00A05A37">
              <w:trPr>
                <w:trHeight w:val="340"/>
              </w:trPr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0" w:type="dxa"/>
                  </w:tcMar>
                  <w:vAlign w:val="bottom"/>
                </w:tcPr>
                <w:p w14:paraId="481A2FD4" w14:textId="77777777" w:rsidR="00062CCC" w:rsidRPr="00B53F6A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A05A37"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tc>
                <w:tcPr>
                  <w:tcW w:w="3066" w:type="dxa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2FA9B41B" w14:textId="04667EC2" w:rsidR="00062CCC" w:rsidRPr="00B53F6A" w:rsidRDefault="001B3F61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begin">
                      <w:ffData>
                        <w:name w:val="Texte18"/>
                        <w:enabled/>
                        <w:calcOnExit w:val="0"/>
                        <w:textInput>
                          <w:format w:val="FIRST CAPITAL"/>
                        </w:textInput>
                      </w:ffData>
                    </w:fldChar>
                  </w:r>
                  <w:bookmarkStart w:id="8" w:name="Texte18"/>
                  <w:r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instrText xml:space="preserve"> FORMTEXT </w:instrText>
                  </w:r>
                  <w:r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r>
                  <w:r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separate"/>
                  </w:r>
                  <w:r w:rsidRPr="00B53F6A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53F6A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53F6A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53F6A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53F6A">
                    <w:rPr>
                      <w:rFonts w:ascii="Arial" w:hAnsi="Arial" w:cs="Arial"/>
                      <w:noProof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 </w:t>
                  </w:r>
                  <w:r w:rsidRPr="00B53F6A">
                    <w:rPr>
                      <w:rFonts w:ascii="Arial" w:hAnsi="Arial" w:cs="Arial"/>
                      <w:color w:val="000000"/>
                      <w:sz w:val="16"/>
                      <w:szCs w:val="16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fldChar w:fldCharType="end"/>
                  </w:r>
                  <w:bookmarkEnd w:id="8"/>
                </w:p>
              </w:tc>
            </w:tr>
          </w:tbl>
          <w:p w14:paraId="7005498A" w14:textId="77777777" w:rsidR="00062CCC" w:rsidRPr="00575B7E" w:rsidRDefault="00062CCC" w:rsidP="00062CC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2CCC" w:rsidRPr="00575B7E" w14:paraId="73AD3D77" w14:textId="77777777" w:rsidTr="002A3185">
        <w:trPr>
          <w:trHeight w:val="680"/>
        </w:trPr>
        <w:tc>
          <w:tcPr>
            <w:tcW w:w="5524" w:type="dxa"/>
            <w:shd w:val="clear" w:color="auto" w:fill="FFFFFF" w:themeFill="background1"/>
            <w:vAlign w:val="center"/>
          </w:tcPr>
          <w:p w14:paraId="4826DCB6" w14:textId="75891517" w:rsidR="00062CCC" w:rsidRPr="008C18B1" w:rsidRDefault="008A229E" w:rsidP="00062CCC">
            <w:pPr>
              <w:jc w:val="center"/>
              <w:rPr>
                <w:rFonts w:asciiTheme="minorHAnsi" w:hAnsiTheme="minorHAnsi" w:cs="Arial"/>
                <w:b/>
                <w:color w:val="000000" w:themeColor="text1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zCs w:val="18"/>
              </w:rPr>
              <w:t>COVID LON</w:t>
            </w:r>
            <w:r w:rsidR="008C18B1" w:rsidRPr="008C18B1">
              <w:rPr>
                <w:rFonts w:asciiTheme="minorHAnsi" w:hAnsiTheme="minorHAnsi" w:cs="Arial"/>
                <w:b/>
                <w:color w:val="000000" w:themeColor="text1"/>
                <w:szCs w:val="18"/>
              </w:rPr>
              <w:t>GUE</w:t>
            </w:r>
            <w:r w:rsidR="00EC2882">
              <w:rPr>
                <w:rFonts w:asciiTheme="minorHAnsi" w:hAnsiTheme="minorHAnsi" w:cs="Arial"/>
                <w:b/>
                <w:color w:val="000000" w:themeColor="text1"/>
                <w:szCs w:val="18"/>
              </w:rPr>
              <w:t xml:space="preserve"> - PHYSIOTHÉRAPIE</w:t>
            </w:r>
          </w:p>
          <w:p w14:paraId="15EE07B0" w14:textId="77777777" w:rsidR="003448A4" w:rsidRPr="00575B7E" w:rsidRDefault="003448A4" w:rsidP="00062C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zCs w:val="18"/>
              </w:rPr>
              <w:t>SUIVI DE TRAITEMENT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67A9AF0C" w14:textId="77777777" w:rsidR="00062CCC" w:rsidRPr="00575B7E" w:rsidRDefault="00062CCC" w:rsidP="00062CC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6118B2F" w14:textId="11B30DC7" w:rsidR="00EC2882" w:rsidRPr="00575B7E" w:rsidRDefault="00EC2882" w:rsidP="00B700E0">
      <w:pPr>
        <w:rPr>
          <w:rFonts w:ascii="Arial" w:hAnsi="Arial" w:cs="Arial"/>
          <w:sz w:val="18"/>
          <w:szCs w:val="18"/>
        </w:rPr>
      </w:pPr>
    </w:p>
    <w:p w14:paraId="3248ED07" w14:textId="7BE54BB4" w:rsidR="00F8003B" w:rsidRPr="00AB3208" w:rsidRDefault="0076749A" w:rsidP="00F8003B">
      <w:pPr>
        <w:tabs>
          <w:tab w:val="center" w:pos="5245"/>
          <w:tab w:val="right" w:pos="10490"/>
        </w:tabs>
        <w:spacing w:before="93"/>
        <w:rPr>
          <w:rFonts w:asciiTheme="minorHAnsi" w:hAnsiTheme="minorHAnsi" w:cs="Arial"/>
          <w:sz w:val="18"/>
          <w:szCs w:val="18"/>
        </w:rPr>
      </w:pPr>
      <w:r w:rsidRPr="00AB3208">
        <w:rPr>
          <w:rFonts w:asciiTheme="minorHAnsi" w:hAnsiTheme="minorHAnsi" w:cs="Arial"/>
          <w:b/>
          <w:sz w:val="20"/>
          <w:szCs w:val="18"/>
        </w:rPr>
        <w:t>Séance #</w:t>
      </w:r>
      <w:r w:rsidR="00B53F6A" w:rsidRPr="00AB3208">
        <w:rPr>
          <w:rFonts w:asciiTheme="minorHAnsi" w:hAnsiTheme="minorHAnsi" w:cs="Arial"/>
          <w:b/>
          <w:sz w:val="20"/>
          <w:szCs w:val="18"/>
        </w:rPr>
        <w:fldChar w:fldCharType="begin">
          <w:ffData>
            <w:name w:val="ListeDéroulante1"/>
            <w:enabled/>
            <w:calcOnExit w:val="0"/>
            <w:ddList>
              <w:listEntry w:val="Choisir un élément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</w:ddList>
          </w:ffData>
        </w:fldChar>
      </w:r>
      <w:bookmarkStart w:id="9" w:name="ListeDéroulante1"/>
      <w:r w:rsidR="00B53F6A" w:rsidRPr="00AB3208">
        <w:rPr>
          <w:rFonts w:asciiTheme="minorHAnsi" w:hAnsiTheme="minorHAnsi" w:cs="Arial"/>
          <w:b/>
          <w:sz w:val="20"/>
          <w:szCs w:val="18"/>
        </w:rPr>
        <w:instrText xml:space="preserve"> FORMDROPDOWN </w:instrText>
      </w:r>
      <w:r w:rsidR="00C51E40">
        <w:rPr>
          <w:rFonts w:asciiTheme="minorHAnsi" w:hAnsiTheme="minorHAnsi" w:cs="Arial"/>
          <w:b/>
          <w:sz w:val="20"/>
          <w:szCs w:val="18"/>
        </w:rPr>
      </w:r>
      <w:r w:rsidR="00C51E40">
        <w:rPr>
          <w:rFonts w:asciiTheme="minorHAnsi" w:hAnsiTheme="minorHAnsi" w:cs="Arial"/>
          <w:b/>
          <w:sz w:val="20"/>
          <w:szCs w:val="18"/>
        </w:rPr>
        <w:fldChar w:fldCharType="separate"/>
      </w:r>
      <w:r w:rsidR="00B53F6A" w:rsidRPr="00AB3208">
        <w:rPr>
          <w:rFonts w:asciiTheme="minorHAnsi" w:hAnsiTheme="minorHAnsi" w:cs="Arial"/>
          <w:b/>
          <w:sz w:val="20"/>
          <w:szCs w:val="18"/>
        </w:rPr>
        <w:fldChar w:fldCharType="end"/>
      </w:r>
      <w:bookmarkEnd w:id="9"/>
      <w:r w:rsidR="00F8003B" w:rsidRPr="00AB3208">
        <w:rPr>
          <w:rFonts w:asciiTheme="minorHAnsi" w:hAnsiTheme="minorHAnsi" w:cs="Arial"/>
          <w:b/>
          <w:sz w:val="18"/>
          <w:szCs w:val="18"/>
        </w:rPr>
        <w:tab/>
      </w:r>
      <w:r w:rsidR="00F8003B" w:rsidRPr="00AB3208">
        <w:rPr>
          <w:rFonts w:asciiTheme="minorHAnsi" w:hAnsiTheme="minorHAnsi" w:cs="Arial"/>
          <w:b/>
          <w:sz w:val="18"/>
          <w:szCs w:val="18"/>
        </w:rPr>
        <w:tab/>
      </w:r>
      <w:r w:rsidR="00F8003B" w:rsidRPr="00AB3208">
        <w:rPr>
          <w:rFonts w:asciiTheme="minorHAnsi" w:hAnsiTheme="minorHAnsi" w:cs="Arial"/>
          <w:sz w:val="18"/>
          <w:szCs w:val="18"/>
        </w:rPr>
        <w:t>Date: _</w:t>
      </w:r>
      <w:r w:rsidR="00B53F6A" w:rsidRPr="00AB3208">
        <w:rPr>
          <w:rFonts w:asciiTheme="minorHAnsi" w:hAnsiTheme="minorHAnsi" w:cs="Arial"/>
          <w:sz w:val="18"/>
          <w:szCs w:val="18"/>
        </w:rPr>
        <w:fldChar w:fldCharType="begin">
          <w:ffData>
            <w:name w:val="Texte3"/>
            <w:enabled/>
            <w:calcOnExit w:val="0"/>
            <w:textInput>
              <w:type w:val="date"/>
              <w:format w:val="yyyy-MM-dd"/>
            </w:textInput>
          </w:ffData>
        </w:fldChar>
      </w:r>
      <w:bookmarkStart w:id="10" w:name="Texte3"/>
      <w:r w:rsidR="00B53F6A" w:rsidRPr="00AB3208">
        <w:rPr>
          <w:rFonts w:asciiTheme="minorHAnsi" w:hAnsiTheme="minorHAnsi" w:cs="Arial"/>
          <w:sz w:val="18"/>
          <w:szCs w:val="18"/>
        </w:rPr>
        <w:instrText xml:space="preserve"> FORMTEXT </w:instrText>
      </w:r>
      <w:r w:rsidR="00B53F6A" w:rsidRPr="00AB3208">
        <w:rPr>
          <w:rFonts w:asciiTheme="minorHAnsi" w:hAnsiTheme="minorHAnsi" w:cs="Arial"/>
          <w:sz w:val="18"/>
          <w:szCs w:val="18"/>
        </w:rPr>
      </w:r>
      <w:r w:rsidR="00B53F6A" w:rsidRPr="00AB3208">
        <w:rPr>
          <w:rFonts w:asciiTheme="minorHAnsi" w:hAnsiTheme="minorHAnsi" w:cs="Arial"/>
          <w:sz w:val="18"/>
          <w:szCs w:val="18"/>
        </w:rPr>
        <w:fldChar w:fldCharType="separate"/>
      </w:r>
      <w:r w:rsidR="00D57A71">
        <w:rPr>
          <w:rFonts w:asciiTheme="minorHAnsi" w:hAnsiTheme="minorHAnsi" w:cs="Arial"/>
          <w:sz w:val="18"/>
          <w:szCs w:val="18"/>
        </w:rPr>
        <w:t> </w:t>
      </w:r>
      <w:r w:rsidR="00D57A71">
        <w:rPr>
          <w:rFonts w:asciiTheme="minorHAnsi" w:hAnsiTheme="minorHAnsi" w:cs="Arial"/>
          <w:sz w:val="18"/>
          <w:szCs w:val="18"/>
        </w:rPr>
        <w:t> </w:t>
      </w:r>
      <w:r w:rsidR="00D57A71">
        <w:rPr>
          <w:rFonts w:asciiTheme="minorHAnsi" w:hAnsiTheme="minorHAnsi" w:cs="Arial"/>
          <w:sz w:val="18"/>
          <w:szCs w:val="18"/>
        </w:rPr>
        <w:t> </w:t>
      </w:r>
      <w:r w:rsidR="00D57A71">
        <w:rPr>
          <w:rFonts w:asciiTheme="minorHAnsi" w:hAnsiTheme="minorHAnsi" w:cs="Arial"/>
          <w:sz w:val="18"/>
          <w:szCs w:val="18"/>
        </w:rPr>
        <w:t> </w:t>
      </w:r>
      <w:r w:rsidR="00D57A71">
        <w:rPr>
          <w:rFonts w:asciiTheme="minorHAnsi" w:hAnsiTheme="minorHAnsi" w:cs="Arial"/>
          <w:sz w:val="18"/>
          <w:szCs w:val="18"/>
        </w:rPr>
        <w:t> </w:t>
      </w:r>
      <w:r w:rsidR="00B53F6A" w:rsidRPr="00AB3208">
        <w:rPr>
          <w:rFonts w:asciiTheme="minorHAnsi" w:hAnsiTheme="minorHAnsi" w:cs="Arial"/>
          <w:sz w:val="18"/>
          <w:szCs w:val="18"/>
        </w:rPr>
        <w:fldChar w:fldCharType="end"/>
      </w:r>
      <w:bookmarkEnd w:id="10"/>
      <w:r w:rsidR="00F8003B" w:rsidRPr="00AB3208">
        <w:rPr>
          <w:rFonts w:asciiTheme="minorHAnsi" w:hAnsiTheme="minorHAnsi" w:cs="Arial"/>
          <w:sz w:val="18"/>
          <w:szCs w:val="18"/>
        </w:rPr>
        <w:t>_____________________</w:t>
      </w:r>
    </w:p>
    <w:p w14:paraId="32B9E442" w14:textId="31EF83A8" w:rsidR="00F8003B" w:rsidRPr="00AB3208" w:rsidRDefault="00B53F6A" w:rsidP="00F8003B">
      <w:pPr>
        <w:widowControl w:val="0"/>
        <w:autoSpaceDE w:val="0"/>
        <w:autoSpaceDN w:val="0"/>
        <w:rPr>
          <w:rFonts w:asciiTheme="minorHAnsi" w:eastAsia="Gill Sans MT" w:hAnsiTheme="minorHAnsi" w:cs="Arial"/>
          <w:sz w:val="22"/>
          <w:szCs w:val="18"/>
          <w:lang w:eastAsia="en-US"/>
        </w:rPr>
      </w:pPr>
      <w:r w:rsidRPr="00AB3208">
        <w:rPr>
          <w:rFonts w:asciiTheme="minorHAnsi" w:eastAsia="Gill Sans MT" w:hAnsiTheme="minorHAnsi" w:cs="Arial"/>
          <w:sz w:val="18"/>
          <w:szCs w:val="18"/>
          <w:lang w:eastAsia="en-US"/>
        </w:rPr>
        <w:tab/>
      </w:r>
      <w:r w:rsidRPr="00AB3208">
        <w:rPr>
          <w:rFonts w:asciiTheme="minorHAnsi" w:eastAsia="Gill Sans MT" w:hAnsiTheme="minorHAnsi" w:cs="Arial"/>
          <w:sz w:val="18"/>
          <w:szCs w:val="18"/>
          <w:lang w:eastAsia="en-US"/>
        </w:rPr>
        <w:tab/>
      </w:r>
      <w:r w:rsidRPr="00AB3208">
        <w:rPr>
          <w:rFonts w:asciiTheme="minorHAnsi" w:eastAsia="Gill Sans MT" w:hAnsiTheme="minorHAnsi" w:cs="Arial"/>
          <w:sz w:val="18"/>
          <w:szCs w:val="18"/>
          <w:lang w:eastAsia="en-US"/>
        </w:rPr>
        <w:tab/>
      </w:r>
      <w:r w:rsidRPr="00AB3208">
        <w:rPr>
          <w:rFonts w:asciiTheme="minorHAnsi" w:eastAsia="Gill Sans MT" w:hAnsiTheme="minorHAnsi" w:cs="Arial"/>
          <w:sz w:val="18"/>
          <w:szCs w:val="18"/>
          <w:lang w:eastAsia="en-US"/>
        </w:rPr>
        <w:tab/>
      </w:r>
      <w:r w:rsidRPr="00AB3208">
        <w:rPr>
          <w:rFonts w:asciiTheme="minorHAnsi" w:eastAsia="Gill Sans MT" w:hAnsiTheme="minorHAnsi" w:cs="Arial"/>
          <w:sz w:val="18"/>
          <w:szCs w:val="18"/>
          <w:lang w:eastAsia="en-US"/>
        </w:rPr>
        <w:tab/>
      </w:r>
      <w:r w:rsidRPr="00AB3208">
        <w:rPr>
          <w:rFonts w:asciiTheme="minorHAnsi" w:eastAsia="Gill Sans MT" w:hAnsiTheme="minorHAnsi" w:cs="Arial"/>
          <w:sz w:val="18"/>
          <w:szCs w:val="18"/>
          <w:lang w:eastAsia="en-US"/>
        </w:rPr>
        <w:tab/>
      </w:r>
      <w:r w:rsidRPr="00AB3208">
        <w:rPr>
          <w:rFonts w:asciiTheme="minorHAnsi" w:eastAsia="Gill Sans MT" w:hAnsiTheme="minorHAnsi" w:cs="Arial"/>
          <w:sz w:val="18"/>
          <w:szCs w:val="18"/>
          <w:lang w:eastAsia="en-US"/>
        </w:rPr>
        <w:tab/>
      </w:r>
      <w:r w:rsidRPr="00AB3208">
        <w:rPr>
          <w:rFonts w:asciiTheme="minorHAnsi" w:eastAsia="Gill Sans MT" w:hAnsiTheme="minorHAnsi" w:cs="Arial"/>
          <w:sz w:val="18"/>
          <w:szCs w:val="18"/>
          <w:lang w:eastAsia="en-US"/>
        </w:rPr>
        <w:tab/>
      </w:r>
      <w:r w:rsidRPr="00AB3208">
        <w:rPr>
          <w:rFonts w:asciiTheme="minorHAnsi" w:eastAsia="Gill Sans MT" w:hAnsiTheme="minorHAnsi" w:cs="Arial"/>
          <w:sz w:val="18"/>
          <w:szCs w:val="18"/>
          <w:lang w:eastAsia="en-US"/>
        </w:rPr>
        <w:tab/>
      </w:r>
      <w:r w:rsidRPr="00AB3208">
        <w:rPr>
          <w:rFonts w:asciiTheme="minorHAnsi" w:eastAsia="Gill Sans MT" w:hAnsiTheme="minorHAnsi" w:cs="Arial"/>
          <w:sz w:val="18"/>
          <w:szCs w:val="18"/>
          <w:lang w:eastAsia="en-US"/>
        </w:rPr>
        <w:tab/>
      </w:r>
      <w:r w:rsidRPr="00AB3208">
        <w:rPr>
          <w:rFonts w:asciiTheme="minorHAnsi" w:eastAsia="Gill Sans MT" w:hAnsiTheme="minorHAnsi" w:cs="Arial"/>
          <w:sz w:val="18"/>
          <w:szCs w:val="18"/>
          <w:lang w:eastAsia="en-US"/>
        </w:rPr>
        <w:tab/>
      </w:r>
      <w:r w:rsidR="00AB3208" w:rsidRPr="00AB3208">
        <w:rPr>
          <w:rFonts w:asciiTheme="minorHAnsi" w:eastAsia="Gill Sans MT" w:hAnsiTheme="minorHAnsi" w:cs="Arial"/>
          <w:sz w:val="22"/>
          <w:szCs w:val="18"/>
          <w:lang w:eastAsia="en-US"/>
        </w:rPr>
        <w:t xml:space="preserve">                        </w:t>
      </w:r>
      <w:proofErr w:type="gramStart"/>
      <w:r w:rsidRPr="00AB3208">
        <w:rPr>
          <w:rFonts w:asciiTheme="minorHAnsi" w:hAnsiTheme="minorHAnsi" w:cs="Arial"/>
          <w:color w:val="000000"/>
          <w:sz w:val="16"/>
          <w:szCs w:val="12"/>
          <w14:textFill>
            <w14:solidFill>
              <w14:srgbClr w14:val="000000">
                <w14:alpha w14:val="55000"/>
              </w14:srgbClr>
            </w14:solidFill>
          </w14:textFill>
        </w:rPr>
        <w:t>aaaa</w:t>
      </w:r>
      <w:proofErr w:type="gramEnd"/>
      <w:r w:rsidRPr="00AB3208">
        <w:rPr>
          <w:rFonts w:asciiTheme="minorHAnsi" w:hAnsiTheme="minorHAnsi" w:cs="Arial"/>
          <w:color w:val="000000"/>
          <w:sz w:val="16"/>
          <w:szCs w:val="12"/>
          <w14:textFill>
            <w14:solidFill>
              <w14:srgbClr w14:val="000000">
                <w14:alpha w14:val="55000"/>
              </w14:srgbClr>
            </w14:solidFill>
          </w14:textFill>
        </w:rPr>
        <w:t>-mm-jj</w:t>
      </w:r>
    </w:p>
    <w:p w14:paraId="20769317" w14:textId="720C561D" w:rsidR="00F8003B" w:rsidRPr="00AB3208" w:rsidRDefault="00F8003B" w:rsidP="00B53F6A">
      <w:pPr>
        <w:widowControl w:val="0"/>
        <w:autoSpaceDE w:val="0"/>
        <w:autoSpaceDN w:val="0"/>
        <w:spacing w:before="240"/>
        <w:rPr>
          <w:rFonts w:asciiTheme="minorHAnsi" w:eastAsia="Gill Sans MT" w:hAnsiTheme="minorHAnsi" w:cs="Arial"/>
          <w:b/>
          <w:sz w:val="22"/>
          <w:szCs w:val="18"/>
          <w:lang w:eastAsia="en-US"/>
        </w:rPr>
      </w:pPr>
      <w:r w:rsidRPr="00AB3208">
        <w:rPr>
          <w:rFonts w:asciiTheme="minorHAnsi" w:eastAsia="Gill Sans MT" w:hAnsiTheme="minorHAnsi" w:cs="Arial"/>
          <w:b/>
          <w:sz w:val="22"/>
          <w:szCs w:val="18"/>
          <w:lang w:eastAsia="en-US"/>
        </w:rPr>
        <w:t>ÉVALUATION CL</w:t>
      </w:r>
      <w:r w:rsidR="005B63A7">
        <w:rPr>
          <w:rFonts w:asciiTheme="minorHAnsi" w:eastAsia="Gill Sans MT" w:hAnsiTheme="minorHAnsi" w:cs="Arial"/>
          <w:b/>
          <w:sz w:val="22"/>
          <w:szCs w:val="18"/>
          <w:lang w:eastAsia="en-US"/>
        </w:rPr>
        <w:t>I</w:t>
      </w:r>
      <w:r w:rsidRPr="00AB3208">
        <w:rPr>
          <w:rFonts w:asciiTheme="minorHAnsi" w:eastAsia="Gill Sans MT" w:hAnsiTheme="minorHAnsi" w:cs="Arial"/>
          <w:b/>
          <w:sz w:val="22"/>
          <w:szCs w:val="18"/>
          <w:lang w:eastAsia="en-US"/>
        </w:rPr>
        <w:t xml:space="preserve">NIQUE PRÉ-INTERVENTION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1"/>
        <w:gridCol w:w="992"/>
        <w:gridCol w:w="993"/>
        <w:gridCol w:w="708"/>
        <w:gridCol w:w="709"/>
        <w:gridCol w:w="1985"/>
        <w:gridCol w:w="1134"/>
        <w:gridCol w:w="2850"/>
      </w:tblGrid>
      <w:tr w:rsidR="00F8003B" w:rsidRPr="00AB3208" w14:paraId="01207E58" w14:textId="77777777" w:rsidTr="00AF095A">
        <w:tc>
          <w:tcPr>
            <w:tcW w:w="2263" w:type="dxa"/>
            <w:gridSpan w:val="2"/>
          </w:tcPr>
          <w:p w14:paraId="0F305F1E" w14:textId="2DADB2EB" w:rsidR="00F8003B" w:rsidRPr="00AB3208" w:rsidRDefault="00713967" w:rsidP="00F8003B">
            <w:pPr>
              <w:widowControl w:val="0"/>
              <w:autoSpaceDE w:val="0"/>
              <w:autoSpaceDN w:val="0"/>
              <w:spacing w:before="8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5F436C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d</w:t>
            </w:r>
            <w:r w:rsidR="00F8003B" w:rsidRPr="005F436C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 xml:space="preserve">ate de l’événement : </w:t>
            </w:r>
          </w:p>
        </w:tc>
        <w:tc>
          <w:tcPr>
            <w:tcW w:w="8379" w:type="dxa"/>
            <w:gridSpan w:val="6"/>
          </w:tcPr>
          <w:p w14:paraId="4199C229" w14:textId="7999E198" w:rsidR="00F8003B" w:rsidRPr="00AB3208" w:rsidRDefault="00B53F6A" w:rsidP="002A31FE">
            <w:pPr>
              <w:widowControl w:val="0"/>
              <w:autoSpaceDE w:val="0"/>
              <w:autoSpaceDN w:val="0"/>
              <w:spacing w:before="8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fldChar w:fldCharType="begin">
                <w:ffData>
                  <w:name w:val="Texte1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bookmarkStart w:id="11" w:name="Texte1"/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instrText xml:space="preserve"> FORMTEXT </w:instrText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fldChar w:fldCharType="separate"/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fldChar w:fldCharType="end"/>
            </w:r>
            <w:bookmarkEnd w:id="11"/>
          </w:p>
          <w:p w14:paraId="4DBDB047" w14:textId="62BD820B" w:rsidR="00B53F6A" w:rsidRPr="00AB3208" w:rsidRDefault="00B53F6A" w:rsidP="002A31FE">
            <w:pPr>
              <w:widowControl w:val="0"/>
              <w:autoSpaceDE w:val="0"/>
              <w:autoSpaceDN w:val="0"/>
              <w:spacing w:before="8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7F7B7C">
              <w:rPr>
                <w:rFonts w:asciiTheme="minorHAnsi" w:hAnsiTheme="minorHAnsi" w:cs="Arial"/>
                <w:color w:val="000000"/>
                <w:sz w:val="16"/>
                <w:szCs w:val="12"/>
                <w14:textFill>
                  <w14:solidFill>
                    <w14:srgbClr w14:val="000000">
                      <w14:alpha w14:val="55000"/>
                    </w14:srgbClr>
                  </w14:solidFill>
                </w14:textFill>
              </w:rPr>
              <w:t>aaaa-mm-jj</w:t>
            </w:r>
          </w:p>
        </w:tc>
      </w:tr>
      <w:tr w:rsidR="00F8003B" w:rsidRPr="00AB3208" w14:paraId="0575D873" w14:textId="77777777" w:rsidTr="005F436C">
        <w:tc>
          <w:tcPr>
            <w:tcW w:w="3964" w:type="dxa"/>
            <w:gridSpan w:val="4"/>
            <w:tcBorders>
              <w:bottom w:val="single" w:sz="12" w:space="0" w:color="auto"/>
            </w:tcBorders>
          </w:tcPr>
          <w:p w14:paraId="569BB4AF" w14:textId="0759E3B8" w:rsidR="00F8003B" w:rsidRPr="00AB3208" w:rsidRDefault="00713967" w:rsidP="00F8003B">
            <w:pPr>
              <w:widowControl w:val="0"/>
              <w:autoSpaceDE w:val="0"/>
              <w:autoSpaceDN w:val="0"/>
              <w:spacing w:before="8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mécanisme/évolution/i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 xml:space="preserve">ntervenant impliqués : </w:t>
            </w:r>
          </w:p>
        </w:tc>
        <w:tc>
          <w:tcPr>
            <w:tcW w:w="6678" w:type="dxa"/>
            <w:gridSpan w:val="4"/>
            <w:tcBorders>
              <w:bottom w:val="single" w:sz="12" w:space="0" w:color="auto"/>
            </w:tcBorders>
          </w:tcPr>
          <w:p w14:paraId="2E6F78B1" w14:textId="7676873F" w:rsidR="00242289" w:rsidRPr="00AB3208" w:rsidRDefault="00713967" w:rsidP="00F65BCA">
            <w:pPr>
              <w:widowControl w:val="0"/>
              <w:autoSpaceDE w:val="0"/>
              <w:autoSpaceDN w:val="0"/>
              <w:spacing w:before="8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2" w:name="Texte2"/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instrText xml:space="preserve"> FORMTEXT </w:instrText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fldChar w:fldCharType="separate"/>
            </w:r>
            <w:r w:rsidR="000138DD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t xml:space="preserve"> </w:t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fldChar w:fldCharType="end"/>
            </w:r>
            <w:bookmarkEnd w:id="12"/>
          </w:p>
        </w:tc>
      </w:tr>
      <w:tr w:rsidR="00F8003B" w:rsidRPr="00AB3208" w14:paraId="0349E9E4" w14:textId="77777777" w:rsidTr="005F436C">
        <w:tc>
          <w:tcPr>
            <w:tcW w:w="3256" w:type="dxa"/>
            <w:gridSpan w:val="3"/>
            <w:tcBorders>
              <w:top w:val="single" w:sz="12" w:space="0" w:color="auto"/>
            </w:tcBorders>
          </w:tcPr>
          <w:p w14:paraId="5DEAAE88" w14:textId="36014C70" w:rsidR="00F8003B" w:rsidRPr="00AB3208" w:rsidRDefault="0077489B" w:rsidP="00F8003B">
            <w:pPr>
              <w:widowControl w:val="0"/>
              <w:autoSpaceDE w:val="0"/>
              <w:autoSpaceDN w:val="0"/>
              <w:spacing w:before="8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conditions</w:t>
            </w:r>
            <w:r w:rsidR="00713967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 xml:space="preserve"> associées/a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 xml:space="preserve">ntécédents : </w:t>
            </w:r>
          </w:p>
        </w:tc>
        <w:tc>
          <w:tcPr>
            <w:tcW w:w="3402" w:type="dxa"/>
            <w:gridSpan w:val="3"/>
          </w:tcPr>
          <w:p w14:paraId="0F368302" w14:textId="2AAA3BCB" w:rsidR="00F8003B" w:rsidRPr="00AB3208" w:rsidRDefault="00C51E40" w:rsidP="00F8003B">
            <w:pPr>
              <w:widowControl w:val="0"/>
              <w:autoSpaceDE w:val="0"/>
              <w:autoSpaceDN w:val="0"/>
              <w:spacing w:before="8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sdt>
              <w:sdtPr>
                <w:rPr>
                  <w:rFonts w:asciiTheme="minorHAnsi" w:eastAsia="Gill Sans MT" w:hAnsiTheme="minorHAnsi" w:cs="Arial"/>
                  <w:sz w:val="20"/>
                  <w:szCs w:val="18"/>
                  <w:lang w:eastAsia="en-US"/>
                </w:rPr>
                <w:id w:val="-8307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B7C" w:rsidRPr="007F7B7C">
                  <w:rPr>
                    <w:rFonts w:ascii="MS Gothic" w:eastAsia="MS Gothic" w:hAnsi="MS Gothic" w:cs="Arial" w:hint="eastAsia"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F8003B" w:rsidRPr="00AB3208">
              <w:rPr>
                <w:rFonts w:asciiTheme="minorHAnsi" w:eastAsia="Gill Sans MT" w:hAnsiTheme="minorHAnsi" w:cs="Arial"/>
                <w:i/>
                <w:sz w:val="20"/>
                <w:szCs w:val="18"/>
                <w:lang w:eastAsia="en-US"/>
              </w:rPr>
              <w:t>Voir évaluation initiale</w:t>
            </w:r>
          </w:p>
        </w:tc>
        <w:tc>
          <w:tcPr>
            <w:tcW w:w="1134" w:type="dxa"/>
          </w:tcPr>
          <w:p w14:paraId="394C90E9" w14:textId="3FB5FB7C" w:rsidR="00F8003B" w:rsidRPr="00AB3208" w:rsidRDefault="00713967" w:rsidP="00F8003B">
            <w:pPr>
              <w:widowControl w:val="0"/>
              <w:autoSpaceDE w:val="0"/>
              <w:autoSpaceDN w:val="0"/>
              <w:spacing w:before="8"/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>d</w:t>
            </w:r>
            <w:r w:rsidR="00F8003B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>atée du :</w:t>
            </w:r>
          </w:p>
        </w:tc>
        <w:tc>
          <w:tcPr>
            <w:tcW w:w="2850" w:type="dxa"/>
          </w:tcPr>
          <w:p w14:paraId="1D6B9CD3" w14:textId="57B7E9B1" w:rsidR="00F8003B" w:rsidRPr="00AB3208" w:rsidRDefault="00B53F6A" w:rsidP="00F8003B">
            <w:pPr>
              <w:widowControl w:val="0"/>
              <w:autoSpaceDE w:val="0"/>
              <w:autoSpaceDN w:val="0"/>
              <w:spacing w:before="8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bookmarkStart w:id="13" w:name="Texte5"/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instrText xml:space="preserve"> FORMTEXT </w:instrText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fldChar w:fldCharType="separate"/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fldChar w:fldCharType="end"/>
            </w:r>
            <w:bookmarkEnd w:id="13"/>
          </w:p>
          <w:p w14:paraId="4960026D" w14:textId="74B4C38A" w:rsidR="00B53F6A" w:rsidRPr="00AB3208" w:rsidRDefault="00B53F6A" w:rsidP="00F8003B">
            <w:pPr>
              <w:widowControl w:val="0"/>
              <w:autoSpaceDE w:val="0"/>
              <w:autoSpaceDN w:val="0"/>
              <w:spacing w:before="8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color w:val="000000"/>
                <w:sz w:val="14"/>
                <w:szCs w:val="12"/>
                <w14:textFill>
                  <w14:solidFill>
                    <w14:srgbClr w14:val="000000">
                      <w14:alpha w14:val="55000"/>
                    </w14:srgbClr>
                  </w14:solidFill>
                </w14:textFill>
              </w:rPr>
              <w:t>aaaa-mm-jj</w:t>
            </w:r>
          </w:p>
        </w:tc>
      </w:tr>
      <w:tr w:rsidR="0077489B" w:rsidRPr="00AB3208" w14:paraId="23C014FA" w14:textId="77777777" w:rsidTr="005F436C">
        <w:tc>
          <w:tcPr>
            <w:tcW w:w="10642" w:type="dxa"/>
            <w:gridSpan w:val="8"/>
            <w:tcBorders>
              <w:bottom w:val="single" w:sz="12" w:space="0" w:color="auto"/>
            </w:tcBorders>
          </w:tcPr>
          <w:p w14:paraId="2F59D152" w14:textId="040DCBA7" w:rsidR="0077489B" w:rsidRPr="00AB3208" w:rsidRDefault="0077489B" w:rsidP="0077489B">
            <w:pPr>
              <w:widowControl w:val="0"/>
              <w:autoSpaceDE w:val="0"/>
              <w:autoSpaceDN w:val="0"/>
              <w:spacing w:before="8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fldChar w:fldCharType="begin">
                <w:ffData>
                  <w:name w:val="Texte2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instrText xml:space="preserve"> FORMTEXT </w:instrText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fldChar w:fldCharType="separate"/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fldChar w:fldCharType="end"/>
            </w:r>
          </w:p>
        </w:tc>
      </w:tr>
      <w:tr w:rsidR="00F8003B" w:rsidRPr="00AB3208" w14:paraId="3B30BF70" w14:textId="77777777" w:rsidTr="005F436C">
        <w:tc>
          <w:tcPr>
            <w:tcW w:w="1271" w:type="dxa"/>
            <w:tcBorders>
              <w:top w:val="single" w:sz="12" w:space="0" w:color="auto"/>
            </w:tcBorders>
          </w:tcPr>
          <w:p w14:paraId="60184301" w14:textId="4A2F4498" w:rsidR="00F8003B" w:rsidRPr="00AB3208" w:rsidRDefault="00713967" w:rsidP="00F8003B">
            <w:pPr>
              <w:widowControl w:val="0"/>
              <w:autoSpaceDE w:val="0"/>
              <w:autoSpaceDN w:val="0"/>
              <w:spacing w:before="8"/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m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édication</w:t>
            </w:r>
            <w:r w:rsidR="00F8003B" w:rsidRPr="00AB3208"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  <w:t> :</w:t>
            </w:r>
          </w:p>
        </w:tc>
        <w:tc>
          <w:tcPr>
            <w:tcW w:w="9371" w:type="dxa"/>
            <w:gridSpan w:val="7"/>
            <w:tcBorders>
              <w:top w:val="single" w:sz="12" w:space="0" w:color="auto"/>
            </w:tcBorders>
          </w:tcPr>
          <w:p w14:paraId="1DCF77B9" w14:textId="3FA2E81A" w:rsidR="00F8003B" w:rsidRPr="00AB3208" w:rsidRDefault="00713967" w:rsidP="00F8003B">
            <w:pPr>
              <w:widowControl w:val="0"/>
              <w:autoSpaceDE w:val="0"/>
              <w:autoSpaceDN w:val="0"/>
              <w:spacing w:before="8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14" w:name="Texte6"/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instrText xml:space="preserve"> FORMTEXT </w:instrText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fldChar w:fldCharType="separate"/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fldChar w:fldCharType="end"/>
            </w:r>
            <w:bookmarkEnd w:id="14"/>
          </w:p>
        </w:tc>
      </w:tr>
      <w:tr w:rsidR="00F8003B" w:rsidRPr="00AB3208" w14:paraId="7FDD8A4B" w14:textId="77777777" w:rsidTr="005F436C">
        <w:tc>
          <w:tcPr>
            <w:tcW w:w="3256" w:type="dxa"/>
            <w:gridSpan w:val="3"/>
            <w:tcBorders>
              <w:bottom w:val="single" w:sz="12" w:space="0" w:color="auto"/>
            </w:tcBorders>
          </w:tcPr>
          <w:p w14:paraId="582CED40" w14:textId="52328073" w:rsidR="00F8003B" w:rsidRPr="00AB3208" w:rsidRDefault="00713967" w:rsidP="00F8003B">
            <w:pPr>
              <w:widowControl w:val="0"/>
              <w:autoSpaceDE w:val="0"/>
              <w:autoSpaceDN w:val="0"/>
              <w:spacing w:before="8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rapports d’examen/l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aboratoire :</w:t>
            </w:r>
          </w:p>
        </w:tc>
        <w:tc>
          <w:tcPr>
            <w:tcW w:w="7386" w:type="dxa"/>
            <w:gridSpan w:val="5"/>
            <w:tcBorders>
              <w:bottom w:val="single" w:sz="12" w:space="0" w:color="auto"/>
            </w:tcBorders>
          </w:tcPr>
          <w:p w14:paraId="4E96879E" w14:textId="1FA1939B" w:rsidR="00242289" w:rsidRPr="00AB3208" w:rsidRDefault="00242289" w:rsidP="00F8003B">
            <w:pPr>
              <w:widowControl w:val="0"/>
              <w:autoSpaceDE w:val="0"/>
              <w:autoSpaceDN w:val="0"/>
              <w:spacing w:before="8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fldChar w:fldCharType="begin">
                <w:ffData>
                  <w:name w:val="Texte7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5" w:name="Texte7"/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instrText xml:space="preserve"> FORMTEXT </w:instrText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fldChar w:fldCharType="separate"/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fldChar w:fldCharType="end"/>
            </w:r>
            <w:bookmarkEnd w:id="15"/>
          </w:p>
        </w:tc>
      </w:tr>
      <w:tr w:rsidR="00F8003B" w:rsidRPr="00AB3208" w14:paraId="4B48B93B" w14:textId="77777777" w:rsidTr="005F436C">
        <w:tc>
          <w:tcPr>
            <w:tcW w:w="4673" w:type="dxa"/>
            <w:gridSpan w:val="5"/>
            <w:tcBorders>
              <w:top w:val="single" w:sz="12" w:space="0" w:color="auto"/>
            </w:tcBorders>
          </w:tcPr>
          <w:p w14:paraId="766E895F" w14:textId="3BFAE4FB" w:rsidR="00F8003B" w:rsidRPr="00AB3208" w:rsidRDefault="00242289" w:rsidP="00F8003B">
            <w:pPr>
              <w:widowControl w:val="0"/>
              <w:autoSpaceDE w:val="0"/>
              <w:autoSpaceDN w:val="0"/>
              <w:spacing w:before="8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c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onsultation médicales/traitements antérieurs :</w:t>
            </w:r>
          </w:p>
        </w:tc>
        <w:tc>
          <w:tcPr>
            <w:tcW w:w="5969" w:type="dxa"/>
            <w:gridSpan w:val="3"/>
            <w:tcBorders>
              <w:top w:val="single" w:sz="12" w:space="0" w:color="auto"/>
            </w:tcBorders>
          </w:tcPr>
          <w:p w14:paraId="0998F056" w14:textId="60F12FFD" w:rsidR="00242289" w:rsidRPr="00AB3208" w:rsidRDefault="00242289" w:rsidP="00F8003B">
            <w:pPr>
              <w:widowControl w:val="0"/>
              <w:autoSpaceDE w:val="0"/>
              <w:autoSpaceDN w:val="0"/>
              <w:spacing w:before="8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fldChar w:fldCharType="begin">
                <w:ffData>
                  <w:name w:val="Texte8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6" w:name="Texte8"/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instrText xml:space="preserve"> FORMTEXT </w:instrText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fldChar w:fldCharType="separate"/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noProof/>
                <w:sz w:val="20"/>
                <w:szCs w:val="18"/>
                <w:lang w:eastAsia="en-US"/>
              </w:rPr>
              <w:t> </w:t>
            </w: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fldChar w:fldCharType="end"/>
            </w:r>
            <w:bookmarkEnd w:id="16"/>
          </w:p>
        </w:tc>
      </w:tr>
      <w:tr w:rsidR="00242289" w:rsidRPr="00AB3208" w14:paraId="7E73F705" w14:textId="77777777" w:rsidTr="00AF095A">
        <w:tc>
          <w:tcPr>
            <w:tcW w:w="4673" w:type="dxa"/>
            <w:gridSpan w:val="5"/>
          </w:tcPr>
          <w:p w14:paraId="0C83930A" w14:textId="0C9D35DF" w:rsidR="00242289" w:rsidRPr="00AB3208" w:rsidRDefault="00242289" w:rsidP="00242289">
            <w:pPr>
              <w:widowControl w:val="0"/>
              <w:autoSpaceDE w:val="0"/>
              <w:autoSpaceDN w:val="0"/>
              <w:spacing w:before="8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 xml:space="preserve">l’usager consent à l’évaluation/intervention : </w:t>
            </w:r>
          </w:p>
        </w:tc>
        <w:tc>
          <w:tcPr>
            <w:tcW w:w="5969" w:type="dxa"/>
            <w:gridSpan w:val="3"/>
          </w:tcPr>
          <w:p w14:paraId="70C33EAA" w14:textId="3C5C83E9" w:rsidR="00242289" w:rsidRPr="00AB3208" w:rsidRDefault="00C51E40" w:rsidP="00242289">
            <w:pPr>
              <w:widowControl w:val="0"/>
              <w:autoSpaceDE w:val="0"/>
              <w:autoSpaceDN w:val="0"/>
              <w:spacing w:before="8"/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-1340848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A71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242289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>oui</w:t>
            </w:r>
          </w:p>
          <w:p w14:paraId="3FF6E9CB" w14:textId="6A50DC8E" w:rsidR="00242289" w:rsidRPr="00AB3208" w:rsidRDefault="00C51E40" w:rsidP="00242289">
            <w:pPr>
              <w:widowControl w:val="0"/>
              <w:autoSpaceDE w:val="0"/>
              <w:autoSpaceDN w:val="0"/>
              <w:spacing w:before="8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90340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C61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242289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>non</w:t>
            </w:r>
          </w:p>
        </w:tc>
      </w:tr>
      <w:tr w:rsidR="00242289" w:rsidRPr="00AB3208" w14:paraId="23DC9FD3" w14:textId="77777777" w:rsidTr="00AF095A">
        <w:tc>
          <w:tcPr>
            <w:tcW w:w="4673" w:type="dxa"/>
            <w:gridSpan w:val="5"/>
          </w:tcPr>
          <w:p w14:paraId="25C80F07" w14:textId="314BC206" w:rsidR="00242289" w:rsidRPr="00AB3208" w:rsidRDefault="00E328D0" w:rsidP="00713967">
            <w:pPr>
              <w:widowControl w:val="0"/>
              <w:autoSpaceDE w:val="0"/>
              <w:autoSpaceDN w:val="0"/>
              <w:spacing w:before="8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é</w:t>
            </w:r>
            <w:r w:rsidR="00242289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 xml:space="preserve">valuation/intervention faite par vidéoconférence : </w:t>
            </w:r>
          </w:p>
        </w:tc>
        <w:tc>
          <w:tcPr>
            <w:tcW w:w="5969" w:type="dxa"/>
            <w:gridSpan w:val="3"/>
          </w:tcPr>
          <w:p w14:paraId="039C7261" w14:textId="062D5C6C" w:rsidR="00242289" w:rsidRPr="00AB3208" w:rsidRDefault="00242289" w:rsidP="00713967">
            <w:pPr>
              <w:widowControl w:val="0"/>
              <w:autoSpaceDE w:val="0"/>
              <w:autoSpaceDN w:val="0"/>
              <w:spacing w:before="8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</w:p>
        </w:tc>
      </w:tr>
    </w:tbl>
    <w:p w14:paraId="41D878B2" w14:textId="77777777" w:rsidR="00F8003B" w:rsidRPr="00AB3208" w:rsidRDefault="00F8003B" w:rsidP="00F8003B">
      <w:pPr>
        <w:widowControl w:val="0"/>
        <w:autoSpaceDE w:val="0"/>
        <w:autoSpaceDN w:val="0"/>
        <w:spacing w:before="8"/>
        <w:rPr>
          <w:rFonts w:asciiTheme="minorHAnsi" w:eastAsia="Gill Sans MT" w:hAnsiTheme="minorHAnsi" w:cs="Arial"/>
          <w:b/>
          <w:sz w:val="20"/>
          <w:szCs w:val="18"/>
          <w:lang w:eastAsia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42"/>
      </w:tblGrid>
      <w:tr w:rsidR="00F8003B" w:rsidRPr="00AB3208" w14:paraId="62D40230" w14:textId="77777777" w:rsidTr="005B3B43">
        <w:tc>
          <w:tcPr>
            <w:tcW w:w="10642" w:type="dxa"/>
          </w:tcPr>
          <w:p w14:paraId="289B2480" w14:textId="29E3B53E" w:rsidR="002A31FE" w:rsidRPr="00AB3208" w:rsidRDefault="002A31FE" w:rsidP="00F8003B">
            <w:pPr>
              <w:rPr>
                <w:rFonts w:asciiTheme="minorHAnsi" w:hAnsiTheme="minorHAnsi" w:cs="Arial"/>
                <w:b/>
                <w: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caps/>
                <w:sz w:val="20"/>
                <w:szCs w:val="18"/>
              </w:rPr>
              <w:t>signes et symptômes indicateurs d’une complication potentielle</w:t>
            </w:r>
          </w:p>
        </w:tc>
      </w:tr>
      <w:tr w:rsidR="00F8003B" w:rsidRPr="00AB3208" w14:paraId="7C00D6F1" w14:textId="77777777" w:rsidTr="005B3B43">
        <w:tc>
          <w:tcPr>
            <w:tcW w:w="10642" w:type="dxa"/>
          </w:tcPr>
          <w:p w14:paraId="62F2F056" w14:textId="22F068F2" w:rsidR="002A31FE" w:rsidRPr="00AB3208" w:rsidRDefault="002A31FE" w:rsidP="002A31FE">
            <w:pPr>
              <w:jc w:val="both"/>
              <w:rPr>
                <w:rFonts w:asciiTheme="minorHAnsi" w:hAnsiTheme="minorHAnsi" w:cs="Arial"/>
                <w:b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z w:val="20"/>
                <w:szCs w:val="18"/>
              </w:rPr>
              <w:fldChar w:fldCharType="begin">
                <w:ffData>
                  <w:name w:val="Texte10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7" w:name="Texte10"/>
            <w:r w:rsidRPr="00AB3208">
              <w:rPr>
                <w:rFonts w:asciiTheme="minorHAnsi" w:hAnsiTheme="minorHAnsi" w:cs="Arial"/>
                <w:b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b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b/>
                <w:sz w:val="20"/>
                <w:szCs w:val="18"/>
              </w:rPr>
              <w:fldChar w:fldCharType="separate"/>
            </w:r>
            <w:r w:rsidR="004258DC">
              <w:rPr>
                <w:rFonts w:asciiTheme="minorHAnsi" w:hAnsiTheme="minorHAnsi" w:cs="Arial"/>
                <w:b/>
                <w:noProof/>
                <w:sz w:val="20"/>
                <w:szCs w:val="18"/>
              </w:rPr>
              <w:t xml:space="preserve"> </w:t>
            </w:r>
            <w:r w:rsidRPr="00AB3208">
              <w:rPr>
                <w:rFonts w:asciiTheme="minorHAnsi" w:hAnsiTheme="minorHAnsi" w:cs="Arial"/>
                <w:b/>
                <w:sz w:val="20"/>
                <w:szCs w:val="18"/>
              </w:rPr>
              <w:fldChar w:fldCharType="end"/>
            </w:r>
            <w:bookmarkEnd w:id="17"/>
          </w:p>
          <w:p w14:paraId="0DDA76ED" w14:textId="77777777" w:rsidR="002A31FE" w:rsidRPr="00AB3208" w:rsidRDefault="002A31FE" w:rsidP="002A31FE">
            <w:pPr>
              <w:jc w:val="both"/>
              <w:rPr>
                <w:rFonts w:asciiTheme="minorHAnsi" w:hAnsiTheme="minorHAnsi" w:cs="Arial"/>
                <w:b/>
                <w:sz w:val="20"/>
                <w:szCs w:val="18"/>
              </w:rPr>
            </w:pPr>
          </w:p>
          <w:p w14:paraId="0935AC58" w14:textId="1CD31B0E" w:rsidR="00F8003B" w:rsidRPr="00AB3208" w:rsidRDefault="002A31FE" w:rsidP="0076749A">
            <w:pPr>
              <w:rPr>
                <w:rFonts w:asciiTheme="minorHAnsi" w:hAnsiTheme="minorHAnsi" w:cs="Arial"/>
                <w:i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z w:val="20"/>
                <w:szCs w:val="18"/>
              </w:rPr>
              <w:t>Indiquez les symptômes généraux</w:t>
            </w:r>
            <w:r w:rsidR="00F8003B" w:rsidRPr="00AB3208">
              <w:rPr>
                <w:rFonts w:asciiTheme="minorHAnsi" w:hAnsiTheme="minorHAnsi" w:cs="Arial"/>
                <w:sz w:val="20"/>
                <w:szCs w:val="18"/>
              </w:rPr>
              <w:t xml:space="preserve"> (</w:t>
            </w:r>
            <w:r w:rsidRPr="00AB3208">
              <w:rPr>
                <w:rFonts w:asciiTheme="minorHAnsi" w:hAnsiTheme="minorHAnsi" w:cs="Arial"/>
                <w:i/>
                <w:sz w:val="20"/>
                <w:szCs w:val="18"/>
              </w:rPr>
              <w:t>HMA, examen médicaux, v</w:t>
            </w:r>
            <w:r w:rsidR="00F8003B" w:rsidRPr="00AB3208">
              <w:rPr>
                <w:rFonts w:asciiTheme="minorHAnsi" w:hAnsiTheme="minorHAnsi" w:cs="Arial"/>
                <w:i/>
                <w:sz w:val="20"/>
                <w:szCs w:val="18"/>
              </w:rPr>
              <w:t>isite chez le médecin, examen</w:t>
            </w:r>
            <w:r w:rsidRPr="00AB3208">
              <w:rPr>
                <w:rFonts w:asciiTheme="minorHAnsi" w:hAnsiTheme="minorHAnsi" w:cs="Arial"/>
                <w:i/>
                <w:sz w:val="20"/>
                <w:szCs w:val="18"/>
              </w:rPr>
              <w:t>s</w:t>
            </w:r>
            <w:r w:rsidR="00F8003B" w:rsidRPr="00AB3208">
              <w:rPr>
                <w:rFonts w:asciiTheme="minorHAnsi" w:hAnsiTheme="minorHAnsi" w:cs="Arial"/>
                <w:i/>
                <w:sz w:val="20"/>
                <w:szCs w:val="18"/>
              </w:rPr>
              <w:t xml:space="preserve"> médicaux, changement de médication</w:t>
            </w:r>
            <w:r w:rsidRPr="00AB3208">
              <w:rPr>
                <w:rFonts w:asciiTheme="minorHAnsi" w:hAnsiTheme="minorHAnsi" w:cs="Arial"/>
                <w:i/>
                <w:sz w:val="20"/>
                <w:szCs w:val="18"/>
              </w:rPr>
              <w:t>, etc.</w:t>
            </w:r>
            <w:r w:rsidR="00F8003B" w:rsidRPr="00AB3208">
              <w:rPr>
                <w:rFonts w:asciiTheme="minorHAnsi" w:hAnsiTheme="minorHAnsi" w:cs="Arial"/>
                <w:sz w:val="20"/>
                <w:szCs w:val="18"/>
              </w:rPr>
              <w:t>)</w:t>
            </w:r>
          </w:p>
          <w:p w14:paraId="6B216A88" w14:textId="77777777" w:rsidR="00F8003B" w:rsidRPr="00AB3208" w:rsidRDefault="00F8003B" w:rsidP="0076749A">
            <w:pPr>
              <w:rPr>
                <w:rFonts w:asciiTheme="minorHAnsi" w:hAnsiTheme="minorHAnsi" w:cs="Arial"/>
                <w:i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i/>
                <w:sz w:val="20"/>
                <w:szCs w:val="18"/>
              </w:rPr>
              <w:t>**Si présence de fièvre → Arrêt de traitement jusqu’à ce que la fièvre disparaisse**</w:t>
            </w:r>
          </w:p>
        </w:tc>
      </w:tr>
    </w:tbl>
    <w:p w14:paraId="4742DF59" w14:textId="77777777" w:rsidR="00F8003B" w:rsidRPr="00AB3208" w:rsidRDefault="00F8003B" w:rsidP="00F8003B">
      <w:pPr>
        <w:rPr>
          <w:rFonts w:asciiTheme="minorHAnsi" w:hAnsiTheme="minorHAnsi" w:cs="Arial"/>
          <w:sz w:val="20"/>
          <w:szCs w:val="18"/>
        </w:rPr>
      </w:pPr>
    </w:p>
    <w:p w14:paraId="6B7F46A6" w14:textId="77777777" w:rsidR="00F8003B" w:rsidRPr="00AB3208" w:rsidRDefault="00F8003B" w:rsidP="00F8003B">
      <w:pPr>
        <w:rPr>
          <w:rFonts w:asciiTheme="minorHAnsi" w:hAnsiTheme="minorHAnsi" w:cs="Arial"/>
          <w:b/>
          <w:sz w:val="20"/>
          <w:szCs w:val="18"/>
        </w:rPr>
      </w:pPr>
      <w:r w:rsidRPr="00AB3208">
        <w:rPr>
          <w:rFonts w:asciiTheme="minorHAnsi" w:hAnsiTheme="minorHAnsi" w:cs="Arial"/>
          <w:b/>
          <w:sz w:val="20"/>
          <w:szCs w:val="18"/>
        </w:rPr>
        <w:t>ÉVALUATION SUBJECTIVE</w:t>
      </w:r>
    </w:p>
    <w:tbl>
      <w:tblPr>
        <w:tblStyle w:val="Grilledutableau"/>
        <w:tblW w:w="10647" w:type="dxa"/>
        <w:tblLayout w:type="fixed"/>
        <w:tblLook w:val="04A0" w:firstRow="1" w:lastRow="0" w:firstColumn="1" w:lastColumn="0" w:noHBand="0" w:noVBand="1"/>
      </w:tblPr>
      <w:tblGrid>
        <w:gridCol w:w="1127"/>
        <w:gridCol w:w="853"/>
        <w:gridCol w:w="562"/>
        <w:gridCol w:w="714"/>
        <w:gridCol w:w="1128"/>
        <w:gridCol w:w="925"/>
        <w:gridCol w:w="8"/>
        <w:gridCol w:w="347"/>
        <w:gridCol w:w="704"/>
        <w:gridCol w:w="997"/>
        <w:gridCol w:w="710"/>
        <w:gridCol w:w="1127"/>
        <w:gridCol w:w="1445"/>
      </w:tblGrid>
      <w:tr w:rsidR="00F00CE8" w:rsidRPr="00AB3208" w14:paraId="2ED2C225" w14:textId="77777777" w:rsidTr="00A970AD">
        <w:tc>
          <w:tcPr>
            <w:tcW w:w="5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2992" w14:textId="77777777" w:rsidR="00F00CE8" w:rsidRPr="00AB3208" w:rsidRDefault="00F00CE8" w:rsidP="00F8003B">
            <w:pPr>
              <w:rPr>
                <w:rFonts w:asciiTheme="minorHAnsi" w:hAnsiTheme="minorHAnsi" w:cs="Arial"/>
                <w:b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z w:val="20"/>
                <w:szCs w:val="18"/>
              </w:rPr>
              <w:t>PERCEPTION DE L’EFFORT (Échelle de Borg)</w:t>
            </w:r>
          </w:p>
        </w:tc>
        <w:tc>
          <w:tcPr>
            <w:tcW w:w="5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4F09" w14:textId="0347031F" w:rsidR="00F00CE8" w:rsidRPr="00AB3208" w:rsidRDefault="00F00CE8" w:rsidP="00F00CE8">
            <w:pPr>
              <w:rPr>
                <w:rFonts w:asciiTheme="minorHAnsi" w:hAnsiTheme="minorHAnsi" w:cs="Arial"/>
                <w:b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z w:val="20"/>
                <w:szCs w:val="18"/>
              </w:rPr>
              <w:t>PERCEPTION DE LA FATIGUE (Échelle de Borg)</w:t>
            </w:r>
          </w:p>
        </w:tc>
      </w:tr>
      <w:tr w:rsidR="00F00CE8" w:rsidRPr="00AB3208" w14:paraId="39039E71" w14:textId="77777777" w:rsidTr="00805C61">
        <w:tc>
          <w:tcPr>
            <w:tcW w:w="2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CFEB" w14:textId="61201758" w:rsidR="00F00CE8" w:rsidRPr="00AB3208" w:rsidRDefault="005B3B43" w:rsidP="00F00CE8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p</w:t>
            </w:r>
            <w:r w:rsidR="00F00CE8"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ré-séance :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5957" w14:textId="24575CE6" w:rsidR="00F00CE8" w:rsidRPr="00AB3208" w:rsidRDefault="005B63A7" w:rsidP="005B3B43">
            <w:pPr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0.5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="00D73D3B"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  <w:tc>
          <w:tcPr>
            <w:tcW w:w="2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BB78" w14:textId="5357E3FB" w:rsidR="00F00CE8" w:rsidRPr="00AB3208" w:rsidRDefault="005B3B43" w:rsidP="005B3B43">
            <w:pPr>
              <w:ind w:left="108" w:hanging="108"/>
              <w:rPr>
                <w:rFonts w:asciiTheme="minorHAnsi" w:hAnsiTheme="minorHAnsi" w:cs="Arial"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p</w:t>
            </w:r>
            <w:r w:rsidR="00F00CE8"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ré-séance :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38D2" w14:textId="4693AF9B" w:rsidR="00F00CE8" w:rsidRPr="00AB3208" w:rsidRDefault="005B63A7" w:rsidP="005B3B43">
            <w:pPr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0.5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="00D73D3B"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</w:tr>
      <w:tr w:rsidR="005B3B43" w:rsidRPr="00AB3208" w14:paraId="65E95D5F" w14:textId="77777777" w:rsidTr="00A970AD"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E219D5" w14:textId="27DC3CAE" w:rsidR="005B3B43" w:rsidRPr="00AB3208" w:rsidRDefault="005B3B43" w:rsidP="00F8003B">
            <w:pPr>
              <w:rPr>
                <w:rFonts w:asciiTheme="minorHAnsi" w:hAnsiTheme="minorHAnsi" w:cs="Arial"/>
                <w:b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douleur :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F6D8" w14:textId="2AC4B529" w:rsidR="005B3B43" w:rsidRPr="00AB3208" w:rsidRDefault="00C51E40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334123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37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5B3B43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 xml:space="preserve"> non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769E" w14:textId="4943EB4A" w:rsidR="005B3B43" w:rsidRPr="00AB3208" w:rsidRDefault="00C51E40" w:rsidP="005B3B43">
            <w:pPr>
              <w:widowControl w:val="0"/>
              <w:autoSpaceDE w:val="0"/>
              <w:autoSpaceDN w:val="0"/>
              <w:spacing w:before="8"/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160815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36C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5B3B43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 xml:space="preserve"> oui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3D14" w14:textId="77777777" w:rsidR="005B3B43" w:rsidRPr="00AB3208" w:rsidRDefault="005B3B43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t>Localisation :</w:t>
            </w:r>
          </w:p>
        </w:tc>
        <w:tc>
          <w:tcPr>
            <w:tcW w:w="4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EC27" w14:textId="691CEFDA" w:rsidR="005B3B43" w:rsidRPr="00AB3208" w:rsidRDefault="005B3B43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Texte1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  <w:tr w:rsidR="005B3B43" w:rsidRPr="00AB3208" w14:paraId="56CD5C90" w14:textId="77777777" w:rsidTr="00805C61">
        <w:tc>
          <w:tcPr>
            <w:tcW w:w="1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FF11C" w14:textId="77777777" w:rsidR="005B3B43" w:rsidRPr="00AB3208" w:rsidRDefault="005B3B43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92B8" w14:textId="4233EBF5" w:rsidR="005B3B43" w:rsidRPr="00AB3208" w:rsidRDefault="005B3B43" w:rsidP="00F8003B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>type :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64A1" w14:textId="7E58EA99" w:rsidR="005B3B43" w:rsidRPr="00AB3208" w:rsidRDefault="00C51E40" w:rsidP="005B3B43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-1343624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36C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5B3B43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 xml:space="preserve"> </w:t>
            </w:r>
            <w:r w:rsidR="005B3B43"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>élancement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2869" w14:textId="4D217C51" w:rsidR="005B3B43" w:rsidRPr="00AB3208" w:rsidRDefault="00C51E40" w:rsidP="005B3B43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206166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36C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5B3B43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 xml:space="preserve"> </w:t>
            </w:r>
            <w:r w:rsidR="005B3B43"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>brûlure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3FA1" w14:textId="1DCB73D5" w:rsidR="005B3B43" w:rsidRPr="00AB3208" w:rsidRDefault="00C51E40" w:rsidP="005B3B43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81945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36C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5B3B43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 xml:space="preserve"> </w:t>
            </w:r>
            <w:r w:rsidR="005B3B43"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>profonde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C427" w14:textId="3ED237E0" w:rsidR="005B3B43" w:rsidRPr="00AB3208" w:rsidRDefault="00C51E40" w:rsidP="005B3B43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13893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36C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5B3B43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 xml:space="preserve"> </w:t>
            </w:r>
            <w:r w:rsidR="005B3B43"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>piqûre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DCA3" w14:textId="2A92F052" w:rsidR="005B3B43" w:rsidRPr="00AB3208" w:rsidRDefault="00C51E40" w:rsidP="005B3B43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-1776079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36C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5B3B43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 xml:space="preserve"> </w:t>
            </w:r>
            <w:r w:rsidR="005B3B43"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>raideur</w:t>
            </w:r>
          </w:p>
        </w:tc>
      </w:tr>
      <w:tr w:rsidR="005B3B43" w:rsidRPr="00AB3208" w14:paraId="24C38085" w14:textId="77777777" w:rsidTr="00805C61">
        <w:tc>
          <w:tcPr>
            <w:tcW w:w="1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4EA30" w14:textId="77777777" w:rsidR="005B3B43" w:rsidRPr="00AB3208" w:rsidRDefault="005B3B43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0029" w14:textId="6EBDB19F" w:rsidR="005B3B43" w:rsidRPr="00AB3208" w:rsidRDefault="005B3B43" w:rsidP="00F8003B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>intensité :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2519" w14:textId="4C25F3AD" w:rsidR="005B3B43" w:rsidRPr="00AB3208" w:rsidRDefault="00C51E40" w:rsidP="005B3B43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1494672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36C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5B3B43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 xml:space="preserve"> f</w:t>
            </w:r>
            <w:r w:rsidR="005B3B43"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>aible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01D5" w14:textId="0572B37A" w:rsidR="005B3B43" w:rsidRPr="00AB3208" w:rsidRDefault="00C51E40" w:rsidP="005B3B43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-160240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36C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5B3B43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 xml:space="preserve"> m</w:t>
            </w:r>
            <w:r w:rsidR="005B3B43"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>odérée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025F" w14:textId="0329890F" w:rsidR="005B3B43" w:rsidRPr="00AB3208" w:rsidRDefault="00C51E40" w:rsidP="005B3B43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-71542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36C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5B3B43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 xml:space="preserve"> f</w:t>
            </w:r>
            <w:r w:rsidR="005B3B43"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>orte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E6FB" w14:textId="77777777" w:rsidR="005B3B43" w:rsidRPr="00AB3208" w:rsidRDefault="005B3B43" w:rsidP="005B3B43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F74F" w14:textId="77777777" w:rsidR="005B3B43" w:rsidRPr="00AB3208" w:rsidRDefault="005B3B43" w:rsidP="005B3B43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</w:p>
        </w:tc>
      </w:tr>
      <w:tr w:rsidR="00D73D3B" w:rsidRPr="00AB3208" w14:paraId="0A1F6058" w14:textId="77777777" w:rsidTr="00805C61">
        <w:tc>
          <w:tcPr>
            <w:tcW w:w="1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63AAA" w14:textId="77777777" w:rsidR="00D73D3B" w:rsidRPr="00AB3208" w:rsidRDefault="00D73D3B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8F7C" w14:textId="4650353C" w:rsidR="00D73D3B" w:rsidRPr="00AB3208" w:rsidRDefault="00D73D3B" w:rsidP="00F8003B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>repos :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481C" w14:textId="564D86CE" w:rsidR="00D73D3B" w:rsidRPr="00AB3208" w:rsidRDefault="00D56070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0.5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="00D73D3B"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3FA0" w14:textId="1C240959" w:rsidR="00D73D3B" w:rsidRPr="00AB3208" w:rsidRDefault="00D73D3B" w:rsidP="00F8003B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>mouvements :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B4B8" w14:textId="74327DD4" w:rsidR="00D73D3B" w:rsidRPr="00AB3208" w:rsidRDefault="00D56070" w:rsidP="00D56070">
            <w:pPr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0.5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>
              <w:rPr>
                <w:rFonts w:asciiTheme="minorHAnsi" w:hAnsiTheme="minorHAnsi" w:cs="Arial"/>
                <w:sz w:val="20"/>
                <w:szCs w:val="18"/>
              </w:rPr>
              <w:t>/</w:t>
            </w:r>
            <w:r w:rsidR="00D73D3B" w:rsidRPr="00AB3208">
              <w:rPr>
                <w:rFonts w:asciiTheme="minorHAnsi" w:hAnsiTheme="minorHAnsi" w:cs="Arial"/>
                <w:sz w:val="20"/>
                <w:szCs w:val="18"/>
              </w:rPr>
              <w:t>10</w:t>
            </w:r>
          </w:p>
        </w:tc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2717" w14:textId="77777777" w:rsidR="00D73D3B" w:rsidRPr="00AB3208" w:rsidRDefault="00D73D3B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</w:p>
        </w:tc>
      </w:tr>
      <w:tr w:rsidR="005B3B43" w:rsidRPr="00AB3208" w14:paraId="11A05CF7" w14:textId="77777777" w:rsidTr="00A970AD">
        <w:tc>
          <w:tcPr>
            <w:tcW w:w="1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FD247" w14:textId="77777777" w:rsidR="005B3B43" w:rsidRPr="00AB3208" w:rsidRDefault="005B3B43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E47C" w14:textId="64F67B0F" w:rsidR="005B3B43" w:rsidRPr="00AB3208" w:rsidRDefault="005B3B43" w:rsidP="00F8003B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>fréquence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11BC" w14:textId="10C204D6" w:rsidR="005B3B43" w:rsidRPr="00AB3208" w:rsidRDefault="00C51E40" w:rsidP="00F8003B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198133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36C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A970AD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 xml:space="preserve"> c</w:t>
            </w:r>
            <w:r w:rsidR="005B3B43"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>onstante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24F9" w14:textId="06C466BE" w:rsidR="005B3B43" w:rsidRPr="00AB3208" w:rsidRDefault="00C51E40" w:rsidP="00F8003B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-504439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36C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A970AD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 xml:space="preserve"> i</w:t>
            </w:r>
            <w:r w:rsidR="005B3B43"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>ntermittente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4FD4" w14:textId="665B40D8" w:rsidR="005B3B43" w:rsidRPr="00AB3208" w:rsidRDefault="00A970AD" w:rsidP="00F8003B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>d</w:t>
            </w:r>
            <w:r w:rsidR="005B3B43"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>urée :</w:t>
            </w:r>
          </w:p>
        </w:tc>
        <w:tc>
          <w:tcPr>
            <w:tcW w:w="32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5D05" w14:textId="34F543AC" w:rsidR="005B3B43" w:rsidRPr="00AB3208" w:rsidRDefault="005B3B43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Texte1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  <w:tr w:rsidR="005B3B43" w:rsidRPr="00AB3208" w14:paraId="7D3681CF" w14:textId="77777777" w:rsidTr="00A970AD">
        <w:tc>
          <w:tcPr>
            <w:tcW w:w="1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B2288" w14:textId="77777777" w:rsidR="005B3B43" w:rsidRPr="00AB3208" w:rsidRDefault="005B3B43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9B17" w14:textId="3EB9937C" w:rsidR="005B3B43" w:rsidRPr="00AB3208" w:rsidRDefault="005B3B43" w:rsidP="00F8003B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>augmenté par :</w:t>
            </w:r>
          </w:p>
        </w:tc>
        <w:tc>
          <w:tcPr>
            <w:tcW w:w="73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9979" w14:textId="3BA43C94" w:rsidR="005B3B43" w:rsidRPr="00AB3208" w:rsidRDefault="005B3B43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Texte1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8" w:name="Texte11"/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bookmarkEnd w:id="18"/>
          </w:p>
        </w:tc>
      </w:tr>
      <w:tr w:rsidR="005B3B43" w:rsidRPr="00AB3208" w14:paraId="1C872B3B" w14:textId="77777777" w:rsidTr="00A970AD">
        <w:tc>
          <w:tcPr>
            <w:tcW w:w="1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ECDA6" w14:textId="77777777" w:rsidR="005B3B43" w:rsidRPr="00AB3208" w:rsidRDefault="005B3B43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1F10" w14:textId="464ECD95" w:rsidR="005B3B43" w:rsidRPr="00AB3208" w:rsidRDefault="005B3B43" w:rsidP="00F8003B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>diminuée par :</w:t>
            </w:r>
          </w:p>
        </w:tc>
        <w:tc>
          <w:tcPr>
            <w:tcW w:w="73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86C6" w14:textId="4D54C9B8" w:rsidR="005B3B43" w:rsidRPr="00AB3208" w:rsidRDefault="005B3B43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Texte1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  <w:tr w:rsidR="005B3B43" w:rsidRPr="00AB3208" w14:paraId="3009ED9E" w14:textId="77777777" w:rsidTr="00A970AD">
        <w:tc>
          <w:tcPr>
            <w:tcW w:w="1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922CFC" w14:textId="77777777" w:rsidR="005B3B43" w:rsidRPr="00AB3208" w:rsidRDefault="005B3B43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7C03" w14:textId="45E24FF1" w:rsidR="005B3B43" w:rsidRPr="00AB3208" w:rsidRDefault="005B3B43" w:rsidP="00F8003B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>impacts fonctionnels :</w:t>
            </w:r>
          </w:p>
        </w:tc>
        <w:tc>
          <w:tcPr>
            <w:tcW w:w="73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6F54" w14:textId="38DE864C" w:rsidR="005B3B43" w:rsidRPr="00AB3208" w:rsidRDefault="005B3B43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Texte1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  <w:tr w:rsidR="005B3B43" w:rsidRPr="00AB3208" w14:paraId="046D3550" w14:textId="77777777" w:rsidTr="00A970AD">
        <w:tc>
          <w:tcPr>
            <w:tcW w:w="1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82DF" w14:textId="77777777" w:rsidR="005B3B43" w:rsidRPr="00AB3208" w:rsidRDefault="005B3B43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4887" w14:textId="5FB76E81" w:rsidR="005B3B43" w:rsidRPr="00AB3208" w:rsidRDefault="005B3B43" w:rsidP="00F8003B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>occupation/loisirs :</w:t>
            </w:r>
          </w:p>
        </w:tc>
        <w:tc>
          <w:tcPr>
            <w:tcW w:w="73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40A0" w14:textId="2329EB9E" w:rsidR="005B3B43" w:rsidRPr="00AB3208" w:rsidRDefault="005B3B43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Texte1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  <w:tr w:rsidR="00F8003B" w:rsidRPr="00AB3208" w14:paraId="682401CE" w14:textId="77777777" w:rsidTr="00A970AD"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E2DA" w14:textId="60960416" w:rsidR="00F8003B" w:rsidRPr="00AB3208" w:rsidRDefault="00A970AD" w:rsidP="00F8003B">
            <w:pPr>
              <w:rPr>
                <w:rFonts w:asciiTheme="minorHAnsi" w:hAnsiTheme="minorHAnsi" w:cs="Arial"/>
                <w:b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s</w:t>
            </w:r>
            <w:r w:rsidR="00F8003B"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omesthésie :</w:t>
            </w:r>
          </w:p>
        </w:tc>
        <w:tc>
          <w:tcPr>
            <w:tcW w:w="86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A627" w14:textId="7888F028" w:rsidR="00F8003B" w:rsidRPr="00AB3208" w:rsidRDefault="00A970AD" w:rsidP="008C18B1">
            <w:pPr>
              <w:tabs>
                <w:tab w:val="left" w:pos="3048"/>
              </w:tabs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Texte1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="00AE6B37">
              <w:rPr>
                <w:rFonts w:asciiTheme="minorHAnsi" w:hAnsiTheme="minorHAnsi" w:cs="Arial"/>
                <w:sz w:val="20"/>
                <w:szCs w:val="18"/>
              </w:rPr>
              <w:tab/>
            </w:r>
          </w:p>
        </w:tc>
      </w:tr>
      <w:tr w:rsidR="00F8003B" w:rsidRPr="00AB3208" w14:paraId="67B05081" w14:textId="77777777" w:rsidTr="00A970AD"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1B4B" w14:textId="35DCE311" w:rsidR="00F8003B" w:rsidRPr="00AB3208" w:rsidRDefault="00A970AD" w:rsidP="00F8003B">
            <w:pPr>
              <w:rPr>
                <w:rFonts w:asciiTheme="minorHAnsi" w:hAnsiTheme="minorHAnsi" w:cs="Arial"/>
                <w:b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f</w:t>
            </w:r>
            <w:r w:rsidR="00F8003B"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aiblesses :</w:t>
            </w:r>
          </w:p>
        </w:tc>
        <w:tc>
          <w:tcPr>
            <w:tcW w:w="86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F5D3" w14:textId="3A3FDBFE" w:rsidR="00F8003B" w:rsidRPr="00AB3208" w:rsidRDefault="00A970AD" w:rsidP="00F65BCA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Texte1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  <w:tr w:rsidR="00F8003B" w:rsidRPr="00AB3208" w14:paraId="3A54AC4C" w14:textId="77777777" w:rsidTr="00A970AD"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4F2F" w14:textId="7BF21551" w:rsidR="00F8003B" w:rsidRPr="00AB3208" w:rsidRDefault="00A970AD" w:rsidP="00A970AD">
            <w:pPr>
              <w:ind w:right="-340"/>
              <w:rPr>
                <w:rFonts w:asciiTheme="minorHAnsi" w:hAnsiTheme="minorHAnsi" w:cs="Arial"/>
                <w:b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céphalées/étourdissement/v</w:t>
            </w:r>
            <w:r w:rsidR="005005B1"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ertiges</w:t>
            </w:r>
            <w:r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 :</w:t>
            </w:r>
          </w:p>
        </w:tc>
        <w:tc>
          <w:tcPr>
            <w:tcW w:w="739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B49D" w14:textId="71DACAFD" w:rsidR="00F8003B" w:rsidRPr="00AB3208" w:rsidRDefault="00A970AD" w:rsidP="003F5AA8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Texte1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="00D56070">
              <w:rPr>
                <w:rFonts w:asciiTheme="minorHAnsi" w:hAnsiTheme="minorHAnsi" w:cs="Arial"/>
                <w:sz w:val="20"/>
                <w:szCs w:val="18"/>
              </w:rPr>
              <w:tab/>
            </w:r>
          </w:p>
        </w:tc>
      </w:tr>
      <w:tr w:rsidR="00F8003B" w:rsidRPr="00AB3208" w14:paraId="3E7D5178" w14:textId="77777777" w:rsidTr="00A970AD"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C177" w14:textId="05AA37D9" w:rsidR="00F8003B" w:rsidRPr="00AB3208" w:rsidRDefault="00A970AD" w:rsidP="00F8003B">
            <w:pPr>
              <w:rPr>
                <w:rFonts w:asciiTheme="minorHAnsi" w:hAnsiTheme="minorHAnsi" w:cs="Arial"/>
                <w:b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lastRenderedPageBreak/>
              <w:t>e</w:t>
            </w:r>
            <w:r w:rsidR="00F8003B"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ssoufflement</w:t>
            </w:r>
            <w:r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 :</w:t>
            </w:r>
          </w:p>
        </w:tc>
        <w:tc>
          <w:tcPr>
            <w:tcW w:w="86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D49D" w14:textId="49ECB27A" w:rsidR="00F8003B" w:rsidRPr="00AB3208" w:rsidRDefault="00A970AD" w:rsidP="00F65BCA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Texte1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0138DD">
              <w:rPr>
                <w:rFonts w:asciiTheme="minorHAnsi" w:hAnsiTheme="minorHAnsi" w:cs="Arial"/>
                <w:noProof/>
                <w:sz w:val="20"/>
                <w:szCs w:val="18"/>
              </w:rPr>
              <w:t xml:space="preserve"> 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  <w:tr w:rsidR="00F8003B" w:rsidRPr="00AB3208" w14:paraId="53DA0F75" w14:textId="77777777" w:rsidTr="00A970AD"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388A" w14:textId="7D3CE95C" w:rsidR="00F8003B" w:rsidRPr="00AB3208" w:rsidRDefault="00A970AD" w:rsidP="00F8003B">
            <w:pPr>
              <w:rPr>
                <w:rFonts w:asciiTheme="minorHAnsi" w:hAnsiTheme="minorHAnsi" w:cs="Arial"/>
                <w:b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f</w:t>
            </w:r>
            <w:r w:rsidR="00F8003B"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atigue :</w:t>
            </w:r>
          </w:p>
        </w:tc>
        <w:tc>
          <w:tcPr>
            <w:tcW w:w="86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FF12" w14:textId="7725EB92" w:rsidR="00F8003B" w:rsidRPr="00AB3208" w:rsidRDefault="00A970AD" w:rsidP="00F65BCA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Texte1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  <w:tr w:rsidR="00F8003B" w:rsidRPr="00AB3208" w14:paraId="0A697A32" w14:textId="77777777" w:rsidTr="005F436C"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F8FE500" w14:textId="244690CD" w:rsidR="00F8003B" w:rsidRPr="00AB3208" w:rsidRDefault="00A970AD" w:rsidP="00F8003B">
            <w:pPr>
              <w:rPr>
                <w:rFonts w:asciiTheme="minorHAnsi" w:hAnsiTheme="minorHAnsi" w:cs="Arial"/>
                <w:b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s</w:t>
            </w:r>
            <w:r w:rsidR="00F8003B"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ommeil :</w:t>
            </w:r>
          </w:p>
        </w:tc>
        <w:tc>
          <w:tcPr>
            <w:tcW w:w="8667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51279C" w14:textId="0C3273CC" w:rsidR="00F8003B" w:rsidRPr="00AB3208" w:rsidRDefault="00A970AD" w:rsidP="00F65BCA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Texte1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0138DD">
              <w:rPr>
                <w:rFonts w:asciiTheme="minorHAnsi" w:hAnsiTheme="minorHAnsi" w:cs="Arial"/>
                <w:noProof/>
                <w:sz w:val="20"/>
                <w:szCs w:val="18"/>
              </w:rPr>
              <w:t xml:space="preserve"> 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  <w:tr w:rsidR="00F8003B" w:rsidRPr="00AB3208" w14:paraId="3E6633D5" w14:textId="77777777" w:rsidTr="005F436C">
        <w:tc>
          <w:tcPr>
            <w:tcW w:w="198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7104" w14:textId="7D924981" w:rsidR="00F8003B" w:rsidRPr="00AB3208" w:rsidRDefault="00A970AD" w:rsidP="00F8003B">
            <w:pPr>
              <w:rPr>
                <w:rFonts w:asciiTheme="minorHAnsi" w:hAnsiTheme="minorHAnsi" w:cs="Arial"/>
                <w:b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a</w:t>
            </w:r>
            <w:r w:rsidR="00F8003B"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utres</w:t>
            </w:r>
            <w:r w:rsidR="00F8003B" w:rsidRPr="00AB3208">
              <w:rPr>
                <w:rFonts w:asciiTheme="minorHAnsi" w:hAnsiTheme="minorHAnsi" w:cs="Arial"/>
                <w:b/>
                <w:sz w:val="20"/>
                <w:szCs w:val="18"/>
              </w:rPr>
              <w:t> :</w:t>
            </w:r>
          </w:p>
        </w:tc>
        <w:tc>
          <w:tcPr>
            <w:tcW w:w="8667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65B1" w14:textId="7E0BC42C" w:rsidR="00B53F6A" w:rsidRPr="00AB3208" w:rsidRDefault="00A970AD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Texte1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</w:tbl>
    <w:p w14:paraId="760A545A" w14:textId="77777777" w:rsidR="005F436C" w:rsidRPr="00AB3208" w:rsidRDefault="005F436C" w:rsidP="00F8003B">
      <w:pPr>
        <w:rPr>
          <w:rFonts w:asciiTheme="minorHAnsi" w:hAnsiTheme="minorHAnsi" w:cs="Arial"/>
          <w:sz w:val="20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1843"/>
        <w:gridCol w:w="1283"/>
        <w:gridCol w:w="4686"/>
      </w:tblGrid>
      <w:tr w:rsidR="00C5093C" w:rsidRPr="00AB3208" w14:paraId="00D4EC07" w14:textId="77777777" w:rsidTr="00D67E54">
        <w:tc>
          <w:tcPr>
            <w:tcW w:w="10642" w:type="dxa"/>
            <w:gridSpan w:val="5"/>
          </w:tcPr>
          <w:p w14:paraId="1255CE38" w14:textId="1EDCF492" w:rsidR="00C5093C" w:rsidRPr="00AB3208" w:rsidRDefault="00C5093C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z w:val="20"/>
                <w:szCs w:val="18"/>
              </w:rPr>
              <w:t>ÉVOLUTION DE LA CONDITION CLINIQUE (depuis la dernière séance)</w:t>
            </w:r>
          </w:p>
        </w:tc>
      </w:tr>
      <w:tr w:rsidR="00E5722B" w:rsidRPr="00AB3208" w14:paraId="3BA9C7AF" w14:textId="77777777" w:rsidTr="00EA4B33">
        <w:tc>
          <w:tcPr>
            <w:tcW w:w="4673" w:type="dxa"/>
            <w:gridSpan w:val="3"/>
          </w:tcPr>
          <w:p w14:paraId="29EE6602" w14:textId="563EB1C5" w:rsidR="00E5722B" w:rsidRPr="00AB3208" w:rsidRDefault="00E5722B" w:rsidP="00F8003B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événements particuliers</w:t>
            </w:r>
            <w:r w:rsidR="00EA4B33"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br/>
            </w:r>
            <w:r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>(chutes ou incidents depuis la dernière intervention) :</w:t>
            </w:r>
          </w:p>
        </w:tc>
        <w:tc>
          <w:tcPr>
            <w:tcW w:w="5969" w:type="dxa"/>
            <w:gridSpan w:val="2"/>
          </w:tcPr>
          <w:p w14:paraId="492A823E" w14:textId="35B3EE25" w:rsidR="00E5722B" w:rsidRPr="00AB3208" w:rsidRDefault="00E5722B" w:rsidP="00F65BCA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  <w:p w14:paraId="3C91AD15" w14:textId="619F1D58" w:rsidR="00E5722B" w:rsidRPr="00AB3208" w:rsidRDefault="00E5722B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</w:p>
        </w:tc>
      </w:tr>
      <w:tr w:rsidR="00E5722B" w:rsidRPr="00AB3208" w14:paraId="6EEB7395" w14:textId="77777777" w:rsidTr="00EA4B33">
        <w:tc>
          <w:tcPr>
            <w:tcW w:w="4673" w:type="dxa"/>
            <w:gridSpan w:val="3"/>
          </w:tcPr>
          <w:p w14:paraId="41C1121F" w14:textId="0ED75771" w:rsidR="00E5722B" w:rsidRPr="00AB3208" w:rsidRDefault="00E5722B" w:rsidP="00F8003B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activités fonction</w:t>
            </w:r>
            <w:r w:rsidR="00EA4B33"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nelles</w:t>
            </w:r>
            <w:r w:rsidR="00EA4B33"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br/>
            </w:r>
            <w:r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>(avq, avd, loisirs) réalisées dans la dernière semaine :</w:t>
            </w:r>
          </w:p>
        </w:tc>
        <w:tc>
          <w:tcPr>
            <w:tcW w:w="5969" w:type="dxa"/>
            <w:gridSpan w:val="2"/>
          </w:tcPr>
          <w:p w14:paraId="1FD76DB8" w14:textId="2B418EE1" w:rsidR="00E5722B" w:rsidRPr="00AB3208" w:rsidRDefault="00E5722B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Texte1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0138DD">
              <w:rPr>
                <w:rFonts w:asciiTheme="minorHAnsi" w:hAnsiTheme="minorHAnsi" w:cs="Arial"/>
                <w:sz w:val="20"/>
                <w:szCs w:val="18"/>
              </w:rPr>
              <w:t xml:space="preserve"> 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  <w:p w14:paraId="1C81FD56" w14:textId="77777777" w:rsidR="00E5722B" w:rsidRPr="00AB3208" w:rsidRDefault="00E5722B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</w:p>
          <w:p w14:paraId="7B5E623B" w14:textId="5C3C9DE3" w:rsidR="00EA4B33" w:rsidRPr="00AB3208" w:rsidRDefault="00EA4B33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</w:p>
        </w:tc>
      </w:tr>
      <w:tr w:rsidR="00E33550" w:rsidRPr="00AB3208" w14:paraId="550D4375" w14:textId="77777777" w:rsidTr="00D67E54">
        <w:trPr>
          <w:trHeight w:val="170"/>
        </w:trPr>
        <w:tc>
          <w:tcPr>
            <w:tcW w:w="1271" w:type="dxa"/>
            <w:vMerge w:val="restart"/>
          </w:tcPr>
          <w:p w14:paraId="59BE0899" w14:textId="06C62545" w:rsidR="00E33550" w:rsidRPr="00AB3208" w:rsidRDefault="00E33550" w:rsidP="00F8003B">
            <w:pPr>
              <w:rPr>
                <w:rFonts w:asciiTheme="minorHAnsi" w:hAnsiTheme="minorHAnsi" w:cs="Arial"/>
                <w:b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 xml:space="preserve">marche : </w:t>
            </w:r>
          </w:p>
          <w:p w14:paraId="461BC372" w14:textId="77777777" w:rsidR="00E33550" w:rsidRPr="00AB3208" w:rsidRDefault="00E33550" w:rsidP="00F8003B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</w:p>
        </w:tc>
        <w:tc>
          <w:tcPr>
            <w:tcW w:w="4685" w:type="dxa"/>
            <w:gridSpan w:val="3"/>
          </w:tcPr>
          <w:p w14:paraId="4840A8FA" w14:textId="77777777" w:rsidR="00E33550" w:rsidRPr="00AB3208" w:rsidRDefault="00E33550" w:rsidP="00E879B7">
            <w:pPr>
              <w:pStyle w:val="Paragraphedeliste"/>
              <w:numPr>
                <w:ilvl w:val="0"/>
                <w:numId w:val="8"/>
              </w:numPr>
              <w:ind w:left="360"/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t xml:space="preserve">Marche à l’intérieur du domicile (Si oui, décrire) : </w:t>
            </w:r>
          </w:p>
        </w:tc>
        <w:tc>
          <w:tcPr>
            <w:tcW w:w="4686" w:type="dxa"/>
          </w:tcPr>
          <w:p w14:paraId="4086252B" w14:textId="77777777" w:rsidR="00E33550" w:rsidRPr="00AB3208" w:rsidRDefault="00E879B7" w:rsidP="00E879B7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  <w:p w14:paraId="02F03AD2" w14:textId="585E9BA6" w:rsidR="00E879B7" w:rsidRPr="00AB3208" w:rsidRDefault="00E879B7" w:rsidP="00E879B7">
            <w:pPr>
              <w:rPr>
                <w:rFonts w:asciiTheme="minorHAnsi" w:hAnsiTheme="minorHAnsi" w:cs="Arial"/>
                <w:sz w:val="20"/>
                <w:szCs w:val="18"/>
              </w:rPr>
            </w:pPr>
          </w:p>
        </w:tc>
      </w:tr>
      <w:tr w:rsidR="00E879B7" w:rsidRPr="00AB3208" w14:paraId="3FB4A01B" w14:textId="77777777" w:rsidTr="005F436C">
        <w:trPr>
          <w:trHeight w:val="58"/>
        </w:trPr>
        <w:tc>
          <w:tcPr>
            <w:tcW w:w="1271" w:type="dxa"/>
            <w:vMerge/>
            <w:tcBorders>
              <w:bottom w:val="single" w:sz="12" w:space="0" w:color="auto"/>
            </w:tcBorders>
          </w:tcPr>
          <w:p w14:paraId="3DDA0028" w14:textId="77777777" w:rsidR="00E879B7" w:rsidRPr="00AB3208" w:rsidRDefault="00E879B7" w:rsidP="00E879B7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</w:p>
        </w:tc>
        <w:tc>
          <w:tcPr>
            <w:tcW w:w="4685" w:type="dxa"/>
            <w:gridSpan w:val="3"/>
            <w:tcBorders>
              <w:bottom w:val="single" w:sz="12" w:space="0" w:color="auto"/>
            </w:tcBorders>
          </w:tcPr>
          <w:p w14:paraId="76FC0DA6" w14:textId="43FEFC45" w:rsidR="00E879B7" w:rsidRPr="00AB3208" w:rsidRDefault="00E879B7" w:rsidP="00E879B7">
            <w:pPr>
              <w:pStyle w:val="Paragraphedeliste"/>
              <w:numPr>
                <w:ilvl w:val="0"/>
                <w:numId w:val="8"/>
              </w:numPr>
              <w:ind w:left="360"/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t xml:space="preserve">Sortie à l’extérieur du domicile (Si oui, décrire) : </w:t>
            </w:r>
          </w:p>
        </w:tc>
        <w:tc>
          <w:tcPr>
            <w:tcW w:w="4686" w:type="dxa"/>
            <w:tcBorders>
              <w:bottom w:val="single" w:sz="12" w:space="0" w:color="auto"/>
            </w:tcBorders>
          </w:tcPr>
          <w:p w14:paraId="5686895D" w14:textId="5DE1DF6B" w:rsidR="00E879B7" w:rsidRPr="00AB3208" w:rsidRDefault="00E879B7" w:rsidP="00E879B7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E477E0">
              <w:rPr>
                <w:rFonts w:asciiTheme="minorHAnsi" w:hAnsiTheme="minorHAnsi" w:cs="Arial"/>
                <w:noProof/>
                <w:sz w:val="20"/>
                <w:szCs w:val="18"/>
              </w:rPr>
              <w:t xml:space="preserve"> 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  <w:p w14:paraId="6F44DBE4" w14:textId="160272D5" w:rsidR="00E879B7" w:rsidRPr="00AB3208" w:rsidRDefault="00E879B7" w:rsidP="00E879B7">
            <w:pPr>
              <w:contextualSpacing/>
              <w:rPr>
                <w:rFonts w:asciiTheme="minorHAnsi" w:hAnsiTheme="minorHAnsi" w:cs="Arial"/>
                <w:sz w:val="20"/>
                <w:szCs w:val="18"/>
              </w:rPr>
            </w:pPr>
          </w:p>
        </w:tc>
      </w:tr>
      <w:tr w:rsidR="001306E5" w:rsidRPr="00AB3208" w14:paraId="06121EC0" w14:textId="77777777" w:rsidTr="005F436C">
        <w:tc>
          <w:tcPr>
            <w:tcW w:w="2830" w:type="dxa"/>
            <w:gridSpan w:val="2"/>
            <w:vMerge w:val="restart"/>
            <w:tcBorders>
              <w:top w:val="single" w:sz="12" w:space="0" w:color="auto"/>
            </w:tcBorders>
          </w:tcPr>
          <w:p w14:paraId="26F9486D" w14:textId="71A6125D" w:rsidR="001306E5" w:rsidRPr="00AB3208" w:rsidRDefault="001306E5" w:rsidP="001306E5">
            <w:pPr>
              <w:rPr>
                <w:rFonts w:asciiTheme="minorHAnsi" w:hAnsiTheme="minorHAnsi" w:cs="Arial"/>
                <w:b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 xml:space="preserve">programme d’exercice à domicile : </w:t>
            </w:r>
          </w:p>
        </w:tc>
        <w:tc>
          <w:tcPr>
            <w:tcW w:w="3126" w:type="dxa"/>
            <w:gridSpan w:val="2"/>
            <w:tcBorders>
              <w:top w:val="single" w:sz="12" w:space="0" w:color="auto"/>
            </w:tcBorders>
          </w:tcPr>
          <w:p w14:paraId="445C4A79" w14:textId="1C57A72B" w:rsidR="001306E5" w:rsidRPr="00AB3208" w:rsidRDefault="001306E5" w:rsidP="001306E5">
            <w:pPr>
              <w:pStyle w:val="Paragraphedeliste"/>
              <w:numPr>
                <w:ilvl w:val="0"/>
                <w:numId w:val="8"/>
              </w:numPr>
              <w:ind w:left="360"/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t>Fréquence :</w:t>
            </w:r>
          </w:p>
        </w:tc>
        <w:tc>
          <w:tcPr>
            <w:tcW w:w="4686" w:type="dxa"/>
          </w:tcPr>
          <w:p w14:paraId="14AE8432" w14:textId="072B1483" w:rsidR="001306E5" w:rsidRPr="00AB3208" w:rsidRDefault="001306E5" w:rsidP="00F65BCA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  <w:tr w:rsidR="001306E5" w:rsidRPr="00AB3208" w14:paraId="4C117AD7" w14:textId="77777777" w:rsidTr="001306E5">
        <w:tc>
          <w:tcPr>
            <w:tcW w:w="2830" w:type="dxa"/>
            <w:gridSpan w:val="2"/>
            <w:vMerge/>
          </w:tcPr>
          <w:p w14:paraId="5E609508" w14:textId="77777777" w:rsidR="001306E5" w:rsidRPr="00AB3208" w:rsidRDefault="001306E5" w:rsidP="001306E5">
            <w:pPr>
              <w:rPr>
                <w:rFonts w:asciiTheme="minorHAnsi" w:hAnsiTheme="minorHAnsi" w:cs="Arial"/>
                <w:b/>
                <w:sz w:val="20"/>
                <w:szCs w:val="18"/>
              </w:rPr>
            </w:pPr>
          </w:p>
        </w:tc>
        <w:tc>
          <w:tcPr>
            <w:tcW w:w="3126" w:type="dxa"/>
            <w:gridSpan w:val="2"/>
          </w:tcPr>
          <w:p w14:paraId="3A422DBF" w14:textId="33835D9A" w:rsidR="001306E5" w:rsidRPr="00AB3208" w:rsidRDefault="001306E5" w:rsidP="001306E5">
            <w:pPr>
              <w:pStyle w:val="Paragraphedeliste"/>
              <w:numPr>
                <w:ilvl w:val="0"/>
                <w:numId w:val="8"/>
              </w:numPr>
              <w:ind w:left="360"/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t>Exercices réalisés :</w:t>
            </w:r>
          </w:p>
        </w:tc>
        <w:tc>
          <w:tcPr>
            <w:tcW w:w="4686" w:type="dxa"/>
          </w:tcPr>
          <w:p w14:paraId="17E1CA10" w14:textId="36945FF5" w:rsidR="001306E5" w:rsidRPr="00AB3208" w:rsidRDefault="001306E5" w:rsidP="00F65BCA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E477E0">
              <w:rPr>
                <w:rFonts w:asciiTheme="minorHAnsi" w:hAnsiTheme="minorHAnsi" w:cs="Arial"/>
                <w:noProof/>
                <w:sz w:val="20"/>
                <w:szCs w:val="18"/>
              </w:rPr>
              <w:t xml:space="preserve"> 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  <w:tr w:rsidR="001306E5" w:rsidRPr="00AB3208" w14:paraId="65D13578" w14:textId="77777777" w:rsidTr="001306E5">
        <w:tc>
          <w:tcPr>
            <w:tcW w:w="2830" w:type="dxa"/>
            <w:gridSpan w:val="2"/>
            <w:vMerge/>
          </w:tcPr>
          <w:p w14:paraId="14F004B4" w14:textId="77777777" w:rsidR="001306E5" w:rsidRPr="00AB3208" w:rsidRDefault="001306E5" w:rsidP="001306E5">
            <w:pPr>
              <w:rPr>
                <w:rFonts w:asciiTheme="minorHAnsi" w:hAnsiTheme="minorHAnsi" w:cs="Arial"/>
                <w:b/>
                <w:sz w:val="20"/>
                <w:szCs w:val="18"/>
              </w:rPr>
            </w:pPr>
          </w:p>
        </w:tc>
        <w:tc>
          <w:tcPr>
            <w:tcW w:w="3126" w:type="dxa"/>
            <w:gridSpan w:val="2"/>
          </w:tcPr>
          <w:p w14:paraId="56F13698" w14:textId="39409CF9" w:rsidR="001306E5" w:rsidRPr="00AB3208" w:rsidRDefault="001306E5" w:rsidP="001306E5">
            <w:pPr>
              <w:pStyle w:val="Paragraphedeliste"/>
              <w:numPr>
                <w:ilvl w:val="0"/>
                <w:numId w:val="8"/>
              </w:numPr>
              <w:ind w:left="360"/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t>Difficulté moyenne :</w:t>
            </w:r>
          </w:p>
        </w:tc>
        <w:tc>
          <w:tcPr>
            <w:tcW w:w="4686" w:type="dxa"/>
          </w:tcPr>
          <w:p w14:paraId="7EC850D0" w14:textId="504BDFD7" w:rsidR="001306E5" w:rsidRPr="00AB3208" w:rsidRDefault="001306E5" w:rsidP="00F65BCA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  <w:tr w:rsidR="001306E5" w:rsidRPr="00AB3208" w14:paraId="66FCAE06" w14:textId="77777777" w:rsidTr="001306E5">
        <w:tc>
          <w:tcPr>
            <w:tcW w:w="2830" w:type="dxa"/>
            <w:gridSpan w:val="2"/>
            <w:vMerge w:val="restart"/>
          </w:tcPr>
          <w:p w14:paraId="5B4BF85F" w14:textId="77777777" w:rsidR="001306E5" w:rsidRPr="00AB3208" w:rsidRDefault="001306E5" w:rsidP="001306E5">
            <w:pPr>
              <w:rPr>
                <w:rFonts w:asciiTheme="minorHAnsi" w:hAnsiTheme="minorHAnsi" w:cs="Arial"/>
                <w:b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 xml:space="preserve">vidéo : </w:t>
            </w:r>
          </w:p>
        </w:tc>
        <w:tc>
          <w:tcPr>
            <w:tcW w:w="3126" w:type="dxa"/>
            <w:gridSpan w:val="2"/>
          </w:tcPr>
          <w:p w14:paraId="0C842DAE" w14:textId="7F28EBAC" w:rsidR="001306E5" w:rsidRPr="00AB3208" w:rsidRDefault="001306E5" w:rsidP="001306E5">
            <w:pPr>
              <w:pStyle w:val="Paragraphedeliste"/>
              <w:numPr>
                <w:ilvl w:val="0"/>
                <w:numId w:val="8"/>
              </w:numPr>
              <w:ind w:left="360"/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t>Quel(s) vidéo(s) écouté(s) :</w:t>
            </w:r>
          </w:p>
        </w:tc>
        <w:tc>
          <w:tcPr>
            <w:tcW w:w="4686" w:type="dxa"/>
          </w:tcPr>
          <w:p w14:paraId="28AF4527" w14:textId="7B9B5C00" w:rsidR="001306E5" w:rsidRPr="00AB3208" w:rsidRDefault="001306E5" w:rsidP="001306E5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  <w:tr w:rsidR="001306E5" w:rsidRPr="00AB3208" w14:paraId="4341F85B" w14:textId="77777777" w:rsidTr="001306E5">
        <w:tc>
          <w:tcPr>
            <w:tcW w:w="2830" w:type="dxa"/>
            <w:gridSpan w:val="2"/>
            <w:vMerge/>
          </w:tcPr>
          <w:p w14:paraId="445FB2BE" w14:textId="77777777" w:rsidR="001306E5" w:rsidRPr="00AB3208" w:rsidRDefault="001306E5" w:rsidP="001306E5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</w:p>
        </w:tc>
        <w:tc>
          <w:tcPr>
            <w:tcW w:w="3126" w:type="dxa"/>
            <w:gridSpan w:val="2"/>
          </w:tcPr>
          <w:p w14:paraId="26590E06" w14:textId="21AE8C60" w:rsidR="001306E5" w:rsidRPr="00AB3208" w:rsidRDefault="001306E5" w:rsidP="001306E5">
            <w:pPr>
              <w:pStyle w:val="Paragraphedeliste"/>
              <w:numPr>
                <w:ilvl w:val="0"/>
                <w:numId w:val="8"/>
              </w:numPr>
              <w:ind w:left="360" w:right="-170"/>
              <w:rPr>
                <w:rFonts w:asciiTheme="minorHAnsi" w:hAnsiTheme="minorHAnsi" w:cs="Arial"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t>Fréquence d’écoute des vidéos :</w:t>
            </w:r>
          </w:p>
        </w:tc>
        <w:tc>
          <w:tcPr>
            <w:tcW w:w="4686" w:type="dxa"/>
          </w:tcPr>
          <w:p w14:paraId="417BBE57" w14:textId="53FE75B7" w:rsidR="001306E5" w:rsidRPr="00AB3208" w:rsidRDefault="001306E5" w:rsidP="001306E5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</w:tbl>
    <w:p w14:paraId="06AD199D" w14:textId="77777777" w:rsidR="00F8003B" w:rsidRPr="00AB3208" w:rsidRDefault="00F8003B" w:rsidP="00F8003B">
      <w:pPr>
        <w:rPr>
          <w:rFonts w:asciiTheme="minorHAnsi" w:hAnsiTheme="minorHAnsi" w:cs="Arial"/>
          <w:sz w:val="20"/>
          <w:szCs w:val="18"/>
        </w:rPr>
      </w:pPr>
    </w:p>
    <w:p w14:paraId="39BC520F" w14:textId="2B41DEC9" w:rsidR="00F8003B" w:rsidRPr="00AB3208" w:rsidRDefault="00F15ECD" w:rsidP="00F8003B">
      <w:pPr>
        <w:rPr>
          <w:rFonts w:asciiTheme="minorHAnsi" w:hAnsiTheme="minorHAnsi" w:cs="Arial"/>
          <w:b/>
          <w:sz w:val="20"/>
          <w:szCs w:val="18"/>
        </w:rPr>
      </w:pPr>
      <w:r w:rsidRPr="00AB3208">
        <w:rPr>
          <w:rFonts w:asciiTheme="minorHAnsi" w:hAnsiTheme="minorHAnsi" w:cs="Arial"/>
          <w:b/>
          <w:sz w:val="20"/>
          <w:szCs w:val="18"/>
        </w:rPr>
        <w:t>ÉVALUATION OBJECTIVE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7812"/>
      </w:tblGrid>
      <w:tr w:rsidR="00AF095A" w:rsidRPr="00AB3208" w14:paraId="3879C203" w14:textId="77777777" w:rsidTr="00D67E54">
        <w:trPr>
          <w:trHeight w:val="424"/>
        </w:trPr>
        <w:tc>
          <w:tcPr>
            <w:tcW w:w="2830" w:type="dxa"/>
          </w:tcPr>
          <w:p w14:paraId="2C7FBEFC" w14:textId="2332B5C8" w:rsidR="00AF095A" w:rsidRPr="00AB3208" w:rsidRDefault="00AF095A" w:rsidP="00F8003B">
            <w:pPr>
              <w:rPr>
                <w:rFonts w:asciiTheme="minorHAnsi" w:hAnsiTheme="minorHAnsi" w:cs="Arial"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observations générales :</w:t>
            </w:r>
            <w:r w:rsidRPr="00AB3208">
              <w:rPr>
                <w:rFonts w:asciiTheme="minorHAnsi" w:hAnsiTheme="minorHAnsi" w:cs="Arial"/>
                <w:smallCaps/>
                <w:sz w:val="20"/>
                <w:szCs w:val="18"/>
              </w:rPr>
              <w:t xml:space="preserve"> </w:t>
            </w:r>
          </w:p>
        </w:tc>
        <w:tc>
          <w:tcPr>
            <w:tcW w:w="7812" w:type="dxa"/>
          </w:tcPr>
          <w:p w14:paraId="08A4E1DE" w14:textId="0EB9C04A" w:rsidR="00AF095A" w:rsidRPr="00AB3208" w:rsidRDefault="00AF095A" w:rsidP="00F65BCA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E477E0">
              <w:rPr>
                <w:rFonts w:asciiTheme="minorHAnsi" w:hAnsiTheme="minorHAnsi" w:cs="Arial"/>
                <w:noProof/>
                <w:sz w:val="20"/>
                <w:szCs w:val="18"/>
              </w:rPr>
              <w:t xml:space="preserve"> 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</w:tbl>
    <w:p w14:paraId="06B4A81B" w14:textId="77777777" w:rsidR="00F8003B" w:rsidRPr="00AB3208" w:rsidRDefault="00F8003B" w:rsidP="00F8003B">
      <w:pPr>
        <w:widowControl w:val="0"/>
        <w:autoSpaceDE w:val="0"/>
        <w:autoSpaceDN w:val="0"/>
        <w:spacing w:before="9"/>
        <w:rPr>
          <w:rFonts w:asciiTheme="minorHAnsi" w:eastAsia="Gill Sans MT" w:hAnsiTheme="minorHAnsi" w:cs="Arial"/>
          <w:b/>
          <w:sz w:val="20"/>
          <w:szCs w:val="18"/>
          <w:lang w:eastAsia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8"/>
        <w:gridCol w:w="1128"/>
        <w:gridCol w:w="1000"/>
        <w:gridCol w:w="2128"/>
        <w:gridCol w:w="2129"/>
        <w:gridCol w:w="2129"/>
      </w:tblGrid>
      <w:tr w:rsidR="00F8003B" w:rsidRPr="00AB3208" w14:paraId="67811789" w14:textId="77777777" w:rsidTr="005F436C">
        <w:tc>
          <w:tcPr>
            <w:tcW w:w="10642" w:type="dxa"/>
            <w:gridSpan w:val="6"/>
            <w:tcBorders>
              <w:right w:val="single" w:sz="4" w:space="0" w:color="auto"/>
            </w:tcBorders>
          </w:tcPr>
          <w:p w14:paraId="5BA1C14A" w14:textId="77777777" w:rsidR="00F8003B" w:rsidRPr="00AB3208" w:rsidRDefault="00F8003B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  <w:t>ÉVALUATION RESPIRATOIRE</w:t>
            </w:r>
          </w:p>
        </w:tc>
      </w:tr>
      <w:tr w:rsidR="00AF095A" w:rsidRPr="00AB3208" w14:paraId="59F312C6" w14:textId="77777777" w:rsidTr="005F436C">
        <w:tc>
          <w:tcPr>
            <w:tcW w:w="2128" w:type="dxa"/>
            <w:tcBorders>
              <w:bottom w:val="single" w:sz="12" w:space="0" w:color="auto"/>
            </w:tcBorders>
          </w:tcPr>
          <w:p w14:paraId="5E70D2F0" w14:textId="5022C312" w:rsidR="00AF095A" w:rsidRPr="00AB3208" w:rsidRDefault="00AF095A" w:rsidP="00AF095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patron respiratoire :</w:t>
            </w:r>
          </w:p>
        </w:tc>
        <w:tc>
          <w:tcPr>
            <w:tcW w:w="8514" w:type="dxa"/>
            <w:gridSpan w:val="5"/>
            <w:tcBorders>
              <w:bottom w:val="single" w:sz="12" w:space="0" w:color="auto"/>
              <w:right w:val="single" w:sz="4" w:space="0" w:color="auto"/>
            </w:tcBorders>
          </w:tcPr>
          <w:p w14:paraId="295917CE" w14:textId="229D2097" w:rsidR="00AF095A" w:rsidRPr="00AB3208" w:rsidRDefault="00AF095A" w:rsidP="00AF095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  <w:tr w:rsidR="00AF095A" w:rsidRPr="00AB3208" w14:paraId="3E4E56A7" w14:textId="77777777" w:rsidTr="005F436C">
        <w:tc>
          <w:tcPr>
            <w:tcW w:w="2128" w:type="dxa"/>
            <w:vMerge w:val="restart"/>
            <w:tcBorders>
              <w:top w:val="single" w:sz="12" w:space="0" w:color="auto"/>
            </w:tcBorders>
          </w:tcPr>
          <w:p w14:paraId="2B4F038C" w14:textId="49BE2278" w:rsidR="00AF095A" w:rsidRPr="00AB3208" w:rsidRDefault="00AF095A" w:rsidP="00AF095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toux :</w:t>
            </w:r>
          </w:p>
        </w:tc>
        <w:tc>
          <w:tcPr>
            <w:tcW w:w="2128" w:type="dxa"/>
            <w:gridSpan w:val="2"/>
            <w:tcBorders>
              <w:top w:val="single" w:sz="12" w:space="0" w:color="auto"/>
            </w:tcBorders>
          </w:tcPr>
          <w:p w14:paraId="1147E183" w14:textId="4E450354" w:rsidR="00AF095A" w:rsidRPr="00AB3208" w:rsidRDefault="00C51E40" w:rsidP="00AF095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207955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36C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AF095A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 xml:space="preserve"> forte</w:t>
            </w:r>
          </w:p>
        </w:tc>
        <w:tc>
          <w:tcPr>
            <w:tcW w:w="2128" w:type="dxa"/>
            <w:tcBorders>
              <w:top w:val="single" w:sz="12" w:space="0" w:color="auto"/>
            </w:tcBorders>
          </w:tcPr>
          <w:p w14:paraId="0DA3154A" w14:textId="5C963386" w:rsidR="00AF095A" w:rsidRPr="00AB3208" w:rsidRDefault="00C51E40" w:rsidP="00AF095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-440838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36C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AF095A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 xml:space="preserve"> mi-forte</w:t>
            </w:r>
          </w:p>
        </w:tc>
        <w:tc>
          <w:tcPr>
            <w:tcW w:w="2129" w:type="dxa"/>
            <w:tcBorders>
              <w:top w:val="single" w:sz="12" w:space="0" w:color="auto"/>
            </w:tcBorders>
          </w:tcPr>
          <w:p w14:paraId="44748249" w14:textId="79AFCBDA" w:rsidR="00AF095A" w:rsidRPr="00AB3208" w:rsidRDefault="00C51E40" w:rsidP="00AF095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1010647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36C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AF095A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 xml:space="preserve"> faible</w:t>
            </w:r>
          </w:p>
        </w:tc>
        <w:tc>
          <w:tcPr>
            <w:tcW w:w="2129" w:type="dxa"/>
            <w:tcBorders>
              <w:top w:val="single" w:sz="12" w:space="0" w:color="auto"/>
            </w:tcBorders>
          </w:tcPr>
          <w:p w14:paraId="44B71285" w14:textId="7E7CFD56" w:rsidR="00AF095A" w:rsidRPr="00AB3208" w:rsidRDefault="00C51E40" w:rsidP="00AF095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85785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36C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AF095A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 xml:space="preserve"> douloureuse</w:t>
            </w:r>
          </w:p>
        </w:tc>
      </w:tr>
      <w:tr w:rsidR="00AF095A" w:rsidRPr="00AB3208" w14:paraId="4E067E97" w14:textId="77777777" w:rsidTr="005B3B43">
        <w:tc>
          <w:tcPr>
            <w:tcW w:w="2128" w:type="dxa"/>
            <w:vMerge/>
          </w:tcPr>
          <w:p w14:paraId="5E5F1271" w14:textId="77777777" w:rsidR="00AF095A" w:rsidRPr="00AB3208" w:rsidRDefault="00AF095A" w:rsidP="00AF095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</w:p>
        </w:tc>
        <w:tc>
          <w:tcPr>
            <w:tcW w:w="2128" w:type="dxa"/>
            <w:gridSpan w:val="2"/>
          </w:tcPr>
          <w:p w14:paraId="005367B9" w14:textId="5B50119C" w:rsidR="00AF095A" w:rsidRPr="00AB3208" w:rsidRDefault="00C51E40" w:rsidP="00AF095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193889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36C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AF095A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 xml:space="preserve"> grasse</w:t>
            </w:r>
          </w:p>
        </w:tc>
        <w:tc>
          <w:tcPr>
            <w:tcW w:w="2128" w:type="dxa"/>
          </w:tcPr>
          <w:p w14:paraId="1ABEE28D" w14:textId="03C34A2E" w:rsidR="00AF095A" w:rsidRPr="00AB3208" w:rsidRDefault="00C51E40" w:rsidP="00AF095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-70331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36C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AF095A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 xml:space="preserve"> mi-grasse</w:t>
            </w:r>
          </w:p>
        </w:tc>
        <w:tc>
          <w:tcPr>
            <w:tcW w:w="2129" w:type="dxa"/>
          </w:tcPr>
          <w:p w14:paraId="2805F37F" w14:textId="6633461F" w:rsidR="00AF095A" w:rsidRPr="00AB3208" w:rsidRDefault="00C51E40" w:rsidP="00AF095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-1677109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36C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AF095A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 xml:space="preserve"> sèche</w:t>
            </w:r>
          </w:p>
        </w:tc>
        <w:tc>
          <w:tcPr>
            <w:tcW w:w="2129" w:type="dxa"/>
          </w:tcPr>
          <w:p w14:paraId="075B20D0" w14:textId="0087695A" w:rsidR="00AF095A" w:rsidRPr="00AB3208" w:rsidRDefault="00C51E40" w:rsidP="00AF095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-10728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36C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AF095A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 xml:space="preserve"> incapable/refuse</w:t>
            </w:r>
          </w:p>
        </w:tc>
      </w:tr>
      <w:tr w:rsidR="00AF095A" w:rsidRPr="00AB3208" w14:paraId="0F1157D4" w14:textId="77777777" w:rsidTr="00AF095A">
        <w:tc>
          <w:tcPr>
            <w:tcW w:w="2128" w:type="dxa"/>
            <w:vMerge w:val="restart"/>
          </w:tcPr>
          <w:p w14:paraId="6A333514" w14:textId="2B6A9E0A" w:rsidR="00AF095A" w:rsidRPr="00AB3208" w:rsidRDefault="00AF095A" w:rsidP="00AF095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 xml:space="preserve">expectorations : </w:t>
            </w:r>
          </w:p>
        </w:tc>
        <w:tc>
          <w:tcPr>
            <w:tcW w:w="2128" w:type="dxa"/>
            <w:gridSpan w:val="2"/>
          </w:tcPr>
          <w:p w14:paraId="49883262" w14:textId="5FCBD234" w:rsidR="00AF095A" w:rsidRPr="00AB3208" w:rsidRDefault="00C51E40" w:rsidP="00AF095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212765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36C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AF095A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 xml:space="preserve"> oui</w:t>
            </w:r>
          </w:p>
        </w:tc>
        <w:tc>
          <w:tcPr>
            <w:tcW w:w="2128" w:type="dxa"/>
          </w:tcPr>
          <w:p w14:paraId="21BB669A" w14:textId="36BAAC7D" w:rsidR="00AF095A" w:rsidRPr="00AB3208" w:rsidRDefault="00C51E40" w:rsidP="00AF095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</w:pPr>
            <w:sdt>
              <w:sdtPr>
                <w:rPr>
                  <w:rFonts w:asciiTheme="minorHAnsi" w:eastAsia="Gill Sans MT" w:hAnsiTheme="minorHAnsi" w:cs="Arial"/>
                  <w:smallCaps/>
                  <w:sz w:val="20"/>
                  <w:szCs w:val="18"/>
                  <w:lang w:eastAsia="en-US"/>
                </w:rPr>
                <w:id w:val="169618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36C">
                  <w:rPr>
                    <w:rFonts w:ascii="MS Gothic" w:eastAsia="MS Gothic" w:hAnsi="MS Gothic" w:cs="Arial" w:hint="eastAsia"/>
                    <w:smallCaps/>
                    <w:sz w:val="20"/>
                    <w:szCs w:val="18"/>
                    <w:lang w:eastAsia="en-US"/>
                  </w:rPr>
                  <w:t>☐</w:t>
                </w:r>
              </w:sdtContent>
            </w:sdt>
            <w:r w:rsidR="00AF095A"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 xml:space="preserve"> non</w:t>
            </w:r>
          </w:p>
        </w:tc>
        <w:tc>
          <w:tcPr>
            <w:tcW w:w="4258" w:type="dxa"/>
            <w:gridSpan w:val="2"/>
          </w:tcPr>
          <w:p w14:paraId="1F39FFA6" w14:textId="0AA61D36" w:rsidR="00AF095A" w:rsidRPr="00AB3208" w:rsidRDefault="00AF095A" w:rsidP="00AF095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</w:pPr>
          </w:p>
        </w:tc>
      </w:tr>
      <w:tr w:rsidR="00AF095A" w:rsidRPr="00AB3208" w14:paraId="427F81B5" w14:textId="77777777" w:rsidTr="005B3B43">
        <w:tc>
          <w:tcPr>
            <w:tcW w:w="2128" w:type="dxa"/>
            <w:vMerge/>
          </w:tcPr>
          <w:p w14:paraId="27630F4C" w14:textId="77777777" w:rsidR="00AF095A" w:rsidRPr="00AB3208" w:rsidRDefault="00AF095A" w:rsidP="00AF095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</w:pPr>
          </w:p>
        </w:tc>
        <w:tc>
          <w:tcPr>
            <w:tcW w:w="1128" w:type="dxa"/>
          </w:tcPr>
          <w:p w14:paraId="1E4EA1B1" w14:textId="21ED34A2" w:rsidR="00AF095A" w:rsidRPr="00AB3208" w:rsidRDefault="00AF095A" w:rsidP="00AF095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>quantité :</w:t>
            </w:r>
          </w:p>
        </w:tc>
        <w:tc>
          <w:tcPr>
            <w:tcW w:w="7386" w:type="dxa"/>
            <w:gridSpan w:val="4"/>
          </w:tcPr>
          <w:p w14:paraId="499DB6ED" w14:textId="15C2C17F" w:rsidR="00AF095A" w:rsidRPr="00AB3208" w:rsidRDefault="00AF095A" w:rsidP="00AF095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  <w:tr w:rsidR="00AF095A" w:rsidRPr="00AB3208" w14:paraId="29A6D520" w14:textId="77777777" w:rsidTr="005B3B43">
        <w:tc>
          <w:tcPr>
            <w:tcW w:w="2128" w:type="dxa"/>
            <w:vMerge/>
          </w:tcPr>
          <w:p w14:paraId="309FCDE7" w14:textId="77777777" w:rsidR="00AF095A" w:rsidRPr="00AB3208" w:rsidRDefault="00AF095A" w:rsidP="00AF095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</w:p>
        </w:tc>
        <w:tc>
          <w:tcPr>
            <w:tcW w:w="1128" w:type="dxa"/>
          </w:tcPr>
          <w:p w14:paraId="7DAAE5E4" w14:textId="1D99C42B" w:rsidR="00AF095A" w:rsidRPr="00AB3208" w:rsidRDefault="00AF095A" w:rsidP="00AF095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smallCaps/>
                <w:sz w:val="20"/>
                <w:szCs w:val="18"/>
                <w:lang w:eastAsia="en-US"/>
              </w:rPr>
              <w:t>couleur :</w:t>
            </w:r>
          </w:p>
        </w:tc>
        <w:tc>
          <w:tcPr>
            <w:tcW w:w="7386" w:type="dxa"/>
            <w:gridSpan w:val="4"/>
          </w:tcPr>
          <w:p w14:paraId="204246E7" w14:textId="4CE16F7C" w:rsidR="00AF095A" w:rsidRPr="00AB3208" w:rsidRDefault="00AF095A" w:rsidP="00AF095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</w:tbl>
    <w:p w14:paraId="004AF1DD" w14:textId="77777777" w:rsidR="00F8003B" w:rsidRPr="00AB3208" w:rsidRDefault="00F8003B" w:rsidP="00F8003B">
      <w:pPr>
        <w:widowControl w:val="0"/>
        <w:autoSpaceDE w:val="0"/>
        <w:autoSpaceDN w:val="0"/>
        <w:spacing w:before="9"/>
        <w:rPr>
          <w:rFonts w:asciiTheme="minorHAnsi" w:eastAsia="Gill Sans MT" w:hAnsiTheme="minorHAnsi" w:cs="Arial"/>
          <w:b/>
          <w:sz w:val="20"/>
          <w:szCs w:val="18"/>
          <w:lang w:eastAsia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2126"/>
        <w:gridCol w:w="5544"/>
      </w:tblGrid>
      <w:tr w:rsidR="00F8003B" w:rsidRPr="00AB3208" w14:paraId="24A7BB61" w14:textId="77777777" w:rsidTr="005B3B43">
        <w:tc>
          <w:tcPr>
            <w:tcW w:w="10642" w:type="dxa"/>
            <w:gridSpan w:val="3"/>
          </w:tcPr>
          <w:p w14:paraId="562D5877" w14:textId="77777777" w:rsidR="00F8003B" w:rsidRPr="00AB3208" w:rsidRDefault="00F8003B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  <w:t>OBSERVATIONS RESPIRATOIRES </w:t>
            </w:r>
          </w:p>
        </w:tc>
      </w:tr>
      <w:tr w:rsidR="00F8003B" w:rsidRPr="00AB3208" w14:paraId="4667E0E9" w14:textId="77777777" w:rsidTr="005B3B43">
        <w:tc>
          <w:tcPr>
            <w:tcW w:w="2972" w:type="dxa"/>
          </w:tcPr>
          <w:p w14:paraId="51CC3A8D" w14:textId="139D770D" w:rsidR="00F8003B" w:rsidRPr="00AB3208" w:rsidRDefault="00EF79C3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r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espiration diaphragmatique :</w:t>
            </w:r>
          </w:p>
        </w:tc>
        <w:tc>
          <w:tcPr>
            <w:tcW w:w="7670" w:type="dxa"/>
            <w:gridSpan w:val="2"/>
          </w:tcPr>
          <w:p w14:paraId="22EF038C" w14:textId="66936C21" w:rsidR="00F8003B" w:rsidRPr="00AB3208" w:rsidRDefault="00EF79C3" w:rsidP="00F65BC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4 séries de 10 respirations"/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  <w:tr w:rsidR="00F8003B" w:rsidRPr="00AB3208" w14:paraId="33F490E6" w14:textId="77777777" w:rsidTr="005B3B43">
        <w:tc>
          <w:tcPr>
            <w:tcW w:w="2972" w:type="dxa"/>
          </w:tcPr>
          <w:p w14:paraId="1A2C1653" w14:textId="5721C698" w:rsidR="00F8003B" w:rsidRPr="00AB3208" w:rsidRDefault="00EF79C3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e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xpansion thoracique latérale :</w:t>
            </w:r>
          </w:p>
        </w:tc>
        <w:tc>
          <w:tcPr>
            <w:tcW w:w="7670" w:type="dxa"/>
            <w:gridSpan w:val="2"/>
          </w:tcPr>
          <w:p w14:paraId="2861332A" w14:textId="49654A3E" w:rsidR="00F8003B" w:rsidRPr="00AB3208" w:rsidRDefault="00EF79C3" w:rsidP="00F65BC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  <w:tr w:rsidR="00F8003B" w:rsidRPr="00AB3208" w14:paraId="57CD667C" w14:textId="77777777" w:rsidTr="005B3B43">
        <w:tc>
          <w:tcPr>
            <w:tcW w:w="5098" w:type="dxa"/>
            <w:gridSpan w:val="2"/>
          </w:tcPr>
          <w:p w14:paraId="48679BB3" w14:textId="414DC30F" w:rsidR="00F8003B" w:rsidRPr="00AB3208" w:rsidRDefault="00EF79C3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e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xpansion thoracique latérale avec membres supérieurs :</w:t>
            </w:r>
          </w:p>
        </w:tc>
        <w:tc>
          <w:tcPr>
            <w:tcW w:w="5544" w:type="dxa"/>
          </w:tcPr>
          <w:p w14:paraId="49CCFB31" w14:textId="3E53FF59" w:rsidR="00F8003B" w:rsidRPr="00AB3208" w:rsidRDefault="00EF79C3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  <w:tr w:rsidR="00F8003B" w:rsidRPr="00AB3208" w14:paraId="591CAEB1" w14:textId="77777777" w:rsidTr="005B3B43">
        <w:tc>
          <w:tcPr>
            <w:tcW w:w="2972" w:type="dxa"/>
          </w:tcPr>
          <w:p w14:paraId="7DE17B29" w14:textId="5DFFF4E6" w:rsidR="00F8003B" w:rsidRPr="00AB3208" w:rsidRDefault="00EF79C3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d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 xml:space="preserve">égagement des sécrétions : </w:t>
            </w:r>
          </w:p>
        </w:tc>
        <w:tc>
          <w:tcPr>
            <w:tcW w:w="7670" w:type="dxa"/>
            <w:gridSpan w:val="2"/>
          </w:tcPr>
          <w:p w14:paraId="4E3EC51C" w14:textId="45BECAD8" w:rsidR="00F8003B" w:rsidRPr="00AB3208" w:rsidRDefault="00D73D3B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</w:tbl>
    <w:p w14:paraId="3C66AF3E" w14:textId="77777777" w:rsidR="00F8003B" w:rsidRPr="00AB3208" w:rsidRDefault="00F8003B" w:rsidP="00F8003B">
      <w:pPr>
        <w:widowControl w:val="0"/>
        <w:autoSpaceDE w:val="0"/>
        <w:autoSpaceDN w:val="0"/>
        <w:spacing w:before="9"/>
        <w:rPr>
          <w:rFonts w:asciiTheme="minorHAnsi" w:eastAsia="Gill Sans MT" w:hAnsiTheme="minorHAnsi" w:cs="Arial"/>
          <w:b/>
          <w:sz w:val="20"/>
          <w:szCs w:val="18"/>
          <w:lang w:eastAsia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69"/>
        <w:gridCol w:w="4141"/>
        <w:gridCol w:w="1750"/>
        <w:gridCol w:w="1632"/>
        <w:gridCol w:w="1850"/>
      </w:tblGrid>
      <w:tr w:rsidR="00F8003B" w:rsidRPr="00AB3208" w14:paraId="06399484" w14:textId="77777777" w:rsidTr="005B3B43">
        <w:tc>
          <w:tcPr>
            <w:tcW w:w="10642" w:type="dxa"/>
            <w:gridSpan w:val="5"/>
          </w:tcPr>
          <w:p w14:paraId="4A5DA96D" w14:textId="77777777" w:rsidR="00F8003B" w:rsidRPr="00AB3208" w:rsidRDefault="00F8003B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  <w:t>OBSERVATIONS CARDIO-RESPIRATOIRES</w:t>
            </w:r>
          </w:p>
        </w:tc>
      </w:tr>
      <w:tr w:rsidR="00F8003B" w:rsidRPr="00AB3208" w14:paraId="69524756" w14:textId="77777777" w:rsidTr="00D56070">
        <w:tc>
          <w:tcPr>
            <w:tcW w:w="1269" w:type="dxa"/>
            <w:shd w:val="clear" w:color="auto" w:fill="BFBFBF" w:themeFill="background1" w:themeFillShade="BF"/>
          </w:tcPr>
          <w:p w14:paraId="6A033E3A" w14:textId="12CE6779" w:rsidR="00F8003B" w:rsidRPr="00AB3208" w:rsidRDefault="00D73D3B" w:rsidP="001B3F61">
            <w:pPr>
              <w:widowControl w:val="0"/>
              <w:autoSpaceDE w:val="0"/>
              <w:autoSpaceDN w:val="0"/>
              <w:spacing w:before="9"/>
              <w:jc w:val="center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i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ntervention</w:t>
            </w:r>
          </w:p>
        </w:tc>
        <w:tc>
          <w:tcPr>
            <w:tcW w:w="4141" w:type="dxa"/>
            <w:shd w:val="clear" w:color="auto" w:fill="BFBFBF" w:themeFill="background1" w:themeFillShade="BF"/>
          </w:tcPr>
          <w:p w14:paraId="197732B4" w14:textId="79E9FE7D" w:rsidR="00F8003B" w:rsidRPr="00AB3208" w:rsidRDefault="00D73D3B" w:rsidP="001B3F61">
            <w:pPr>
              <w:widowControl w:val="0"/>
              <w:autoSpaceDE w:val="0"/>
              <w:autoSpaceDN w:val="0"/>
              <w:spacing w:before="9"/>
              <w:jc w:val="center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d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étails</w:t>
            </w:r>
          </w:p>
        </w:tc>
        <w:tc>
          <w:tcPr>
            <w:tcW w:w="1750" w:type="dxa"/>
            <w:shd w:val="clear" w:color="auto" w:fill="BFBFBF" w:themeFill="background1" w:themeFillShade="BF"/>
          </w:tcPr>
          <w:p w14:paraId="0CE0F1FE" w14:textId="72E12805" w:rsidR="00F8003B" w:rsidRPr="00AB3208" w:rsidRDefault="00D73D3B" w:rsidP="001B3F61">
            <w:pPr>
              <w:widowControl w:val="0"/>
              <w:autoSpaceDE w:val="0"/>
              <w:autoSpaceDN w:val="0"/>
              <w:spacing w:before="9"/>
              <w:jc w:val="center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borg post</w:t>
            </w:r>
          </w:p>
        </w:tc>
        <w:tc>
          <w:tcPr>
            <w:tcW w:w="1632" w:type="dxa"/>
            <w:shd w:val="clear" w:color="auto" w:fill="BFBFBF" w:themeFill="background1" w:themeFillShade="BF"/>
          </w:tcPr>
          <w:p w14:paraId="2CB06581" w14:textId="7922CACA" w:rsidR="00F8003B" w:rsidRPr="00AB3208" w:rsidRDefault="00D73D3B" w:rsidP="001B3F61">
            <w:pPr>
              <w:widowControl w:val="0"/>
              <w:autoSpaceDE w:val="0"/>
              <w:autoSpaceDN w:val="0"/>
              <w:spacing w:before="9"/>
              <w:jc w:val="center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temps de repos</w:t>
            </w:r>
          </w:p>
        </w:tc>
        <w:tc>
          <w:tcPr>
            <w:tcW w:w="1850" w:type="dxa"/>
            <w:shd w:val="clear" w:color="auto" w:fill="BFBFBF" w:themeFill="background1" w:themeFillShade="BF"/>
          </w:tcPr>
          <w:p w14:paraId="0632E39A" w14:textId="541AB997" w:rsidR="00F8003B" w:rsidRPr="00AB3208" w:rsidRDefault="00D73D3B" w:rsidP="001B3F61">
            <w:pPr>
              <w:widowControl w:val="0"/>
              <w:autoSpaceDE w:val="0"/>
              <w:autoSpaceDN w:val="0"/>
              <w:spacing w:before="9"/>
              <w:jc w:val="center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borg post-repos</w:t>
            </w:r>
          </w:p>
        </w:tc>
      </w:tr>
      <w:tr w:rsidR="00F8003B" w:rsidRPr="00AB3208" w14:paraId="7C54333F" w14:textId="77777777" w:rsidTr="00D56070">
        <w:tc>
          <w:tcPr>
            <w:tcW w:w="1269" w:type="dxa"/>
          </w:tcPr>
          <w:p w14:paraId="14879785" w14:textId="4525E6EC" w:rsidR="00F8003B" w:rsidRPr="00AB3208" w:rsidRDefault="00D73D3B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s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tep :</w:t>
            </w:r>
          </w:p>
        </w:tc>
        <w:tc>
          <w:tcPr>
            <w:tcW w:w="4141" w:type="dxa"/>
          </w:tcPr>
          <w:p w14:paraId="30CC84A9" w14:textId="4F968009" w:rsidR="00F8003B" w:rsidRPr="00AB3208" w:rsidRDefault="00D73D3B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750" w:type="dxa"/>
          </w:tcPr>
          <w:p w14:paraId="310A1BD7" w14:textId="3D4CA917" w:rsidR="00F8003B" w:rsidRPr="00AB3208" w:rsidRDefault="00D73D3B" w:rsidP="00D73D3B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  <w:tc>
          <w:tcPr>
            <w:tcW w:w="1632" w:type="dxa"/>
          </w:tcPr>
          <w:p w14:paraId="6BDAD5C7" w14:textId="6D0C51BC" w:rsidR="00F8003B" w:rsidRPr="00AB3208" w:rsidRDefault="00D73D3B" w:rsidP="00F60B20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F60B20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0B20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0B20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0B20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0B20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850" w:type="dxa"/>
          </w:tcPr>
          <w:p w14:paraId="454828DB" w14:textId="529A5326" w:rsidR="00F8003B" w:rsidRPr="00AB3208" w:rsidRDefault="00D73D3B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</w:tr>
      <w:tr w:rsidR="00F8003B" w:rsidRPr="00AB3208" w14:paraId="3FA36CE6" w14:textId="77777777" w:rsidTr="00D56070">
        <w:tc>
          <w:tcPr>
            <w:tcW w:w="1269" w:type="dxa"/>
          </w:tcPr>
          <w:p w14:paraId="453EE1FC" w14:textId="62733B1F" w:rsidR="00F8003B" w:rsidRPr="00AB3208" w:rsidRDefault="00D73D3B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a</w:t>
            </w:r>
            <w:r w:rsidR="00662CF5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ssis-débout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 :</w:t>
            </w:r>
          </w:p>
        </w:tc>
        <w:tc>
          <w:tcPr>
            <w:tcW w:w="4141" w:type="dxa"/>
          </w:tcPr>
          <w:p w14:paraId="1870622E" w14:textId="14750225" w:rsidR="00F8003B" w:rsidRPr="00AB3208" w:rsidRDefault="00D73D3B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750" w:type="dxa"/>
          </w:tcPr>
          <w:p w14:paraId="2A734C30" w14:textId="226177BA" w:rsidR="00F8003B" w:rsidRPr="00AB3208" w:rsidRDefault="00D73D3B" w:rsidP="00D73D3B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  <w:tc>
          <w:tcPr>
            <w:tcW w:w="1632" w:type="dxa"/>
          </w:tcPr>
          <w:p w14:paraId="243EA03C" w14:textId="4131E939" w:rsidR="00F8003B" w:rsidRPr="00AB3208" w:rsidRDefault="00D73D3B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850" w:type="dxa"/>
          </w:tcPr>
          <w:p w14:paraId="1195ECA0" w14:textId="13E4EBBD" w:rsidR="00F8003B" w:rsidRPr="00AB3208" w:rsidRDefault="00D73D3B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</w:tr>
      <w:tr w:rsidR="00F8003B" w:rsidRPr="00AB3208" w14:paraId="6874CF48" w14:textId="77777777" w:rsidTr="00D56070">
        <w:tc>
          <w:tcPr>
            <w:tcW w:w="1269" w:type="dxa"/>
          </w:tcPr>
          <w:p w14:paraId="7B9584EC" w14:textId="4B218BAD" w:rsidR="00F8003B" w:rsidRPr="00AB3208" w:rsidRDefault="00D73D3B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c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ircuit :</w:t>
            </w:r>
          </w:p>
        </w:tc>
        <w:tc>
          <w:tcPr>
            <w:tcW w:w="4141" w:type="dxa"/>
          </w:tcPr>
          <w:p w14:paraId="32195BFA" w14:textId="695D0F1E" w:rsidR="00F8003B" w:rsidRPr="00AB3208" w:rsidRDefault="00D73D3B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750" w:type="dxa"/>
          </w:tcPr>
          <w:p w14:paraId="11EA649C" w14:textId="54552F11" w:rsidR="00F8003B" w:rsidRPr="00AB3208" w:rsidRDefault="00D73D3B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  <w:tc>
          <w:tcPr>
            <w:tcW w:w="1632" w:type="dxa"/>
          </w:tcPr>
          <w:p w14:paraId="68225F87" w14:textId="64CDE9DF" w:rsidR="00F8003B" w:rsidRPr="00AB3208" w:rsidRDefault="00D73D3B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850" w:type="dxa"/>
          </w:tcPr>
          <w:p w14:paraId="09B7BA5A" w14:textId="023BCFE5" w:rsidR="00F8003B" w:rsidRPr="00AB3208" w:rsidRDefault="00D73D3B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</w:tr>
      <w:tr w:rsidR="00F8003B" w:rsidRPr="00AB3208" w14:paraId="510ED950" w14:textId="77777777" w:rsidTr="00D56070">
        <w:tc>
          <w:tcPr>
            <w:tcW w:w="1269" w:type="dxa"/>
          </w:tcPr>
          <w:p w14:paraId="6440ED06" w14:textId="5B424612" w:rsidR="00F8003B" w:rsidRPr="00AB3208" w:rsidRDefault="00D73D3B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m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arche :</w:t>
            </w:r>
          </w:p>
        </w:tc>
        <w:tc>
          <w:tcPr>
            <w:tcW w:w="4141" w:type="dxa"/>
          </w:tcPr>
          <w:p w14:paraId="29D1E04A" w14:textId="732E79CA" w:rsidR="00F8003B" w:rsidRPr="00AB3208" w:rsidRDefault="00D73D3B" w:rsidP="00F65BC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750" w:type="dxa"/>
          </w:tcPr>
          <w:p w14:paraId="739639F1" w14:textId="0325FB96" w:rsidR="00F8003B" w:rsidRPr="00AB3208" w:rsidRDefault="00D73D3B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  <w:tc>
          <w:tcPr>
            <w:tcW w:w="1632" w:type="dxa"/>
          </w:tcPr>
          <w:p w14:paraId="6539C231" w14:textId="6F363F9D" w:rsidR="00F8003B" w:rsidRPr="00AB3208" w:rsidRDefault="00D73D3B" w:rsidP="00F65BC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850" w:type="dxa"/>
          </w:tcPr>
          <w:p w14:paraId="73DBC483" w14:textId="1B02D42E" w:rsidR="00F8003B" w:rsidRPr="00AB3208" w:rsidRDefault="00D73D3B" w:rsidP="00F8003B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</w:tr>
      <w:tr w:rsidR="00D56070" w:rsidRPr="00AB3208" w14:paraId="3129E41F" w14:textId="77777777" w:rsidTr="00D56070">
        <w:tc>
          <w:tcPr>
            <w:tcW w:w="1269" w:type="dxa"/>
          </w:tcPr>
          <w:p w14:paraId="4D170C32" w14:textId="215F9760" w:rsidR="00D56070" w:rsidRPr="00AB3208" w:rsidRDefault="00D56070" w:rsidP="00D56070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marche :</w:t>
            </w:r>
          </w:p>
        </w:tc>
        <w:tc>
          <w:tcPr>
            <w:tcW w:w="4141" w:type="dxa"/>
          </w:tcPr>
          <w:p w14:paraId="083BBA73" w14:textId="16FA7303" w:rsidR="00D56070" w:rsidRPr="00AB3208" w:rsidRDefault="00D56070" w:rsidP="00D56070">
            <w:pPr>
              <w:widowControl w:val="0"/>
              <w:autoSpaceDE w:val="0"/>
              <w:autoSpaceDN w:val="0"/>
              <w:spacing w:before="9"/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="Arial"/>
                <w:sz w:val="20"/>
                <w:szCs w:val="18"/>
              </w:rPr>
              <w:t> </w:t>
            </w:r>
            <w:r>
              <w:rPr>
                <w:rFonts w:asciiTheme="minorHAnsi" w:hAnsiTheme="minorHAnsi" w:cs="Arial"/>
                <w:sz w:val="20"/>
                <w:szCs w:val="18"/>
              </w:rPr>
              <w:t> </w:t>
            </w:r>
            <w:r>
              <w:rPr>
                <w:rFonts w:asciiTheme="minorHAnsi" w:hAnsiTheme="minorHAnsi" w:cs="Arial"/>
                <w:sz w:val="20"/>
                <w:szCs w:val="18"/>
              </w:rPr>
              <w:t> </w:t>
            </w:r>
            <w:r>
              <w:rPr>
                <w:rFonts w:asciiTheme="minorHAnsi" w:hAnsiTheme="minorHAnsi" w:cs="Arial"/>
                <w:sz w:val="20"/>
                <w:szCs w:val="18"/>
              </w:rPr>
              <w:t> </w:t>
            </w:r>
            <w:r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750" w:type="dxa"/>
          </w:tcPr>
          <w:p w14:paraId="766C90E9" w14:textId="211AFD14" w:rsidR="00D56070" w:rsidRPr="00AB3208" w:rsidRDefault="00D56070" w:rsidP="00D56070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  <w:tc>
          <w:tcPr>
            <w:tcW w:w="1632" w:type="dxa"/>
          </w:tcPr>
          <w:p w14:paraId="3E003142" w14:textId="236BAA94" w:rsidR="00D56070" w:rsidRPr="00AB3208" w:rsidRDefault="00D56070" w:rsidP="00D56070">
            <w:pPr>
              <w:widowControl w:val="0"/>
              <w:autoSpaceDE w:val="0"/>
              <w:autoSpaceDN w:val="0"/>
              <w:spacing w:before="9"/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="Arial"/>
                <w:sz w:val="20"/>
                <w:szCs w:val="18"/>
              </w:rPr>
              <w:t> </w:t>
            </w:r>
            <w:r>
              <w:rPr>
                <w:rFonts w:asciiTheme="minorHAnsi" w:hAnsiTheme="minorHAnsi" w:cs="Arial"/>
                <w:sz w:val="20"/>
                <w:szCs w:val="18"/>
              </w:rPr>
              <w:t> </w:t>
            </w:r>
            <w:r>
              <w:rPr>
                <w:rFonts w:asciiTheme="minorHAnsi" w:hAnsiTheme="minorHAnsi" w:cs="Arial"/>
                <w:sz w:val="20"/>
                <w:szCs w:val="18"/>
              </w:rPr>
              <w:t> </w:t>
            </w:r>
            <w:r>
              <w:rPr>
                <w:rFonts w:asciiTheme="minorHAnsi" w:hAnsiTheme="minorHAnsi" w:cs="Arial"/>
                <w:sz w:val="20"/>
                <w:szCs w:val="18"/>
              </w:rPr>
              <w:t> </w:t>
            </w:r>
            <w:r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850" w:type="dxa"/>
          </w:tcPr>
          <w:p w14:paraId="286E7922" w14:textId="5968B7CA" w:rsidR="00D56070" w:rsidRPr="00AB3208" w:rsidRDefault="00D56070" w:rsidP="00D56070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</w:tr>
      <w:tr w:rsidR="00D56070" w:rsidRPr="00AB3208" w14:paraId="65347F4E" w14:textId="77777777" w:rsidTr="00D56070">
        <w:tc>
          <w:tcPr>
            <w:tcW w:w="1269" w:type="dxa"/>
          </w:tcPr>
          <w:p w14:paraId="6742DA67" w14:textId="7B2BF474" w:rsidR="00D56070" w:rsidRDefault="00D56070" w:rsidP="00D56070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marche :</w:t>
            </w:r>
          </w:p>
        </w:tc>
        <w:tc>
          <w:tcPr>
            <w:tcW w:w="4141" w:type="dxa"/>
          </w:tcPr>
          <w:p w14:paraId="0AC19C4E" w14:textId="16F15B05" w:rsidR="00D56070" w:rsidRPr="00AB3208" w:rsidRDefault="00D56070" w:rsidP="00D56070">
            <w:pPr>
              <w:widowControl w:val="0"/>
              <w:autoSpaceDE w:val="0"/>
              <w:autoSpaceDN w:val="0"/>
              <w:spacing w:before="9"/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="Arial"/>
                <w:sz w:val="20"/>
                <w:szCs w:val="18"/>
              </w:rPr>
              <w:t> </w:t>
            </w:r>
            <w:r>
              <w:rPr>
                <w:rFonts w:asciiTheme="minorHAnsi" w:hAnsiTheme="minorHAnsi" w:cs="Arial"/>
                <w:sz w:val="20"/>
                <w:szCs w:val="18"/>
              </w:rPr>
              <w:t> </w:t>
            </w:r>
            <w:r>
              <w:rPr>
                <w:rFonts w:asciiTheme="minorHAnsi" w:hAnsiTheme="minorHAnsi" w:cs="Arial"/>
                <w:sz w:val="20"/>
                <w:szCs w:val="18"/>
              </w:rPr>
              <w:t> </w:t>
            </w:r>
            <w:r>
              <w:rPr>
                <w:rFonts w:asciiTheme="minorHAnsi" w:hAnsiTheme="minorHAnsi" w:cs="Arial"/>
                <w:sz w:val="20"/>
                <w:szCs w:val="18"/>
              </w:rPr>
              <w:t> </w:t>
            </w:r>
            <w:r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750" w:type="dxa"/>
          </w:tcPr>
          <w:p w14:paraId="40960B9E" w14:textId="443D85BD" w:rsidR="00D56070" w:rsidRPr="00AB3208" w:rsidRDefault="00D56070" w:rsidP="00D56070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  <w:tc>
          <w:tcPr>
            <w:tcW w:w="1632" w:type="dxa"/>
          </w:tcPr>
          <w:p w14:paraId="5748777A" w14:textId="074082F9" w:rsidR="00D56070" w:rsidRPr="00AB3208" w:rsidRDefault="00D56070" w:rsidP="00D56070">
            <w:pPr>
              <w:widowControl w:val="0"/>
              <w:autoSpaceDE w:val="0"/>
              <w:autoSpaceDN w:val="0"/>
              <w:spacing w:before="9"/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="Arial"/>
                <w:sz w:val="20"/>
                <w:szCs w:val="18"/>
              </w:rPr>
              <w:t> </w:t>
            </w:r>
            <w:r>
              <w:rPr>
                <w:rFonts w:asciiTheme="minorHAnsi" w:hAnsiTheme="minorHAnsi" w:cs="Arial"/>
                <w:sz w:val="20"/>
                <w:szCs w:val="18"/>
              </w:rPr>
              <w:t> </w:t>
            </w:r>
            <w:r>
              <w:rPr>
                <w:rFonts w:asciiTheme="minorHAnsi" w:hAnsiTheme="minorHAnsi" w:cs="Arial"/>
                <w:sz w:val="20"/>
                <w:szCs w:val="18"/>
              </w:rPr>
              <w:t> </w:t>
            </w:r>
            <w:r>
              <w:rPr>
                <w:rFonts w:asciiTheme="minorHAnsi" w:hAnsiTheme="minorHAnsi" w:cs="Arial"/>
                <w:sz w:val="20"/>
                <w:szCs w:val="18"/>
              </w:rPr>
              <w:t> </w:t>
            </w:r>
            <w:r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850" w:type="dxa"/>
          </w:tcPr>
          <w:p w14:paraId="121C5D50" w14:textId="0D35EA55" w:rsidR="00D56070" w:rsidRDefault="00D56070" w:rsidP="00D56070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</w:tr>
      <w:tr w:rsidR="00D56070" w:rsidRPr="00AB3208" w14:paraId="240DA625" w14:textId="77777777" w:rsidTr="00D56070">
        <w:tc>
          <w:tcPr>
            <w:tcW w:w="1269" w:type="dxa"/>
          </w:tcPr>
          <w:p w14:paraId="41B3B87D" w14:textId="5D077271" w:rsidR="00D56070" w:rsidRPr="00AB3208" w:rsidRDefault="00D56070" w:rsidP="00D56070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lastRenderedPageBreak/>
              <w:t>autres :</w:t>
            </w:r>
          </w:p>
        </w:tc>
        <w:tc>
          <w:tcPr>
            <w:tcW w:w="4141" w:type="dxa"/>
          </w:tcPr>
          <w:p w14:paraId="26B978DD" w14:textId="7A4A6338" w:rsidR="00D56070" w:rsidRPr="00AB3208" w:rsidRDefault="00D56070" w:rsidP="00D56070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750" w:type="dxa"/>
          </w:tcPr>
          <w:p w14:paraId="345E8DE1" w14:textId="155FBED6" w:rsidR="00D56070" w:rsidRPr="00AB3208" w:rsidRDefault="00D56070" w:rsidP="00D56070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  <w:tc>
          <w:tcPr>
            <w:tcW w:w="1632" w:type="dxa"/>
          </w:tcPr>
          <w:p w14:paraId="2A75B12E" w14:textId="3A62CC9B" w:rsidR="00D56070" w:rsidRPr="00AB3208" w:rsidRDefault="00D56070" w:rsidP="00D56070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850" w:type="dxa"/>
          </w:tcPr>
          <w:p w14:paraId="001AED48" w14:textId="5AA495BA" w:rsidR="00D56070" w:rsidRPr="00AB3208" w:rsidRDefault="00D56070" w:rsidP="00D56070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</w:tr>
    </w:tbl>
    <w:p w14:paraId="3AAB9BC1" w14:textId="77777777" w:rsidR="00F8003B" w:rsidRPr="00AB3208" w:rsidRDefault="00F8003B" w:rsidP="00F8003B">
      <w:pPr>
        <w:widowControl w:val="0"/>
        <w:autoSpaceDE w:val="0"/>
        <w:autoSpaceDN w:val="0"/>
        <w:spacing w:before="9"/>
        <w:rPr>
          <w:rFonts w:asciiTheme="minorHAnsi" w:eastAsia="Gill Sans MT" w:hAnsiTheme="minorHAnsi" w:cs="Arial"/>
          <w:b/>
          <w:sz w:val="20"/>
          <w:szCs w:val="18"/>
          <w:lang w:eastAsia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10"/>
        <w:gridCol w:w="3340"/>
        <w:gridCol w:w="1750"/>
        <w:gridCol w:w="1684"/>
        <w:gridCol w:w="1858"/>
      </w:tblGrid>
      <w:tr w:rsidR="00F8003B" w:rsidRPr="00AB3208" w14:paraId="141D44F7" w14:textId="77777777" w:rsidTr="005B3B43">
        <w:tc>
          <w:tcPr>
            <w:tcW w:w="10642" w:type="dxa"/>
            <w:gridSpan w:val="5"/>
          </w:tcPr>
          <w:p w14:paraId="4097A18C" w14:textId="77777777" w:rsidR="00F8003B" w:rsidRPr="00AB3208" w:rsidRDefault="00F8003B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  <w:t>BILAN MUSCULAIRE, RENFORCEMENT</w:t>
            </w:r>
          </w:p>
        </w:tc>
      </w:tr>
      <w:tr w:rsidR="00F8003B" w:rsidRPr="00AB3208" w14:paraId="2BD5AC40" w14:textId="77777777" w:rsidTr="001B3F61">
        <w:tc>
          <w:tcPr>
            <w:tcW w:w="2012" w:type="dxa"/>
            <w:shd w:val="clear" w:color="auto" w:fill="BFBFBF" w:themeFill="background1" w:themeFillShade="BF"/>
          </w:tcPr>
          <w:p w14:paraId="41EB67AF" w14:textId="61A6975E" w:rsidR="00F8003B" w:rsidRPr="00AB3208" w:rsidRDefault="001B3F61" w:rsidP="001B3F61">
            <w:pPr>
              <w:widowControl w:val="0"/>
              <w:autoSpaceDE w:val="0"/>
              <w:autoSpaceDN w:val="0"/>
              <w:spacing w:before="9"/>
              <w:jc w:val="center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i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ntervention</w:t>
            </w:r>
          </w:p>
        </w:tc>
        <w:tc>
          <w:tcPr>
            <w:tcW w:w="3343" w:type="dxa"/>
            <w:shd w:val="clear" w:color="auto" w:fill="BFBFBF" w:themeFill="background1" w:themeFillShade="BF"/>
          </w:tcPr>
          <w:p w14:paraId="7EF58800" w14:textId="2BED282E" w:rsidR="00F8003B" w:rsidRPr="00AB3208" w:rsidRDefault="001B3F61" w:rsidP="001B3F61">
            <w:pPr>
              <w:widowControl w:val="0"/>
              <w:autoSpaceDE w:val="0"/>
              <w:autoSpaceDN w:val="0"/>
              <w:spacing w:before="9"/>
              <w:jc w:val="center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d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étails</w:t>
            </w:r>
          </w:p>
        </w:tc>
        <w:tc>
          <w:tcPr>
            <w:tcW w:w="1744" w:type="dxa"/>
            <w:shd w:val="clear" w:color="auto" w:fill="BFBFBF" w:themeFill="background1" w:themeFillShade="BF"/>
          </w:tcPr>
          <w:p w14:paraId="2C6F69A1" w14:textId="4472E8F4" w:rsidR="00F8003B" w:rsidRPr="00AB3208" w:rsidRDefault="001B3F61" w:rsidP="001B3F61">
            <w:pPr>
              <w:widowControl w:val="0"/>
              <w:autoSpaceDE w:val="0"/>
              <w:autoSpaceDN w:val="0"/>
              <w:spacing w:before="9"/>
              <w:jc w:val="center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borg post</w:t>
            </w:r>
          </w:p>
        </w:tc>
        <w:tc>
          <w:tcPr>
            <w:tcW w:w="1685" w:type="dxa"/>
            <w:shd w:val="clear" w:color="auto" w:fill="BFBFBF" w:themeFill="background1" w:themeFillShade="BF"/>
          </w:tcPr>
          <w:p w14:paraId="49340241" w14:textId="16DB8BDD" w:rsidR="00F8003B" w:rsidRPr="00AB3208" w:rsidRDefault="001B3F61" w:rsidP="001B3F61">
            <w:pPr>
              <w:widowControl w:val="0"/>
              <w:autoSpaceDE w:val="0"/>
              <w:autoSpaceDN w:val="0"/>
              <w:spacing w:before="9"/>
              <w:jc w:val="center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temps de repos</w:t>
            </w:r>
          </w:p>
        </w:tc>
        <w:tc>
          <w:tcPr>
            <w:tcW w:w="1858" w:type="dxa"/>
            <w:shd w:val="clear" w:color="auto" w:fill="BFBFBF" w:themeFill="background1" w:themeFillShade="BF"/>
          </w:tcPr>
          <w:p w14:paraId="6B475D5D" w14:textId="0A51FEAC" w:rsidR="00F8003B" w:rsidRPr="00AB3208" w:rsidRDefault="001B3F61" w:rsidP="001B3F61">
            <w:pPr>
              <w:widowControl w:val="0"/>
              <w:autoSpaceDE w:val="0"/>
              <w:autoSpaceDN w:val="0"/>
              <w:spacing w:before="9"/>
              <w:jc w:val="center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borg post-repos</w:t>
            </w:r>
          </w:p>
        </w:tc>
      </w:tr>
      <w:tr w:rsidR="00F8003B" w:rsidRPr="00AB3208" w14:paraId="5E0F519A" w14:textId="77777777" w:rsidTr="001B3F61">
        <w:tc>
          <w:tcPr>
            <w:tcW w:w="2012" w:type="dxa"/>
          </w:tcPr>
          <w:p w14:paraId="3F3DE9A5" w14:textId="3A28B95A" w:rsidR="00F8003B" w:rsidRPr="00AB3208" w:rsidRDefault="001B3F61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s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quat</w:t>
            </w:r>
            <w:r w:rsidR="00662CF5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 :</w:t>
            </w:r>
          </w:p>
        </w:tc>
        <w:tc>
          <w:tcPr>
            <w:tcW w:w="3343" w:type="dxa"/>
          </w:tcPr>
          <w:p w14:paraId="453922FA" w14:textId="2CEF02F7" w:rsidR="00F8003B" w:rsidRPr="00AB3208" w:rsidRDefault="00D73D3B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744" w:type="dxa"/>
          </w:tcPr>
          <w:p w14:paraId="3BFFA7F6" w14:textId="56638AB9" w:rsidR="00F8003B" w:rsidRPr="00AB3208" w:rsidRDefault="00D73D3B" w:rsidP="00D73D3B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  <w:tc>
          <w:tcPr>
            <w:tcW w:w="1685" w:type="dxa"/>
          </w:tcPr>
          <w:p w14:paraId="59DB6BB9" w14:textId="714D9962" w:rsidR="00F8003B" w:rsidRPr="00AB3208" w:rsidRDefault="002C6182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858" w:type="dxa"/>
          </w:tcPr>
          <w:p w14:paraId="51C06C80" w14:textId="19CCF9E7" w:rsidR="00F8003B" w:rsidRPr="00AB3208" w:rsidRDefault="00D73D3B" w:rsidP="00D73D3B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</w:tr>
      <w:tr w:rsidR="00F8003B" w:rsidRPr="00AB3208" w14:paraId="458CB7BD" w14:textId="77777777" w:rsidTr="001B3F61">
        <w:tc>
          <w:tcPr>
            <w:tcW w:w="2012" w:type="dxa"/>
          </w:tcPr>
          <w:p w14:paraId="0CBA5864" w14:textId="1DC23DAA" w:rsidR="00F8003B" w:rsidRPr="00AB3208" w:rsidRDefault="001B3F61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f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lexion plantaire</w:t>
            </w:r>
          </w:p>
          <w:p w14:paraId="63DDA6D4" w14:textId="6C05491C" w:rsidR="00F8003B" w:rsidRPr="00AB3208" w:rsidRDefault="001B3F61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(r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épétition maximale)</w:t>
            </w:r>
            <w:r w:rsidR="00662CF5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 :</w:t>
            </w:r>
          </w:p>
        </w:tc>
        <w:tc>
          <w:tcPr>
            <w:tcW w:w="3343" w:type="dxa"/>
          </w:tcPr>
          <w:p w14:paraId="4955FD30" w14:textId="47E57E66" w:rsidR="00F8003B" w:rsidRPr="00AB3208" w:rsidRDefault="00F8003B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val="en-CA" w:eastAsia="en-US"/>
              </w:rPr>
            </w:pP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val="en-CA" w:eastAsia="en-US"/>
              </w:rPr>
              <w:t>Bipodal :</w:t>
            </w:r>
            <w:r w:rsidR="001B3F61" w:rsidRPr="00AB3208">
              <w:rPr>
                <w:rFonts w:asciiTheme="minorHAnsi" w:eastAsia="Gill Sans MT" w:hAnsiTheme="minorHAnsi" w:cs="Arial"/>
                <w:sz w:val="20"/>
                <w:szCs w:val="18"/>
                <w:lang w:val="en-CA" w:eastAsia="en-US"/>
              </w:rPr>
              <w:t xml:space="preserve"> </w:t>
            </w:r>
            <w:r w:rsidR="001B3F61"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1B3F61" w:rsidRPr="00AB3208">
              <w:rPr>
                <w:rFonts w:asciiTheme="minorHAnsi" w:hAnsiTheme="minorHAnsi" w:cs="Arial"/>
                <w:sz w:val="20"/>
                <w:szCs w:val="18"/>
                <w:lang w:val="en-CA"/>
              </w:rPr>
              <w:instrText xml:space="preserve"> FORMTEXT </w:instrText>
            </w:r>
            <w:r w:rsidR="001B3F61" w:rsidRPr="00AB3208">
              <w:rPr>
                <w:rFonts w:asciiTheme="minorHAnsi" w:hAnsiTheme="minorHAnsi" w:cs="Arial"/>
                <w:sz w:val="20"/>
                <w:szCs w:val="18"/>
              </w:rPr>
            </w:r>
            <w:r w:rsidR="001B3F61"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1B3F61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1B3F61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1B3F61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1B3F61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1B3F61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1B3F61"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  <w:p w14:paraId="02DF030B" w14:textId="2D74E35F" w:rsidR="00F8003B" w:rsidRPr="00AB3208" w:rsidRDefault="00F8003B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val="en-CA" w:eastAsia="en-US"/>
              </w:rPr>
            </w:pP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val="en-CA" w:eastAsia="en-US"/>
              </w:rPr>
              <w:t>Unipodal D :</w:t>
            </w:r>
            <w:r w:rsidR="001B3F61" w:rsidRPr="00AB3208">
              <w:rPr>
                <w:rFonts w:asciiTheme="minorHAnsi" w:eastAsia="Gill Sans MT" w:hAnsiTheme="minorHAnsi" w:cs="Arial"/>
                <w:sz w:val="20"/>
                <w:szCs w:val="18"/>
                <w:lang w:val="en-CA" w:eastAsia="en-US"/>
              </w:rPr>
              <w:t xml:space="preserve"> </w:t>
            </w:r>
            <w:r w:rsidR="001B3F61"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1B3F61" w:rsidRPr="00AB3208">
              <w:rPr>
                <w:rFonts w:asciiTheme="minorHAnsi" w:hAnsiTheme="minorHAnsi" w:cs="Arial"/>
                <w:sz w:val="20"/>
                <w:szCs w:val="18"/>
                <w:lang w:val="en-CA"/>
              </w:rPr>
              <w:instrText xml:space="preserve"> FORMTEXT </w:instrText>
            </w:r>
            <w:r w:rsidR="001B3F61" w:rsidRPr="00AB3208">
              <w:rPr>
                <w:rFonts w:asciiTheme="minorHAnsi" w:hAnsiTheme="minorHAnsi" w:cs="Arial"/>
                <w:sz w:val="20"/>
                <w:szCs w:val="18"/>
              </w:rPr>
            </w:r>
            <w:r w:rsidR="001B3F61"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1B3F61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1B3F61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1B3F61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1B3F61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1B3F61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1B3F61"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  <w:p w14:paraId="40845FFD" w14:textId="374762D2" w:rsidR="00F8003B" w:rsidRPr="00AB3208" w:rsidRDefault="00F8003B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val="en-CA" w:eastAsia="en-US"/>
              </w:rPr>
            </w:pP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val="en-CA" w:eastAsia="en-US"/>
              </w:rPr>
              <w:t>Unipodal G :</w:t>
            </w:r>
            <w:r w:rsidR="001B3F61" w:rsidRPr="00AB3208">
              <w:rPr>
                <w:rFonts w:asciiTheme="minorHAnsi" w:eastAsia="Gill Sans MT" w:hAnsiTheme="minorHAnsi" w:cs="Arial"/>
                <w:sz w:val="20"/>
                <w:szCs w:val="18"/>
                <w:lang w:val="en-CA" w:eastAsia="en-US"/>
              </w:rPr>
              <w:t xml:space="preserve"> </w:t>
            </w:r>
            <w:r w:rsidR="001B3F61"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1B3F61" w:rsidRPr="00AB3208">
              <w:rPr>
                <w:rFonts w:asciiTheme="minorHAnsi" w:hAnsiTheme="minorHAnsi" w:cs="Arial"/>
                <w:sz w:val="20"/>
                <w:szCs w:val="18"/>
                <w:lang w:val="en-CA"/>
              </w:rPr>
              <w:instrText xml:space="preserve"> FORMTEXT </w:instrText>
            </w:r>
            <w:r w:rsidR="001B3F61" w:rsidRPr="00AB3208">
              <w:rPr>
                <w:rFonts w:asciiTheme="minorHAnsi" w:hAnsiTheme="minorHAnsi" w:cs="Arial"/>
                <w:sz w:val="20"/>
                <w:szCs w:val="18"/>
              </w:rPr>
            </w:r>
            <w:r w:rsidR="001B3F61"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1B3F61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1B3F61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1B3F61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1B3F61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1B3F61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1B3F61"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744" w:type="dxa"/>
          </w:tcPr>
          <w:p w14:paraId="31634016" w14:textId="646ED018" w:rsidR="00F8003B" w:rsidRPr="00AB3208" w:rsidRDefault="001B3F61" w:rsidP="001B3F61">
            <w:pPr>
              <w:rPr>
                <w:rFonts w:asciiTheme="minorHAnsi" w:hAnsiTheme="minorHAnsi" w:cs="Arial"/>
                <w:sz w:val="20"/>
                <w:szCs w:val="18"/>
                <w:lang w:val="en-CA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  <w:tc>
          <w:tcPr>
            <w:tcW w:w="1685" w:type="dxa"/>
          </w:tcPr>
          <w:p w14:paraId="479E47EF" w14:textId="61D49EF8" w:rsidR="00F8003B" w:rsidRPr="00AB3208" w:rsidRDefault="002C6182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val="en-CA"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858" w:type="dxa"/>
          </w:tcPr>
          <w:p w14:paraId="1E3A81A7" w14:textId="6F4E6D3D" w:rsidR="00F8003B" w:rsidRPr="00AB3208" w:rsidRDefault="001B3F61" w:rsidP="001B3F61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</w:tr>
      <w:tr w:rsidR="00F8003B" w:rsidRPr="00AB3208" w14:paraId="57DD1DCA" w14:textId="77777777" w:rsidTr="001B3F61">
        <w:tc>
          <w:tcPr>
            <w:tcW w:w="2012" w:type="dxa"/>
          </w:tcPr>
          <w:p w14:paraId="42719FDB" w14:textId="1E864833" w:rsidR="00F8003B" w:rsidRPr="00AB3208" w:rsidRDefault="001B3F61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m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embres supérieurs</w:t>
            </w:r>
            <w:r w:rsidR="00662CF5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 :</w:t>
            </w:r>
          </w:p>
        </w:tc>
        <w:tc>
          <w:tcPr>
            <w:tcW w:w="3343" w:type="dxa"/>
          </w:tcPr>
          <w:p w14:paraId="1C0E785E" w14:textId="0B6B8E3A" w:rsidR="00F8003B" w:rsidRPr="00AB3208" w:rsidRDefault="001B3F61" w:rsidP="00F65BC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="00F65BCA"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744" w:type="dxa"/>
          </w:tcPr>
          <w:p w14:paraId="722C5F86" w14:textId="0BC65CC2" w:rsidR="00F8003B" w:rsidRPr="00AB3208" w:rsidRDefault="001B3F61" w:rsidP="001B3F61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  <w:tc>
          <w:tcPr>
            <w:tcW w:w="1685" w:type="dxa"/>
          </w:tcPr>
          <w:p w14:paraId="2B598C6B" w14:textId="4C1C2872" w:rsidR="00F8003B" w:rsidRPr="00AB3208" w:rsidRDefault="002C6182" w:rsidP="00F65BC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E477E0">
              <w:rPr>
                <w:rFonts w:asciiTheme="minorHAnsi" w:hAnsiTheme="minorHAnsi" w:cs="Arial"/>
                <w:noProof/>
                <w:sz w:val="20"/>
                <w:szCs w:val="18"/>
              </w:rPr>
              <w:t xml:space="preserve"> 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858" w:type="dxa"/>
          </w:tcPr>
          <w:p w14:paraId="256CBEB6" w14:textId="5B714006" w:rsidR="00F8003B" w:rsidRPr="00AB3208" w:rsidRDefault="001B3F61" w:rsidP="001B3F61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</w:tr>
      <w:tr w:rsidR="00F8003B" w:rsidRPr="00AB3208" w14:paraId="7BB5FC55" w14:textId="77777777" w:rsidTr="001B3F61">
        <w:tc>
          <w:tcPr>
            <w:tcW w:w="2012" w:type="dxa"/>
          </w:tcPr>
          <w:p w14:paraId="58CCA7C5" w14:textId="5A09F893" w:rsidR="00F8003B" w:rsidRPr="00AB3208" w:rsidRDefault="002C6182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me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mbres inférieurs</w:t>
            </w:r>
            <w:r w:rsidR="00662CF5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 :</w:t>
            </w:r>
          </w:p>
        </w:tc>
        <w:tc>
          <w:tcPr>
            <w:tcW w:w="3343" w:type="dxa"/>
          </w:tcPr>
          <w:p w14:paraId="3E4D2528" w14:textId="3A3B88AD" w:rsidR="00F8003B" w:rsidRPr="00AB3208" w:rsidRDefault="002C6182" w:rsidP="00F65BC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E477E0">
              <w:rPr>
                <w:rFonts w:asciiTheme="minorHAnsi" w:hAnsiTheme="minorHAnsi" w:cs="Arial"/>
                <w:sz w:val="20"/>
                <w:szCs w:val="18"/>
              </w:rPr>
              <w:t xml:space="preserve"> 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744" w:type="dxa"/>
          </w:tcPr>
          <w:p w14:paraId="30973B49" w14:textId="058A93E8" w:rsidR="00F8003B" w:rsidRPr="00AB3208" w:rsidRDefault="001B3F61" w:rsidP="001B3F61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  <w:tc>
          <w:tcPr>
            <w:tcW w:w="1685" w:type="dxa"/>
          </w:tcPr>
          <w:p w14:paraId="34CA2B7F" w14:textId="0498B4C5" w:rsidR="00F8003B" w:rsidRPr="00AB3208" w:rsidRDefault="002C6182" w:rsidP="00F65BC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E477E0">
              <w:rPr>
                <w:rFonts w:asciiTheme="minorHAnsi" w:hAnsiTheme="minorHAnsi" w:cs="Arial"/>
                <w:noProof/>
                <w:sz w:val="20"/>
                <w:szCs w:val="18"/>
              </w:rPr>
              <w:t xml:space="preserve"> 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858" w:type="dxa"/>
          </w:tcPr>
          <w:p w14:paraId="4AF38805" w14:textId="75E22A3E" w:rsidR="00F8003B" w:rsidRPr="00AB3208" w:rsidRDefault="001B3F61" w:rsidP="001B3F61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</w:tr>
      <w:tr w:rsidR="00990F05" w:rsidRPr="00AB3208" w14:paraId="06D21743" w14:textId="77777777" w:rsidTr="002C6182">
        <w:tc>
          <w:tcPr>
            <w:tcW w:w="2012" w:type="dxa"/>
          </w:tcPr>
          <w:p w14:paraId="684D779B" w14:textId="5DE0AEC5" w:rsidR="00990F05" w:rsidRPr="00AB3208" w:rsidRDefault="002C6182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a</w:t>
            </w:r>
            <w:r w:rsidR="00990F05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utres :</w:t>
            </w:r>
          </w:p>
        </w:tc>
        <w:tc>
          <w:tcPr>
            <w:tcW w:w="3343" w:type="dxa"/>
          </w:tcPr>
          <w:p w14:paraId="7EF25E81" w14:textId="03E37E54" w:rsidR="00990F05" w:rsidRPr="00AB3208" w:rsidRDefault="002C6182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744" w:type="dxa"/>
          </w:tcPr>
          <w:p w14:paraId="33207BF7" w14:textId="390C8A58" w:rsidR="00990F05" w:rsidRPr="00AB3208" w:rsidRDefault="001B3F61" w:rsidP="001B3F61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  <w:tc>
          <w:tcPr>
            <w:tcW w:w="1685" w:type="dxa"/>
          </w:tcPr>
          <w:p w14:paraId="00408B60" w14:textId="00FF8CCD" w:rsidR="00990F05" w:rsidRPr="00AB3208" w:rsidRDefault="002C6182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858" w:type="dxa"/>
          </w:tcPr>
          <w:p w14:paraId="472F90C8" w14:textId="3C324FC6" w:rsidR="00990F05" w:rsidRPr="00AB3208" w:rsidRDefault="001B3F61" w:rsidP="001B3F61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</w:tr>
    </w:tbl>
    <w:p w14:paraId="0F9E44E3" w14:textId="77777777" w:rsidR="00F8003B" w:rsidRPr="00AB3208" w:rsidRDefault="00F8003B" w:rsidP="00F8003B">
      <w:pPr>
        <w:widowControl w:val="0"/>
        <w:autoSpaceDE w:val="0"/>
        <w:autoSpaceDN w:val="0"/>
        <w:spacing w:before="9"/>
        <w:rPr>
          <w:rFonts w:asciiTheme="minorHAnsi" w:eastAsia="Gill Sans MT" w:hAnsiTheme="minorHAnsi" w:cs="Arial"/>
          <w:b/>
          <w:sz w:val="20"/>
          <w:szCs w:val="18"/>
          <w:lang w:eastAsia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9"/>
        <w:gridCol w:w="9513"/>
      </w:tblGrid>
      <w:tr w:rsidR="00F8003B" w:rsidRPr="00AB3208" w14:paraId="4557255B" w14:textId="77777777" w:rsidTr="005B3B43">
        <w:tc>
          <w:tcPr>
            <w:tcW w:w="10642" w:type="dxa"/>
            <w:gridSpan w:val="2"/>
          </w:tcPr>
          <w:p w14:paraId="45C5839E" w14:textId="77777777" w:rsidR="00F8003B" w:rsidRPr="00AB3208" w:rsidRDefault="00F8003B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  <w:t>OBSERVATIONS DE L’ÉQUILIBRE, LA POSTURE ET LA MOBILITÉ</w:t>
            </w:r>
          </w:p>
        </w:tc>
      </w:tr>
      <w:tr w:rsidR="00F8003B" w:rsidRPr="00AB3208" w14:paraId="5D6E758D" w14:textId="77777777" w:rsidTr="005B3B43">
        <w:tc>
          <w:tcPr>
            <w:tcW w:w="1129" w:type="dxa"/>
          </w:tcPr>
          <w:p w14:paraId="3B40EF8C" w14:textId="1944E941" w:rsidR="00F8003B" w:rsidRPr="00AB3208" w:rsidRDefault="0041616D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é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 xml:space="preserve">quilibre : </w:t>
            </w:r>
          </w:p>
        </w:tc>
        <w:tc>
          <w:tcPr>
            <w:tcW w:w="9513" w:type="dxa"/>
          </w:tcPr>
          <w:p w14:paraId="5C97002C" w14:textId="77777777" w:rsidR="0041616D" w:rsidRPr="00AB3208" w:rsidRDefault="0041616D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i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i/>
                <w:sz w:val="20"/>
                <w:szCs w:val="18"/>
                <w:lang w:eastAsia="en-US"/>
              </w:rPr>
              <w:t>Debout </w:t>
            </w:r>
          </w:p>
          <w:p w14:paraId="00E58675" w14:textId="77777777" w:rsidR="0041616D" w:rsidRPr="00AB3208" w:rsidRDefault="00F8003B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t>Yeux Ouverts :</w:t>
            </w:r>
            <w:r w:rsidR="0041616D"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t xml:space="preserve"> </w:t>
            </w:r>
            <w:r w:rsidR="0041616D"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41616D"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="0041616D" w:rsidRPr="00AB3208">
              <w:rPr>
                <w:rFonts w:asciiTheme="minorHAnsi" w:hAnsiTheme="minorHAnsi" w:cs="Arial"/>
                <w:sz w:val="20"/>
                <w:szCs w:val="18"/>
              </w:rPr>
            </w:r>
            <w:r w:rsidR="0041616D"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41616D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41616D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41616D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41616D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41616D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41616D"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="0041616D"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t xml:space="preserve"> </w:t>
            </w:r>
          </w:p>
          <w:p w14:paraId="42193E0E" w14:textId="5D91EBBB" w:rsidR="00F8003B" w:rsidRPr="00AB3208" w:rsidRDefault="00F8003B" w:rsidP="0041616D">
            <w:pPr>
              <w:widowControl w:val="0"/>
              <w:tabs>
                <w:tab w:val="left" w:pos="1218"/>
              </w:tabs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t>Yeux fermés :</w:t>
            </w:r>
            <w:r w:rsidR="0041616D"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t xml:space="preserve"> </w:t>
            </w:r>
            <w:r w:rsidR="0041616D"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tab/>
            </w:r>
            <w:r w:rsidR="0041616D"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41616D"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="0041616D" w:rsidRPr="00AB3208">
              <w:rPr>
                <w:rFonts w:asciiTheme="minorHAnsi" w:hAnsiTheme="minorHAnsi" w:cs="Arial"/>
                <w:sz w:val="20"/>
                <w:szCs w:val="18"/>
              </w:rPr>
            </w:r>
            <w:r w:rsidR="0041616D"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41616D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41616D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41616D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41616D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41616D"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="0041616D"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  <w:tr w:rsidR="00F8003B" w:rsidRPr="00AB3208" w14:paraId="2ABBA71B" w14:textId="77777777" w:rsidTr="005B3B43">
        <w:tc>
          <w:tcPr>
            <w:tcW w:w="1129" w:type="dxa"/>
          </w:tcPr>
          <w:p w14:paraId="71A09396" w14:textId="4FC01342" w:rsidR="00F8003B" w:rsidRPr="00AB3208" w:rsidRDefault="0041616D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p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osture :</w:t>
            </w:r>
          </w:p>
        </w:tc>
        <w:tc>
          <w:tcPr>
            <w:tcW w:w="9513" w:type="dxa"/>
          </w:tcPr>
          <w:p w14:paraId="384ADAE0" w14:textId="763BC212" w:rsidR="00F8003B" w:rsidRPr="00AB3208" w:rsidRDefault="0041616D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  <w:tr w:rsidR="00F8003B" w:rsidRPr="00AB3208" w14:paraId="1A58A084" w14:textId="77777777" w:rsidTr="005B3B43">
        <w:tc>
          <w:tcPr>
            <w:tcW w:w="1129" w:type="dxa"/>
          </w:tcPr>
          <w:p w14:paraId="7C068794" w14:textId="7808A476" w:rsidR="00F8003B" w:rsidRPr="00AB3208" w:rsidRDefault="0041616D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m</w:t>
            </w:r>
            <w:r w:rsidR="00F8003B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obilité :</w:t>
            </w:r>
          </w:p>
        </w:tc>
        <w:tc>
          <w:tcPr>
            <w:tcW w:w="9513" w:type="dxa"/>
          </w:tcPr>
          <w:p w14:paraId="218C31A1" w14:textId="6BD349B0" w:rsidR="00F8003B" w:rsidRPr="00AB3208" w:rsidRDefault="0041616D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</w:tbl>
    <w:p w14:paraId="5512B62D" w14:textId="77777777" w:rsidR="00F8003B" w:rsidRPr="00AB3208" w:rsidRDefault="00F8003B" w:rsidP="00F8003B">
      <w:pPr>
        <w:widowControl w:val="0"/>
        <w:autoSpaceDE w:val="0"/>
        <w:autoSpaceDN w:val="0"/>
        <w:spacing w:before="9"/>
        <w:rPr>
          <w:rFonts w:asciiTheme="minorHAnsi" w:eastAsia="Gill Sans MT" w:hAnsiTheme="minorHAnsi" w:cs="Arial"/>
          <w:b/>
          <w:sz w:val="20"/>
          <w:szCs w:val="18"/>
          <w:lang w:eastAsia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42"/>
      </w:tblGrid>
      <w:tr w:rsidR="00F8003B" w:rsidRPr="00AB3208" w14:paraId="43747735" w14:textId="77777777" w:rsidTr="005B3B43">
        <w:tc>
          <w:tcPr>
            <w:tcW w:w="10642" w:type="dxa"/>
          </w:tcPr>
          <w:p w14:paraId="49E3CE77" w14:textId="230495C0" w:rsidR="00F8003B" w:rsidRPr="00AB3208" w:rsidRDefault="0041616D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  <w:t>ANALYSE</w:t>
            </w:r>
            <w:r w:rsidR="00F8003B" w:rsidRPr="00AB3208"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  <w:t xml:space="preserve"> </w:t>
            </w:r>
            <w:r w:rsidR="00F8003B" w:rsidRPr="00AB3208">
              <w:rPr>
                <w:rFonts w:asciiTheme="minorHAnsi" w:eastAsia="Gill Sans MT" w:hAnsiTheme="minorHAnsi" w:cs="Arial"/>
                <w:i/>
                <w:sz w:val="20"/>
                <w:szCs w:val="18"/>
                <w:lang w:eastAsia="en-US"/>
              </w:rPr>
              <w:t>(Si nécessaire)</w:t>
            </w:r>
          </w:p>
        </w:tc>
      </w:tr>
      <w:tr w:rsidR="00F8003B" w:rsidRPr="00AB3208" w14:paraId="441ACC3C" w14:textId="77777777" w:rsidTr="005B3B43">
        <w:tc>
          <w:tcPr>
            <w:tcW w:w="10642" w:type="dxa"/>
          </w:tcPr>
          <w:p w14:paraId="660E0D22" w14:textId="4859A93A" w:rsidR="0041616D" w:rsidRPr="00AB3208" w:rsidRDefault="0041616D" w:rsidP="00F65BCA">
            <w:pPr>
              <w:widowControl w:val="0"/>
              <w:autoSpaceDE w:val="0"/>
              <w:autoSpaceDN w:val="0"/>
              <w:spacing w:before="9"/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E477E0">
              <w:rPr>
                <w:rFonts w:asciiTheme="minorHAnsi" w:hAnsiTheme="minorHAnsi" w:cs="Arial"/>
                <w:noProof/>
                <w:sz w:val="20"/>
                <w:szCs w:val="18"/>
              </w:rPr>
              <w:t xml:space="preserve"> 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</w:tbl>
    <w:p w14:paraId="5319EF70" w14:textId="77777777" w:rsidR="00F8003B" w:rsidRPr="00AB3208" w:rsidRDefault="00F8003B" w:rsidP="00F8003B">
      <w:pPr>
        <w:widowControl w:val="0"/>
        <w:autoSpaceDE w:val="0"/>
        <w:autoSpaceDN w:val="0"/>
        <w:spacing w:before="9"/>
        <w:rPr>
          <w:rFonts w:asciiTheme="minorHAnsi" w:eastAsia="Gill Sans MT" w:hAnsiTheme="minorHAnsi" w:cs="Arial"/>
          <w:b/>
          <w:sz w:val="20"/>
          <w:szCs w:val="18"/>
          <w:lang w:eastAsia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42"/>
      </w:tblGrid>
      <w:tr w:rsidR="00F8003B" w:rsidRPr="00AB3208" w14:paraId="144A04FB" w14:textId="77777777" w:rsidTr="005B3B43">
        <w:tc>
          <w:tcPr>
            <w:tcW w:w="10642" w:type="dxa"/>
          </w:tcPr>
          <w:p w14:paraId="25038D22" w14:textId="5C90FCE1" w:rsidR="00575B7E" w:rsidRPr="00AB3208" w:rsidRDefault="0041616D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i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  <w:t>PLAN DE TRAITEMENT</w:t>
            </w:r>
            <w:r w:rsidR="00F8003B" w:rsidRPr="00AB3208"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  <w:t xml:space="preserve"> </w:t>
            </w:r>
            <w:r w:rsidR="00F8003B" w:rsidRPr="00AB3208">
              <w:rPr>
                <w:rFonts w:asciiTheme="minorHAnsi" w:eastAsia="Gill Sans MT" w:hAnsiTheme="minorHAnsi" w:cs="Arial"/>
                <w:i/>
                <w:sz w:val="20"/>
                <w:szCs w:val="18"/>
                <w:lang w:eastAsia="en-US"/>
              </w:rPr>
              <w:t>(Modification si nécessaire)</w:t>
            </w:r>
          </w:p>
        </w:tc>
      </w:tr>
      <w:tr w:rsidR="00F8003B" w:rsidRPr="00AB3208" w14:paraId="043BAF1D" w14:textId="77777777" w:rsidTr="005B3B43">
        <w:tc>
          <w:tcPr>
            <w:tcW w:w="10642" w:type="dxa"/>
          </w:tcPr>
          <w:p w14:paraId="76ADCA6D" w14:textId="094E6EA3" w:rsidR="00575B7E" w:rsidRPr="00AB3208" w:rsidRDefault="0041616D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</w:tbl>
    <w:p w14:paraId="00B9943A" w14:textId="77777777" w:rsidR="00F8003B" w:rsidRPr="00AB3208" w:rsidRDefault="00F8003B" w:rsidP="00F8003B">
      <w:pPr>
        <w:widowControl w:val="0"/>
        <w:autoSpaceDE w:val="0"/>
        <w:autoSpaceDN w:val="0"/>
        <w:spacing w:before="9"/>
        <w:rPr>
          <w:rFonts w:asciiTheme="minorHAnsi" w:eastAsia="Gill Sans MT" w:hAnsiTheme="minorHAnsi" w:cs="Arial"/>
          <w:b/>
          <w:sz w:val="20"/>
          <w:szCs w:val="18"/>
          <w:lang w:eastAsia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6111"/>
      </w:tblGrid>
      <w:tr w:rsidR="00F8003B" w:rsidRPr="00AB3208" w14:paraId="1C990CFA" w14:textId="77777777" w:rsidTr="005B3B43">
        <w:tc>
          <w:tcPr>
            <w:tcW w:w="10642" w:type="dxa"/>
            <w:gridSpan w:val="2"/>
          </w:tcPr>
          <w:p w14:paraId="6A781A62" w14:textId="77777777" w:rsidR="00F8003B" w:rsidRPr="00AB3208" w:rsidRDefault="00F8003B" w:rsidP="00F8003B">
            <w:pPr>
              <w:widowControl w:val="0"/>
              <w:autoSpaceDE w:val="0"/>
              <w:autoSpaceDN w:val="0"/>
              <w:spacing w:before="9"/>
              <w:jc w:val="center"/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  <w:t>DÉROULEMENT DE LA SÉANCE</w:t>
            </w:r>
          </w:p>
        </w:tc>
      </w:tr>
      <w:tr w:rsidR="00F8003B" w:rsidRPr="00AB3208" w14:paraId="57F7FC39" w14:textId="77777777" w:rsidTr="005B3B43">
        <w:tc>
          <w:tcPr>
            <w:tcW w:w="10642" w:type="dxa"/>
            <w:gridSpan w:val="2"/>
          </w:tcPr>
          <w:p w14:paraId="36939CED" w14:textId="77777777" w:rsidR="00F8003B" w:rsidRPr="00AB3208" w:rsidRDefault="00F8003B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  <w:t>INTERVENTIONS RÉALISÉES</w:t>
            </w:r>
          </w:p>
        </w:tc>
      </w:tr>
      <w:tr w:rsidR="0041616D" w:rsidRPr="00AB3208" w14:paraId="4CA4D852" w14:textId="77777777" w:rsidTr="0041616D">
        <w:tc>
          <w:tcPr>
            <w:tcW w:w="4531" w:type="dxa"/>
          </w:tcPr>
          <w:p w14:paraId="58071545" w14:textId="3313078E" w:rsidR="0041616D" w:rsidRPr="00AB3208" w:rsidRDefault="00575B7E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c</w:t>
            </w:r>
            <w:r w:rsidR="0041616D"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onsignes particulières aux exercices</w:t>
            </w:r>
            <w:r w:rsidR="0041616D"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br/>
              <w:t>(</w:t>
            </w:r>
            <w:r w:rsidR="0041616D" w:rsidRPr="00AB3208">
              <w:rPr>
                <w:rFonts w:asciiTheme="minorHAnsi" w:eastAsia="Gill Sans MT" w:hAnsiTheme="minorHAnsi" w:cs="Arial"/>
                <w:i/>
                <w:sz w:val="20"/>
                <w:szCs w:val="18"/>
                <w:lang w:eastAsia="en-US"/>
              </w:rPr>
              <w:t>Voir feuille de modalités</w:t>
            </w:r>
            <w:r w:rsidR="0041616D"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t xml:space="preserve"> </w:t>
            </w:r>
            <w:r w:rsidR="0041616D" w:rsidRPr="00AB3208">
              <w:rPr>
                <w:rFonts w:asciiTheme="minorHAnsi" w:eastAsia="Gill Sans MT" w:hAnsiTheme="minorHAnsi" w:cs="Arial"/>
                <w:i/>
                <w:sz w:val="20"/>
                <w:szCs w:val="18"/>
                <w:lang w:eastAsia="en-US"/>
              </w:rPr>
              <w:t>des interventions ci-haut</w:t>
            </w:r>
            <w:r w:rsidR="0041616D"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t xml:space="preserve">) : </w:t>
            </w:r>
          </w:p>
        </w:tc>
        <w:tc>
          <w:tcPr>
            <w:tcW w:w="6111" w:type="dxa"/>
          </w:tcPr>
          <w:p w14:paraId="5F940586" w14:textId="06D1499F" w:rsidR="0041616D" w:rsidRPr="00AB3208" w:rsidRDefault="0041616D" w:rsidP="00F65BC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E477E0">
              <w:rPr>
                <w:rFonts w:asciiTheme="minorHAnsi" w:hAnsiTheme="minorHAnsi" w:cs="Arial"/>
                <w:noProof/>
                <w:sz w:val="20"/>
                <w:szCs w:val="18"/>
              </w:rPr>
              <w:t xml:space="preserve"> 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  <w:tr w:rsidR="00575B7E" w:rsidRPr="00AB3208" w14:paraId="36DA071C" w14:textId="77777777" w:rsidTr="00575B7E">
        <w:tc>
          <w:tcPr>
            <w:tcW w:w="4531" w:type="dxa"/>
          </w:tcPr>
          <w:p w14:paraId="00E3DA9E" w14:textId="54DB3244" w:rsidR="00575B7E" w:rsidRPr="00AB3208" w:rsidRDefault="00575B7E" w:rsidP="00575B7E">
            <w:pPr>
              <w:widowControl w:val="0"/>
              <w:autoSpaceDE w:val="0"/>
              <w:autoSpaceDN w:val="0"/>
              <w:spacing w:before="9"/>
              <w:rPr>
                <w:rFonts w:asciiTheme="minorHAnsi" w:hAnsiTheme="minorHAnsi" w:cs="Arial"/>
                <w:b/>
                <w:smallCaps/>
                <w:sz w:val="20"/>
                <w:szCs w:val="18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enseignement d’exercices à faire entre les séances :</w:t>
            </w:r>
            <w:r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 xml:space="preserve"> </w:t>
            </w:r>
          </w:p>
        </w:tc>
        <w:tc>
          <w:tcPr>
            <w:tcW w:w="6111" w:type="dxa"/>
          </w:tcPr>
          <w:p w14:paraId="6B0B982E" w14:textId="6F45C470" w:rsidR="00575B7E" w:rsidRPr="00AB3208" w:rsidRDefault="00575B7E" w:rsidP="00F65BC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E477E0">
              <w:rPr>
                <w:rFonts w:asciiTheme="minorHAnsi" w:hAnsiTheme="minorHAnsi" w:cs="Arial"/>
                <w:sz w:val="20"/>
                <w:szCs w:val="18"/>
              </w:rPr>
              <w:t xml:space="preserve"> 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  <w:tr w:rsidR="00575B7E" w:rsidRPr="00AB3208" w14:paraId="38F9A46B" w14:textId="77777777" w:rsidTr="00575B7E">
        <w:tc>
          <w:tcPr>
            <w:tcW w:w="4531" w:type="dxa"/>
          </w:tcPr>
          <w:p w14:paraId="2A42221E" w14:textId="335C22C4" w:rsidR="00575B7E" w:rsidRPr="00AB3208" w:rsidRDefault="00575B7E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mallCaps/>
                <w:sz w:val="20"/>
                <w:szCs w:val="18"/>
                <w:lang w:eastAsia="en-US"/>
              </w:rPr>
              <w:t>conseils/recommandations :</w:t>
            </w:r>
          </w:p>
        </w:tc>
        <w:tc>
          <w:tcPr>
            <w:tcW w:w="6111" w:type="dxa"/>
          </w:tcPr>
          <w:p w14:paraId="654F9450" w14:textId="676A7AF5" w:rsidR="00575B7E" w:rsidRPr="00AB3208" w:rsidRDefault="00575B7E" w:rsidP="00F65BC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E477E0">
              <w:rPr>
                <w:rFonts w:asciiTheme="minorHAnsi" w:hAnsiTheme="minorHAnsi" w:cs="Arial"/>
                <w:noProof/>
                <w:sz w:val="20"/>
                <w:szCs w:val="18"/>
              </w:rPr>
              <w:t xml:space="preserve"> 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</w:tbl>
    <w:p w14:paraId="5C25712A" w14:textId="77777777" w:rsidR="00F8003B" w:rsidRPr="00AB3208" w:rsidRDefault="00F8003B" w:rsidP="00F8003B">
      <w:pPr>
        <w:widowControl w:val="0"/>
        <w:autoSpaceDE w:val="0"/>
        <w:autoSpaceDN w:val="0"/>
        <w:spacing w:before="9"/>
        <w:rPr>
          <w:rFonts w:asciiTheme="minorHAnsi" w:eastAsia="Gill Sans MT" w:hAnsiTheme="minorHAnsi" w:cs="Arial"/>
          <w:b/>
          <w:sz w:val="20"/>
          <w:szCs w:val="18"/>
          <w:lang w:eastAsia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21"/>
        <w:gridCol w:w="5321"/>
      </w:tblGrid>
      <w:tr w:rsidR="00F8003B" w:rsidRPr="00AB3208" w14:paraId="175283DE" w14:textId="77777777" w:rsidTr="005B3B43">
        <w:tc>
          <w:tcPr>
            <w:tcW w:w="10642" w:type="dxa"/>
            <w:gridSpan w:val="2"/>
          </w:tcPr>
          <w:p w14:paraId="23733F5C" w14:textId="77777777" w:rsidR="00F8003B" w:rsidRPr="00AB3208" w:rsidRDefault="00F8003B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  <w:t>EVALUATION DE L’EFFICACITÉ DE L’INTERVENTION</w:t>
            </w:r>
          </w:p>
        </w:tc>
      </w:tr>
      <w:tr w:rsidR="005C4E2D" w:rsidRPr="00AB3208" w14:paraId="44EF31FA" w14:textId="77777777" w:rsidTr="005B3B43">
        <w:tc>
          <w:tcPr>
            <w:tcW w:w="5321" w:type="dxa"/>
          </w:tcPr>
          <w:p w14:paraId="5FF4EFF4" w14:textId="51C0399A" w:rsidR="005C4E2D" w:rsidRPr="00AB3208" w:rsidRDefault="005C4E2D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  <w:t>Perception</w:t>
            </w:r>
            <w:r w:rsidR="00575B7E" w:rsidRPr="00AB3208"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  <w:t xml:space="preserve"> de l’effort (Échelle de Borg)</w:t>
            </w:r>
          </w:p>
        </w:tc>
        <w:tc>
          <w:tcPr>
            <w:tcW w:w="5321" w:type="dxa"/>
          </w:tcPr>
          <w:p w14:paraId="53998E26" w14:textId="32DBF921" w:rsidR="005C4E2D" w:rsidRPr="00AB3208" w:rsidRDefault="005C4E2D" w:rsidP="005B63A7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  <w:t>Perception de l</w:t>
            </w:r>
            <w:r w:rsidR="005B63A7"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  <w:t>a fatigue</w:t>
            </w:r>
            <w:r w:rsidRPr="00AB3208"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  <w:t xml:space="preserve"> (Échelle de Borg)  </w:t>
            </w:r>
          </w:p>
        </w:tc>
      </w:tr>
      <w:tr w:rsidR="005C4E2D" w:rsidRPr="00AB3208" w14:paraId="3C7DF497" w14:textId="77777777" w:rsidTr="005B3B43">
        <w:tc>
          <w:tcPr>
            <w:tcW w:w="5321" w:type="dxa"/>
          </w:tcPr>
          <w:p w14:paraId="1496668B" w14:textId="3BF1228F" w:rsidR="005C4E2D" w:rsidRPr="00AB3208" w:rsidRDefault="00575B7E" w:rsidP="005B63A7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p</w:t>
            </w:r>
            <w:r w:rsidR="005C4E2D"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 xml:space="preserve">ost-séance : </w:t>
            </w:r>
            <w:r w:rsidR="005B63A7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0.5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="005B63A7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5B63A7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  <w:tc>
          <w:tcPr>
            <w:tcW w:w="5321" w:type="dxa"/>
          </w:tcPr>
          <w:p w14:paraId="275D2C6C" w14:textId="2CC78AF0" w:rsidR="005C4E2D" w:rsidRPr="00AB3208" w:rsidRDefault="00575B7E" w:rsidP="005B63A7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p</w:t>
            </w:r>
            <w:r w:rsidR="005C4E2D"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ost-séance</w:t>
            </w:r>
            <w:r w:rsidR="005C4E2D" w:rsidRPr="00AB3208"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  <w:t xml:space="preserve"> : </w:t>
            </w:r>
            <w:r w:rsidR="005B63A7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hoisir un élément"/>
                    <w:listEntry w:val="0"/>
                    <w:listEntry w:val="0.5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</w:ddList>
                </w:ffData>
              </w:fldChar>
            </w:r>
            <w:r w:rsidR="005B63A7">
              <w:rPr>
                <w:rFonts w:asciiTheme="minorHAnsi" w:hAnsiTheme="minorHAnsi" w:cs="Arial"/>
                <w:sz w:val="20"/>
                <w:szCs w:val="18"/>
              </w:rPr>
              <w:instrText xml:space="preserve"> FORMDROPDOWN </w:instrText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</w:r>
            <w:r w:rsidR="00C51E40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5B63A7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t>/10</w:t>
            </w:r>
          </w:p>
        </w:tc>
      </w:tr>
      <w:tr w:rsidR="00F8003B" w:rsidRPr="00AB3208" w14:paraId="422F8FD9" w14:textId="77777777" w:rsidTr="005B3B43">
        <w:tc>
          <w:tcPr>
            <w:tcW w:w="10642" w:type="dxa"/>
            <w:gridSpan w:val="2"/>
          </w:tcPr>
          <w:p w14:paraId="471D1807" w14:textId="4B87A595" w:rsidR="00F8003B" w:rsidRPr="00AB3208" w:rsidRDefault="00575B7E" w:rsidP="00F65BCA">
            <w:pPr>
              <w:widowControl w:val="0"/>
              <w:autoSpaceDE w:val="0"/>
              <w:autoSpaceDN w:val="0"/>
              <w:spacing w:before="9"/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</w:pPr>
            <w:r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r</w:t>
            </w:r>
            <w:r w:rsidR="00F8003B"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éévaluation post-séance</w:t>
            </w:r>
            <w:r w:rsidR="00F8003B" w:rsidRPr="00AB3208">
              <w:rPr>
                <w:rFonts w:asciiTheme="minorHAnsi" w:eastAsia="Gill Sans MT" w:hAnsiTheme="minorHAnsi" w:cs="Arial"/>
                <w:sz w:val="20"/>
                <w:szCs w:val="18"/>
                <w:lang w:eastAsia="en-US"/>
              </w:rPr>
              <w:t xml:space="preserve"> : 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="00E477E0">
              <w:rPr>
                <w:rFonts w:asciiTheme="minorHAnsi" w:hAnsiTheme="minorHAnsi" w:cs="Arial"/>
                <w:noProof/>
                <w:sz w:val="20"/>
                <w:szCs w:val="18"/>
              </w:rPr>
              <w:t xml:space="preserve"> 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</w:tbl>
    <w:p w14:paraId="35AE405D" w14:textId="77777777" w:rsidR="00F8003B" w:rsidRPr="00AB3208" w:rsidRDefault="00F8003B" w:rsidP="00F8003B">
      <w:pPr>
        <w:widowControl w:val="0"/>
        <w:autoSpaceDE w:val="0"/>
        <w:autoSpaceDN w:val="0"/>
        <w:spacing w:before="9"/>
        <w:rPr>
          <w:rFonts w:asciiTheme="minorHAnsi" w:eastAsia="Gill Sans MT" w:hAnsiTheme="minorHAnsi" w:cs="Arial"/>
          <w:b/>
          <w:sz w:val="20"/>
          <w:szCs w:val="18"/>
          <w:lang w:eastAsia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42"/>
      </w:tblGrid>
      <w:tr w:rsidR="00F8003B" w:rsidRPr="00AB3208" w14:paraId="77C91C2D" w14:textId="77777777" w:rsidTr="005B3B43">
        <w:tc>
          <w:tcPr>
            <w:tcW w:w="10642" w:type="dxa"/>
          </w:tcPr>
          <w:p w14:paraId="78E80307" w14:textId="31CF01A7" w:rsidR="00F8003B" w:rsidRPr="00AB3208" w:rsidRDefault="00575B7E" w:rsidP="00F8003B">
            <w:pPr>
              <w:widowControl w:val="0"/>
              <w:autoSpaceDE w:val="0"/>
              <w:autoSpaceDN w:val="0"/>
              <w:spacing w:before="9"/>
              <w:jc w:val="center"/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</w:pPr>
            <w:r w:rsidRPr="00AB3208"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  <w:t>COMMENTAIRES</w:t>
            </w:r>
            <w:r w:rsidR="00F8003B" w:rsidRPr="00AB3208">
              <w:rPr>
                <w:rFonts w:asciiTheme="minorHAnsi" w:eastAsia="Gill Sans MT" w:hAnsiTheme="minorHAnsi" w:cs="Arial"/>
                <w:b/>
                <w:sz w:val="20"/>
                <w:szCs w:val="18"/>
                <w:lang w:eastAsia="en-US"/>
              </w:rPr>
              <w:t>/ÉLÉMENTS À CONSIDÉRER</w:t>
            </w:r>
          </w:p>
        </w:tc>
      </w:tr>
      <w:tr w:rsidR="00F8003B" w:rsidRPr="00AB3208" w14:paraId="46E499B3" w14:textId="77777777" w:rsidTr="005B3B43">
        <w:tc>
          <w:tcPr>
            <w:tcW w:w="10642" w:type="dxa"/>
          </w:tcPr>
          <w:p w14:paraId="794AD544" w14:textId="7FFD83FD" w:rsidR="00575B7E" w:rsidRPr="00AB3208" w:rsidRDefault="00575B7E" w:rsidP="00F8003B">
            <w:pPr>
              <w:widowControl w:val="0"/>
              <w:autoSpaceDE w:val="0"/>
              <w:autoSpaceDN w:val="0"/>
              <w:spacing w:before="9"/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noProof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</w:tr>
    </w:tbl>
    <w:p w14:paraId="4AE93594" w14:textId="77777777" w:rsidR="00B522AD" w:rsidRPr="00AB3208" w:rsidRDefault="00B522AD" w:rsidP="00F8003B">
      <w:pPr>
        <w:widowControl w:val="0"/>
        <w:autoSpaceDE w:val="0"/>
        <w:autoSpaceDN w:val="0"/>
        <w:spacing w:before="9"/>
        <w:rPr>
          <w:rFonts w:asciiTheme="minorHAnsi" w:eastAsia="Gill Sans MT" w:hAnsiTheme="minorHAnsi" w:cs="Arial"/>
          <w:b/>
          <w:sz w:val="20"/>
          <w:szCs w:val="18"/>
          <w:lang w:eastAsia="en-US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423"/>
        <w:gridCol w:w="8671"/>
      </w:tblGrid>
      <w:tr w:rsidR="004C2AC2" w:rsidRPr="00AB3208" w14:paraId="5DFC4E4B" w14:textId="77777777" w:rsidTr="00575B7E">
        <w:tc>
          <w:tcPr>
            <w:tcW w:w="1554" w:type="dxa"/>
          </w:tcPr>
          <w:p w14:paraId="6FB94887" w14:textId="5D572C38" w:rsidR="004C2AC2" w:rsidRPr="00AB3208" w:rsidRDefault="00575B7E" w:rsidP="005B3B43">
            <w:pPr>
              <w:rPr>
                <w:rFonts w:asciiTheme="minorHAnsi" w:hAnsiTheme="minorHAnsi" w:cs="Arial"/>
                <w:b/>
                <w:smallCaps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c</w:t>
            </w:r>
            <w:r w:rsidR="004C2AC2" w:rsidRPr="00AB3208">
              <w:rPr>
                <w:rFonts w:asciiTheme="minorHAnsi" w:hAnsiTheme="minorHAnsi" w:cs="Arial"/>
                <w:b/>
                <w:smallCaps/>
                <w:sz w:val="20"/>
                <w:szCs w:val="18"/>
              </w:rPr>
              <w:t>onsentement :</w:t>
            </w:r>
          </w:p>
        </w:tc>
        <w:sdt>
          <w:sdtPr>
            <w:rPr>
              <w:rFonts w:asciiTheme="minorHAnsi" w:hAnsiTheme="minorHAnsi" w:cs="Arial"/>
              <w:sz w:val="20"/>
              <w:szCs w:val="18"/>
            </w:rPr>
            <w:id w:val="50008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3220541C" w14:textId="009F0B3D" w:rsidR="004C2AC2" w:rsidRPr="00AB3208" w:rsidRDefault="00D57A71" w:rsidP="005B3B43">
                <w:pPr>
                  <w:rPr>
                    <w:rFonts w:asciiTheme="minorHAnsi" w:hAnsiTheme="minorHAnsi" w:cs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8671" w:type="dxa"/>
          </w:tcPr>
          <w:p w14:paraId="1D4793C2" w14:textId="4E1D3D47" w:rsidR="004C2AC2" w:rsidRPr="00AB3208" w:rsidRDefault="004C2AC2" w:rsidP="005B3B43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t>L’usager/ son représentant a été avisé des résultats de l’évaluation</w:t>
            </w:r>
          </w:p>
        </w:tc>
      </w:tr>
      <w:tr w:rsidR="00575B7E" w:rsidRPr="00AB3208" w14:paraId="4F618D1A" w14:textId="77777777" w:rsidTr="00575B7E">
        <w:tc>
          <w:tcPr>
            <w:tcW w:w="1554" w:type="dxa"/>
          </w:tcPr>
          <w:p w14:paraId="335484C3" w14:textId="77777777" w:rsidR="00575B7E" w:rsidRPr="00AB3208" w:rsidRDefault="00575B7E" w:rsidP="00575B7E">
            <w:pPr>
              <w:rPr>
                <w:rFonts w:asciiTheme="minorHAnsi" w:hAnsiTheme="minorHAnsi" w:cs="Arial"/>
                <w:sz w:val="20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20"/>
              <w:szCs w:val="18"/>
            </w:rPr>
            <w:id w:val="-1947911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4C760DCC" w14:textId="113448DF" w:rsidR="00575B7E" w:rsidRPr="00AB3208" w:rsidRDefault="00D57A71" w:rsidP="00575B7E">
                <w:pPr>
                  <w:rPr>
                    <w:rFonts w:asciiTheme="minorHAnsi" w:hAnsiTheme="minorHAnsi" w:cs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8671" w:type="dxa"/>
          </w:tcPr>
          <w:p w14:paraId="67FC2698" w14:textId="77777777" w:rsidR="00575B7E" w:rsidRPr="00AB3208" w:rsidRDefault="00575B7E" w:rsidP="00575B7E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t>Le plan d’intervention a été discuté avec l’usager/son représentant</w:t>
            </w:r>
          </w:p>
        </w:tc>
      </w:tr>
      <w:tr w:rsidR="00575B7E" w:rsidRPr="00AB3208" w14:paraId="55E61DBA" w14:textId="77777777" w:rsidTr="00575B7E">
        <w:tc>
          <w:tcPr>
            <w:tcW w:w="1554" w:type="dxa"/>
          </w:tcPr>
          <w:p w14:paraId="6C6F1042" w14:textId="77777777" w:rsidR="00575B7E" w:rsidRPr="00AB3208" w:rsidRDefault="00575B7E" w:rsidP="00575B7E">
            <w:pPr>
              <w:rPr>
                <w:rFonts w:asciiTheme="minorHAnsi" w:hAnsiTheme="minorHAnsi" w:cs="Arial"/>
                <w:sz w:val="20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20"/>
              <w:szCs w:val="18"/>
            </w:rPr>
            <w:id w:val="-966275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BCFB0CE" w14:textId="511F8172" w:rsidR="00575B7E" w:rsidRPr="00AB3208" w:rsidRDefault="00D57A71" w:rsidP="00575B7E">
                <w:pPr>
                  <w:rPr>
                    <w:rFonts w:asciiTheme="minorHAnsi" w:hAnsiTheme="minorHAnsi" w:cs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8671" w:type="dxa"/>
          </w:tcPr>
          <w:p w14:paraId="69BEC05A" w14:textId="77777777" w:rsidR="00575B7E" w:rsidRPr="00AB3208" w:rsidRDefault="00575B7E" w:rsidP="00575B7E">
            <w:pPr>
              <w:keepNext/>
              <w:tabs>
                <w:tab w:val="left" w:pos="770"/>
              </w:tabs>
              <w:spacing w:line="276" w:lineRule="auto"/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t xml:space="preserve">Consentement obtenu de l’usager/son représentant pour le plan mentionné ci-haut. </w:t>
            </w:r>
          </w:p>
        </w:tc>
      </w:tr>
      <w:tr w:rsidR="00575B7E" w:rsidRPr="00AB3208" w14:paraId="3E3176EA" w14:textId="77777777" w:rsidTr="00575B7E">
        <w:tc>
          <w:tcPr>
            <w:tcW w:w="1554" w:type="dxa"/>
          </w:tcPr>
          <w:p w14:paraId="780F4B06" w14:textId="77777777" w:rsidR="00575B7E" w:rsidRPr="00AB3208" w:rsidRDefault="00575B7E" w:rsidP="00575B7E">
            <w:pPr>
              <w:rPr>
                <w:rFonts w:asciiTheme="minorHAnsi" w:hAnsiTheme="minorHAnsi" w:cs="Arial"/>
                <w:sz w:val="20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20"/>
              <w:szCs w:val="18"/>
            </w:rPr>
            <w:id w:val="2019889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DBE18F1" w14:textId="6A95B9B2" w:rsidR="00575B7E" w:rsidRPr="00AB3208" w:rsidRDefault="007F7B7C" w:rsidP="00575B7E">
                <w:pPr>
                  <w:rPr>
                    <w:rFonts w:asciiTheme="minorHAnsi" w:hAnsiTheme="minorHAnsi" w:cs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8671" w:type="dxa"/>
          </w:tcPr>
          <w:p w14:paraId="00CFC7D2" w14:textId="77777777" w:rsidR="00575B7E" w:rsidRPr="00AB3208" w:rsidRDefault="00575B7E" w:rsidP="00575B7E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t>L’usager présente une difficulté à consentir de façon éclairée, mais n’affiche pas d’opposition franche au plan d’intervention.</w:t>
            </w:r>
          </w:p>
        </w:tc>
      </w:tr>
      <w:tr w:rsidR="00575B7E" w:rsidRPr="00AB3208" w14:paraId="5D5618CC" w14:textId="77777777" w:rsidTr="00575B7E">
        <w:tc>
          <w:tcPr>
            <w:tcW w:w="1554" w:type="dxa"/>
          </w:tcPr>
          <w:p w14:paraId="0AABCE9F" w14:textId="77777777" w:rsidR="00575B7E" w:rsidRPr="00AB3208" w:rsidRDefault="00575B7E" w:rsidP="00575B7E">
            <w:pPr>
              <w:rPr>
                <w:rFonts w:asciiTheme="minorHAnsi" w:hAnsiTheme="minorHAnsi" w:cs="Arial"/>
                <w:sz w:val="20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20"/>
              <w:szCs w:val="18"/>
            </w:rPr>
            <w:id w:val="-1705240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</w:tcPr>
              <w:p w14:paraId="7C226002" w14:textId="7C631496" w:rsidR="00575B7E" w:rsidRPr="00AB3208" w:rsidRDefault="007F7B7C" w:rsidP="00575B7E">
                <w:pPr>
                  <w:rPr>
                    <w:rFonts w:asciiTheme="minorHAnsi" w:hAnsiTheme="minorHAnsi" w:cs="Arial"/>
                    <w:sz w:val="20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8671" w:type="dxa"/>
          </w:tcPr>
          <w:p w14:paraId="4DCA1A0C" w14:textId="77777777" w:rsidR="00575B7E" w:rsidRPr="00AB3208" w:rsidRDefault="00575B7E" w:rsidP="00575B7E">
            <w:pPr>
              <w:rPr>
                <w:rFonts w:asciiTheme="minorHAnsi" w:hAnsiTheme="minorHAnsi" w:cs="Arial"/>
                <w:sz w:val="20"/>
                <w:szCs w:val="18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t>Consentement non-obtenu de l’usager/son représentant pour le plan mentionné ci-haut</w:t>
            </w:r>
          </w:p>
        </w:tc>
      </w:tr>
    </w:tbl>
    <w:p w14:paraId="2D8B830B" w14:textId="2F2635D0" w:rsidR="004C2AC2" w:rsidRPr="00AB3208" w:rsidRDefault="004C2AC2" w:rsidP="00F8003B">
      <w:pPr>
        <w:widowControl w:val="0"/>
        <w:autoSpaceDE w:val="0"/>
        <w:autoSpaceDN w:val="0"/>
        <w:spacing w:before="9"/>
        <w:rPr>
          <w:rFonts w:asciiTheme="minorHAnsi" w:eastAsia="Gill Sans MT" w:hAnsiTheme="minorHAnsi" w:cs="Arial"/>
          <w:b/>
          <w:sz w:val="20"/>
          <w:szCs w:val="18"/>
          <w:lang w:eastAsia="en-US"/>
        </w:rPr>
      </w:pPr>
    </w:p>
    <w:p w14:paraId="169506A6" w14:textId="491F7550" w:rsidR="004C2AC2" w:rsidRDefault="004C2AC2" w:rsidP="00F8003B">
      <w:pPr>
        <w:widowControl w:val="0"/>
        <w:autoSpaceDE w:val="0"/>
        <w:autoSpaceDN w:val="0"/>
        <w:spacing w:before="9"/>
        <w:rPr>
          <w:rFonts w:asciiTheme="minorHAnsi" w:eastAsia="Gill Sans MT" w:hAnsiTheme="minorHAnsi" w:cs="Arial"/>
          <w:b/>
          <w:sz w:val="20"/>
          <w:szCs w:val="18"/>
          <w:lang w:eastAsia="en-US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6"/>
        <w:gridCol w:w="2520"/>
        <w:gridCol w:w="1581"/>
        <w:gridCol w:w="1216"/>
        <w:gridCol w:w="1216"/>
        <w:gridCol w:w="1523"/>
      </w:tblGrid>
      <w:tr w:rsidR="004F504F" w14:paraId="453264CD" w14:textId="77777777" w:rsidTr="008C18B1">
        <w:trPr>
          <w:trHeight w:val="364"/>
        </w:trPr>
        <w:tc>
          <w:tcPr>
            <w:tcW w:w="10632" w:type="dxa"/>
            <w:gridSpan w:val="6"/>
            <w:tcBorders>
              <w:top w:val="nil"/>
              <w:bottom w:val="nil"/>
            </w:tcBorders>
            <w:vAlign w:val="bottom"/>
          </w:tcPr>
          <w:p w14:paraId="599BB317" w14:textId="652F656E" w:rsidR="004F504F" w:rsidRDefault="004F504F" w:rsidP="004F504F">
            <w:pPr>
              <w:keepNext/>
              <w:tabs>
                <w:tab w:val="left" w:pos="319"/>
              </w:tabs>
              <w:ind w:left="319" w:hanging="31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504F" w14:paraId="5E61EC2A" w14:textId="77777777" w:rsidTr="008C18B1">
        <w:trPr>
          <w:trHeight w:val="737"/>
        </w:trPr>
        <w:tc>
          <w:tcPr>
            <w:tcW w:w="2576" w:type="dxa"/>
            <w:tcBorders>
              <w:top w:val="nil"/>
              <w:bottom w:val="nil"/>
            </w:tcBorders>
            <w:vAlign w:val="bottom"/>
          </w:tcPr>
          <w:p w14:paraId="3951F872" w14:textId="77777777" w:rsidR="004F504F" w:rsidRPr="00644EF4" w:rsidRDefault="004F504F" w:rsidP="004F504F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Signature de l’intervenant :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  <w:vAlign w:val="bottom"/>
          </w:tcPr>
          <w:p w14:paraId="18B4FD71" w14:textId="77777777" w:rsidR="004F504F" w:rsidRDefault="00C51E40" w:rsidP="004F504F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érer votre signature électronique"/>
                <w:tag w:val="Insérer votre signature électronique"/>
                <w:id w:val="-211504919"/>
                <w:showingPlcHdr/>
                <w:picture/>
              </w:sdtPr>
              <w:sdtEndPr/>
              <w:sdtContent>
                <w:r w:rsidR="004F504F"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6DADFF37" wp14:editId="4724D9C4">
                      <wp:extent cx="508000" cy="253908"/>
                      <wp:effectExtent l="0" t="0" r="635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0404" cy="295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726B8B39" w14:textId="77777777" w:rsidR="004F504F" w:rsidRDefault="00C51E40" w:rsidP="004F504F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Apposez la signature manuscrite"/>
                <w:tag w:val="Apposez la signature manuscrite"/>
                <w:id w:val="536550743"/>
                <w:placeholder>
                  <w:docPart w:val="8636EC05F5A748CDB8B6E4585AB16C67"/>
                </w:placeholder>
                <w:showingPlcHdr/>
              </w:sdtPr>
              <w:sdtEndPr/>
              <w:sdtContent>
                <w:r w:rsidR="004F504F">
                  <w:rPr>
                    <w:rStyle w:val="Textedelespacerserv"/>
                  </w:rPr>
                  <w:t xml:space="preserve">   </w:t>
                </w:r>
              </w:sdtContent>
            </w:sdt>
          </w:p>
        </w:tc>
        <w:tc>
          <w:tcPr>
            <w:tcW w:w="1581" w:type="dxa"/>
            <w:tcBorders>
              <w:top w:val="nil"/>
              <w:bottom w:val="nil"/>
            </w:tcBorders>
            <w:vAlign w:val="bottom"/>
          </w:tcPr>
          <w:p w14:paraId="60EDE512" w14:textId="540134C5" w:rsidR="004F504F" w:rsidRPr="00644EF4" w:rsidRDefault="004F504F" w:rsidP="004F504F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B3208">
              <w:rPr>
                <w:rFonts w:asciiTheme="minorHAnsi" w:hAnsiTheme="minorHAnsi" w:cs="Arial"/>
                <w:b/>
                <w:sz w:val="20"/>
                <w:szCs w:val="18"/>
              </w:rPr>
              <w:t>No. de permis :</w:t>
            </w:r>
          </w:p>
        </w:tc>
        <w:tc>
          <w:tcPr>
            <w:tcW w:w="1216" w:type="dxa"/>
            <w:tcBorders>
              <w:top w:val="nil"/>
              <w:bottom w:val="single" w:sz="4" w:space="0" w:color="auto"/>
            </w:tcBorders>
            <w:vAlign w:val="bottom"/>
          </w:tcPr>
          <w:p w14:paraId="7D868A94" w14:textId="77777777" w:rsidR="004F504F" w:rsidRPr="00AB3208" w:rsidRDefault="004F504F" w:rsidP="004F504F">
            <w:pPr>
              <w:keepNext/>
              <w:ind w:right="39"/>
              <w:rPr>
                <w:rFonts w:asciiTheme="minorHAnsi" w:hAnsiTheme="minorHAnsi" w:cs="Arial"/>
                <w:b/>
                <w:sz w:val="20"/>
                <w:szCs w:val="18"/>
              </w:rPr>
            </w:pPr>
          </w:p>
          <w:p w14:paraId="2D7F53CA" w14:textId="77777777" w:rsidR="004F504F" w:rsidRPr="00AB3208" w:rsidRDefault="004F504F" w:rsidP="004F504F">
            <w:pPr>
              <w:keepNext/>
              <w:ind w:right="39"/>
              <w:rPr>
                <w:rFonts w:asciiTheme="minorHAnsi" w:hAnsiTheme="minorHAnsi" w:cs="Arial"/>
                <w:b/>
                <w:sz w:val="20"/>
                <w:szCs w:val="18"/>
              </w:rPr>
            </w:pPr>
          </w:p>
          <w:p w14:paraId="2179DF3F" w14:textId="08BE4853" w:rsidR="004F504F" w:rsidRPr="00644EF4" w:rsidRDefault="004F504F" w:rsidP="008C18B1">
            <w:pPr>
              <w:keepNext/>
              <w:ind w:right="3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instrText xml:space="preserve"> FORMTEXT </w:instrTex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separate"/>
            </w:r>
            <w:r>
              <w:rPr>
                <w:rFonts w:asciiTheme="minorHAnsi" w:hAnsiTheme="minorHAnsi" w:cs="Arial"/>
                <w:sz w:val="20"/>
                <w:szCs w:val="18"/>
              </w:rPr>
              <w:t> </w:t>
            </w:r>
            <w:r w:rsidRPr="00AB3208">
              <w:rPr>
                <w:rFonts w:asciiTheme="minorHAnsi" w:hAnsiTheme="minorHAnsi" w:cs="Arial"/>
                <w:sz w:val="20"/>
                <w:szCs w:val="18"/>
              </w:rPr>
              <w:fldChar w:fldCharType="end"/>
            </w:r>
          </w:p>
        </w:tc>
        <w:tc>
          <w:tcPr>
            <w:tcW w:w="1216" w:type="dxa"/>
            <w:tcBorders>
              <w:top w:val="nil"/>
              <w:bottom w:val="nil"/>
            </w:tcBorders>
            <w:vAlign w:val="bottom"/>
          </w:tcPr>
          <w:p w14:paraId="22C90C3C" w14:textId="352CE415" w:rsidR="004F504F" w:rsidRPr="00644EF4" w:rsidRDefault="004F504F" w:rsidP="004F504F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40826181"/>
            <w:placeholder>
              <w:docPart w:val="6C5B5CF7DD84427B8D7A56998722683A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523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14:paraId="15E71D76" w14:textId="77777777" w:rsidR="004F504F" w:rsidRDefault="004F504F" w:rsidP="004F504F">
                <w:pPr>
                  <w:keepNext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4F504F" w14:paraId="25871E3E" w14:textId="77777777" w:rsidTr="008C18B1">
        <w:trPr>
          <w:trHeight w:val="264"/>
        </w:trPr>
        <w:tc>
          <w:tcPr>
            <w:tcW w:w="2576" w:type="dxa"/>
            <w:tcBorders>
              <w:top w:val="nil"/>
              <w:bottom w:val="nil"/>
            </w:tcBorders>
            <w:vAlign w:val="bottom"/>
          </w:tcPr>
          <w:p w14:paraId="42B3CA18" w14:textId="77777777" w:rsidR="004F504F" w:rsidRDefault="004F504F" w:rsidP="004F504F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nil"/>
            </w:tcBorders>
            <w:vAlign w:val="bottom"/>
          </w:tcPr>
          <w:p w14:paraId="065CDD8E" w14:textId="77777777" w:rsidR="004F504F" w:rsidRDefault="004F504F" w:rsidP="004F504F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nil"/>
              <w:bottom w:val="nil"/>
            </w:tcBorders>
            <w:vAlign w:val="bottom"/>
          </w:tcPr>
          <w:p w14:paraId="33AC341A" w14:textId="77777777" w:rsidR="004F504F" w:rsidRPr="00AB3208" w:rsidRDefault="004F504F" w:rsidP="004F504F">
            <w:pPr>
              <w:keepNext/>
              <w:ind w:right="39"/>
              <w:jc w:val="right"/>
              <w:rPr>
                <w:rFonts w:asciiTheme="minorHAnsi" w:hAnsiTheme="minorHAnsi" w:cs="Arial"/>
                <w:b/>
                <w:sz w:val="20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bottom w:val="nil"/>
            </w:tcBorders>
            <w:vAlign w:val="bottom"/>
          </w:tcPr>
          <w:p w14:paraId="7057A707" w14:textId="77777777" w:rsidR="004F504F" w:rsidRPr="00AB3208" w:rsidRDefault="004F504F" w:rsidP="004F504F">
            <w:pPr>
              <w:keepNext/>
              <w:ind w:right="39"/>
              <w:rPr>
                <w:rFonts w:asciiTheme="minorHAnsi" w:hAnsiTheme="minorHAnsi" w:cs="Arial"/>
                <w:b/>
                <w:sz w:val="20"/>
                <w:szCs w:val="18"/>
              </w:rPr>
            </w:pPr>
          </w:p>
        </w:tc>
        <w:tc>
          <w:tcPr>
            <w:tcW w:w="1216" w:type="dxa"/>
            <w:tcBorders>
              <w:top w:val="nil"/>
              <w:bottom w:val="nil"/>
            </w:tcBorders>
            <w:vAlign w:val="bottom"/>
          </w:tcPr>
          <w:p w14:paraId="6DAFB2B9" w14:textId="77777777" w:rsidR="004F504F" w:rsidRDefault="004F504F" w:rsidP="004F504F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bottom w:val="nil"/>
            </w:tcBorders>
          </w:tcPr>
          <w:p w14:paraId="086854BA" w14:textId="01CEC199" w:rsidR="004F504F" w:rsidRDefault="004F504F" w:rsidP="004F504F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r w:rsidRPr="00AB3208">
              <w:rPr>
                <w:rFonts w:asciiTheme="minorHAnsi" w:hAnsiTheme="minorHAnsi" w:cs="Arial"/>
                <w:color w:val="000000"/>
                <w:sz w:val="14"/>
                <w:szCs w:val="12"/>
                <w14:textFill>
                  <w14:solidFill>
                    <w14:srgbClr w14:val="000000">
                      <w14:alpha w14:val="55000"/>
                    </w14:srgbClr>
                  </w14:solidFill>
                </w14:textFill>
              </w:rPr>
              <w:t>aaaa-mm-jj</w:t>
            </w:r>
          </w:p>
        </w:tc>
      </w:tr>
    </w:tbl>
    <w:p w14:paraId="56E450EF" w14:textId="597A0FD2" w:rsidR="004F504F" w:rsidRPr="00AB3208" w:rsidRDefault="004F504F" w:rsidP="00F8003B">
      <w:pPr>
        <w:widowControl w:val="0"/>
        <w:autoSpaceDE w:val="0"/>
        <w:autoSpaceDN w:val="0"/>
        <w:spacing w:before="9"/>
        <w:rPr>
          <w:rFonts w:asciiTheme="minorHAnsi" w:eastAsia="Gill Sans MT" w:hAnsiTheme="minorHAnsi" w:cs="Arial"/>
          <w:b/>
          <w:sz w:val="20"/>
          <w:szCs w:val="18"/>
          <w:lang w:eastAsia="en-US"/>
        </w:rPr>
      </w:pPr>
    </w:p>
    <w:sectPr w:rsidR="004F504F" w:rsidRPr="00AB3208" w:rsidSect="00F61A37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993" w:right="567" w:bottom="993" w:left="1021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68621" w14:textId="77777777" w:rsidR="00C51E40" w:rsidRDefault="00C51E40" w:rsidP="0081257E">
      <w:r>
        <w:separator/>
      </w:r>
    </w:p>
  </w:endnote>
  <w:endnote w:type="continuationSeparator" w:id="0">
    <w:p w14:paraId="24FEB542" w14:textId="77777777" w:rsidR="00C51E40" w:rsidRDefault="00C51E40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D33F7" w14:textId="77777777" w:rsidR="00F7719B" w:rsidRDefault="00F7719B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049F5417" w14:textId="77777777" w:rsidR="00F7719B" w:rsidRDefault="00F7719B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6F69A329" w14:textId="510779B9" w:rsidR="00F7719B" w:rsidRPr="009241CF" w:rsidRDefault="00F7719B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8C18B1">
      <w:rPr>
        <w:b/>
        <w:bCs/>
        <w:noProof/>
        <w:sz w:val="15"/>
        <w:szCs w:val="15"/>
        <w:lang w:val="fr-FR"/>
      </w:rPr>
      <w:t>4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9D55EB" w14:textId="4F3CB3CB" w:rsidR="00F7719B" w:rsidRPr="002C0510" w:rsidRDefault="00F7719B" w:rsidP="00805C61">
    <w:pPr>
      <w:pStyle w:val="Pieddepage"/>
      <w:tabs>
        <w:tab w:val="clear" w:pos="4320"/>
        <w:tab w:val="clear" w:pos="8640"/>
        <w:tab w:val="center" w:pos="5245"/>
        <w:tab w:val="right" w:pos="10632"/>
      </w:tabs>
      <w:jc w:val="right"/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3F3921" wp14:editId="1019A990">
              <wp:simplePos x="0" y="0"/>
              <wp:positionH relativeFrom="column">
                <wp:posOffset>1636700</wp:posOffset>
              </wp:positionH>
              <wp:positionV relativeFrom="paragraph">
                <wp:posOffset>-635</wp:posOffset>
              </wp:positionV>
              <wp:extent cx="3447239" cy="392400"/>
              <wp:effectExtent l="0" t="0" r="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7239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363DEF" w14:textId="148F1BFB" w:rsidR="00F7719B" w:rsidRDefault="00F7719B" w:rsidP="007F7B7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COVID LONGUE</w:t>
                          </w:r>
                          <w:r w:rsidR="00EC2882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- PHYSIOTHÉRAPIE</w:t>
                          </w:r>
                        </w:p>
                        <w:p w14:paraId="23F2A775" w14:textId="77777777" w:rsidR="00F7719B" w:rsidRPr="00783D34" w:rsidRDefault="00F7719B" w:rsidP="007F7B7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SUIVI DE TRAITEMENT</w:t>
                          </w:r>
                        </w:p>
                        <w:p w14:paraId="2BC3CBF5" w14:textId="634FD1F3" w:rsidR="00F7719B" w:rsidRPr="00783D34" w:rsidRDefault="00F7719B" w:rsidP="00E5722B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3F3921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left:0;text-align:left;margin-left:128.85pt;margin-top:-.05pt;width:271.45pt;height:3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" filled="f" stroked="f" strokeweight=".5pt">
              <v:textbox>
                <w:txbxContent>
                  <w:p w14:paraId="08363DEF" w14:textId="148F1BFB" w:rsidR="00F7719B" w:rsidRDefault="00F7719B" w:rsidP="007F7B7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COVID LONGUE</w:t>
                    </w:r>
                    <w:r w:rsidR="00EC2882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- PHYSIOTHÉRAPIE</w:t>
                    </w:r>
                  </w:p>
                  <w:p w14:paraId="23F2A775" w14:textId="77777777" w:rsidR="00F7719B" w:rsidRPr="00783D34" w:rsidRDefault="00F7719B" w:rsidP="007F7B7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SUIVI DE TRAITEMENT</w:t>
                    </w:r>
                  </w:p>
                  <w:p w14:paraId="2BC3CBF5" w14:textId="634FD1F3" w:rsidR="00F7719B" w:rsidRPr="00783D34" w:rsidRDefault="00F7719B" w:rsidP="00E5722B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15"/>
        <w:szCs w:val="15"/>
      </w:rPr>
      <w:t>Dossier de l’usager</w:t>
    </w:r>
  </w:p>
  <w:p w14:paraId="60F5F295" w14:textId="7792FD38" w:rsidR="00F7719B" w:rsidRPr="003D1E79" w:rsidRDefault="00F7719B" w:rsidP="00805C61">
    <w:pPr>
      <w:pStyle w:val="Pieddepage"/>
      <w:tabs>
        <w:tab w:val="clear" w:pos="4320"/>
        <w:tab w:val="clear" w:pos="8640"/>
        <w:tab w:val="center" w:pos="5245"/>
        <w:tab w:val="right" w:pos="10632"/>
      </w:tabs>
      <w:jc w:val="right"/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>
      <w:rPr>
        <w:rFonts w:asciiTheme="minorHAnsi" w:hAnsiTheme="minorHAnsi" w:cstheme="minorHAnsi"/>
        <w:sz w:val="20"/>
        <w:szCs w:val="20"/>
      </w:rPr>
      <w:t>60391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805C61">
      <w:rPr>
        <w:rFonts w:asciiTheme="minorHAnsi" w:hAnsiTheme="minorHAnsi" w:cstheme="minorHAnsi"/>
        <w:sz w:val="15"/>
        <w:szCs w:val="15"/>
      </w:rPr>
      <w:t>(</w:t>
    </w:r>
    <w:r>
      <w:rPr>
        <w:rFonts w:asciiTheme="minorHAnsi" w:hAnsiTheme="minorHAnsi" w:cstheme="minorHAnsi"/>
        <w:sz w:val="15"/>
        <w:szCs w:val="15"/>
      </w:rPr>
      <w:t>Rév.</w:t>
    </w:r>
    <w:r w:rsidRPr="00805C61">
      <w:rPr>
        <w:rFonts w:asciiTheme="minorHAnsi" w:hAnsiTheme="minorHAnsi" w:cstheme="minorHAnsi"/>
        <w:sz w:val="15"/>
        <w:szCs w:val="15"/>
      </w:rPr>
      <w:t>2021-0</w:t>
    </w:r>
    <w:r>
      <w:rPr>
        <w:rFonts w:asciiTheme="minorHAnsi" w:hAnsiTheme="minorHAnsi" w:cstheme="minorHAnsi"/>
        <w:sz w:val="15"/>
        <w:szCs w:val="15"/>
      </w:rPr>
      <w:t>6</w:t>
    </w:r>
    <w:r w:rsidRPr="00805C61">
      <w:rPr>
        <w:rFonts w:asciiTheme="minorHAnsi" w:hAnsiTheme="minorHAnsi" w:cstheme="minorHAnsi"/>
        <w:sz w:val="15"/>
        <w:szCs w:val="15"/>
      </w:rPr>
      <w:t>)</w:t>
    </w:r>
    <w:r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5210A1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Pr="005210A1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AA2FA5" w:rsidRPr="00AA2FA5">
      <w:rPr>
        <w:rFonts w:asciiTheme="minorHAnsi" w:hAnsiTheme="minorHAnsi" w:cstheme="minorHAnsi"/>
        <w:bCs/>
        <w:noProof/>
        <w:sz w:val="15"/>
        <w:szCs w:val="15"/>
        <w:lang w:val="fr-FR"/>
      </w:rPr>
      <w:t>4</w:t>
    </w:r>
    <w:r w:rsidRPr="005210A1">
      <w:rPr>
        <w:rFonts w:asciiTheme="minorHAnsi" w:hAnsiTheme="minorHAnsi" w:cstheme="minorHAnsi"/>
        <w:bCs/>
        <w:sz w:val="15"/>
        <w:szCs w:val="15"/>
      </w:rPr>
      <w:fldChar w:fldCharType="end"/>
    </w:r>
    <w:r w:rsidRPr="005210A1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5210A1">
      <w:rPr>
        <w:rFonts w:asciiTheme="minorHAnsi" w:hAnsiTheme="minorHAnsi" w:cstheme="minorHAnsi"/>
        <w:bCs/>
        <w:sz w:val="15"/>
        <w:szCs w:val="15"/>
      </w:rPr>
      <w:fldChar w:fldCharType="begin"/>
    </w:r>
    <w:r w:rsidRPr="005210A1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5210A1">
      <w:rPr>
        <w:rFonts w:asciiTheme="minorHAnsi" w:hAnsiTheme="minorHAnsi" w:cstheme="minorHAnsi"/>
        <w:bCs/>
        <w:sz w:val="15"/>
        <w:szCs w:val="15"/>
      </w:rPr>
      <w:fldChar w:fldCharType="separate"/>
    </w:r>
    <w:r w:rsidR="00AA2FA5" w:rsidRPr="00AA2FA5">
      <w:rPr>
        <w:rFonts w:asciiTheme="minorHAnsi" w:hAnsiTheme="minorHAnsi" w:cstheme="minorHAnsi"/>
        <w:bCs/>
        <w:noProof/>
        <w:sz w:val="15"/>
        <w:szCs w:val="15"/>
        <w:lang w:val="fr-FR"/>
      </w:rPr>
      <w:t>4</w:t>
    </w:r>
    <w:r w:rsidRPr="005210A1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6FBB4" w14:textId="77777777" w:rsidR="00F7719B" w:rsidRPr="002C0510" w:rsidRDefault="00F7719B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545279" wp14:editId="1D855481">
              <wp:simplePos x="0" y="0"/>
              <wp:positionH relativeFrom="column">
                <wp:posOffset>1556983</wp:posOffset>
              </wp:positionH>
              <wp:positionV relativeFrom="paragraph">
                <wp:posOffset>-29637</wp:posOffset>
              </wp:positionV>
              <wp:extent cx="3447239" cy="392400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7239" cy="39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70E116" w14:textId="6C8D8823" w:rsidR="00F7719B" w:rsidRDefault="00F7719B" w:rsidP="00783D3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COVID LONGUE</w:t>
                          </w:r>
                          <w:r w:rsidR="00EC2882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- PHYSIOTHÉRAPIE</w:t>
                          </w:r>
                        </w:p>
                        <w:p w14:paraId="02E7C1F2" w14:textId="699B2817" w:rsidR="00F7719B" w:rsidRPr="00783D34" w:rsidRDefault="00F7719B" w:rsidP="00783D3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SUIVI DE TRAITEMENT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545279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7" type="#_x0000_t202" style="position:absolute;margin-left:122.6pt;margin-top:-2.35pt;width:271.45pt;height:3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" filled="f" stroked="f" strokeweight=".5pt">
              <v:textbox>
                <w:txbxContent>
                  <w:p w14:paraId="0570E116" w14:textId="6C8D8823" w:rsidR="00F7719B" w:rsidRDefault="00F7719B" w:rsidP="00783D3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COVID LONGUE</w:t>
                    </w:r>
                    <w:r w:rsidR="00EC2882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- PHYSIOTHÉRAPIE</w:t>
                    </w:r>
                  </w:p>
                  <w:p w14:paraId="02E7C1F2" w14:textId="699B2817" w:rsidR="00F7719B" w:rsidRPr="00783D34" w:rsidRDefault="00F7719B" w:rsidP="00783D3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SUIVI DE TRAITEMENT</w:t>
                    </w:r>
                  </w:p>
                </w:txbxContent>
              </v:textbox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b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14:paraId="7FA30765" w14:textId="3D9D3553" w:rsidR="00F7719B" w:rsidRPr="002C0510" w:rsidRDefault="00F7719B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>
      <w:rPr>
        <w:rFonts w:asciiTheme="minorHAnsi" w:hAnsiTheme="minorHAnsi" w:cstheme="minorHAnsi"/>
        <w:sz w:val="20"/>
        <w:szCs w:val="20"/>
      </w:rPr>
      <w:t xml:space="preserve">60391 </w:t>
    </w:r>
    <w:r w:rsidRPr="00805C61">
      <w:rPr>
        <w:rFonts w:asciiTheme="minorHAnsi" w:hAnsiTheme="minorHAnsi" w:cstheme="minorHAnsi"/>
        <w:sz w:val="15"/>
        <w:szCs w:val="15"/>
      </w:rPr>
      <w:t>(</w:t>
    </w:r>
    <w:r>
      <w:rPr>
        <w:rFonts w:asciiTheme="minorHAnsi" w:hAnsiTheme="minorHAnsi" w:cstheme="minorHAnsi"/>
        <w:sz w:val="15"/>
        <w:szCs w:val="15"/>
      </w:rPr>
      <w:t>Rév.</w:t>
    </w:r>
    <w:r w:rsidRPr="00805C61">
      <w:rPr>
        <w:rFonts w:asciiTheme="minorHAnsi" w:hAnsiTheme="minorHAnsi" w:cstheme="minorHAnsi"/>
        <w:sz w:val="15"/>
        <w:szCs w:val="15"/>
      </w:rPr>
      <w:t>2021-0</w:t>
    </w:r>
    <w:r>
      <w:rPr>
        <w:rFonts w:asciiTheme="minorHAnsi" w:hAnsiTheme="minorHAnsi" w:cstheme="minorHAnsi"/>
        <w:sz w:val="15"/>
        <w:szCs w:val="15"/>
      </w:rPr>
      <w:t>6</w:t>
    </w:r>
    <w:r w:rsidRPr="00805C61">
      <w:rPr>
        <w:rFonts w:asciiTheme="minorHAnsi" w:hAnsiTheme="minorHAnsi" w:cstheme="minorHAnsi"/>
        <w:sz w:val="15"/>
        <w:szCs w:val="15"/>
      </w:rPr>
      <w:t>)</w:t>
    </w:r>
    <w:r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783D3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Pr="00783D3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871C8F" w:rsidRPr="00871C8F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Pr="00783D34">
      <w:rPr>
        <w:rFonts w:asciiTheme="minorHAnsi" w:hAnsiTheme="minorHAnsi" w:cstheme="minorHAnsi"/>
        <w:bCs/>
        <w:sz w:val="15"/>
        <w:szCs w:val="15"/>
      </w:rPr>
      <w:fldChar w:fldCharType="end"/>
    </w:r>
    <w:r w:rsidRPr="00783D3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783D34">
      <w:rPr>
        <w:rFonts w:asciiTheme="minorHAnsi" w:hAnsiTheme="minorHAnsi" w:cstheme="minorHAnsi"/>
        <w:bCs/>
        <w:sz w:val="15"/>
        <w:szCs w:val="15"/>
      </w:rPr>
      <w:fldChar w:fldCharType="begin"/>
    </w:r>
    <w:r w:rsidRPr="00783D3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783D34">
      <w:rPr>
        <w:rFonts w:asciiTheme="minorHAnsi" w:hAnsiTheme="minorHAnsi" w:cstheme="minorHAnsi"/>
        <w:bCs/>
        <w:sz w:val="15"/>
        <w:szCs w:val="15"/>
      </w:rPr>
      <w:fldChar w:fldCharType="separate"/>
    </w:r>
    <w:r w:rsidR="00871C8F" w:rsidRPr="00871C8F">
      <w:rPr>
        <w:rFonts w:asciiTheme="minorHAnsi" w:hAnsiTheme="minorHAnsi" w:cstheme="minorHAnsi"/>
        <w:bCs/>
        <w:noProof/>
        <w:sz w:val="15"/>
        <w:szCs w:val="15"/>
        <w:lang w:val="fr-FR"/>
      </w:rPr>
      <w:t>4</w:t>
    </w:r>
    <w:r w:rsidRPr="00783D3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9F381" w14:textId="77777777" w:rsidR="00C51E40" w:rsidRDefault="00C51E40" w:rsidP="0081257E">
      <w:r>
        <w:separator/>
      </w:r>
    </w:p>
  </w:footnote>
  <w:footnote w:type="continuationSeparator" w:id="0">
    <w:p w14:paraId="6BA061C9" w14:textId="77777777" w:rsidR="00C51E40" w:rsidRDefault="00C51E40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51E81" w14:textId="1EF0EEF1" w:rsidR="00F7719B" w:rsidRPr="00F130E4" w:rsidRDefault="00F7719B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r>
      <w:rPr>
        <w:rFonts w:asciiTheme="minorHAnsi" w:hAnsiTheme="minorHAnsi" w:cstheme="minorHAnsi"/>
        <w:b/>
        <w:bCs/>
        <w:color w:val="808080"/>
        <w:sz w:val="20"/>
        <w:szCs w:val="20"/>
        <w:lang w:val="fr-FR"/>
      </w:rPr>
      <w:t>Erreur ! Source du renvoi introuvable.</w:t>
    </w:r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r>
      <w:rPr>
        <w:rFonts w:asciiTheme="minorHAnsi" w:hAnsiTheme="minorHAnsi" w:cstheme="minorHAnsi"/>
        <w:b/>
        <w:bCs/>
        <w:color w:val="808080"/>
        <w:sz w:val="20"/>
        <w:szCs w:val="20"/>
        <w:lang w:val="fr-FR"/>
      </w:rPr>
      <w:t>Erreur ! Source du renvoi introuvable.</w:t>
    </w:r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F42DA" w14:textId="761CFC49" w:rsidR="00F7719B" w:rsidRPr="00F130E4" w:rsidRDefault="00F7719B" w:rsidP="009F6529">
    <w:pPr>
      <w:pStyle w:val="En-tte"/>
      <w:tabs>
        <w:tab w:val="clear" w:pos="8640"/>
        <w:tab w:val="left" w:pos="6359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Texte12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r>
      <w:rPr>
        <w:rFonts w:ascii="Arial" w:hAnsi="Arial" w:cs="Arial"/>
        <w:noProof/>
        <w:color w:val="000000"/>
        <w:sz w:val="16"/>
        <w:szCs w:val="16"/>
        <w14:textFill>
          <w14:solidFill>
            <w14:srgbClr w14:val="000000">
              <w14:alpha w14:val="55000"/>
            </w14:srgbClr>
          </w14:solidFill>
        </w14:textFill>
      </w:rPr>
      <w:t xml:space="preserve">     </w:t>
    </w:r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Texte13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r>
      <w:rPr>
        <w:rFonts w:ascii="Arial" w:hAnsi="Arial" w:cs="Arial"/>
        <w:noProof/>
        <w:color w:val="000000"/>
        <w:sz w:val="16"/>
        <w:szCs w:val="16"/>
        <w14:textFill>
          <w14:solidFill>
            <w14:srgbClr w14:val="000000">
              <w14:alpha w14:val="55000"/>
            </w14:srgbClr>
          </w14:solidFill>
        </w14:textFill>
      </w:rPr>
      <w:t xml:space="preserve">     </w:t>
    </w:r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Texte14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r>
      <w:rPr>
        <w:rFonts w:ascii="Arial" w:hAnsi="Arial" w:cs="Arial"/>
        <w:noProof/>
        <w:color w:val="000000"/>
        <w:sz w:val="16"/>
        <w:szCs w:val="16"/>
        <w14:textFill>
          <w14:solidFill>
            <w14:srgbClr w14:val="000000">
              <w14:alpha w14:val="55000"/>
            </w14:srgbClr>
          </w14:solidFill>
        </w14:textFill>
      </w:rPr>
      <w:t xml:space="preserve">     </w:t>
    </w:r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A69A3"/>
    <w:multiLevelType w:val="hybridMultilevel"/>
    <w:tmpl w:val="A8E04314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6584E"/>
    <w:multiLevelType w:val="hybridMultilevel"/>
    <w:tmpl w:val="E19483D2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91AF7"/>
    <w:multiLevelType w:val="hybridMultilevel"/>
    <w:tmpl w:val="5BDEC67E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A1F6C"/>
    <w:multiLevelType w:val="hybridMultilevel"/>
    <w:tmpl w:val="6F6AACA2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241F9"/>
    <w:multiLevelType w:val="hybridMultilevel"/>
    <w:tmpl w:val="491E7356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fr-CA" w:vendorID="64" w:dllVersion="131078" w:nlCheck="1" w:checkStyle="0"/>
  <w:activeWritingStyle w:appName="MSWord" w:lang="fr-FR" w:vendorID="64" w:dllVersion="131078" w:nlCheck="1" w:checkStyle="0"/>
  <w:activeWritingStyle w:appName="MSWord" w:lang="en-CA" w:vendorID="64" w:dllVersion="131078" w:nlCheck="1" w:checkStyle="1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PyQLnW2h8L3UHAm9H//LPsCqMvTa0e3S2/vnUpHUYxm/1oL3TV6T+VI+8QIMKDNZUL8lZN6edCXRVgE/xwdogw==" w:salt="rLS241H5/BiPfATsK73q+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138DD"/>
    <w:rsid w:val="000147C9"/>
    <w:rsid w:val="000235F9"/>
    <w:rsid w:val="0003089E"/>
    <w:rsid w:val="0003306E"/>
    <w:rsid w:val="00036644"/>
    <w:rsid w:val="00044260"/>
    <w:rsid w:val="00056477"/>
    <w:rsid w:val="00061115"/>
    <w:rsid w:val="00062CCC"/>
    <w:rsid w:val="000653C6"/>
    <w:rsid w:val="00065CB5"/>
    <w:rsid w:val="00072E19"/>
    <w:rsid w:val="00076B9A"/>
    <w:rsid w:val="00081719"/>
    <w:rsid w:val="00081E4F"/>
    <w:rsid w:val="00094D01"/>
    <w:rsid w:val="000A1BAF"/>
    <w:rsid w:val="000A5A8D"/>
    <w:rsid w:val="000A5E86"/>
    <w:rsid w:val="000B34AA"/>
    <w:rsid w:val="000B7F78"/>
    <w:rsid w:val="000C575E"/>
    <w:rsid w:val="000E53E1"/>
    <w:rsid w:val="000F0ECA"/>
    <w:rsid w:val="000F1FB9"/>
    <w:rsid w:val="00106182"/>
    <w:rsid w:val="00121C81"/>
    <w:rsid w:val="001306E5"/>
    <w:rsid w:val="0013480E"/>
    <w:rsid w:val="00134CC1"/>
    <w:rsid w:val="0014043F"/>
    <w:rsid w:val="0014311E"/>
    <w:rsid w:val="00153E63"/>
    <w:rsid w:val="00156F9B"/>
    <w:rsid w:val="00157C7C"/>
    <w:rsid w:val="00162FFB"/>
    <w:rsid w:val="00163926"/>
    <w:rsid w:val="00165615"/>
    <w:rsid w:val="0019187A"/>
    <w:rsid w:val="00193617"/>
    <w:rsid w:val="00194790"/>
    <w:rsid w:val="001B3F61"/>
    <w:rsid w:val="001B672E"/>
    <w:rsid w:val="001B6ADB"/>
    <w:rsid w:val="001E4106"/>
    <w:rsid w:val="001E567C"/>
    <w:rsid w:val="001F086F"/>
    <w:rsid w:val="001F1ED6"/>
    <w:rsid w:val="00201049"/>
    <w:rsid w:val="0020415A"/>
    <w:rsid w:val="00230283"/>
    <w:rsid w:val="00233C49"/>
    <w:rsid w:val="00240B84"/>
    <w:rsid w:val="00242289"/>
    <w:rsid w:val="002454D8"/>
    <w:rsid w:val="00263F52"/>
    <w:rsid w:val="00293EC9"/>
    <w:rsid w:val="00295818"/>
    <w:rsid w:val="00295F2F"/>
    <w:rsid w:val="002A3185"/>
    <w:rsid w:val="002A31FE"/>
    <w:rsid w:val="002C0510"/>
    <w:rsid w:val="002C5CEB"/>
    <w:rsid w:val="002C6182"/>
    <w:rsid w:val="002D207C"/>
    <w:rsid w:val="002D4BDA"/>
    <w:rsid w:val="002E3D54"/>
    <w:rsid w:val="002F38B6"/>
    <w:rsid w:val="00301BAB"/>
    <w:rsid w:val="00306F42"/>
    <w:rsid w:val="00336BCB"/>
    <w:rsid w:val="003448A4"/>
    <w:rsid w:val="0035045E"/>
    <w:rsid w:val="00366A5E"/>
    <w:rsid w:val="00367527"/>
    <w:rsid w:val="00367C4C"/>
    <w:rsid w:val="003724A3"/>
    <w:rsid w:val="003A3F6A"/>
    <w:rsid w:val="003A6F43"/>
    <w:rsid w:val="003A748C"/>
    <w:rsid w:val="003B414D"/>
    <w:rsid w:val="003C32DB"/>
    <w:rsid w:val="003D1E79"/>
    <w:rsid w:val="003D3D79"/>
    <w:rsid w:val="003F3BBB"/>
    <w:rsid w:val="003F5AA8"/>
    <w:rsid w:val="003F6956"/>
    <w:rsid w:val="0040693B"/>
    <w:rsid w:val="0041616D"/>
    <w:rsid w:val="004246FA"/>
    <w:rsid w:val="004258DC"/>
    <w:rsid w:val="00444C4B"/>
    <w:rsid w:val="00447D3C"/>
    <w:rsid w:val="0045258B"/>
    <w:rsid w:val="00454637"/>
    <w:rsid w:val="00460096"/>
    <w:rsid w:val="00463E05"/>
    <w:rsid w:val="00465EBD"/>
    <w:rsid w:val="00466CA4"/>
    <w:rsid w:val="00475947"/>
    <w:rsid w:val="00486DB0"/>
    <w:rsid w:val="00487374"/>
    <w:rsid w:val="004924EE"/>
    <w:rsid w:val="004A634E"/>
    <w:rsid w:val="004A7727"/>
    <w:rsid w:val="004B2D7F"/>
    <w:rsid w:val="004C11BD"/>
    <w:rsid w:val="004C2AC2"/>
    <w:rsid w:val="004D5723"/>
    <w:rsid w:val="004F504F"/>
    <w:rsid w:val="005005B1"/>
    <w:rsid w:val="00516F7E"/>
    <w:rsid w:val="005210A1"/>
    <w:rsid w:val="005222EB"/>
    <w:rsid w:val="0055248C"/>
    <w:rsid w:val="00556819"/>
    <w:rsid w:val="00562D85"/>
    <w:rsid w:val="0057066D"/>
    <w:rsid w:val="0057158C"/>
    <w:rsid w:val="00575B7E"/>
    <w:rsid w:val="005777CC"/>
    <w:rsid w:val="005846D0"/>
    <w:rsid w:val="005A0C13"/>
    <w:rsid w:val="005B3B43"/>
    <w:rsid w:val="005B63A7"/>
    <w:rsid w:val="005C4E2D"/>
    <w:rsid w:val="005D6700"/>
    <w:rsid w:val="005E6FC0"/>
    <w:rsid w:val="005F436C"/>
    <w:rsid w:val="005F5E7B"/>
    <w:rsid w:val="00605F48"/>
    <w:rsid w:val="0061371D"/>
    <w:rsid w:val="006203E9"/>
    <w:rsid w:val="00621FCD"/>
    <w:rsid w:val="00626580"/>
    <w:rsid w:val="006348ED"/>
    <w:rsid w:val="006449A6"/>
    <w:rsid w:val="00644EF4"/>
    <w:rsid w:val="006474AC"/>
    <w:rsid w:val="006505B5"/>
    <w:rsid w:val="00652BD9"/>
    <w:rsid w:val="00652EA1"/>
    <w:rsid w:val="00660F20"/>
    <w:rsid w:val="00662CF5"/>
    <w:rsid w:val="00670347"/>
    <w:rsid w:val="00672AD8"/>
    <w:rsid w:val="006859C3"/>
    <w:rsid w:val="006B00A8"/>
    <w:rsid w:val="006B68DF"/>
    <w:rsid w:val="006C1432"/>
    <w:rsid w:val="006C1EF6"/>
    <w:rsid w:val="006C3A24"/>
    <w:rsid w:val="006C647A"/>
    <w:rsid w:val="006D4D5E"/>
    <w:rsid w:val="006E19EE"/>
    <w:rsid w:val="0070575F"/>
    <w:rsid w:val="00705B3D"/>
    <w:rsid w:val="00711015"/>
    <w:rsid w:val="00713967"/>
    <w:rsid w:val="00732BA2"/>
    <w:rsid w:val="00734E96"/>
    <w:rsid w:val="00736508"/>
    <w:rsid w:val="0076749A"/>
    <w:rsid w:val="0077489B"/>
    <w:rsid w:val="00775EF5"/>
    <w:rsid w:val="007824FE"/>
    <w:rsid w:val="00783D34"/>
    <w:rsid w:val="00794F54"/>
    <w:rsid w:val="00796F7D"/>
    <w:rsid w:val="0079796A"/>
    <w:rsid w:val="007A045C"/>
    <w:rsid w:val="007C0A74"/>
    <w:rsid w:val="007C1AC9"/>
    <w:rsid w:val="007C4940"/>
    <w:rsid w:val="007E5242"/>
    <w:rsid w:val="007E7941"/>
    <w:rsid w:val="007F7B7C"/>
    <w:rsid w:val="00805C61"/>
    <w:rsid w:val="0081257E"/>
    <w:rsid w:val="00815A91"/>
    <w:rsid w:val="0081755F"/>
    <w:rsid w:val="008273AD"/>
    <w:rsid w:val="008302AE"/>
    <w:rsid w:val="00835D55"/>
    <w:rsid w:val="00840968"/>
    <w:rsid w:val="0084540F"/>
    <w:rsid w:val="00852D4F"/>
    <w:rsid w:val="008534DE"/>
    <w:rsid w:val="00854761"/>
    <w:rsid w:val="00854C5B"/>
    <w:rsid w:val="00861A99"/>
    <w:rsid w:val="00864385"/>
    <w:rsid w:val="00870797"/>
    <w:rsid w:val="00871C8F"/>
    <w:rsid w:val="0088001D"/>
    <w:rsid w:val="0088545A"/>
    <w:rsid w:val="008A229E"/>
    <w:rsid w:val="008C18B1"/>
    <w:rsid w:val="008E7BC4"/>
    <w:rsid w:val="008F6360"/>
    <w:rsid w:val="00901D24"/>
    <w:rsid w:val="00901E58"/>
    <w:rsid w:val="00912469"/>
    <w:rsid w:val="009210E9"/>
    <w:rsid w:val="00922C0E"/>
    <w:rsid w:val="009241CF"/>
    <w:rsid w:val="00924670"/>
    <w:rsid w:val="0092520D"/>
    <w:rsid w:val="0093368C"/>
    <w:rsid w:val="00933CF8"/>
    <w:rsid w:val="00942D0E"/>
    <w:rsid w:val="00957446"/>
    <w:rsid w:val="00990F05"/>
    <w:rsid w:val="009917D6"/>
    <w:rsid w:val="009B7034"/>
    <w:rsid w:val="009D48C7"/>
    <w:rsid w:val="009D76F1"/>
    <w:rsid w:val="009E58DF"/>
    <w:rsid w:val="009F1CB4"/>
    <w:rsid w:val="009F6529"/>
    <w:rsid w:val="00A05A37"/>
    <w:rsid w:val="00A073D7"/>
    <w:rsid w:val="00A242D8"/>
    <w:rsid w:val="00A24AFD"/>
    <w:rsid w:val="00A314B0"/>
    <w:rsid w:val="00A33CEF"/>
    <w:rsid w:val="00A36142"/>
    <w:rsid w:val="00A36F00"/>
    <w:rsid w:val="00A530F1"/>
    <w:rsid w:val="00A729F1"/>
    <w:rsid w:val="00A77D58"/>
    <w:rsid w:val="00A77FD9"/>
    <w:rsid w:val="00A80A76"/>
    <w:rsid w:val="00A90CAF"/>
    <w:rsid w:val="00A94F33"/>
    <w:rsid w:val="00A96E54"/>
    <w:rsid w:val="00A970AD"/>
    <w:rsid w:val="00AA09CD"/>
    <w:rsid w:val="00AA2FA5"/>
    <w:rsid w:val="00AA49CA"/>
    <w:rsid w:val="00AB1AE0"/>
    <w:rsid w:val="00AB3208"/>
    <w:rsid w:val="00AC1E58"/>
    <w:rsid w:val="00AC7CEE"/>
    <w:rsid w:val="00AD43E6"/>
    <w:rsid w:val="00AD5DB0"/>
    <w:rsid w:val="00AD7EA0"/>
    <w:rsid w:val="00AE5772"/>
    <w:rsid w:val="00AE6B37"/>
    <w:rsid w:val="00AF095A"/>
    <w:rsid w:val="00B04317"/>
    <w:rsid w:val="00B06CF8"/>
    <w:rsid w:val="00B14297"/>
    <w:rsid w:val="00B15351"/>
    <w:rsid w:val="00B170A6"/>
    <w:rsid w:val="00B21AF3"/>
    <w:rsid w:val="00B44F24"/>
    <w:rsid w:val="00B522AD"/>
    <w:rsid w:val="00B53F6A"/>
    <w:rsid w:val="00B700E0"/>
    <w:rsid w:val="00B728A7"/>
    <w:rsid w:val="00B77F7F"/>
    <w:rsid w:val="00B90138"/>
    <w:rsid w:val="00BA5ED2"/>
    <w:rsid w:val="00BB3866"/>
    <w:rsid w:val="00BD08CA"/>
    <w:rsid w:val="00BD5E67"/>
    <w:rsid w:val="00BE2B15"/>
    <w:rsid w:val="00BF6BB8"/>
    <w:rsid w:val="00C00059"/>
    <w:rsid w:val="00C01269"/>
    <w:rsid w:val="00C24D8C"/>
    <w:rsid w:val="00C33713"/>
    <w:rsid w:val="00C34636"/>
    <w:rsid w:val="00C409F5"/>
    <w:rsid w:val="00C4574E"/>
    <w:rsid w:val="00C5093C"/>
    <w:rsid w:val="00C509E3"/>
    <w:rsid w:val="00C51E40"/>
    <w:rsid w:val="00C83E84"/>
    <w:rsid w:val="00C844CD"/>
    <w:rsid w:val="00C977FD"/>
    <w:rsid w:val="00CA35C1"/>
    <w:rsid w:val="00CA4F6E"/>
    <w:rsid w:val="00CA5268"/>
    <w:rsid w:val="00CA6890"/>
    <w:rsid w:val="00CB05DB"/>
    <w:rsid w:val="00CB09C3"/>
    <w:rsid w:val="00CB76D6"/>
    <w:rsid w:val="00CC0874"/>
    <w:rsid w:val="00CC2533"/>
    <w:rsid w:val="00CC2D81"/>
    <w:rsid w:val="00CC5F5D"/>
    <w:rsid w:val="00CC7EFA"/>
    <w:rsid w:val="00CD7540"/>
    <w:rsid w:val="00CE02A6"/>
    <w:rsid w:val="00D126AB"/>
    <w:rsid w:val="00D16A65"/>
    <w:rsid w:val="00D2162B"/>
    <w:rsid w:val="00D30664"/>
    <w:rsid w:val="00D314AF"/>
    <w:rsid w:val="00D34913"/>
    <w:rsid w:val="00D4353E"/>
    <w:rsid w:val="00D45066"/>
    <w:rsid w:val="00D56070"/>
    <w:rsid w:val="00D57A71"/>
    <w:rsid w:val="00D62FA3"/>
    <w:rsid w:val="00D631BA"/>
    <w:rsid w:val="00D6524F"/>
    <w:rsid w:val="00D65817"/>
    <w:rsid w:val="00D658C1"/>
    <w:rsid w:val="00D67E54"/>
    <w:rsid w:val="00D712B3"/>
    <w:rsid w:val="00D73D3B"/>
    <w:rsid w:val="00D752BF"/>
    <w:rsid w:val="00D94066"/>
    <w:rsid w:val="00DB28D2"/>
    <w:rsid w:val="00DB5E8C"/>
    <w:rsid w:val="00DC40B8"/>
    <w:rsid w:val="00DD133D"/>
    <w:rsid w:val="00DE0EC9"/>
    <w:rsid w:val="00DF095A"/>
    <w:rsid w:val="00E10066"/>
    <w:rsid w:val="00E16883"/>
    <w:rsid w:val="00E224F3"/>
    <w:rsid w:val="00E31171"/>
    <w:rsid w:val="00E328D0"/>
    <w:rsid w:val="00E33550"/>
    <w:rsid w:val="00E34D72"/>
    <w:rsid w:val="00E3667F"/>
    <w:rsid w:val="00E37A0D"/>
    <w:rsid w:val="00E428E0"/>
    <w:rsid w:val="00E477E0"/>
    <w:rsid w:val="00E53834"/>
    <w:rsid w:val="00E5722B"/>
    <w:rsid w:val="00E610B4"/>
    <w:rsid w:val="00E62292"/>
    <w:rsid w:val="00E70EB7"/>
    <w:rsid w:val="00E77021"/>
    <w:rsid w:val="00E84264"/>
    <w:rsid w:val="00E879B7"/>
    <w:rsid w:val="00E93F27"/>
    <w:rsid w:val="00EA2FBB"/>
    <w:rsid w:val="00EA31F8"/>
    <w:rsid w:val="00EA4B33"/>
    <w:rsid w:val="00EA7032"/>
    <w:rsid w:val="00EB67A8"/>
    <w:rsid w:val="00EC1D23"/>
    <w:rsid w:val="00EC2882"/>
    <w:rsid w:val="00EC6BE2"/>
    <w:rsid w:val="00EC79FE"/>
    <w:rsid w:val="00ED1325"/>
    <w:rsid w:val="00ED2CCD"/>
    <w:rsid w:val="00EE71AF"/>
    <w:rsid w:val="00EF62FA"/>
    <w:rsid w:val="00EF79C3"/>
    <w:rsid w:val="00F00CE8"/>
    <w:rsid w:val="00F038C6"/>
    <w:rsid w:val="00F130E4"/>
    <w:rsid w:val="00F15ECD"/>
    <w:rsid w:val="00F1774D"/>
    <w:rsid w:val="00F20FF1"/>
    <w:rsid w:val="00F33764"/>
    <w:rsid w:val="00F41733"/>
    <w:rsid w:val="00F47B4E"/>
    <w:rsid w:val="00F52944"/>
    <w:rsid w:val="00F60B20"/>
    <w:rsid w:val="00F61A37"/>
    <w:rsid w:val="00F65BCA"/>
    <w:rsid w:val="00F72CF4"/>
    <w:rsid w:val="00F7382F"/>
    <w:rsid w:val="00F7719B"/>
    <w:rsid w:val="00F8003B"/>
    <w:rsid w:val="00FA1BA3"/>
    <w:rsid w:val="00FB0BA9"/>
    <w:rsid w:val="00FE5D19"/>
    <w:rsid w:val="00FE7523"/>
    <w:rsid w:val="00FF1654"/>
    <w:rsid w:val="00FF30C3"/>
    <w:rsid w:val="00FF4922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25CFC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8F636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6360"/>
    <w:rPr>
      <w:rFonts w:ascii="Segoe UI" w:eastAsia="Times New Roman" w:hAnsi="Segoe UI" w:cs="Segoe UI"/>
      <w:sz w:val="18"/>
      <w:szCs w:val="18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662CF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662CF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62CF5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662CF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62CF5"/>
    <w:rPr>
      <w:rFonts w:ascii="Arial Narrow" w:eastAsia="Times New Roman" w:hAnsi="Arial Narrow" w:cs="Times New Roman"/>
      <w:b/>
      <w:bCs/>
      <w:sz w:val="20"/>
      <w:szCs w:val="20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36EC05F5A748CDB8B6E4585AB16C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F55E44-2DA9-497B-A8F5-E02820C79A3E}"/>
      </w:docPartPr>
      <w:docPartBody>
        <w:p w:rsidR="00F6113D" w:rsidRDefault="007156CC" w:rsidP="007156CC">
          <w:pPr>
            <w:pStyle w:val="8636EC05F5A748CDB8B6E4585AB16C67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6C5B5CF7DD84427B8D7A5699872268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FB117D-7C50-476F-AB52-D1D674955A0B}"/>
      </w:docPartPr>
      <w:docPartBody>
        <w:p w:rsidR="00F6113D" w:rsidRDefault="007156CC" w:rsidP="007156CC">
          <w:pPr>
            <w:pStyle w:val="6C5B5CF7DD84427B8D7A56998722683A"/>
          </w:pPr>
          <w:r>
            <w:rPr>
              <w:rFonts w:cstheme="minorHAnsi"/>
              <w:sz w:val="20"/>
              <w:szCs w:val="20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061DA8"/>
    <w:rsid w:val="001046B1"/>
    <w:rsid w:val="00125FCD"/>
    <w:rsid w:val="001267FD"/>
    <w:rsid w:val="00155FE5"/>
    <w:rsid w:val="0017575D"/>
    <w:rsid w:val="00180C64"/>
    <w:rsid w:val="001A1EA5"/>
    <w:rsid w:val="002059DB"/>
    <w:rsid w:val="0028126C"/>
    <w:rsid w:val="0032380C"/>
    <w:rsid w:val="00331F5D"/>
    <w:rsid w:val="0034005E"/>
    <w:rsid w:val="003421FF"/>
    <w:rsid w:val="00390341"/>
    <w:rsid w:val="003B161F"/>
    <w:rsid w:val="004627D0"/>
    <w:rsid w:val="00484F98"/>
    <w:rsid w:val="0049586B"/>
    <w:rsid w:val="0050572D"/>
    <w:rsid w:val="005364E6"/>
    <w:rsid w:val="00552C63"/>
    <w:rsid w:val="005A5147"/>
    <w:rsid w:val="005C3362"/>
    <w:rsid w:val="005E668E"/>
    <w:rsid w:val="0061202C"/>
    <w:rsid w:val="00652381"/>
    <w:rsid w:val="00664D44"/>
    <w:rsid w:val="006979E7"/>
    <w:rsid w:val="006A0B0F"/>
    <w:rsid w:val="006B0B8C"/>
    <w:rsid w:val="006C0C0E"/>
    <w:rsid w:val="007156CC"/>
    <w:rsid w:val="007246C7"/>
    <w:rsid w:val="007438DF"/>
    <w:rsid w:val="00755E8C"/>
    <w:rsid w:val="00772253"/>
    <w:rsid w:val="007753C0"/>
    <w:rsid w:val="007E7250"/>
    <w:rsid w:val="008243CE"/>
    <w:rsid w:val="008264F7"/>
    <w:rsid w:val="00863AA2"/>
    <w:rsid w:val="00882EC9"/>
    <w:rsid w:val="00885A72"/>
    <w:rsid w:val="00894261"/>
    <w:rsid w:val="008C49C2"/>
    <w:rsid w:val="008E1391"/>
    <w:rsid w:val="008E280D"/>
    <w:rsid w:val="009468F7"/>
    <w:rsid w:val="009558B8"/>
    <w:rsid w:val="00974ED7"/>
    <w:rsid w:val="009E7EBE"/>
    <w:rsid w:val="00A629A2"/>
    <w:rsid w:val="00A93C84"/>
    <w:rsid w:val="00AA3C19"/>
    <w:rsid w:val="00AE3AED"/>
    <w:rsid w:val="00AF3E46"/>
    <w:rsid w:val="00AF5B15"/>
    <w:rsid w:val="00B054DE"/>
    <w:rsid w:val="00BA28E3"/>
    <w:rsid w:val="00C37890"/>
    <w:rsid w:val="00C4219B"/>
    <w:rsid w:val="00CD3B07"/>
    <w:rsid w:val="00D05EE1"/>
    <w:rsid w:val="00D25F1A"/>
    <w:rsid w:val="00D66051"/>
    <w:rsid w:val="00DC1FB0"/>
    <w:rsid w:val="00E64ABA"/>
    <w:rsid w:val="00E8237A"/>
    <w:rsid w:val="00F6113D"/>
    <w:rsid w:val="00F6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7156CC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C26883F75FDC40CDB20D196E4430A5C6">
    <w:name w:val="C26883F75FDC40CDB20D196E4430A5C6"/>
    <w:rsid w:val="00974ED7"/>
  </w:style>
  <w:style w:type="paragraph" w:customStyle="1" w:styleId="DFA7D597C83449A09F1D82E1B78D8C284">
    <w:name w:val="DFA7D597C83449A09F1D82E1B78D8C28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9">
    <w:name w:val="EDE220D6F96D44729E412C7AC4330D8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956957219949788A24691C5ACD3759">
    <w:name w:val="A9956957219949788A24691C5ACD3759"/>
    <w:rsid w:val="00974ED7"/>
  </w:style>
  <w:style w:type="paragraph" w:customStyle="1" w:styleId="E3199C11B8D84E359F34152BC826E3DF">
    <w:name w:val="E3199C11B8D84E359F34152BC826E3DF"/>
    <w:rsid w:val="00974ED7"/>
  </w:style>
  <w:style w:type="paragraph" w:customStyle="1" w:styleId="3B1BAE7667984D9B9F6161062AAF79D8">
    <w:name w:val="3B1BAE7667984D9B9F6161062AAF79D8"/>
    <w:rsid w:val="00974ED7"/>
  </w:style>
  <w:style w:type="paragraph" w:customStyle="1" w:styleId="0116FA1CC994407B9B7372DF3F6319CA">
    <w:name w:val="0116FA1CC994407B9B7372DF3F6319CA"/>
    <w:rsid w:val="00974ED7"/>
  </w:style>
  <w:style w:type="paragraph" w:customStyle="1" w:styleId="705990CDAB604B288418D6BC6B27F25220">
    <w:name w:val="705990CDAB604B288418D6BC6B27F25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0">
    <w:name w:val="EDE220D6F96D44729E412C7AC4330D8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BDEF51B9414A85A6C1A2F6964F7A39">
    <w:name w:val="40BDEF51B9414A85A6C1A2F6964F7A39"/>
    <w:rsid w:val="00974ED7"/>
  </w:style>
  <w:style w:type="paragraph" w:customStyle="1" w:styleId="E1C2513AADFA48CFB9EB19D1111CEFAC">
    <w:name w:val="E1C2513AADFA48CFB9EB19D1111CEFAC"/>
    <w:rsid w:val="00974ED7"/>
  </w:style>
  <w:style w:type="paragraph" w:customStyle="1" w:styleId="56538C77C9F94E449497DF9A8DF2017218">
    <w:name w:val="56538C77C9F94E449497DF9A8DF2017218"/>
    <w:rsid w:val="00043F2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8243C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">
    <w:name w:val="ED8A77C8848E42DC82581E55789A7D72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24443BFDAB524E6786CBA7D19F80BE2E">
    <w:name w:val="24443BFDAB524E6786CBA7D19F80BE2E"/>
    <w:rsid w:val="00652381"/>
  </w:style>
  <w:style w:type="paragraph" w:customStyle="1" w:styleId="5B270E3F613D4A0DAF04F3926B90854D">
    <w:name w:val="5B270E3F613D4A0DAF04F3926B90854D"/>
    <w:rsid w:val="00652381"/>
  </w:style>
  <w:style w:type="paragraph" w:customStyle="1" w:styleId="DEB4B009ED074E93B939D0E9C46A49F8">
    <w:name w:val="DEB4B009ED074E93B939D0E9C46A49F8"/>
    <w:rsid w:val="00652381"/>
  </w:style>
  <w:style w:type="paragraph" w:customStyle="1" w:styleId="AB84D2B39C7243AEAA4E557E8C8A72CE">
    <w:name w:val="AB84D2B39C7243AEAA4E557E8C8A72CE"/>
    <w:rsid w:val="00652381"/>
  </w:style>
  <w:style w:type="paragraph" w:customStyle="1" w:styleId="402DCC81FF4940EFA6C7766D42D3F410">
    <w:name w:val="402DCC81FF4940EFA6C7766D42D3F410"/>
    <w:rsid w:val="00652381"/>
  </w:style>
  <w:style w:type="paragraph" w:customStyle="1" w:styleId="F926A9BEBFCC4247A47AB13911C9E4B0">
    <w:name w:val="F926A9BEBFCC4247A47AB13911C9E4B0"/>
    <w:rsid w:val="00652381"/>
  </w:style>
  <w:style w:type="paragraph" w:customStyle="1" w:styleId="F828DB95558B4DD382F43C744A3DE566">
    <w:name w:val="F828DB95558B4DD382F43C744A3DE566"/>
    <w:rsid w:val="00652381"/>
  </w:style>
  <w:style w:type="paragraph" w:customStyle="1" w:styleId="D55770E0E9C44B7087341A0484055A10">
    <w:name w:val="D55770E0E9C44B7087341A0484055A10"/>
    <w:rsid w:val="00652381"/>
  </w:style>
  <w:style w:type="paragraph" w:customStyle="1" w:styleId="B3D3D1AF635E424E99F84CD85E1201EE">
    <w:name w:val="B3D3D1AF635E424E99F84CD85E1201EE"/>
    <w:rsid w:val="00652381"/>
  </w:style>
  <w:style w:type="paragraph" w:customStyle="1" w:styleId="5646FB57690849BAB11B8790A555D70D">
    <w:name w:val="5646FB57690849BAB11B8790A555D70D"/>
    <w:rsid w:val="00652381"/>
  </w:style>
  <w:style w:type="paragraph" w:customStyle="1" w:styleId="D137F943D4674DE28A27870D0C3A7654">
    <w:name w:val="D137F943D4674DE28A27870D0C3A7654"/>
    <w:rsid w:val="00652381"/>
  </w:style>
  <w:style w:type="paragraph" w:customStyle="1" w:styleId="0C6F180BBC23442E9FDAC6E0F1FF5DFB">
    <w:name w:val="0C6F180BBC23442E9FDAC6E0F1FF5DFB"/>
    <w:rsid w:val="00652381"/>
  </w:style>
  <w:style w:type="paragraph" w:customStyle="1" w:styleId="1DB3227FF1BD4342BEABC39A22E09999">
    <w:name w:val="1DB3227FF1BD4342BEABC39A22E09999"/>
    <w:rsid w:val="00652381"/>
  </w:style>
  <w:style w:type="paragraph" w:customStyle="1" w:styleId="F5A3FBB351804567B79DC0ACDE0A6C5C">
    <w:name w:val="F5A3FBB351804567B79DC0ACDE0A6C5C"/>
    <w:rsid w:val="00652381"/>
  </w:style>
  <w:style w:type="paragraph" w:customStyle="1" w:styleId="3C1FE03AE7D249F388554729226FCD70">
    <w:name w:val="3C1FE03AE7D249F388554729226FCD70"/>
    <w:rsid w:val="00652381"/>
  </w:style>
  <w:style w:type="paragraph" w:customStyle="1" w:styleId="BB19A59CD5C3439B976FA60D49507BE7">
    <w:name w:val="BB19A59CD5C3439B976FA60D49507BE7"/>
    <w:rsid w:val="00652381"/>
  </w:style>
  <w:style w:type="paragraph" w:customStyle="1" w:styleId="348D803BE5D04328BB38880257EEA8F6">
    <w:name w:val="348D803BE5D04328BB38880257EEA8F6"/>
    <w:rsid w:val="00652381"/>
  </w:style>
  <w:style w:type="paragraph" w:customStyle="1" w:styleId="8ADEB2259E0E4A0F8E363D6881619926">
    <w:name w:val="8ADEB2259E0E4A0F8E363D6881619926"/>
    <w:rsid w:val="00652381"/>
  </w:style>
  <w:style w:type="paragraph" w:customStyle="1" w:styleId="112F7E2003804B40BA7832118D699DE8">
    <w:name w:val="112F7E2003804B40BA7832118D699DE8"/>
    <w:rsid w:val="00652381"/>
  </w:style>
  <w:style w:type="paragraph" w:customStyle="1" w:styleId="21439522CE6642059B93181051B7BE7D">
    <w:name w:val="21439522CE6642059B93181051B7BE7D"/>
    <w:rsid w:val="00652381"/>
  </w:style>
  <w:style w:type="paragraph" w:customStyle="1" w:styleId="950CE068A545440982B843B80B87A2F3">
    <w:name w:val="950CE068A545440982B843B80B87A2F3"/>
    <w:rsid w:val="00652381"/>
  </w:style>
  <w:style w:type="paragraph" w:customStyle="1" w:styleId="87216D5DE9944848AF0D81CB3D83B05C">
    <w:name w:val="87216D5DE9944848AF0D81CB3D83B05C"/>
    <w:rsid w:val="00652381"/>
  </w:style>
  <w:style w:type="paragraph" w:customStyle="1" w:styleId="4008E33624D547CCA7044D7064B6FAC1">
    <w:name w:val="4008E33624D547CCA7044D7064B6FAC1"/>
    <w:rsid w:val="00652381"/>
  </w:style>
  <w:style w:type="paragraph" w:customStyle="1" w:styleId="AF79FD9D06454BC9846849D432CF0EF9">
    <w:name w:val="AF79FD9D06454BC9846849D432CF0EF9"/>
    <w:rsid w:val="00652381"/>
  </w:style>
  <w:style w:type="paragraph" w:customStyle="1" w:styleId="3FA14361F5F64DE49DC6DEF28A23E402">
    <w:name w:val="3FA14361F5F64DE49DC6DEF28A23E402"/>
    <w:rsid w:val="00652381"/>
  </w:style>
  <w:style w:type="paragraph" w:customStyle="1" w:styleId="4924E2559C5449F98C7971163FDAE451">
    <w:name w:val="4924E2559C5449F98C7971163FDAE451"/>
    <w:rsid w:val="00652381"/>
  </w:style>
  <w:style w:type="paragraph" w:customStyle="1" w:styleId="E87B2685311A4F5E87E01235AF1640F7">
    <w:name w:val="E87B2685311A4F5E87E01235AF1640F7"/>
    <w:rsid w:val="00652381"/>
  </w:style>
  <w:style w:type="paragraph" w:customStyle="1" w:styleId="16F02B720DCE4645BA661A52920B6D6E">
    <w:name w:val="16F02B720DCE4645BA661A52920B6D6E"/>
    <w:rsid w:val="00652381"/>
  </w:style>
  <w:style w:type="paragraph" w:customStyle="1" w:styleId="34DA5ABE43A9408BAA0241C4E4ABD920">
    <w:name w:val="34DA5ABE43A9408BAA0241C4E4ABD920"/>
    <w:rsid w:val="00652381"/>
  </w:style>
  <w:style w:type="paragraph" w:customStyle="1" w:styleId="AE1AF0825D2344C48946C9780E8610AD">
    <w:name w:val="AE1AF0825D2344C48946C9780E8610AD"/>
    <w:rsid w:val="00652381"/>
  </w:style>
  <w:style w:type="paragraph" w:customStyle="1" w:styleId="28ED1D4C569E4B2991172C3715CE1CE3">
    <w:name w:val="28ED1D4C569E4B2991172C3715CE1CE3"/>
    <w:rsid w:val="00652381"/>
  </w:style>
  <w:style w:type="paragraph" w:customStyle="1" w:styleId="3F79EC56E09A4699A6853DA91EC5A9F2">
    <w:name w:val="3F79EC56E09A4699A6853DA91EC5A9F2"/>
    <w:rsid w:val="00652381"/>
  </w:style>
  <w:style w:type="paragraph" w:customStyle="1" w:styleId="D7D7196A89A745EC984989F57C8C2342">
    <w:name w:val="D7D7196A89A745EC984989F57C8C2342"/>
    <w:rsid w:val="00652381"/>
  </w:style>
  <w:style w:type="paragraph" w:customStyle="1" w:styleId="352F48123347481D9D752825B8A12237">
    <w:name w:val="352F48123347481D9D752825B8A12237"/>
    <w:rsid w:val="00652381"/>
  </w:style>
  <w:style w:type="paragraph" w:customStyle="1" w:styleId="9D8F97D4B1EA427DB0505343C824DF9F">
    <w:name w:val="9D8F97D4B1EA427DB0505343C824DF9F"/>
    <w:rsid w:val="00652381"/>
  </w:style>
  <w:style w:type="paragraph" w:customStyle="1" w:styleId="0EEA152DE60445058BB03C114780ADB2">
    <w:name w:val="0EEA152DE60445058BB03C114780ADB2"/>
    <w:rsid w:val="00652381"/>
  </w:style>
  <w:style w:type="paragraph" w:customStyle="1" w:styleId="D38F7D485FD9469E9F088416D0F37EFC">
    <w:name w:val="D38F7D485FD9469E9F088416D0F37EFC"/>
    <w:rsid w:val="00652381"/>
  </w:style>
  <w:style w:type="paragraph" w:customStyle="1" w:styleId="26C48C31AEFD457481BCF7A7EEBC3E30">
    <w:name w:val="26C48C31AEFD457481BCF7A7EEBC3E30"/>
    <w:rsid w:val="00652381"/>
  </w:style>
  <w:style w:type="paragraph" w:customStyle="1" w:styleId="FDC3E498F56D47EAB4268C3A275B445D">
    <w:name w:val="FDC3E498F56D47EAB4268C3A275B445D"/>
    <w:rsid w:val="00652381"/>
  </w:style>
  <w:style w:type="paragraph" w:customStyle="1" w:styleId="7012864717534DDE9FEEF911621B86DF">
    <w:name w:val="7012864717534DDE9FEEF911621B86DF"/>
    <w:rsid w:val="00652381"/>
  </w:style>
  <w:style w:type="paragraph" w:customStyle="1" w:styleId="1976CE7BD72F44708C2EE52C9F204EB5">
    <w:name w:val="1976CE7BD72F44708C2EE52C9F204EB5"/>
    <w:rsid w:val="00652381"/>
  </w:style>
  <w:style w:type="paragraph" w:customStyle="1" w:styleId="9B75CB4A83E844C69B1279BF6609EF9E">
    <w:name w:val="9B75CB4A83E844C69B1279BF6609EF9E"/>
    <w:rsid w:val="00652381"/>
  </w:style>
  <w:style w:type="paragraph" w:customStyle="1" w:styleId="5BC431FAE78C433A8C3A0E2A52B1133A">
    <w:name w:val="5BC431FAE78C433A8C3A0E2A52B1133A"/>
    <w:rsid w:val="00652381"/>
  </w:style>
  <w:style w:type="paragraph" w:customStyle="1" w:styleId="9A525F61D7F74221A843EC136FBE8EC9">
    <w:name w:val="9A525F61D7F74221A843EC136FBE8EC9"/>
    <w:rsid w:val="00652381"/>
  </w:style>
  <w:style w:type="paragraph" w:customStyle="1" w:styleId="E210285D0F04414F992C9A14022E6348">
    <w:name w:val="E210285D0F04414F992C9A14022E6348"/>
    <w:rsid w:val="00652381"/>
  </w:style>
  <w:style w:type="paragraph" w:customStyle="1" w:styleId="5EDB24F049A142D580BC2F665F841F6B">
    <w:name w:val="5EDB24F049A142D580BC2F665F841F6B"/>
    <w:rsid w:val="00652381"/>
  </w:style>
  <w:style w:type="paragraph" w:customStyle="1" w:styleId="5FA06D811AF44C059EEE796C62EBFE98">
    <w:name w:val="5FA06D811AF44C059EEE796C62EBFE98"/>
    <w:rsid w:val="00652381"/>
  </w:style>
  <w:style w:type="paragraph" w:customStyle="1" w:styleId="3FA21762BFCB4C51AD92298E66D1FF78">
    <w:name w:val="3FA21762BFCB4C51AD92298E66D1FF78"/>
    <w:rsid w:val="00652381"/>
  </w:style>
  <w:style w:type="paragraph" w:customStyle="1" w:styleId="6BF5043128844905B89B106CDE3CC0EF">
    <w:name w:val="6BF5043128844905B89B106CDE3CC0EF"/>
    <w:rsid w:val="00652381"/>
  </w:style>
  <w:style w:type="paragraph" w:customStyle="1" w:styleId="846E98A9ED0F44C6ADF4DA0104CE3821">
    <w:name w:val="846E98A9ED0F44C6ADF4DA0104CE3821"/>
    <w:rsid w:val="00652381"/>
  </w:style>
  <w:style w:type="paragraph" w:customStyle="1" w:styleId="D464B28801EB484CBBA2C62E1137CB65">
    <w:name w:val="D464B28801EB484CBBA2C62E1137CB65"/>
    <w:rsid w:val="00652381"/>
  </w:style>
  <w:style w:type="paragraph" w:customStyle="1" w:styleId="8D32782BD2074ACABFB0A06C8C5E2CCD">
    <w:name w:val="8D32782BD2074ACABFB0A06C8C5E2CCD"/>
    <w:rsid w:val="00652381"/>
  </w:style>
  <w:style w:type="paragraph" w:customStyle="1" w:styleId="1AC3AA1434C2400B91C82B2AB0DE9256">
    <w:name w:val="1AC3AA1434C2400B91C82B2AB0DE9256"/>
    <w:rsid w:val="00652381"/>
  </w:style>
  <w:style w:type="paragraph" w:customStyle="1" w:styleId="3679F7366F184F6F8291F70A7CF1C731">
    <w:name w:val="3679F7366F184F6F8291F70A7CF1C731"/>
    <w:rsid w:val="00652381"/>
  </w:style>
  <w:style w:type="paragraph" w:customStyle="1" w:styleId="7434A7BD5C7A4085A57997E59971C371">
    <w:name w:val="7434A7BD5C7A4085A57997E59971C371"/>
    <w:rsid w:val="00652381"/>
  </w:style>
  <w:style w:type="paragraph" w:customStyle="1" w:styleId="631874B2AA9042DD891654D556767E63">
    <w:name w:val="631874B2AA9042DD891654D556767E63"/>
    <w:rsid w:val="00652381"/>
  </w:style>
  <w:style w:type="paragraph" w:customStyle="1" w:styleId="7BCFBBC11C9848A2A80F0AC43FF373E6">
    <w:name w:val="7BCFBBC11C9848A2A80F0AC43FF373E6"/>
    <w:rsid w:val="00652381"/>
  </w:style>
  <w:style w:type="paragraph" w:customStyle="1" w:styleId="CA969A7A0197408F9BDEBCC8100A2668">
    <w:name w:val="CA969A7A0197408F9BDEBCC8100A2668"/>
    <w:rsid w:val="00652381"/>
  </w:style>
  <w:style w:type="paragraph" w:customStyle="1" w:styleId="7D241259ECBE4954833D3294529ACE20">
    <w:name w:val="7D241259ECBE4954833D3294529ACE20"/>
    <w:rsid w:val="00652381"/>
  </w:style>
  <w:style w:type="paragraph" w:customStyle="1" w:styleId="E13561DF50B5407EA1EA89C989F0C911">
    <w:name w:val="E13561DF50B5407EA1EA89C989F0C911"/>
    <w:rsid w:val="00652381"/>
  </w:style>
  <w:style w:type="paragraph" w:customStyle="1" w:styleId="C6CD31CE29CE42CC961C85B59211E7DA">
    <w:name w:val="C6CD31CE29CE42CC961C85B59211E7DA"/>
    <w:rsid w:val="00652381"/>
  </w:style>
  <w:style w:type="paragraph" w:customStyle="1" w:styleId="D8A74E51B4234E78A3805379AEBB01E5">
    <w:name w:val="D8A74E51B4234E78A3805379AEBB01E5"/>
    <w:rsid w:val="00652381"/>
  </w:style>
  <w:style w:type="paragraph" w:customStyle="1" w:styleId="363A38F51BAE4862A69EAA22FA50CEE5">
    <w:name w:val="363A38F51BAE4862A69EAA22FA50CEE5"/>
    <w:rsid w:val="00652381"/>
  </w:style>
  <w:style w:type="paragraph" w:customStyle="1" w:styleId="8D86058312BB4F3B8F3CFC24D043AA23">
    <w:name w:val="8D86058312BB4F3B8F3CFC24D043AA23"/>
    <w:rsid w:val="00652381"/>
  </w:style>
  <w:style w:type="paragraph" w:customStyle="1" w:styleId="458484F6F7C646768E283A176D5DD071">
    <w:name w:val="458484F6F7C646768E283A176D5DD071"/>
    <w:rsid w:val="00652381"/>
  </w:style>
  <w:style w:type="paragraph" w:customStyle="1" w:styleId="92BE6B10489C49388764956E9754D4F4">
    <w:name w:val="92BE6B10489C49388764956E9754D4F4"/>
    <w:rsid w:val="00652381"/>
  </w:style>
  <w:style w:type="paragraph" w:customStyle="1" w:styleId="0AE3EBA89CE644BA8DB0BA1FCA24DDDE">
    <w:name w:val="0AE3EBA89CE644BA8DB0BA1FCA24DDDE"/>
    <w:rsid w:val="00652381"/>
  </w:style>
  <w:style w:type="paragraph" w:customStyle="1" w:styleId="70C1FF59EA134836BBB3438E9AEFC158">
    <w:name w:val="70C1FF59EA134836BBB3438E9AEFC158"/>
    <w:rsid w:val="00652381"/>
  </w:style>
  <w:style w:type="paragraph" w:customStyle="1" w:styleId="81515E8B00CD43E6B29F585B9D354DF4">
    <w:name w:val="81515E8B00CD43E6B29F585B9D354DF4"/>
    <w:rsid w:val="00652381"/>
  </w:style>
  <w:style w:type="paragraph" w:customStyle="1" w:styleId="CCEDAB72891745D788EAA64D668F3BCD">
    <w:name w:val="CCEDAB72891745D788EAA64D668F3BCD"/>
    <w:rsid w:val="00652381"/>
  </w:style>
  <w:style w:type="paragraph" w:customStyle="1" w:styleId="5051B21EF6E44456886E09C83E914E73">
    <w:name w:val="5051B21EF6E44456886E09C83E914E73"/>
    <w:rsid w:val="00652381"/>
  </w:style>
  <w:style w:type="paragraph" w:customStyle="1" w:styleId="003D3173CC1D4908B71C548605853BBC">
    <w:name w:val="003D3173CC1D4908B71C548605853BBC"/>
    <w:rsid w:val="00652381"/>
  </w:style>
  <w:style w:type="paragraph" w:customStyle="1" w:styleId="1A35AC6FF86C48ECAB62EB5673550C5F">
    <w:name w:val="1A35AC6FF86C48ECAB62EB5673550C5F"/>
    <w:rsid w:val="00652381"/>
  </w:style>
  <w:style w:type="paragraph" w:customStyle="1" w:styleId="648C6E1246D84755B32C69FBEB5DEE43">
    <w:name w:val="648C6E1246D84755B32C69FBEB5DEE43"/>
    <w:rsid w:val="00652381"/>
  </w:style>
  <w:style w:type="paragraph" w:customStyle="1" w:styleId="C7182BB1871A4DE5B44476C1669C9C10">
    <w:name w:val="C7182BB1871A4DE5B44476C1669C9C10"/>
    <w:rsid w:val="00652381"/>
  </w:style>
  <w:style w:type="paragraph" w:customStyle="1" w:styleId="77CDE1449B954E1CAC923D82220039B2">
    <w:name w:val="77CDE1449B954E1CAC923D82220039B2"/>
    <w:rsid w:val="00652381"/>
  </w:style>
  <w:style w:type="paragraph" w:customStyle="1" w:styleId="ED8A77C8848E42DC82581E55789A7D721">
    <w:name w:val="ED8A77C8848E42DC82581E55789A7D7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1">
    <w:name w:val="1A35AC6FF86C48ECAB62EB5673550C5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1">
    <w:name w:val="648C6E1246D84755B32C69FBEB5DEE4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1">
    <w:name w:val="C7182BB1871A4DE5B44476C1669C9C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1">
    <w:name w:val="77CDE1449B954E1CAC923D82220039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1">
    <w:name w:val="24443BFDAB524E6786CBA7D19F80BE2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1">
    <w:name w:val="5B270E3F613D4A0DAF04F3926B90854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1">
    <w:name w:val="DEB4B009ED074E93B939D0E9C46A49F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1">
    <w:name w:val="AB84D2B39C7243AEAA4E557E8C8A72C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">
    <w:name w:val="402DCC81FF4940EFA6C7766D42D3F4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">
    <w:name w:val="AF79FD9D06454BC9846849D432CF0EF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">
    <w:name w:val="352F48123347481D9D752825B8A12237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">
    <w:name w:val="9D8F97D4B1EA427DB0505343C824DF9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">
    <w:name w:val="0EEA152DE60445058BB03C114780AD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">
    <w:name w:val="D38F7D485FD9469E9F088416D0F37EFC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">
    <w:name w:val="26C48C31AEFD457481BCF7A7EEBC3E3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">
    <w:name w:val="FDC3E498F56D47EAB4268C3A275B445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12864717534DDE9FEEF911621B86DF1">
    <w:name w:val="7012864717534DDE9FEEF911621B86D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76CE7BD72F44708C2EE52C9F204EB51">
    <w:name w:val="1976CE7BD72F44708C2EE52C9F204EB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C431FAE78C433A8C3A0E2A52B1133A1">
    <w:name w:val="5BC431FAE78C433A8C3A0E2A52B1133A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525F61D7F74221A843EC136FBE8EC91">
    <w:name w:val="9A525F61D7F74221A843EC136FBE8EC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10285D0F04414F992C9A14022E63481">
    <w:name w:val="E210285D0F04414F992C9A14022E634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">
    <w:name w:val="6BF5043128844905B89B106CDE3CC0E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1">
    <w:name w:val="846E98A9ED0F44C6ADF4DA0104CE382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">
    <w:name w:val="D464B28801EB484CBBA2C62E1137CB6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">
    <w:name w:val="8D86058312BB4F3B8F3CFC24D043AA2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">
    <w:name w:val="92BE6B10489C49388764956E9754D4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">
    <w:name w:val="0AE3EBA89CE644BA8DB0BA1FCA24DDD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">
    <w:name w:val="70C1FF59EA134836BBB3438E9AEFC15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">
    <w:name w:val="81515E8B00CD43E6B29F585B9D354D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1">
    <w:name w:val="950CE068A545440982B843B80B87A2F3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2">
    <w:name w:val="846E98A9ED0F44C6ADF4DA0104CE382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2">
    <w:name w:val="950CE068A545440982B843B80B87A2F32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FDCBBA2FC64906936DE149C49252D3">
    <w:name w:val="84FDCBBA2FC64906936DE149C49252D3"/>
    <w:rsid w:val="00652381"/>
  </w:style>
  <w:style w:type="paragraph" w:customStyle="1" w:styleId="B319D60320AD411497BB71E79F213AFA">
    <w:name w:val="B319D60320AD411497BB71E79F213AFA"/>
    <w:rsid w:val="00652381"/>
  </w:style>
  <w:style w:type="paragraph" w:customStyle="1" w:styleId="B964F046A6124A4E92899A8AC04CF65E">
    <w:name w:val="B964F046A6124A4E92899A8AC04CF65E"/>
    <w:rsid w:val="00652381"/>
  </w:style>
  <w:style w:type="paragraph" w:customStyle="1" w:styleId="247E3728DE6B425E87C988DEAFD73A66">
    <w:name w:val="247E3728DE6B425E87C988DEAFD73A66"/>
    <w:rsid w:val="00652381"/>
  </w:style>
  <w:style w:type="paragraph" w:customStyle="1" w:styleId="444F2A70AE254D3AB420C09F9F830488">
    <w:name w:val="444F2A70AE254D3AB420C09F9F830488"/>
    <w:rsid w:val="00652381"/>
  </w:style>
  <w:style w:type="paragraph" w:customStyle="1" w:styleId="C6629FD8E8024703B7974C135802DF42">
    <w:name w:val="C6629FD8E8024703B7974C135802DF42"/>
    <w:rsid w:val="00652381"/>
  </w:style>
  <w:style w:type="paragraph" w:customStyle="1" w:styleId="721A26738D1145A69061B8FC86A22A87">
    <w:name w:val="721A26738D1145A69061B8FC86A22A87"/>
    <w:rsid w:val="00652381"/>
  </w:style>
  <w:style w:type="paragraph" w:customStyle="1" w:styleId="0096CEDD97A5471E8AA16B2106B60012">
    <w:name w:val="0096CEDD97A5471E8AA16B2106B60012"/>
    <w:rsid w:val="001A1EA5"/>
  </w:style>
  <w:style w:type="paragraph" w:customStyle="1" w:styleId="AC737D55AB7E4132895FA52566D1D5AE">
    <w:name w:val="AC737D55AB7E4132895FA52566D1D5AE"/>
    <w:rsid w:val="001A1EA5"/>
  </w:style>
  <w:style w:type="paragraph" w:customStyle="1" w:styleId="BBD3EB6C8C6E427E8060CDE2EEE0E1DE">
    <w:name w:val="BBD3EB6C8C6E427E8060CDE2EEE0E1DE"/>
    <w:rsid w:val="001A1EA5"/>
  </w:style>
  <w:style w:type="paragraph" w:customStyle="1" w:styleId="816AEC283E4B4C07A3492F87431D994B">
    <w:name w:val="816AEC283E4B4C07A3492F87431D994B"/>
    <w:rsid w:val="001A1EA5"/>
  </w:style>
  <w:style w:type="paragraph" w:customStyle="1" w:styleId="9DC864137E594C9485B442B3683896C7">
    <w:name w:val="9DC864137E594C9485B442B3683896C7"/>
    <w:rsid w:val="006979E7"/>
  </w:style>
  <w:style w:type="paragraph" w:customStyle="1" w:styleId="9B517B1EC243464CA7B2E2BB4DC09EC2">
    <w:name w:val="9B517B1EC243464CA7B2E2BB4DC09EC2"/>
    <w:rsid w:val="006979E7"/>
  </w:style>
  <w:style w:type="paragraph" w:customStyle="1" w:styleId="F9B807738D394D2284C4A9AF70A12AB8">
    <w:name w:val="F9B807738D394D2284C4A9AF70A12AB8"/>
    <w:rsid w:val="006979E7"/>
  </w:style>
  <w:style w:type="paragraph" w:customStyle="1" w:styleId="FA6D5B8409EC44849DBF81DBBACA8F3C">
    <w:name w:val="FA6D5B8409EC44849DBF81DBBACA8F3C"/>
    <w:rsid w:val="006979E7"/>
  </w:style>
  <w:style w:type="paragraph" w:customStyle="1" w:styleId="736EF2AB903B412487787E9B80145D9D">
    <w:name w:val="736EF2AB903B412487787E9B80145D9D"/>
    <w:rsid w:val="006979E7"/>
  </w:style>
  <w:style w:type="paragraph" w:customStyle="1" w:styleId="45D4FF6E6D8B4DEEB884D89EAB74BC4B">
    <w:name w:val="45D4FF6E6D8B4DEEB884D89EAB74BC4B"/>
    <w:rsid w:val="006979E7"/>
  </w:style>
  <w:style w:type="paragraph" w:customStyle="1" w:styleId="69055CA815314767B5760229AC5C37BA">
    <w:name w:val="69055CA815314767B5760229AC5C37BA"/>
    <w:rsid w:val="006979E7"/>
  </w:style>
  <w:style w:type="paragraph" w:customStyle="1" w:styleId="54F73E1BB9C0428DA3E98AF29CF7213D">
    <w:name w:val="54F73E1BB9C0428DA3E98AF29CF7213D"/>
    <w:rsid w:val="00125FCD"/>
  </w:style>
  <w:style w:type="paragraph" w:customStyle="1" w:styleId="C38205FBFAEB4DBDA4657815A7D4565D">
    <w:name w:val="C38205FBFAEB4DBDA4657815A7D4565D"/>
    <w:rsid w:val="00125FCD"/>
  </w:style>
  <w:style w:type="paragraph" w:customStyle="1" w:styleId="0C81860C29414480B213C0E6E3624AEC">
    <w:name w:val="0C81860C29414480B213C0E6E3624AEC"/>
    <w:rsid w:val="00125FCD"/>
  </w:style>
  <w:style w:type="paragraph" w:customStyle="1" w:styleId="0815855F294C482FA9BF6CC404405F98">
    <w:name w:val="0815855F294C482FA9BF6CC404405F98"/>
    <w:rsid w:val="00125FCD"/>
  </w:style>
  <w:style w:type="paragraph" w:customStyle="1" w:styleId="5C42D8CDE7284030A023C042E00192F2">
    <w:name w:val="5C42D8CDE7284030A023C042E00192F2"/>
    <w:rsid w:val="00125FCD"/>
  </w:style>
  <w:style w:type="paragraph" w:customStyle="1" w:styleId="3DA0C872AF6248909216263BF1662F10">
    <w:name w:val="3DA0C872AF6248909216263BF1662F10"/>
    <w:rsid w:val="007246C7"/>
  </w:style>
  <w:style w:type="paragraph" w:customStyle="1" w:styleId="0CEBED29CD4245528BAF8A90855B9578">
    <w:name w:val="0CEBED29CD4245528BAF8A90855B9578"/>
    <w:rsid w:val="007246C7"/>
  </w:style>
  <w:style w:type="paragraph" w:customStyle="1" w:styleId="39E51CC46C2A4E4DBC943F2E6D000B8B">
    <w:name w:val="39E51CC46C2A4E4DBC943F2E6D000B8B"/>
    <w:rsid w:val="007246C7"/>
  </w:style>
  <w:style w:type="paragraph" w:customStyle="1" w:styleId="1C0B50A2B04249D8ADFE3AB23A289C21">
    <w:name w:val="1C0B50A2B04249D8ADFE3AB23A289C21"/>
    <w:rsid w:val="007246C7"/>
  </w:style>
  <w:style w:type="paragraph" w:customStyle="1" w:styleId="80FBAFE4753F452B94D71BDAC32D2BF4">
    <w:name w:val="80FBAFE4753F452B94D71BDAC32D2BF4"/>
    <w:rsid w:val="007E7250"/>
  </w:style>
  <w:style w:type="paragraph" w:customStyle="1" w:styleId="F471407CA7EB4541A0FC79295EC7C418">
    <w:name w:val="F471407CA7EB4541A0FC79295EC7C418"/>
    <w:rsid w:val="007E7250"/>
  </w:style>
  <w:style w:type="paragraph" w:customStyle="1" w:styleId="F76B0343749D46F592FA1DD828659285">
    <w:name w:val="F76B0343749D46F592FA1DD828659285"/>
    <w:rsid w:val="007E7250"/>
  </w:style>
  <w:style w:type="paragraph" w:customStyle="1" w:styleId="3F6EAD74141042E8B76A101313D50380">
    <w:name w:val="3F6EAD74141042E8B76A101313D50380"/>
    <w:rsid w:val="007E7250"/>
  </w:style>
  <w:style w:type="paragraph" w:customStyle="1" w:styleId="B38618F546044AFFA6805C10CBE4564E">
    <w:name w:val="B38618F546044AFFA6805C10CBE4564E"/>
    <w:rsid w:val="007E7250"/>
  </w:style>
  <w:style w:type="paragraph" w:customStyle="1" w:styleId="A1D25F7AC980456CA1BA7D749DB847F5">
    <w:name w:val="A1D25F7AC980456CA1BA7D749DB847F5"/>
    <w:rsid w:val="007E7250"/>
  </w:style>
  <w:style w:type="paragraph" w:customStyle="1" w:styleId="37DE4DB55C8441D6A29166F8C83D3F22">
    <w:name w:val="37DE4DB55C8441D6A29166F8C83D3F22"/>
    <w:rsid w:val="007E7250"/>
  </w:style>
  <w:style w:type="paragraph" w:customStyle="1" w:styleId="ADC57F2355374D27B44487C324989BDF">
    <w:name w:val="ADC57F2355374D27B44487C324989BDF"/>
    <w:rsid w:val="007E7250"/>
  </w:style>
  <w:style w:type="paragraph" w:customStyle="1" w:styleId="CEA86C1977374D90A3F3EF4EA17A2E8C">
    <w:name w:val="CEA86C1977374D90A3F3EF4EA17A2E8C"/>
    <w:rsid w:val="007E7250"/>
  </w:style>
  <w:style w:type="paragraph" w:customStyle="1" w:styleId="17CF71CAA54344DFAA741ACE26874F37">
    <w:name w:val="17CF71CAA54344DFAA741ACE26874F37"/>
    <w:rsid w:val="007E7250"/>
  </w:style>
  <w:style w:type="paragraph" w:customStyle="1" w:styleId="8F59EA085E874F1CAD0E96F791D31657">
    <w:name w:val="8F59EA085E874F1CAD0E96F791D31657"/>
    <w:rsid w:val="007E7250"/>
  </w:style>
  <w:style w:type="paragraph" w:customStyle="1" w:styleId="EDC9F9060FF24052A3C6C0A2B6B56F58">
    <w:name w:val="EDC9F9060FF24052A3C6C0A2B6B56F58"/>
    <w:rsid w:val="007E7250"/>
  </w:style>
  <w:style w:type="paragraph" w:customStyle="1" w:styleId="A6E654DDCB33487FA4470B68072329D1">
    <w:name w:val="A6E654DDCB33487FA4470B68072329D1"/>
    <w:rsid w:val="007E7250"/>
  </w:style>
  <w:style w:type="paragraph" w:customStyle="1" w:styleId="294F6E372EE249C2B3BDD80B156130B4">
    <w:name w:val="294F6E372EE249C2B3BDD80B156130B4"/>
    <w:rsid w:val="007E7250"/>
  </w:style>
  <w:style w:type="paragraph" w:customStyle="1" w:styleId="8B63792262DE4109A435F1AD04DFEAF2">
    <w:name w:val="8B63792262DE4109A435F1AD04DFEAF2"/>
    <w:rsid w:val="007E7250"/>
  </w:style>
  <w:style w:type="paragraph" w:customStyle="1" w:styleId="EB79594460824A7BA699016EF559E4F7">
    <w:name w:val="EB79594460824A7BA699016EF559E4F7"/>
    <w:rsid w:val="007E7250"/>
  </w:style>
  <w:style w:type="paragraph" w:customStyle="1" w:styleId="06E5180E68B2464A85235EDE0DA7A4E2">
    <w:name w:val="06E5180E68B2464A85235EDE0DA7A4E2"/>
    <w:rsid w:val="001046B1"/>
  </w:style>
  <w:style w:type="paragraph" w:customStyle="1" w:styleId="E6E12CE30D47467FAA5EA7144958C2B1">
    <w:name w:val="E6E12CE30D47467FAA5EA7144958C2B1"/>
    <w:rsid w:val="001046B1"/>
  </w:style>
  <w:style w:type="paragraph" w:customStyle="1" w:styleId="8E4C12764E0F44818D0734E2058540A7">
    <w:name w:val="8E4C12764E0F44818D0734E2058540A7"/>
    <w:rsid w:val="001046B1"/>
  </w:style>
  <w:style w:type="paragraph" w:customStyle="1" w:styleId="3018771525014F0B8FBF3FC9FA53EC72">
    <w:name w:val="3018771525014F0B8FBF3FC9FA53EC72"/>
    <w:rsid w:val="001046B1"/>
  </w:style>
  <w:style w:type="paragraph" w:customStyle="1" w:styleId="68019A83103742F6955705ECD8FE031F">
    <w:name w:val="68019A83103742F6955705ECD8FE031F"/>
    <w:rsid w:val="001046B1"/>
  </w:style>
  <w:style w:type="paragraph" w:customStyle="1" w:styleId="2795EE54E6D64D10924DD51EDEB93322">
    <w:name w:val="2795EE54E6D64D10924DD51EDEB93322"/>
    <w:rsid w:val="001046B1"/>
  </w:style>
  <w:style w:type="paragraph" w:customStyle="1" w:styleId="7BEE794FA20C480BB488A24463B84A92">
    <w:name w:val="7BEE794FA20C480BB488A24463B84A92"/>
    <w:rsid w:val="001046B1"/>
  </w:style>
  <w:style w:type="paragraph" w:customStyle="1" w:styleId="B8B0AABB6D984935A386DE4717536C88">
    <w:name w:val="B8B0AABB6D984935A386DE4717536C88"/>
    <w:rsid w:val="001046B1"/>
  </w:style>
  <w:style w:type="paragraph" w:customStyle="1" w:styleId="AE11788B9E2A4E79B4846B1A65A364A0">
    <w:name w:val="AE11788B9E2A4E79B4846B1A65A364A0"/>
    <w:rsid w:val="001046B1"/>
  </w:style>
  <w:style w:type="paragraph" w:customStyle="1" w:styleId="F5CF7431D12A4670ADC164722C402758">
    <w:name w:val="F5CF7431D12A4670ADC164722C402758"/>
    <w:rsid w:val="001046B1"/>
  </w:style>
  <w:style w:type="paragraph" w:customStyle="1" w:styleId="3697EC3812574C3981EF17C840030228">
    <w:name w:val="3697EC3812574C3981EF17C840030228"/>
    <w:rsid w:val="001046B1"/>
  </w:style>
  <w:style w:type="paragraph" w:customStyle="1" w:styleId="83B8A2B1304D4C1CB6D27A4C02A26B9E">
    <w:name w:val="83B8A2B1304D4C1CB6D27A4C02A26B9E"/>
    <w:rsid w:val="001046B1"/>
  </w:style>
  <w:style w:type="paragraph" w:customStyle="1" w:styleId="D8049509CF4847E8B628C29824272F77">
    <w:name w:val="D8049509CF4847E8B628C29824272F77"/>
    <w:rsid w:val="001046B1"/>
  </w:style>
  <w:style w:type="paragraph" w:customStyle="1" w:styleId="30D2A5611B50447B93BE93EF341B302B">
    <w:name w:val="30D2A5611B50447B93BE93EF341B302B"/>
    <w:rsid w:val="001046B1"/>
  </w:style>
  <w:style w:type="paragraph" w:customStyle="1" w:styleId="D45EA36854F04D4EB20A8D166018687D">
    <w:name w:val="D45EA36854F04D4EB20A8D166018687D"/>
    <w:rsid w:val="001046B1"/>
  </w:style>
  <w:style w:type="paragraph" w:customStyle="1" w:styleId="9E13F7C29D07488F8F63EC941FC0C7A8">
    <w:name w:val="9E13F7C29D07488F8F63EC941FC0C7A8"/>
    <w:rsid w:val="001046B1"/>
  </w:style>
  <w:style w:type="paragraph" w:customStyle="1" w:styleId="76E0B421DBC74A7C86019E0F19EEF7F1">
    <w:name w:val="76E0B421DBC74A7C86019E0F19EEF7F1"/>
    <w:rsid w:val="001046B1"/>
  </w:style>
  <w:style w:type="paragraph" w:customStyle="1" w:styleId="EF51E8D91727433DA46BF43178BDF2DA">
    <w:name w:val="EF51E8D91727433DA46BF43178BDF2DA"/>
    <w:rsid w:val="001046B1"/>
  </w:style>
  <w:style w:type="paragraph" w:customStyle="1" w:styleId="B17BD567C2A64E8DB94DDB82D4A0DCB8">
    <w:name w:val="B17BD567C2A64E8DB94DDB82D4A0DCB8"/>
    <w:rsid w:val="001046B1"/>
  </w:style>
  <w:style w:type="paragraph" w:customStyle="1" w:styleId="8FDDA28C040741CEB1390A9D5F5DE53A">
    <w:name w:val="8FDDA28C040741CEB1390A9D5F5DE53A"/>
    <w:rsid w:val="001046B1"/>
  </w:style>
  <w:style w:type="paragraph" w:customStyle="1" w:styleId="E8D51A4AEFEF4359BC91AE77C545DD2F">
    <w:name w:val="E8D51A4AEFEF4359BC91AE77C545DD2F"/>
    <w:rsid w:val="001046B1"/>
  </w:style>
  <w:style w:type="paragraph" w:customStyle="1" w:styleId="A9E233ECC9DF4E0590CB6D1A9EBD37FA">
    <w:name w:val="A9E233ECC9DF4E0590CB6D1A9EBD37FA"/>
    <w:rsid w:val="001046B1"/>
  </w:style>
  <w:style w:type="paragraph" w:customStyle="1" w:styleId="FC1FE63CA0804764A341745A4CC88112">
    <w:name w:val="FC1FE63CA0804764A341745A4CC88112"/>
    <w:rsid w:val="001046B1"/>
  </w:style>
  <w:style w:type="paragraph" w:customStyle="1" w:styleId="EE3107DD76BC4643879884DD3F382259">
    <w:name w:val="EE3107DD76BC4643879884DD3F382259"/>
    <w:rsid w:val="001046B1"/>
  </w:style>
  <w:style w:type="paragraph" w:customStyle="1" w:styleId="42AF32D33C454B4ABDFEF4E4D5D12024">
    <w:name w:val="42AF32D33C454B4ABDFEF4E4D5D12024"/>
    <w:rsid w:val="00863AA2"/>
  </w:style>
  <w:style w:type="paragraph" w:customStyle="1" w:styleId="92F0364D5B2B48989B3BE54748928934">
    <w:name w:val="92F0364D5B2B48989B3BE54748928934"/>
    <w:rsid w:val="00863AA2"/>
  </w:style>
  <w:style w:type="paragraph" w:customStyle="1" w:styleId="5873D9945EAE49029B9B8A5295FD90EC">
    <w:name w:val="5873D9945EAE49029B9B8A5295FD90EC"/>
    <w:rsid w:val="00863AA2"/>
  </w:style>
  <w:style w:type="paragraph" w:customStyle="1" w:styleId="B86ED2CAC70B4448988A20EE781788D9">
    <w:name w:val="B86ED2CAC70B4448988A20EE781788D9"/>
    <w:rsid w:val="00863AA2"/>
  </w:style>
  <w:style w:type="paragraph" w:customStyle="1" w:styleId="64876481D81543488FE56B25CBC92343">
    <w:name w:val="64876481D81543488FE56B25CBC92343"/>
    <w:rsid w:val="00AA3C19"/>
  </w:style>
  <w:style w:type="paragraph" w:customStyle="1" w:styleId="5A07F30DA5C34CB2A19739D38FBFE71E">
    <w:name w:val="5A07F30DA5C34CB2A19739D38FBFE71E"/>
    <w:rsid w:val="00AA3C19"/>
  </w:style>
  <w:style w:type="paragraph" w:customStyle="1" w:styleId="3B47754D26644BA1983BBBB9B8C6FB65">
    <w:name w:val="3B47754D26644BA1983BBBB9B8C6FB65"/>
    <w:rsid w:val="00AA3C19"/>
  </w:style>
  <w:style w:type="paragraph" w:customStyle="1" w:styleId="0201D2484C334B8BBB505EA72F46A1B2">
    <w:name w:val="0201D2484C334B8BBB505EA72F46A1B2"/>
    <w:rsid w:val="00AA3C19"/>
  </w:style>
  <w:style w:type="paragraph" w:customStyle="1" w:styleId="0CF6260AD491406F8523D02E2C353BF2">
    <w:name w:val="0CF6260AD491406F8523D02E2C353BF2"/>
    <w:rsid w:val="00AA3C19"/>
  </w:style>
  <w:style w:type="paragraph" w:customStyle="1" w:styleId="5192201D860E4F4AAA9C53FCEFC51B7C">
    <w:name w:val="5192201D860E4F4AAA9C53FCEFC51B7C"/>
    <w:rsid w:val="00AA3C19"/>
  </w:style>
  <w:style w:type="paragraph" w:customStyle="1" w:styleId="4A6F7A2C49AE4491976B770113C1A10A">
    <w:name w:val="4A6F7A2C49AE4491976B770113C1A10A"/>
    <w:rsid w:val="00AA3C19"/>
  </w:style>
  <w:style w:type="paragraph" w:customStyle="1" w:styleId="9757F622C29A4D9C82B0DD5A1D4E2F05">
    <w:name w:val="9757F622C29A4D9C82B0DD5A1D4E2F05"/>
    <w:rsid w:val="00AA3C19"/>
  </w:style>
  <w:style w:type="paragraph" w:customStyle="1" w:styleId="26EC639417BB473E86BFDFB9FCCE54AA">
    <w:name w:val="26EC639417BB473E86BFDFB9FCCE54AA"/>
    <w:rsid w:val="00AA3C19"/>
  </w:style>
  <w:style w:type="paragraph" w:customStyle="1" w:styleId="F122A3E7E5124599BB74CDD40C51A309">
    <w:name w:val="F122A3E7E5124599BB74CDD40C51A309"/>
    <w:rsid w:val="00AA3C19"/>
  </w:style>
  <w:style w:type="paragraph" w:customStyle="1" w:styleId="0F3CE7D956954758AF3670503CFDCB7C">
    <w:name w:val="0F3CE7D956954758AF3670503CFDCB7C"/>
    <w:rsid w:val="00AA3C19"/>
  </w:style>
  <w:style w:type="paragraph" w:customStyle="1" w:styleId="E7F220B1BD49448CA23054AA9884B937">
    <w:name w:val="E7F220B1BD49448CA23054AA9884B937"/>
    <w:rsid w:val="00AA3C19"/>
  </w:style>
  <w:style w:type="paragraph" w:customStyle="1" w:styleId="E390C4B79EB24539AACC7CAE6E56A641">
    <w:name w:val="E390C4B79EB24539AACC7CAE6E56A641"/>
    <w:rsid w:val="00AA3C19"/>
  </w:style>
  <w:style w:type="paragraph" w:customStyle="1" w:styleId="70C8C7D5FEA14885A4421D4B19F0A7FD">
    <w:name w:val="70C8C7D5FEA14885A4421D4B19F0A7FD"/>
    <w:rsid w:val="00AA3C19"/>
  </w:style>
  <w:style w:type="paragraph" w:customStyle="1" w:styleId="B1296709AAB54DB0AB00C1304CF1008B">
    <w:name w:val="B1296709AAB54DB0AB00C1304CF1008B"/>
    <w:rsid w:val="00AA3C19"/>
  </w:style>
  <w:style w:type="paragraph" w:customStyle="1" w:styleId="E423B0E642014960858B67B484092802">
    <w:name w:val="E423B0E642014960858B67B484092802"/>
    <w:rsid w:val="00AA3C19"/>
  </w:style>
  <w:style w:type="paragraph" w:customStyle="1" w:styleId="AED1D2A1BB2A42E996CDC3C0059DDA45">
    <w:name w:val="AED1D2A1BB2A42E996CDC3C0059DDA45"/>
    <w:rsid w:val="00AA3C19"/>
  </w:style>
  <w:style w:type="paragraph" w:customStyle="1" w:styleId="F755BF0610DD4FB5A6DD2551AB712367">
    <w:name w:val="F755BF0610DD4FB5A6DD2551AB712367"/>
    <w:rsid w:val="00AA3C19"/>
  </w:style>
  <w:style w:type="paragraph" w:customStyle="1" w:styleId="2E263A2EB359436B836FB35283BC3918">
    <w:name w:val="2E263A2EB359436B836FB35283BC3918"/>
    <w:rsid w:val="00AA3C19"/>
  </w:style>
  <w:style w:type="paragraph" w:customStyle="1" w:styleId="BFABFC370D9540B2BE27C2F218C093EF">
    <w:name w:val="BFABFC370D9540B2BE27C2F218C093EF"/>
    <w:rsid w:val="00AA3C19"/>
  </w:style>
  <w:style w:type="paragraph" w:customStyle="1" w:styleId="00652CF10B53447CAB6C5A476930898A">
    <w:name w:val="00652CF10B53447CAB6C5A476930898A"/>
    <w:rsid w:val="00AA3C19"/>
  </w:style>
  <w:style w:type="paragraph" w:customStyle="1" w:styleId="F0E1DC3333EE41B795637AD0101F4A20">
    <w:name w:val="F0E1DC3333EE41B795637AD0101F4A20"/>
    <w:rsid w:val="00AA3C19"/>
  </w:style>
  <w:style w:type="paragraph" w:customStyle="1" w:styleId="ED8A77C8848E42DC82581E55789A7D723">
    <w:name w:val="ED8A77C8848E42DC82581E55789A7D723"/>
    <w:rsid w:val="00CD3B0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A07F30DA5C34CB2A19739D38FBFE71E1">
    <w:name w:val="5A07F30DA5C34CB2A19739D38FBFE71E1"/>
    <w:rsid w:val="00CD3B0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76481D81543488FE56B25CBC923431">
    <w:name w:val="64876481D81543488FE56B25CBC923431"/>
    <w:rsid w:val="00CD3B0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B47754D26644BA1983BBBB9B8C6FB651">
    <w:name w:val="3B47754D26644BA1983BBBB9B8C6FB651"/>
    <w:rsid w:val="00CD3B0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01D2484C334B8BBB505EA72F46A1B21">
    <w:name w:val="0201D2484C334B8BBB505EA72F46A1B21"/>
    <w:rsid w:val="00CD3B0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CF6260AD491406F8523D02E2C353BF21">
    <w:name w:val="0CF6260AD491406F8523D02E2C353BF21"/>
    <w:rsid w:val="00CD3B0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92201D860E4F4AAA9C53FCEFC51B7C1">
    <w:name w:val="5192201D860E4F4AAA9C53FCEFC51B7C1"/>
    <w:rsid w:val="00CD3B0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A6F7A2C49AE4491976B770113C1A10A1">
    <w:name w:val="4A6F7A2C49AE4491976B770113C1A10A1"/>
    <w:rsid w:val="00CD3B0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757F622C29A4D9C82B0DD5A1D4E2F051">
    <w:name w:val="9757F622C29A4D9C82B0DD5A1D4E2F051"/>
    <w:rsid w:val="00CD3B0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EC639417BB473E86BFDFB9FCCE54AA1">
    <w:name w:val="26EC639417BB473E86BFDFB9FCCE54AA1"/>
    <w:rsid w:val="00CD3B0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22A3E7E5124599BB74CDD40C51A3091">
    <w:name w:val="F122A3E7E5124599BB74CDD40C51A3091"/>
    <w:rsid w:val="00CD3B0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3CE7D956954758AF3670503CFDCB7C1">
    <w:name w:val="0F3CE7D956954758AF3670503CFDCB7C1"/>
    <w:rsid w:val="00CD3B0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7F220B1BD49448CA23054AA9884B9371">
    <w:name w:val="E7F220B1BD49448CA23054AA9884B9371"/>
    <w:rsid w:val="00CD3B0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390C4B79EB24539AACC7CAE6E56A6411">
    <w:name w:val="E390C4B79EB24539AACC7CAE6E56A6411"/>
    <w:rsid w:val="00CD3B0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8C7D5FEA14885A4421D4B19F0A7FD1">
    <w:name w:val="70C8C7D5FEA14885A4421D4B19F0A7FD1"/>
    <w:rsid w:val="00CD3B0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296709AAB54DB0AB00C1304CF1008B1">
    <w:name w:val="B1296709AAB54DB0AB00C1304CF1008B1"/>
    <w:rsid w:val="00CD3B0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423B0E642014960858B67B4840928021">
    <w:name w:val="E423B0E642014960858B67B4840928021"/>
    <w:rsid w:val="00CD3B0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D1D2A1BB2A42E996CDC3C0059DDA451">
    <w:name w:val="AED1D2A1BB2A42E996CDC3C0059DDA451"/>
    <w:rsid w:val="00CD3B0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755BF0610DD4FB5A6DD2551AB7123671">
    <w:name w:val="F755BF0610DD4FB5A6DD2551AB7123671"/>
    <w:rsid w:val="00CD3B0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263A2EB359436B836FB35283BC39181">
    <w:name w:val="2E263A2EB359436B836FB35283BC39181"/>
    <w:rsid w:val="00CD3B0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BFC370D9540B2BE27C2F218C093EF1">
    <w:name w:val="BFABFC370D9540B2BE27C2F218C093EF1"/>
    <w:rsid w:val="00CD3B0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652CF10B53447CAB6C5A476930898A1">
    <w:name w:val="00652CF10B53447CAB6C5A476930898A1"/>
    <w:rsid w:val="00CD3B0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0E1DC3333EE41B795637AD0101F4A201">
    <w:name w:val="F0E1DC3333EE41B795637AD0101F4A201"/>
    <w:rsid w:val="00CD3B0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AF32D33C454B4ABDFEF4E4D5D120241">
    <w:name w:val="42AF32D33C454B4ABDFEF4E4D5D120241"/>
    <w:rsid w:val="00CD3B0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73D9945EAE49029B9B8A5295FD90EC1">
    <w:name w:val="5873D9945EAE49029B9B8A5295FD90EC1"/>
    <w:rsid w:val="00CD3B0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24D9965106B49B5AC3239E994417029">
    <w:name w:val="724D9965106B49B5AC3239E994417029"/>
    <w:rsid w:val="0050572D"/>
  </w:style>
  <w:style w:type="paragraph" w:customStyle="1" w:styleId="BE99C3F9322E4D92A8CED8D902DA2062">
    <w:name w:val="BE99C3F9322E4D92A8CED8D902DA2062"/>
    <w:rsid w:val="0050572D"/>
  </w:style>
  <w:style w:type="paragraph" w:customStyle="1" w:styleId="E29CC317550A4A6BA97B9AEA4D3CB215">
    <w:name w:val="E29CC317550A4A6BA97B9AEA4D3CB215"/>
    <w:rsid w:val="0028126C"/>
  </w:style>
  <w:style w:type="paragraph" w:customStyle="1" w:styleId="0B2B62F664D54985B7D589D423BBA38B">
    <w:name w:val="0B2B62F664D54985B7D589D423BBA38B"/>
    <w:rsid w:val="0028126C"/>
  </w:style>
  <w:style w:type="paragraph" w:customStyle="1" w:styleId="954800EE59414DB28CF00859931C55D7">
    <w:name w:val="954800EE59414DB28CF00859931C55D7"/>
    <w:rsid w:val="005A5147"/>
  </w:style>
  <w:style w:type="paragraph" w:customStyle="1" w:styleId="3F6BCD7B9BEB4FC7BD460F72A2B82CD5">
    <w:name w:val="3F6BCD7B9BEB4FC7BD460F72A2B82CD5"/>
    <w:rsid w:val="005A5147"/>
  </w:style>
  <w:style w:type="paragraph" w:customStyle="1" w:styleId="5E5F8E8BCED04C2EA60187A93344D11F">
    <w:name w:val="5E5F8E8BCED04C2EA60187A93344D11F"/>
    <w:rsid w:val="005A5147"/>
  </w:style>
  <w:style w:type="paragraph" w:customStyle="1" w:styleId="14B55F3AB67D48C1B9682A1326C95AE5">
    <w:name w:val="14B55F3AB67D48C1B9682A1326C95AE5"/>
    <w:rsid w:val="005A5147"/>
  </w:style>
  <w:style w:type="paragraph" w:customStyle="1" w:styleId="AAE6667E00544C6484AA117BFEFC3D25">
    <w:name w:val="AAE6667E00544C6484AA117BFEFC3D25"/>
    <w:rsid w:val="005A5147"/>
  </w:style>
  <w:style w:type="paragraph" w:customStyle="1" w:styleId="E6BF8A28268549B4BA4A920B9336DDF8">
    <w:name w:val="E6BF8A28268549B4BA4A920B9336DDF8"/>
    <w:rsid w:val="008264F7"/>
  </w:style>
  <w:style w:type="paragraph" w:customStyle="1" w:styleId="126E708157B248E0813DBE71B281D078">
    <w:name w:val="126E708157B248E0813DBE71B281D078"/>
    <w:rsid w:val="008264F7"/>
  </w:style>
  <w:style w:type="paragraph" w:customStyle="1" w:styleId="F4E06DDCEBCC4F13AAE65BCBBFD3CD17">
    <w:name w:val="F4E06DDCEBCC4F13AAE65BCBBFD3CD17"/>
    <w:rsid w:val="008264F7"/>
  </w:style>
  <w:style w:type="paragraph" w:customStyle="1" w:styleId="8F89F64970D34907AA4CA38754CD9331">
    <w:name w:val="8F89F64970D34907AA4CA38754CD9331"/>
    <w:rsid w:val="008264F7"/>
  </w:style>
  <w:style w:type="paragraph" w:customStyle="1" w:styleId="A6F2FF796C7B4EE5B9C2777AA397C6B3">
    <w:name w:val="A6F2FF796C7B4EE5B9C2777AA397C6B3"/>
    <w:rsid w:val="008264F7"/>
  </w:style>
  <w:style w:type="paragraph" w:customStyle="1" w:styleId="8C49E0D7A82847479A89E8F277D22EDC">
    <w:name w:val="8C49E0D7A82847479A89E8F277D22EDC"/>
    <w:rsid w:val="008264F7"/>
  </w:style>
  <w:style w:type="paragraph" w:customStyle="1" w:styleId="50C72D749C094930B7A24BEB480528F7">
    <w:name w:val="50C72D749C094930B7A24BEB480528F7"/>
    <w:rsid w:val="008264F7"/>
  </w:style>
  <w:style w:type="paragraph" w:customStyle="1" w:styleId="2C1D6EB914DD4C12B9068A1FE8D933B2">
    <w:name w:val="2C1D6EB914DD4C12B9068A1FE8D933B2"/>
    <w:rsid w:val="008264F7"/>
  </w:style>
  <w:style w:type="paragraph" w:customStyle="1" w:styleId="4F964C6A0FC54E0A9E2C376B473D5136">
    <w:name w:val="4F964C6A0FC54E0A9E2C376B473D5136"/>
    <w:rsid w:val="008264F7"/>
  </w:style>
  <w:style w:type="paragraph" w:customStyle="1" w:styleId="828B1252390544CB91A26C4775B93282">
    <w:name w:val="828B1252390544CB91A26C4775B93282"/>
    <w:rsid w:val="008264F7"/>
  </w:style>
  <w:style w:type="paragraph" w:customStyle="1" w:styleId="F22CB84227FD4914B39265F227ADF73D">
    <w:name w:val="F22CB84227FD4914B39265F227ADF73D"/>
    <w:rsid w:val="008264F7"/>
  </w:style>
  <w:style w:type="paragraph" w:customStyle="1" w:styleId="191A871F9F0B4D9F81B16EF1B81A457F">
    <w:name w:val="191A871F9F0B4D9F81B16EF1B81A457F"/>
    <w:rsid w:val="008264F7"/>
  </w:style>
  <w:style w:type="paragraph" w:customStyle="1" w:styleId="50E550D593F34E5E9EA18485BFC68609">
    <w:name w:val="50E550D593F34E5E9EA18485BFC68609"/>
    <w:rsid w:val="008264F7"/>
  </w:style>
  <w:style w:type="paragraph" w:customStyle="1" w:styleId="DBF29FEF00EB45E2B63A005ECE3785A0">
    <w:name w:val="DBF29FEF00EB45E2B63A005ECE3785A0"/>
    <w:rsid w:val="008264F7"/>
  </w:style>
  <w:style w:type="paragraph" w:customStyle="1" w:styleId="30D451922E0F41EC862B2C22D19E894A">
    <w:name w:val="30D451922E0F41EC862B2C22D19E894A"/>
    <w:rsid w:val="008264F7"/>
  </w:style>
  <w:style w:type="paragraph" w:customStyle="1" w:styleId="33B490501D29420CA4F48365C48C7DE6">
    <w:name w:val="33B490501D29420CA4F48365C48C7DE6"/>
    <w:rsid w:val="008264F7"/>
  </w:style>
  <w:style w:type="paragraph" w:customStyle="1" w:styleId="ED04CC0AC33E48248A02920494E9D02E">
    <w:name w:val="ED04CC0AC33E48248A02920494E9D02E"/>
    <w:rsid w:val="006B0B8C"/>
  </w:style>
  <w:style w:type="paragraph" w:customStyle="1" w:styleId="5F725C842AF242B99B7606705443A56E">
    <w:name w:val="5F725C842AF242B99B7606705443A56E"/>
    <w:rsid w:val="006B0B8C"/>
  </w:style>
  <w:style w:type="paragraph" w:customStyle="1" w:styleId="271F01D4DD244B9E9462681465EBBBE6">
    <w:name w:val="271F01D4DD244B9E9462681465EBBBE6"/>
    <w:rsid w:val="006B0B8C"/>
  </w:style>
  <w:style w:type="paragraph" w:customStyle="1" w:styleId="BE9C29026FE143C9A87DA84AB4B6617E">
    <w:name w:val="BE9C29026FE143C9A87DA84AB4B6617E"/>
    <w:rsid w:val="006B0B8C"/>
  </w:style>
  <w:style w:type="paragraph" w:customStyle="1" w:styleId="9460F10E218F42A2A8969803CAD4D4B9">
    <w:name w:val="9460F10E218F42A2A8969803CAD4D4B9"/>
    <w:rsid w:val="006B0B8C"/>
  </w:style>
  <w:style w:type="paragraph" w:customStyle="1" w:styleId="81DAA0E9F3EC4EF9914EDF4BD37F09BF">
    <w:name w:val="81DAA0E9F3EC4EF9914EDF4BD37F09BF"/>
    <w:rsid w:val="006B0B8C"/>
  </w:style>
  <w:style w:type="paragraph" w:customStyle="1" w:styleId="DD121514C59F45C69C679AD3E28F7303">
    <w:name w:val="DD121514C59F45C69C679AD3E28F7303"/>
    <w:rsid w:val="006B0B8C"/>
  </w:style>
  <w:style w:type="paragraph" w:customStyle="1" w:styleId="13B5B311882E45B696691BC95937AF37">
    <w:name w:val="13B5B311882E45B696691BC95937AF37"/>
    <w:rsid w:val="006B0B8C"/>
  </w:style>
  <w:style w:type="paragraph" w:customStyle="1" w:styleId="3AE467C5818245A3AE97825BB2877230">
    <w:name w:val="3AE467C5818245A3AE97825BB2877230"/>
    <w:rsid w:val="006B0B8C"/>
  </w:style>
  <w:style w:type="paragraph" w:customStyle="1" w:styleId="1DD6303852E3495DBD18DD71F0566F8C">
    <w:name w:val="1DD6303852E3495DBD18DD71F0566F8C"/>
    <w:rsid w:val="006B0B8C"/>
  </w:style>
  <w:style w:type="paragraph" w:customStyle="1" w:styleId="F2AB851607C24FD1B36F963923B0087F">
    <w:name w:val="F2AB851607C24FD1B36F963923B0087F"/>
    <w:rsid w:val="006B0B8C"/>
  </w:style>
  <w:style w:type="paragraph" w:customStyle="1" w:styleId="ED04CC0AC33E48248A02920494E9D02E1">
    <w:name w:val="ED04CC0AC33E48248A02920494E9D02E1"/>
    <w:rsid w:val="00A93C8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1F01D4DD244B9E9462681465EBBBE61">
    <w:name w:val="271F01D4DD244B9E9462681465EBBBE61"/>
    <w:rsid w:val="00A93C8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5E20EA1278B4311B47C1AC3B2CDB6A1">
    <w:name w:val="15E20EA1278B4311B47C1AC3B2CDB6A1"/>
    <w:rsid w:val="007156CC"/>
  </w:style>
  <w:style w:type="paragraph" w:customStyle="1" w:styleId="B407C23BDDC14B6D8ABCC746D5080AF5">
    <w:name w:val="B407C23BDDC14B6D8ABCC746D5080AF5"/>
    <w:rsid w:val="007156CC"/>
  </w:style>
  <w:style w:type="paragraph" w:customStyle="1" w:styleId="B4CACAD87F5E4B508D67B5A36ABCF8F3">
    <w:name w:val="B4CACAD87F5E4B508D67B5A36ABCF8F3"/>
    <w:rsid w:val="007156CC"/>
  </w:style>
  <w:style w:type="paragraph" w:customStyle="1" w:styleId="39FD014CF2D0499A83D632ED4AB9BA57">
    <w:name w:val="39FD014CF2D0499A83D632ED4AB9BA57"/>
    <w:rsid w:val="007156CC"/>
  </w:style>
  <w:style w:type="paragraph" w:customStyle="1" w:styleId="98913116B0C04ABA9C271CB3D592B0C9">
    <w:name w:val="98913116B0C04ABA9C271CB3D592B0C9"/>
    <w:rsid w:val="007156CC"/>
  </w:style>
  <w:style w:type="paragraph" w:customStyle="1" w:styleId="B2227B8EEB89493794A729E54118B4FD">
    <w:name w:val="B2227B8EEB89493794A729E54118B4FD"/>
    <w:rsid w:val="007156CC"/>
  </w:style>
  <w:style w:type="paragraph" w:customStyle="1" w:styleId="7A5D890926D3409FBE9217A58F86BE23">
    <w:name w:val="7A5D890926D3409FBE9217A58F86BE23"/>
    <w:rsid w:val="007156CC"/>
  </w:style>
  <w:style w:type="paragraph" w:customStyle="1" w:styleId="41BA7D5844F645538B0F4C45C59F4BE5">
    <w:name w:val="41BA7D5844F645538B0F4C45C59F4BE5"/>
    <w:rsid w:val="007156CC"/>
  </w:style>
  <w:style w:type="paragraph" w:customStyle="1" w:styleId="A9788BA067E3409FBE464A4A46CAB759">
    <w:name w:val="A9788BA067E3409FBE464A4A46CAB759"/>
    <w:rsid w:val="007156CC"/>
  </w:style>
  <w:style w:type="paragraph" w:customStyle="1" w:styleId="01FA2E36C3474DCA8B0D1D5AB7D2A6CB">
    <w:name w:val="01FA2E36C3474DCA8B0D1D5AB7D2A6CB"/>
    <w:rsid w:val="007156CC"/>
  </w:style>
  <w:style w:type="paragraph" w:customStyle="1" w:styleId="4270A1C4393C4481BDDE4AB33F3DD424">
    <w:name w:val="4270A1C4393C4481BDDE4AB33F3DD424"/>
    <w:rsid w:val="007156CC"/>
  </w:style>
  <w:style w:type="paragraph" w:customStyle="1" w:styleId="7EC7FCBC3DE246019A3DCEDA3360EB40">
    <w:name w:val="7EC7FCBC3DE246019A3DCEDA3360EB40"/>
    <w:rsid w:val="007156CC"/>
  </w:style>
  <w:style w:type="paragraph" w:customStyle="1" w:styleId="8636EC05F5A748CDB8B6E4585AB16C67">
    <w:name w:val="8636EC05F5A748CDB8B6E4585AB16C67"/>
    <w:rsid w:val="007156CC"/>
  </w:style>
  <w:style w:type="paragraph" w:customStyle="1" w:styleId="6C5B5CF7DD84427B8D7A56998722683A">
    <w:name w:val="6C5B5CF7DD84427B8D7A56998722683A"/>
    <w:rsid w:val="007156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ED42C-0A26-43DD-AF98-412D0E42C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4</Pages>
  <Words>1004</Words>
  <Characters>5522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Nathalie Falardeau</cp:lastModifiedBy>
  <cp:revision>2</cp:revision>
  <cp:lastPrinted>2020-10-13T16:11:00Z</cp:lastPrinted>
  <dcterms:created xsi:type="dcterms:W3CDTF">2021-06-07T13:02:00Z</dcterms:created>
  <dcterms:modified xsi:type="dcterms:W3CDTF">2021-06-07T13:02:00Z</dcterms:modified>
</cp:coreProperties>
</file>