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4922" w:rsidRPr="003D1E79" w:rsidRDefault="00FF4922">
      <w:pPr>
        <w:rPr>
          <w:rFonts w:asciiTheme="minorHAnsi" w:hAnsiTheme="minorHAnsi" w:cstheme="minorHAnsi"/>
          <w:sz w:val="8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4"/>
        <w:gridCol w:w="5118"/>
      </w:tblGrid>
      <w:tr w:rsidR="00062CCC" w:rsidTr="003A748C">
        <w:trPr>
          <w:trHeight w:val="2267"/>
        </w:trPr>
        <w:tc>
          <w:tcPr>
            <w:tcW w:w="5524" w:type="dxa"/>
            <w:tcBorders>
              <w:right w:val="single" w:sz="8" w:space="0" w:color="AEAAAA" w:themeColor="background2" w:themeShade="BF"/>
            </w:tcBorders>
            <w:shd w:val="clear" w:color="auto" w:fill="FFFFFF" w:themeFill="background1"/>
            <w:tcMar>
              <w:left w:w="0" w:type="dxa"/>
            </w:tcMar>
          </w:tcPr>
          <w:p w:rsidR="00062CCC" w:rsidRDefault="00062CCC" w:rsidP="00062CCC">
            <w:r w:rsidRPr="00472AC0">
              <w:rPr>
                <w:rFonts w:ascii="Chaloult_Cond" w:hAnsi="Chaloult_Cond" w:cs="Arial"/>
                <w:noProof/>
                <w:sz w:val="16"/>
                <w:szCs w:val="16"/>
              </w:rPr>
              <w:drawing>
                <wp:anchor distT="0" distB="0" distL="114300" distR="114300" simplePos="0" relativeHeight="251672576" behindDoc="0" locked="0" layoutInCell="1" allowOverlap="1" wp14:anchorId="26F720FD" wp14:editId="71B94BD8">
                  <wp:simplePos x="0" y="0"/>
                  <wp:positionH relativeFrom="column">
                    <wp:posOffset>2066</wp:posOffset>
                  </wp:positionH>
                  <wp:positionV relativeFrom="paragraph">
                    <wp:posOffset>52070</wp:posOffset>
                  </wp:positionV>
                  <wp:extent cx="1346200" cy="532130"/>
                  <wp:effectExtent l="0" t="0" r="6350" b="1270"/>
                  <wp:wrapSquare wrapText="bothSides"/>
                  <wp:docPr id="4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 CISSS_Monteregie-Ouest_nb.jp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6200" cy="532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br/>
            </w:r>
          </w:p>
          <w:tbl>
            <w:tblPr>
              <w:tblStyle w:val="Grilledutableau"/>
              <w:tblpPr w:leftFromText="141" w:rightFromText="141" w:vertAnchor="text" w:horzAnchor="margin" w:tblpY="560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134"/>
              <w:gridCol w:w="3828"/>
            </w:tblGrid>
            <w:tr w:rsidR="00062CCC" w:rsidRPr="00472AC0" w:rsidTr="008F6360">
              <w:trPr>
                <w:trHeight w:val="510"/>
              </w:trPr>
              <w:tc>
                <w:tcPr>
                  <w:tcW w:w="1134" w:type="dxa"/>
                  <w:tcMar>
                    <w:left w:w="0" w:type="dxa"/>
                  </w:tcMar>
                  <w:vAlign w:val="bottom"/>
                </w:tcPr>
                <w:p w:rsidR="00062CCC" w:rsidRPr="00173F3A" w:rsidRDefault="00062CCC" w:rsidP="003A748C">
                  <w:pPr>
                    <w:spacing w:before="120"/>
                    <w:ind w:left="38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E34D72">
                    <w:rPr>
                      <w:rFonts w:asciiTheme="minorHAnsi" w:hAnsiTheme="minorHAnsi" w:cstheme="minorHAnsi"/>
                      <w:sz w:val="18"/>
                      <w:szCs w:val="16"/>
                    </w:rPr>
                    <w:t xml:space="preserve">Installation : </w:t>
                  </w:r>
                </w:p>
              </w:tc>
              <w:sdt>
                <w:sdtPr>
                  <w:rPr>
                    <w:rFonts w:asciiTheme="minorHAnsi" w:hAnsiTheme="minorHAnsi" w:cstheme="minorHAnsi"/>
                    <w:sz w:val="20"/>
                    <w:szCs w:val="20"/>
                  </w:rPr>
                  <w:alias w:val="Nom de l'installation"/>
                  <w:tag w:val="Nom de l'installation"/>
                  <w:id w:val="-621143267"/>
                  <w:placeholder>
                    <w:docPart w:val="7E3D17CD11CC4449A9234E6514226699"/>
                  </w:placeholder>
                </w:sdtPr>
                <w:sdtEndPr/>
                <w:sdtContent>
                  <w:bookmarkStart w:id="0" w:name="_GoBack" w:displacedByCustomXml="prev"/>
                  <w:tc>
                    <w:tcPr>
                      <w:tcW w:w="3828" w:type="dxa"/>
                      <w:tcBorders>
                        <w:bottom w:val="single" w:sz="4" w:space="0" w:color="auto"/>
                      </w:tcBorders>
                      <w:vAlign w:val="bottom"/>
                    </w:tcPr>
                    <w:p w:rsidR="00062CCC" w:rsidRPr="00173F3A" w:rsidRDefault="00062CCC" w:rsidP="00062CCC">
                      <w:pPr>
                        <w:spacing w:before="120"/>
                        <w:ind w:left="-103"/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r w:rsidRPr="00173F3A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 xml:space="preserve">  </w:t>
                      </w:r>
                    </w:p>
                  </w:tc>
                  <w:bookmarkEnd w:id="0" w:displacedByCustomXml="next"/>
                </w:sdtContent>
              </w:sdt>
            </w:tr>
          </w:tbl>
          <w:p w:rsidR="00062CCC" w:rsidRDefault="00062CCC" w:rsidP="00062CCC"/>
          <w:p w:rsidR="00062CCC" w:rsidRDefault="00062CCC" w:rsidP="00062CCC"/>
          <w:p w:rsidR="00062CCC" w:rsidRPr="00924670" w:rsidRDefault="00062CCC" w:rsidP="00062CCC"/>
        </w:tc>
        <w:tc>
          <w:tcPr>
            <w:tcW w:w="5118" w:type="dxa"/>
            <w:tcBorders>
              <w:left w:val="single" w:sz="8" w:space="0" w:color="AEAAAA" w:themeColor="background2" w:themeShade="BF"/>
              <w:bottom w:val="single" w:sz="8" w:space="0" w:color="AEAAAA" w:themeColor="background2" w:themeShade="BF"/>
            </w:tcBorders>
            <w:shd w:val="clear" w:color="auto" w:fill="FFFFFF" w:themeFill="background1"/>
          </w:tcPr>
          <w:tbl>
            <w:tblPr>
              <w:tblStyle w:val="Grilledutableau"/>
              <w:tblpPr w:leftFromText="141" w:rightFromText="141" w:vertAnchor="text" w:tblpY="1"/>
              <w:tblOverlap w:val="never"/>
              <w:tblW w:w="5051" w:type="dxa"/>
              <w:tblLayout w:type="fixed"/>
              <w:tblLook w:val="04A0" w:firstRow="1" w:lastRow="0" w:firstColumn="1" w:lastColumn="0" w:noHBand="0" w:noVBand="1"/>
            </w:tblPr>
            <w:tblGrid>
              <w:gridCol w:w="1552"/>
              <w:gridCol w:w="1696"/>
              <w:gridCol w:w="140"/>
              <w:gridCol w:w="181"/>
              <w:gridCol w:w="400"/>
              <w:gridCol w:w="24"/>
              <w:gridCol w:w="43"/>
              <w:gridCol w:w="1015"/>
            </w:tblGrid>
            <w:tr w:rsidR="00062CCC" w:rsidRPr="00472AC0" w:rsidTr="00FA5CC8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062CCC" w:rsidRPr="00472AC0" w:rsidRDefault="00062CCC" w:rsidP="00062CCC">
                  <w:pPr>
                    <w:tabs>
                      <w:tab w:val="left" w:pos="1730"/>
                      <w:tab w:val="left" w:pos="3112"/>
                      <w:tab w:val="left" w:pos="3828"/>
                    </w:tabs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>D</w:t>
                  </w:r>
                  <w:r w:rsidRPr="00472AC0"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>ossier :</w:t>
                  </w:r>
                </w:p>
              </w:tc>
              <w:bookmarkStart w:id="1" w:name="NoDossier" w:displacedByCustomXml="next"/>
              <w:sdt>
                <w:sdtPr>
                  <w:rPr>
                    <w:rFonts w:ascii="Arial" w:hAnsi="Arial" w:cs="Arial"/>
                    <w:color w:val="000000"/>
                    <w:sz w:val="16"/>
                    <w:szCs w:val="16"/>
                    <w14:textFill>
                      <w14:solidFill>
                        <w14:srgbClr w14:val="000000">
                          <w14:alpha w14:val="55000"/>
                        </w14:srgbClr>
                      </w14:solidFill>
                    </w14:textFill>
                  </w:rPr>
                  <w:alias w:val="Dossier"/>
                  <w:tag w:val="No dossier"/>
                  <w:id w:val="453681247"/>
                  <w:placeholder>
                    <w:docPart w:val="C19605675EBF46DEBFA0BDA3F21B593F"/>
                  </w:placeholder>
                </w:sdtPr>
                <w:sdtEndPr/>
                <w:sdtContent>
                  <w:tc>
                    <w:tcPr>
                      <w:tcW w:w="1696" w:type="dxa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:rsidR="00062CCC" w:rsidRPr="00472AC0" w:rsidRDefault="00062CCC" w:rsidP="00062CCC">
                      <w:pPr>
                        <w:tabs>
                          <w:tab w:val="left" w:pos="1730"/>
                          <w:tab w:val="left" w:pos="3112"/>
                          <w:tab w:val="left" w:pos="3828"/>
                        </w:tabs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  <w14:textFill>
                            <w14:solidFill>
                              <w14:srgbClr w14:val="000000">
                                <w14:alpha w14:val="55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  <w14:textFill>
                            <w14:solidFill>
                              <w14:srgbClr w14:val="000000">
                                <w14:alpha w14:val="55000"/>
                              </w14:srgbClr>
                            </w14:solidFill>
                          </w14:textFill>
                        </w:rPr>
                        <w:t xml:space="preserve"> </w:t>
                      </w:r>
                    </w:p>
                  </w:tc>
                </w:sdtContent>
              </w:sdt>
              <w:bookmarkEnd w:id="1" w:displacedByCustomXml="prev"/>
              <w:tc>
                <w:tcPr>
                  <w:tcW w:w="1803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062CCC" w:rsidRPr="00472AC0" w:rsidRDefault="00062CCC" w:rsidP="00062CCC">
                  <w:pPr>
                    <w:tabs>
                      <w:tab w:val="left" w:pos="1730"/>
                      <w:tab w:val="left" w:pos="3112"/>
                      <w:tab w:val="left" w:pos="3828"/>
                    </w:tabs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</w:p>
              </w:tc>
            </w:tr>
            <w:tr w:rsidR="00062CCC" w:rsidRPr="00472AC0" w:rsidTr="00FA5CC8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062CCC" w:rsidRPr="00472AC0" w:rsidRDefault="00062CCC" w:rsidP="00062CCC">
                  <w:pPr>
                    <w:tabs>
                      <w:tab w:val="left" w:pos="1730"/>
                      <w:tab w:val="left" w:pos="3828"/>
                      <w:tab w:val="left" w:pos="4717"/>
                    </w:tabs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  <w:r w:rsidRPr="00472AC0"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>Nom, Prénom :</w:t>
                  </w:r>
                </w:p>
              </w:tc>
              <w:bookmarkStart w:id="2" w:name="Nom_Prenom" w:displacedByCustomXml="next"/>
              <w:sdt>
                <w:sdtPr>
                  <w:rPr>
                    <w:rFonts w:ascii="Arial" w:hAnsi="Arial" w:cs="Arial"/>
                    <w:color w:val="000000"/>
                    <w:sz w:val="16"/>
                    <w:szCs w:val="16"/>
                    <w14:textFill>
                      <w14:solidFill>
                        <w14:srgbClr w14:val="000000">
                          <w14:alpha w14:val="55000"/>
                        </w14:srgbClr>
                      </w14:solidFill>
                    </w14:textFill>
                  </w:rPr>
                  <w:alias w:val="Nom, Prénom"/>
                  <w:tag w:val="Nom, Prénom"/>
                  <w:id w:val="-374619967"/>
                  <w:placeholder>
                    <w:docPart w:val="ED8A77C8848E42DC82581E55789A7D72"/>
                  </w:placeholder>
                  <w:showingPlcHdr/>
                </w:sdtPr>
                <w:sdtEndPr/>
                <w:sdtContent>
                  <w:tc>
                    <w:tcPr>
                      <w:tcW w:w="3499" w:type="dxa"/>
                      <w:gridSpan w:val="7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:rsidR="00062CCC" w:rsidRPr="00472AC0" w:rsidRDefault="00062CCC" w:rsidP="00062CCC">
                      <w:pPr>
                        <w:tabs>
                          <w:tab w:val="left" w:pos="1730"/>
                          <w:tab w:val="left" w:pos="3828"/>
                          <w:tab w:val="left" w:pos="4717"/>
                        </w:tabs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  <w14:textFill>
                            <w14:solidFill>
                              <w14:srgbClr w14:val="000000">
                                <w14:alpha w14:val="55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  <w14:textFill>
                            <w14:solidFill>
                              <w14:srgbClr w14:val="000000">
                                <w14:alpha w14:val="55000"/>
                              </w14:srgbClr>
                            </w14:solidFill>
                          </w14:textFill>
                        </w:rPr>
                        <w:t xml:space="preserve">   </w:t>
                      </w:r>
                    </w:p>
                  </w:tc>
                </w:sdtContent>
              </w:sdt>
              <w:bookmarkEnd w:id="2" w:displacedByCustomXml="prev"/>
            </w:tr>
            <w:tr w:rsidR="00062CCC" w:rsidRPr="00472AC0" w:rsidTr="00FA5CC8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062CCC" w:rsidRPr="00472AC0" w:rsidRDefault="00062CCC" w:rsidP="00062CCC">
                  <w:pPr>
                    <w:tabs>
                      <w:tab w:val="left" w:pos="1730"/>
                      <w:tab w:val="left" w:pos="3828"/>
                    </w:tabs>
                    <w:ind w:right="-110"/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  <w:r w:rsidRPr="00472AC0"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>Date de naissance :</w:t>
                  </w:r>
                </w:p>
              </w:tc>
              <w:tc>
                <w:tcPr>
                  <w:tcW w:w="2417" w:type="dxa"/>
                  <w:gridSpan w:val="4"/>
                  <w:tcBorders>
                    <w:top w:val="nil"/>
                    <w:left w:val="nil"/>
                    <w:bottom w:val="single" w:sz="4" w:space="0" w:color="808080"/>
                    <w:right w:val="nil"/>
                  </w:tcBorders>
                  <w:vAlign w:val="bottom"/>
                </w:tcPr>
                <w:p w:rsidR="00062CCC" w:rsidRPr="00472AC0" w:rsidRDefault="00062CCC" w:rsidP="00062CCC">
                  <w:pPr>
                    <w:tabs>
                      <w:tab w:val="left" w:pos="204"/>
                      <w:tab w:val="center" w:pos="1233"/>
                      <w:tab w:val="left" w:pos="3828"/>
                    </w:tabs>
                    <w:ind w:left="-69"/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  <w:r w:rsidRPr="00472AC0"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ab/>
                  </w:r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ab/>
                  </w:r>
                  <w:bookmarkStart w:id="3" w:name="DDNais"/>
                  <w:sdt>
                    <w:sdtPr>
                      <w:rPr>
                        <w:rFonts w:ascii="Arial" w:hAnsi="Arial" w:cs="Arial"/>
                        <w:color w:val="000000"/>
                        <w:sz w:val="16"/>
                        <w:szCs w:val="16"/>
                        <w14:textFill>
                          <w14:solidFill>
                            <w14:srgbClr w14:val="000000">
                              <w14:alpha w14:val="55000"/>
                            </w14:srgbClr>
                          </w14:solidFill>
                        </w14:textFill>
                      </w:rPr>
                      <w:alias w:val="AAAA-MM-JJ"/>
                      <w:tag w:val="AAAA-MM-JJ"/>
                      <w:id w:val="476642453"/>
                      <w:placeholder>
                        <w:docPart w:val="C19605675EBF46DEBFA0BDA3F21B593F"/>
                      </w:placeholder>
                    </w:sdtPr>
                    <w:sdtEndPr/>
                    <w:sdtContent>
                      <w:r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  <w14:textFill>
                            <w14:solidFill>
                              <w14:srgbClr w14:val="000000">
                                <w14:alpha w14:val="55000"/>
                              </w14:srgbClr>
                            </w14:solidFill>
                          </w14:textFill>
                        </w:rPr>
                        <w:t xml:space="preserve">   </w:t>
                      </w:r>
                    </w:sdtContent>
                  </w:sdt>
                  <w:bookmarkEnd w:id="3"/>
                </w:p>
              </w:tc>
              <w:tc>
                <w:tcPr>
                  <w:tcW w:w="1082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062CCC" w:rsidRPr="00472AC0" w:rsidRDefault="00062CCC" w:rsidP="00062CCC">
                  <w:pPr>
                    <w:tabs>
                      <w:tab w:val="left" w:pos="1730"/>
                      <w:tab w:val="left" w:pos="3828"/>
                    </w:tabs>
                    <w:ind w:left="-68"/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  <w:r>
                    <w:rPr>
                      <w:rFonts w:ascii="MS Gothic" w:eastAsia="MS Gothic" w:hAnsi="MS Gothic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 xml:space="preserve"> </w:t>
                  </w:r>
                  <w:sdt>
                    <w:sdtPr>
                      <w:rPr>
                        <w:rFonts w:ascii="MS Gothic" w:eastAsia="MS Gothic" w:hAnsi="MS Gothic" w:cs="Arial"/>
                        <w:color w:val="000000"/>
                        <w:sz w:val="16"/>
                        <w:szCs w:val="16"/>
                        <w14:textFill>
                          <w14:solidFill>
                            <w14:srgbClr w14:val="000000">
                              <w14:alpha w14:val="55000"/>
                            </w14:srgbClr>
                          </w14:solidFill>
                        </w14:textFill>
                      </w:rPr>
                      <w:id w:val="-1438583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D2162B">
                        <w:rPr>
                          <w:rFonts w:ascii="MS Gothic" w:eastAsia="MS Gothic" w:hAnsi="MS Gothic" w:cs="Arial" w:hint="eastAsia"/>
                          <w:color w:val="000000"/>
                          <w:sz w:val="16"/>
                          <w:szCs w:val="16"/>
                          <w14:textFill>
                            <w14:solidFill>
                              <w14:srgbClr w14:val="000000">
                                <w14:alpha w14:val="55000"/>
                              </w14:srgbClr>
                            </w14:solidFill>
                          </w14:textFill>
                        </w:rPr>
                        <w:t>☐</w:t>
                      </w:r>
                    </w:sdtContent>
                  </w:sdt>
                  <w:r>
                    <w:rPr>
                      <w:rFonts w:ascii="MS Gothic" w:eastAsia="MS Gothic" w:hAnsi="MS Gothic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 xml:space="preserve"> </w:t>
                  </w:r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 xml:space="preserve">F  </w:t>
                  </w:r>
                  <w:sdt>
                    <w:sdtPr>
                      <w:rPr>
                        <w:rFonts w:ascii="Arial" w:hAnsi="Arial" w:cs="Arial"/>
                        <w:color w:val="000000"/>
                        <w:sz w:val="16"/>
                        <w:szCs w:val="16"/>
                        <w14:textFill>
                          <w14:solidFill>
                            <w14:srgbClr w14:val="000000">
                              <w14:alpha w14:val="55000"/>
                            </w14:srgbClr>
                          </w14:solidFill>
                        </w14:textFill>
                      </w:rPr>
                      <w:id w:val="121431193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>
                        <w:rPr>
                          <w:rFonts w:ascii="MS Gothic" w:eastAsia="MS Gothic" w:hAnsi="MS Gothic" w:cs="Arial" w:hint="eastAsia"/>
                          <w:color w:val="000000"/>
                          <w:sz w:val="16"/>
                          <w:szCs w:val="16"/>
                          <w14:textFill>
                            <w14:solidFill>
                              <w14:srgbClr w14:val="000000">
                                <w14:alpha w14:val="55000"/>
                              </w14:srgbClr>
                            </w14:solidFill>
                          </w14:textFill>
                        </w:rPr>
                        <w:t>☐</w:t>
                      </w:r>
                    </w:sdtContent>
                  </w:sdt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 xml:space="preserve"> </w:t>
                  </w:r>
                  <w:r w:rsidRPr="00472AC0"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>M</w:t>
                  </w:r>
                </w:p>
              </w:tc>
            </w:tr>
            <w:tr w:rsidR="00062CCC" w:rsidRPr="00472AC0" w:rsidTr="00FA5CC8">
              <w:trPr>
                <w:trHeight w:val="227"/>
              </w:trPr>
              <w:tc>
                <w:tcPr>
                  <w:tcW w:w="5051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062CCC" w:rsidRPr="00E16883" w:rsidRDefault="00062CCC" w:rsidP="0019187A">
                  <w:pPr>
                    <w:tabs>
                      <w:tab w:val="left" w:pos="1730"/>
                      <w:tab w:val="left" w:pos="3828"/>
                    </w:tabs>
                    <w:rPr>
                      <w:rFonts w:ascii="Arial" w:hAnsi="Arial" w:cs="Arial"/>
                      <w:color w:val="000000"/>
                      <w:sz w:val="12"/>
                      <w:szCs w:val="12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  <w:r w:rsidRPr="00472AC0"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ab/>
                    <w:t xml:space="preserve">             </w:t>
                  </w:r>
                  <w:r w:rsidR="0019187A">
                    <w:rPr>
                      <w:rFonts w:ascii="Arial" w:hAnsi="Arial" w:cs="Arial"/>
                      <w:color w:val="000000"/>
                      <w:sz w:val="12"/>
                      <w:szCs w:val="12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>aaaa-mm-jj</w:t>
                  </w:r>
                </w:p>
              </w:tc>
            </w:tr>
            <w:tr w:rsidR="00062CCC" w:rsidRPr="00472AC0" w:rsidTr="00FA5CC8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062CCC" w:rsidRPr="00472AC0" w:rsidRDefault="00062CCC" w:rsidP="00062CCC">
                  <w:pPr>
                    <w:tabs>
                      <w:tab w:val="left" w:pos="1730"/>
                      <w:tab w:val="left" w:pos="3289"/>
                      <w:tab w:val="left" w:pos="4707"/>
                    </w:tabs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  <w:r w:rsidRPr="00472AC0"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>NAM :</w:t>
                  </w:r>
                </w:p>
              </w:tc>
              <w:bookmarkStart w:id="4" w:name="NAM_No" w:displacedByCustomXml="next"/>
              <w:sdt>
                <w:sdtPr>
                  <w:rPr>
                    <w:rFonts w:ascii="Arial" w:hAnsi="Arial" w:cs="Arial"/>
                    <w:color w:val="000000"/>
                    <w:sz w:val="16"/>
                    <w:szCs w:val="16"/>
                    <w14:textFill>
                      <w14:solidFill>
                        <w14:srgbClr w14:val="000000">
                          <w14:alpha w14:val="55000"/>
                        </w14:srgbClr>
                      </w14:solidFill>
                    </w14:textFill>
                  </w:rPr>
                  <w:alias w:val="XXXX XXXX XXXX"/>
                  <w:tag w:val="XXXX XXXX XXXX"/>
                  <w:id w:val="378664170"/>
                  <w:placeholder>
                    <w:docPart w:val="C19605675EBF46DEBFA0BDA3F21B593F"/>
                  </w:placeholder>
                </w:sdtPr>
                <w:sdtEndPr/>
                <w:sdtContent>
                  <w:tc>
                    <w:tcPr>
                      <w:tcW w:w="2017" w:type="dxa"/>
                      <w:gridSpan w:val="3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:rsidR="00062CCC" w:rsidRPr="00472AC0" w:rsidRDefault="00062CCC" w:rsidP="00062CCC">
                      <w:pPr>
                        <w:tabs>
                          <w:tab w:val="left" w:pos="1730"/>
                          <w:tab w:val="left" w:pos="3289"/>
                          <w:tab w:val="left" w:pos="4707"/>
                        </w:tabs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  <w14:textFill>
                            <w14:solidFill>
                              <w14:srgbClr w14:val="000000">
                                <w14:alpha w14:val="55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  <w14:textFill>
                            <w14:solidFill>
                              <w14:srgbClr w14:val="000000">
                                <w14:alpha w14:val="55000"/>
                              </w14:srgbClr>
                            </w14:solidFill>
                          </w14:textFill>
                        </w:rPr>
                        <w:t xml:space="preserve">   </w:t>
                      </w:r>
                    </w:p>
                  </w:tc>
                </w:sdtContent>
              </w:sdt>
              <w:bookmarkEnd w:id="4" w:displacedByCustomXml="prev"/>
              <w:tc>
                <w:tcPr>
                  <w:tcW w:w="467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062CCC" w:rsidRPr="00472AC0" w:rsidRDefault="00062CCC" w:rsidP="00062CCC">
                  <w:pPr>
                    <w:tabs>
                      <w:tab w:val="left" w:pos="1730"/>
                      <w:tab w:val="left" w:pos="3289"/>
                      <w:tab w:val="left" w:pos="4707"/>
                    </w:tabs>
                    <w:ind w:left="-70" w:right="-111"/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  <w:r w:rsidRPr="00472AC0"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 xml:space="preserve"> Exp.</w:t>
                  </w:r>
                </w:p>
              </w:tc>
              <w:bookmarkStart w:id="5" w:name="NAM_Exp" w:displacedByCustomXml="next"/>
              <w:sdt>
                <w:sdtPr>
                  <w:rPr>
                    <w:rFonts w:ascii="Arial" w:hAnsi="Arial" w:cs="Arial"/>
                    <w:color w:val="000000"/>
                    <w:sz w:val="16"/>
                    <w:szCs w:val="16"/>
                    <w14:textFill>
                      <w14:solidFill>
                        <w14:srgbClr w14:val="000000">
                          <w14:alpha w14:val="55000"/>
                        </w14:srgbClr>
                      </w14:solidFill>
                    </w14:textFill>
                  </w:rPr>
                  <w:alias w:val="AAAA-MM"/>
                  <w:tag w:val="AAAA-MM"/>
                  <w:id w:val="-1147434141"/>
                  <w:placeholder>
                    <w:docPart w:val="C19605675EBF46DEBFA0BDA3F21B593F"/>
                  </w:placeholder>
                </w:sdtPr>
                <w:sdtEndPr/>
                <w:sdtContent>
                  <w:tc>
                    <w:tcPr>
                      <w:tcW w:w="1015" w:type="dxa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:rsidR="00062CCC" w:rsidRPr="00472AC0" w:rsidRDefault="00062CCC" w:rsidP="00062CCC">
                      <w:pPr>
                        <w:tabs>
                          <w:tab w:val="left" w:pos="1730"/>
                          <w:tab w:val="left" w:pos="3289"/>
                          <w:tab w:val="left" w:pos="4707"/>
                        </w:tabs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  <w14:textFill>
                            <w14:solidFill>
                              <w14:srgbClr w14:val="000000">
                                <w14:alpha w14:val="55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  <w14:textFill>
                            <w14:solidFill>
                              <w14:srgbClr w14:val="000000">
                                <w14:alpha w14:val="55000"/>
                              </w14:srgbClr>
                            </w14:solidFill>
                          </w14:textFill>
                        </w:rPr>
                        <w:t xml:space="preserve">   </w:t>
                      </w:r>
                    </w:p>
                  </w:tc>
                </w:sdtContent>
              </w:sdt>
              <w:bookmarkEnd w:id="5" w:displacedByCustomXml="prev"/>
            </w:tr>
            <w:tr w:rsidR="00062CCC" w:rsidRPr="00472AC0" w:rsidTr="00FA5CC8">
              <w:trPr>
                <w:trHeight w:val="218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062CCC" w:rsidRPr="00472AC0" w:rsidRDefault="00062CCC" w:rsidP="00062CCC">
                  <w:pPr>
                    <w:tabs>
                      <w:tab w:val="left" w:pos="1730"/>
                      <w:tab w:val="left" w:pos="3828"/>
                    </w:tabs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  <w:r w:rsidRPr="00472AC0"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 xml:space="preserve"> </w:t>
                  </w:r>
                </w:p>
              </w:tc>
              <w:tc>
                <w:tcPr>
                  <w:tcW w:w="1836" w:type="dxa"/>
                  <w:gridSpan w:val="2"/>
                  <w:tcBorders>
                    <w:top w:val="single" w:sz="4" w:space="0" w:color="808080"/>
                    <w:left w:val="nil"/>
                    <w:bottom w:val="nil"/>
                    <w:right w:val="nil"/>
                  </w:tcBorders>
                  <w:vAlign w:val="bottom"/>
                </w:tcPr>
                <w:p w:rsidR="00062CCC" w:rsidRPr="00472AC0" w:rsidRDefault="00062CCC" w:rsidP="00062CCC">
                  <w:pPr>
                    <w:tabs>
                      <w:tab w:val="left" w:pos="1730"/>
                      <w:tab w:val="left" w:pos="3828"/>
                    </w:tabs>
                    <w:ind w:left="-69"/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</w:p>
              </w:tc>
              <w:tc>
                <w:tcPr>
                  <w:tcW w:w="605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062CCC" w:rsidRPr="00472AC0" w:rsidRDefault="00062CCC" w:rsidP="00062CCC">
                  <w:pPr>
                    <w:tabs>
                      <w:tab w:val="left" w:pos="1730"/>
                      <w:tab w:val="left" w:pos="3828"/>
                    </w:tabs>
                    <w:ind w:left="-69"/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</w:p>
              </w:tc>
              <w:tc>
                <w:tcPr>
                  <w:tcW w:w="1058" w:type="dxa"/>
                  <w:gridSpan w:val="2"/>
                  <w:tcBorders>
                    <w:top w:val="single" w:sz="4" w:space="0" w:color="808080"/>
                    <w:left w:val="nil"/>
                    <w:bottom w:val="nil"/>
                    <w:right w:val="nil"/>
                  </w:tcBorders>
                  <w:vAlign w:val="bottom"/>
                </w:tcPr>
                <w:p w:rsidR="00062CCC" w:rsidRPr="00E16883" w:rsidRDefault="0019187A" w:rsidP="0019187A">
                  <w:pPr>
                    <w:tabs>
                      <w:tab w:val="left" w:pos="1730"/>
                      <w:tab w:val="left" w:pos="3828"/>
                    </w:tabs>
                    <w:rPr>
                      <w:rFonts w:ascii="Arial" w:hAnsi="Arial" w:cs="Arial"/>
                      <w:color w:val="000000"/>
                      <w:sz w:val="12"/>
                      <w:szCs w:val="12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  <w:r>
                    <w:rPr>
                      <w:rFonts w:ascii="Arial" w:hAnsi="Arial" w:cs="Arial"/>
                      <w:color w:val="000000"/>
                      <w:sz w:val="12"/>
                      <w:szCs w:val="12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 xml:space="preserve">    aaaa-mm</w:t>
                  </w:r>
                </w:p>
              </w:tc>
            </w:tr>
          </w:tbl>
          <w:p w:rsidR="00A05A37" w:rsidRPr="00A05A37" w:rsidRDefault="00A05A37">
            <w:pPr>
              <w:rPr>
                <w:sz w:val="2"/>
              </w:rPr>
            </w:pPr>
          </w:p>
          <w:tbl>
            <w:tblPr>
              <w:tblStyle w:val="Grilledutableau"/>
              <w:tblpPr w:leftFromText="141" w:rightFromText="141" w:vertAnchor="text" w:tblpY="1"/>
              <w:tblOverlap w:val="never"/>
              <w:tblW w:w="5051" w:type="dxa"/>
              <w:tblLayout w:type="fixed"/>
              <w:tblLook w:val="04A0" w:firstRow="1" w:lastRow="0" w:firstColumn="1" w:lastColumn="0" w:noHBand="0" w:noVBand="1"/>
            </w:tblPr>
            <w:tblGrid>
              <w:gridCol w:w="1985"/>
              <w:gridCol w:w="3066"/>
            </w:tblGrid>
            <w:tr w:rsidR="00062CCC" w:rsidRPr="00472AC0" w:rsidTr="00A05A37">
              <w:trPr>
                <w:trHeight w:val="340"/>
              </w:trPr>
              <w:tc>
                <w:tcPr>
                  <w:tcW w:w="19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right w:w="0" w:type="dxa"/>
                  </w:tcMar>
                  <w:vAlign w:val="bottom"/>
                </w:tcPr>
                <w:p w:rsidR="00062CCC" w:rsidRPr="00472AC0" w:rsidRDefault="00062CCC" w:rsidP="00062CCC">
                  <w:pPr>
                    <w:tabs>
                      <w:tab w:val="left" w:pos="1730"/>
                      <w:tab w:val="left" w:pos="4707"/>
                    </w:tabs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  <w:r w:rsidRPr="00472AC0"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>Nom</w:t>
                  </w:r>
                  <w:r w:rsidR="00A05A37"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 xml:space="preserve">, </w:t>
                  </w:r>
                  <w:r w:rsidR="00FA5CC8"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>P</w:t>
                  </w:r>
                  <w:r w:rsidR="00A05A37"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>rénom</w:t>
                  </w:r>
                  <w:r w:rsidRPr="00472AC0"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 xml:space="preserve"> de la mère :</w:t>
                  </w:r>
                </w:p>
              </w:tc>
              <w:bookmarkStart w:id="6" w:name="Nom_Mere" w:displacedByCustomXml="next"/>
              <w:sdt>
                <w:sdtPr>
                  <w:rPr>
                    <w:rFonts w:ascii="Arial" w:hAnsi="Arial" w:cs="Arial"/>
                    <w:color w:val="000000"/>
                    <w:sz w:val="16"/>
                    <w:szCs w:val="16"/>
                    <w14:textFill>
                      <w14:solidFill>
                        <w14:srgbClr w14:val="000000">
                          <w14:alpha w14:val="55000"/>
                        </w14:srgbClr>
                      </w14:solidFill>
                    </w14:textFill>
                  </w:rPr>
                  <w:alias w:val="Nom de la mère"/>
                  <w:tag w:val="Nom de la mère"/>
                  <w:id w:val="-1284723761"/>
                  <w:placeholder>
                    <w:docPart w:val="C19605675EBF46DEBFA0BDA3F21B593F"/>
                  </w:placeholder>
                </w:sdtPr>
                <w:sdtEndPr/>
                <w:sdtContent>
                  <w:tc>
                    <w:tcPr>
                      <w:tcW w:w="3066" w:type="dxa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:rsidR="00062CCC" w:rsidRPr="00472AC0" w:rsidRDefault="00062CCC" w:rsidP="00062CCC">
                      <w:pPr>
                        <w:tabs>
                          <w:tab w:val="left" w:pos="1730"/>
                          <w:tab w:val="left" w:pos="4707"/>
                        </w:tabs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  <w14:textFill>
                            <w14:solidFill>
                              <w14:srgbClr w14:val="000000">
                                <w14:alpha w14:val="55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  <w14:textFill>
                            <w14:solidFill>
                              <w14:srgbClr w14:val="000000">
                                <w14:alpha w14:val="55000"/>
                              </w14:srgbClr>
                            </w14:solidFill>
                          </w14:textFill>
                        </w:rPr>
                        <w:t xml:space="preserve">   </w:t>
                      </w:r>
                    </w:p>
                  </w:tc>
                </w:sdtContent>
              </w:sdt>
              <w:bookmarkEnd w:id="6" w:displacedByCustomXml="prev"/>
            </w:tr>
          </w:tbl>
          <w:p w:rsidR="00062CCC" w:rsidRPr="00472AC0" w:rsidRDefault="00062CCC" w:rsidP="00062CCC">
            <w:pPr>
              <w:rPr>
                <w:rFonts w:ascii="Calibri" w:hAnsi="Calibri"/>
                <w:sz w:val="16"/>
                <w:szCs w:val="16"/>
              </w:rPr>
            </w:pPr>
          </w:p>
        </w:tc>
      </w:tr>
      <w:tr w:rsidR="00062CCC" w:rsidTr="002A3185">
        <w:trPr>
          <w:trHeight w:val="680"/>
        </w:trPr>
        <w:tc>
          <w:tcPr>
            <w:tcW w:w="5524" w:type="dxa"/>
            <w:shd w:val="clear" w:color="auto" w:fill="FFFFFF" w:themeFill="background1"/>
            <w:vAlign w:val="center"/>
          </w:tcPr>
          <w:p w:rsidR="00062CCC" w:rsidRPr="00770980" w:rsidRDefault="003255D5" w:rsidP="00062CC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COLLECTE </w:t>
            </w:r>
            <w:r w:rsidR="00FA5CC8">
              <w:rPr>
                <w:rFonts w:asciiTheme="minorHAnsi" w:hAnsiTheme="minorHAnsi" w:cstheme="minorHAnsi"/>
                <w:b/>
              </w:rPr>
              <w:t>DE DONNÉES</w:t>
            </w:r>
            <w:r w:rsidR="00FA5CC8">
              <w:rPr>
                <w:rFonts w:asciiTheme="minorHAnsi" w:hAnsiTheme="minorHAnsi" w:cstheme="minorHAnsi"/>
                <w:b/>
              </w:rPr>
              <w:br/>
              <w:t>RÉADAPTATION EXTERNE</w:t>
            </w:r>
            <w:r w:rsidR="00FA4DCB">
              <w:rPr>
                <w:rFonts w:asciiTheme="minorHAnsi" w:hAnsiTheme="minorHAnsi" w:cstheme="minorHAnsi"/>
                <w:b/>
              </w:rPr>
              <w:t xml:space="preserve"> </w:t>
            </w:r>
            <w:r w:rsidR="00FA5CC8">
              <w:rPr>
                <w:rFonts w:asciiTheme="minorHAnsi" w:hAnsiTheme="minorHAnsi" w:cstheme="minorHAnsi"/>
                <w:b/>
              </w:rPr>
              <w:t>-</w:t>
            </w:r>
            <w:r w:rsidR="00FA4DCB">
              <w:rPr>
                <w:rFonts w:asciiTheme="minorHAnsi" w:hAnsiTheme="minorHAnsi" w:cstheme="minorHAnsi"/>
                <w:b/>
              </w:rPr>
              <w:t xml:space="preserve"> </w:t>
            </w:r>
            <w:r>
              <w:rPr>
                <w:rFonts w:asciiTheme="minorHAnsi" w:hAnsiTheme="minorHAnsi" w:cstheme="minorHAnsi"/>
                <w:b/>
              </w:rPr>
              <w:t>CLIENTÈLE AVC</w:t>
            </w:r>
          </w:p>
        </w:tc>
        <w:tc>
          <w:tcPr>
            <w:tcW w:w="5118" w:type="dxa"/>
            <w:tcBorders>
              <w:top w:val="single" w:sz="8" w:space="0" w:color="AEAAAA" w:themeColor="background2" w:themeShade="BF"/>
            </w:tcBorders>
            <w:shd w:val="clear" w:color="auto" w:fill="FFFFFF" w:themeFill="background1"/>
          </w:tcPr>
          <w:p w:rsidR="00062CCC" w:rsidRDefault="00062CCC" w:rsidP="00062CCC"/>
        </w:tc>
      </w:tr>
    </w:tbl>
    <w:p w:rsidR="0079796A" w:rsidRDefault="0079796A" w:rsidP="005D6700">
      <w:pPr>
        <w:tabs>
          <w:tab w:val="left" w:pos="2520"/>
        </w:tabs>
        <w:rPr>
          <w:rFonts w:asciiTheme="minorHAnsi" w:hAnsiTheme="minorHAnsi" w:cstheme="minorHAnsi"/>
          <w:sz w:val="20"/>
        </w:rPr>
      </w:pPr>
    </w:p>
    <w:tbl>
      <w:tblPr>
        <w:tblStyle w:val="Grilledutableau"/>
        <w:tblpPr w:leftFromText="141" w:rightFromText="141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2977"/>
      </w:tblGrid>
      <w:tr w:rsidR="00F5712A" w:rsidRPr="00472AC0" w:rsidTr="00FA5CC8">
        <w:tc>
          <w:tcPr>
            <w:tcW w:w="1134" w:type="dxa"/>
            <w:vAlign w:val="bottom"/>
          </w:tcPr>
          <w:p w:rsidR="00F5712A" w:rsidRPr="00472AC0" w:rsidRDefault="00F5712A" w:rsidP="00FA5CC8">
            <w:pPr>
              <w:spacing w:before="120"/>
              <w:ind w:left="128" w:right="-34"/>
              <w:rPr>
                <w:rFonts w:asciiTheme="minorHAnsi" w:hAnsiTheme="minorHAnsi" w:cstheme="minorHAnsi"/>
                <w:sz w:val="20"/>
                <w:szCs w:val="20"/>
              </w:rPr>
            </w:pPr>
            <w:r w:rsidRPr="00472AC0">
              <w:rPr>
                <w:rFonts w:asciiTheme="minorHAnsi" w:hAnsiTheme="minorHAnsi" w:cstheme="minorHAnsi"/>
                <w:sz w:val="20"/>
                <w:szCs w:val="20"/>
              </w:rPr>
              <w:t xml:space="preserve">Date : 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Date du jour"/>
            <w:tag w:val="Date du jour"/>
            <w:id w:val="1690647659"/>
            <w:placeholder>
              <w:docPart w:val="34FF91F6C3C84FBA9AB768EAD7FB7CB2"/>
            </w:placeholder>
            <w:date>
              <w:dateFormat w:val="d MMMM yyyy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2977" w:type="dxa"/>
                <w:tcBorders>
                  <w:bottom w:val="single" w:sz="4" w:space="0" w:color="auto"/>
                </w:tcBorders>
                <w:vAlign w:val="bottom"/>
              </w:tcPr>
              <w:p w:rsidR="00F5712A" w:rsidRPr="00472AC0" w:rsidRDefault="00F5712A" w:rsidP="00FA5CC8">
                <w:pPr>
                  <w:spacing w:before="12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>Entrez la date du jour</w:t>
                </w:r>
              </w:p>
            </w:tc>
          </w:sdtContent>
        </w:sdt>
      </w:tr>
    </w:tbl>
    <w:p w:rsidR="00F5712A" w:rsidRDefault="00F5712A" w:rsidP="00F5712A">
      <w:pPr>
        <w:tabs>
          <w:tab w:val="left" w:pos="2160"/>
        </w:tabs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ab/>
        <w:t xml:space="preserve">Âge :  </w:t>
      </w:r>
      <w:sdt>
        <w:sdtPr>
          <w:rPr>
            <w:rFonts w:asciiTheme="minorHAnsi" w:hAnsiTheme="minorHAnsi" w:cstheme="minorHAnsi"/>
            <w:sz w:val="20"/>
            <w:szCs w:val="20"/>
          </w:rPr>
          <w:id w:val="-1671324976"/>
          <w:placeholder>
            <w:docPart w:val="9BA791DFC51E4C5A815B57F1DB55A686"/>
          </w:placeholder>
          <w:showingPlcHdr/>
          <w:text w:multiLine="1"/>
        </w:sdtPr>
        <w:sdtEndPr/>
        <w:sdtContent>
          <w:r>
            <w:rPr>
              <w:rFonts w:asciiTheme="minorHAnsi" w:hAnsiTheme="minorHAnsi" w:cstheme="minorHAnsi"/>
              <w:sz w:val="20"/>
              <w:szCs w:val="20"/>
            </w:rPr>
            <w:t xml:space="preserve">   </w:t>
          </w:r>
        </w:sdtContent>
      </w:sdt>
    </w:p>
    <w:p w:rsidR="00F5712A" w:rsidRPr="00472AC0" w:rsidRDefault="00F5712A" w:rsidP="00F5712A">
      <w:pPr>
        <w:tabs>
          <w:tab w:val="left" w:pos="2160"/>
        </w:tabs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ab/>
        <w:t xml:space="preserve">Référé pour :  </w:t>
      </w:r>
      <w:sdt>
        <w:sdtPr>
          <w:rPr>
            <w:rFonts w:asciiTheme="minorHAnsi" w:hAnsiTheme="minorHAnsi" w:cstheme="minorHAnsi"/>
            <w:sz w:val="20"/>
            <w:szCs w:val="20"/>
          </w:rPr>
          <w:id w:val="487530130"/>
          <w:placeholder>
            <w:docPart w:val="1822D576416E4D8990926F908386627B"/>
          </w:placeholder>
          <w:showingPlcHdr/>
          <w:text w:multiLine="1"/>
        </w:sdtPr>
        <w:sdtEndPr/>
        <w:sdtContent>
          <w:r>
            <w:rPr>
              <w:rFonts w:asciiTheme="minorHAnsi" w:hAnsiTheme="minorHAnsi" w:cstheme="minorHAnsi"/>
              <w:sz w:val="20"/>
              <w:szCs w:val="20"/>
            </w:rPr>
            <w:t xml:space="preserve">   </w:t>
          </w:r>
        </w:sdtContent>
      </w:sdt>
      <w:r>
        <w:rPr>
          <w:rFonts w:asciiTheme="minorHAnsi" w:hAnsiTheme="minorHAnsi" w:cstheme="minorHAnsi"/>
          <w:sz w:val="20"/>
          <w:szCs w:val="20"/>
        </w:rPr>
        <w:br w:type="textWrapping" w:clear="all"/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689"/>
        <w:gridCol w:w="2409"/>
        <w:gridCol w:w="5544"/>
      </w:tblGrid>
      <w:tr w:rsidR="00F5712A" w:rsidRPr="00472AC0" w:rsidTr="00FA5CC8">
        <w:trPr>
          <w:tblHeader/>
        </w:trPr>
        <w:tc>
          <w:tcPr>
            <w:tcW w:w="5098" w:type="dxa"/>
            <w:gridSpan w:val="2"/>
            <w:shd w:val="clear" w:color="auto" w:fill="D9D9D9" w:themeFill="background1" w:themeFillShade="D9"/>
          </w:tcPr>
          <w:p w:rsidR="00F5712A" w:rsidRPr="00472AC0" w:rsidRDefault="00F5712A" w:rsidP="00FA5CC8">
            <w:pPr>
              <w:tabs>
                <w:tab w:val="right" w:pos="5841"/>
              </w:tabs>
              <w:spacing w:before="20" w:after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A</w:t>
            </w:r>
            <w:r w:rsidRPr="00A073E3">
              <w:rPr>
                <w:rFonts w:asciiTheme="minorHAnsi" w:hAnsiTheme="minorHAnsi" w:cstheme="minorHAnsi"/>
                <w:b/>
                <w:sz w:val="20"/>
                <w:szCs w:val="20"/>
              </w:rPr>
              <w:t>ccident vasculaire cérébral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(AVC)</w:t>
            </w:r>
          </w:p>
        </w:tc>
        <w:tc>
          <w:tcPr>
            <w:tcW w:w="5544" w:type="dxa"/>
            <w:shd w:val="clear" w:color="auto" w:fill="D9D9D9" w:themeFill="background1" w:themeFillShade="D9"/>
            <w:vAlign w:val="center"/>
          </w:tcPr>
          <w:p w:rsidR="00F5712A" w:rsidRPr="00472AC0" w:rsidRDefault="00F5712A" w:rsidP="00FA5CC8">
            <w:pPr>
              <w:spacing w:before="20" w:after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Commentaires</w:t>
            </w:r>
          </w:p>
        </w:tc>
      </w:tr>
      <w:tr w:rsidR="00F5712A" w:rsidRPr="00472AC0" w:rsidTr="00FA5CC8">
        <w:trPr>
          <w:trHeight w:val="206"/>
        </w:trPr>
        <w:tc>
          <w:tcPr>
            <w:tcW w:w="2689" w:type="dxa"/>
          </w:tcPr>
          <w:p w:rsidR="00F5712A" w:rsidRDefault="00F5712A" w:rsidP="00FA5CC8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Date de l’AVC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514734696"/>
            <w:placeholder>
              <w:docPart w:val="7DBDE212BEC148D3BC13BB7EBDF02854"/>
            </w:placeholder>
            <w:showingPlcHdr/>
            <w:date>
              <w:dateFormat w:val="yyyy-MM-dd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2409" w:type="dxa"/>
              </w:tcPr>
              <w:p w:rsidR="00F5712A" w:rsidRPr="00472AC0" w:rsidRDefault="00F5712A" w:rsidP="00FA5CC8">
                <w:pPr>
                  <w:spacing w:before="20" w:after="2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122528817"/>
            <w:placeholder>
              <w:docPart w:val="057FFE05392D497EA3D582C0B6D99155"/>
            </w:placeholder>
          </w:sdtPr>
          <w:sdtEndPr/>
          <w:sdtContent>
            <w:tc>
              <w:tcPr>
                <w:tcW w:w="5544" w:type="dxa"/>
              </w:tcPr>
              <w:p w:rsidR="00F5712A" w:rsidRPr="00E8294B" w:rsidRDefault="006678F6" w:rsidP="006678F6">
                <w:pPr>
                  <w:spacing w:before="20" w:after="2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F5712A" w:rsidRPr="00472AC0" w:rsidTr="00FA5CC8">
        <w:tc>
          <w:tcPr>
            <w:tcW w:w="2689" w:type="dxa"/>
          </w:tcPr>
          <w:p w:rsidR="00F5712A" w:rsidRDefault="00F5712A" w:rsidP="00FA5CC8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Type d’AVC</w:t>
            </w:r>
          </w:p>
        </w:tc>
        <w:tc>
          <w:tcPr>
            <w:tcW w:w="2409" w:type="dxa"/>
          </w:tcPr>
          <w:p w:rsidR="00F5712A" w:rsidRDefault="003261CE" w:rsidP="00FA5CC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212854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712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F5712A">
              <w:rPr>
                <w:rFonts w:asciiTheme="minorHAnsi" w:hAnsiTheme="minorHAnsi" w:cstheme="minorHAnsi"/>
                <w:sz w:val="20"/>
                <w:szCs w:val="20"/>
              </w:rPr>
              <w:t xml:space="preserve"> Hémorragique</w:t>
            </w:r>
          </w:p>
          <w:p w:rsidR="00F5712A" w:rsidRDefault="003261CE" w:rsidP="00FA5CC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624365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712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F5712A">
              <w:rPr>
                <w:rFonts w:asciiTheme="minorHAnsi" w:hAnsiTheme="minorHAnsi" w:cstheme="minorHAnsi"/>
                <w:sz w:val="20"/>
                <w:szCs w:val="20"/>
              </w:rPr>
              <w:t xml:space="preserve">  Ischémique</w:t>
            </w:r>
          </w:p>
          <w:p w:rsidR="00F5712A" w:rsidRDefault="003261CE" w:rsidP="00FA5CC8">
            <w:pPr>
              <w:ind w:left="323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6360916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712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F5712A">
              <w:rPr>
                <w:rFonts w:asciiTheme="minorHAnsi" w:hAnsiTheme="minorHAnsi" w:cstheme="minorHAnsi"/>
                <w:sz w:val="20"/>
                <w:szCs w:val="20"/>
              </w:rPr>
              <w:t xml:space="preserve">  Thrombolyse</w:t>
            </w:r>
          </w:p>
          <w:p w:rsidR="00F5712A" w:rsidRDefault="003261CE" w:rsidP="00FA5CC8">
            <w:pPr>
              <w:ind w:left="323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5094060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712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F5712A">
              <w:rPr>
                <w:rFonts w:asciiTheme="minorHAnsi" w:hAnsiTheme="minorHAnsi" w:cstheme="minorHAnsi"/>
                <w:sz w:val="20"/>
                <w:szCs w:val="20"/>
              </w:rPr>
              <w:t xml:space="preserve">  Thrombectomie</w:t>
            </w:r>
          </w:p>
          <w:p w:rsidR="00F5712A" w:rsidRDefault="003261CE" w:rsidP="00FA5CC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7572843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712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F5712A">
              <w:rPr>
                <w:rFonts w:asciiTheme="minorHAnsi" w:hAnsiTheme="minorHAnsi" w:cstheme="minorHAnsi"/>
                <w:sz w:val="20"/>
                <w:szCs w:val="20"/>
              </w:rPr>
              <w:t xml:space="preserve">  Autre :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2147464970"/>
                <w:placeholder>
                  <w:docPart w:val="2106C23D0D24410AA5CE7A9A9E7D1372"/>
                </w:placeholder>
                <w:showingPlcHdr/>
              </w:sdtPr>
              <w:sdtEndPr/>
              <w:sdtContent>
                <w:r w:rsidR="00F5712A"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1733222800"/>
            <w:placeholder>
              <w:docPart w:val="5D7B1EBC9CAF4CC6A7E7DBEDD6800AE9"/>
            </w:placeholder>
            <w:showingPlcHdr/>
          </w:sdtPr>
          <w:sdtEndPr/>
          <w:sdtContent>
            <w:tc>
              <w:tcPr>
                <w:tcW w:w="5544" w:type="dxa"/>
              </w:tcPr>
              <w:p w:rsidR="00F5712A" w:rsidRDefault="00E8294B" w:rsidP="00FA5CC8">
                <w:pPr>
                  <w:spacing w:before="20" w:after="2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E8294B">
                  <w:rPr>
                    <w:rStyle w:val="Textedelespacerserv"/>
                    <w:rFonts w:asciiTheme="minorHAnsi" w:eastAsiaTheme="minorHAnsi" w:hAnsiTheme="minorHAnsi" w:cstheme="minorHAnsi"/>
                    <w:sz w:val="20"/>
                    <w:szCs w:val="20"/>
                  </w:rPr>
                  <w:t>...</w:t>
                </w:r>
              </w:p>
            </w:tc>
          </w:sdtContent>
        </w:sdt>
      </w:tr>
      <w:tr w:rsidR="00F5712A" w:rsidRPr="00472AC0" w:rsidTr="00FA5CC8">
        <w:tc>
          <w:tcPr>
            <w:tcW w:w="2689" w:type="dxa"/>
          </w:tcPr>
          <w:p w:rsidR="00F5712A" w:rsidRDefault="00F5712A" w:rsidP="00FA5CC8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Hémisphère</w:t>
            </w:r>
          </w:p>
        </w:tc>
        <w:tc>
          <w:tcPr>
            <w:tcW w:w="2409" w:type="dxa"/>
          </w:tcPr>
          <w:p w:rsidR="00F5712A" w:rsidRDefault="003261CE" w:rsidP="00FA5CC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6566871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712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F5712A">
              <w:rPr>
                <w:rFonts w:asciiTheme="minorHAnsi" w:hAnsiTheme="minorHAnsi" w:cstheme="minorHAnsi"/>
                <w:sz w:val="20"/>
                <w:szCs w:val="20"/>
              </w:rPr>
              <w:t xml:space="preserve">  Droit</w:t>
            </w:r>
            <w:r w:rsidR="00F5712A">
              <w:rPr>
                <w:rFonts w:asciiTheme="minorHAnsi" w:hAnsiTheme="minorHAnsi" w:cstheme="minorHAnsi"/>
                <w:sz w:val="20"/>
                <w:szCs w:val="20"/>
              </w:rPr>
              <w:tab/>
              <w:t xml:space="preserve">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2312039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712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F5712A">
              <w:rPr>
                <w:rFonts w:asciiTheme="minorHAnsi" w:hAnsiTheme="minorHAnsi" w:cstheme="minorHAnsi"/>
                <w:sz w:val="20"/>
                <w:szCs w:val="20"/>
              </w:rPr>
              <w:t xml:space="preserve">  Gauche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217821154"/>
            <w:placeholder>
              <w:docPart w:val="0B026E8804F64F6B95DFAD8DAD442519"/>
            </w:placeholder>
            <w:showingPlcHdr/>
          </w:sdtPr>
          <w:sdtEndPr/>
          <w:sdtContent>
            <w:tc>
              <w:tcPr>
                <w:tcW w:w="5544" w:type="dxa"/>
              </w:tcPr>
              <w:p w:rsidR="00F5712A" w:rsidRDefault="00E8294B" w:rsidP="00FA5CC8">
                <w:pPr>
                  <w:spacing w:before="20" w:after="2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E8294B">
                  <w:rPr>
                    <w:rStyle w:val="Textedelespacerserv"/>
                    <w:rFonts w:asciiTheme="minorHAnsi" w:eastAsiaTheme="minorHAnsi" w:hAnsiTheme="minorHAnsi" w:cstheme="minorHAnsi"/>
                    <w:sz w:val="20"/>
                    <w:szCs w:val="20"/>
                  </w:rPr>
                  <w:t>...</w:t>
                </w:r>
              </w:p>
            </w:tc>
          </w:sdtContent>
        </w:sdt>
      </w:tr>
      <w:tr w:rsidR="00F5712A" w:rsidRPr="00472AC0" w:rsidTr="00FA5CC8">
        <w:tc>
          <w:tcPr>
            <w:tcW w:w="2689" w:type="dxa"/>
          </w:tcPr>
          <w:p w:rsidR="00F5712A" w:rsidRDefault="00F5712A" w:rsidP="00FA5CC8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Site 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1304774625"/>
            <w:placeholder>
              <w:docPart w:val="6C38BE29A1A946EE9796F8742745E178"/>
            </w:placeholder>
            <w:showingPlcHdr/>
          </w:sdtPr>
          <w:sdtEndPr/>
          <w:sdtContent>
            <w:tc>
              <w:tcPr>
                <w:tcW w:w="2409" w:type="dxa"/>
              </w:tcPr>
              <w:p w:rsidR="00F5712A" w:rsidRDefault="00F5712A" w:rsidP="00FA5CC8">
                <w:pPr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233744152"/>
            <w:placeholder>
              <w:docPart w:val="72CA7947BEFE469A9541B0FFBFBF9A15"/>
            </w:placeholder>
            <w:showingPlcHdr/>
          </w:sdtPr>
          <w:sdtEndPr/>
          <w:sdtContent>
            <w:tc>
              <w:tcPr>
                <w:tcW w:w="5544" w:type="dxa"/>
              </w:tcPr>
              <w:p w:rsidR="00F5712A" w:rsidRDefault="00E8294B" w:rsidP="00FA5CC8">
                <w:pPr>
                  <w:spacing w:before="20" w:after="2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E8294B">
                  <w:rPr>
                    <w:rStyle w:val="Textedelespacerserv"/>
                    <w:rFonts w:asciiTheme="minorHAnsi" w:eastAsiaTheme="minorHAnsi" w:hAnsiTheme="minorHAnsi" w:cstheme="minorHAnsi"/>
                    <w:sz w:val="20"/>
                    <w:szCs w:val="20"/>
                  </w:rPr>
                  <w:t>...</w:t>
                </w:r>
              </w:p>
            </w:tc>
          </w:sdtContent>
        </w:sdt>
      </w:tr>
    </w:tbl>
    <w:p w:rsidR="00F5712A" w:rsidRDefault="00F5712A" w:rsidP="00F5712A">
      <w:pPr>
        <w:rPr>
          <w:rFonts w:asciiTheme="minorHAnsi" w:hAnsiTheme="minorHAnsi" w:cstheme="minorHAnsi"/>
          <w:sz w:val="20"/>
          <w:szCs w:val="2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689"/>
        <w:gridCol w:w="2409"/>
        <w:gridCol w:w="5544"/>
      </w:tblGrid>
      <w:tr w:rsidR="00F5712A" w:rsidRPr="00472AC0" w:rsidTr="00FA5CC8">
        <w:trPr>
          <w:tblHeader/>
        </w:trPr>
        <w:tc>
          <w:tcPr>
            <w:tcW w:w="5098" w:type="dxa"/>
            <w:gridSpan w:val="2"/>
            <w:shd w:val="clear" w:color="auto" w:fill="D9D9D9" w:themeFill="background1" w:themeFillShade="D9"/>
          </w:tcPr>
          <w:p w:rsidR="00F5712A" w:rsidRPr="00472AC0" w:rsidRDefault="00F5712A" w:rsidP="00FA5CC8">
            <w:pPr>
              <w:tabs>
                <w:tab w:val="right" w:pos="5841"/>
              </w:tabs>
              <w:spacing w:before="20" w:after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Hospitalisation</w:t>
            </w:r>
          </w:p>
        </w:tc>
        <w:tc>
          <w:tcPr>
            <w:tcW w:w="5544" w:type="dxa"/>
            <w:shd w:val="clear" w:color="auto" w:fill="D9D9D9" w:themeFill="background1" w:themeFillShade="D9"/>
            <w:vAlign w:val="center"/>
          </w:tcPr>
          <w:p w:rsidR="00F5712A" w:rsidRPr="00472AC0" w:rsidRDefault="00F5712A" w:rsidP="00FA5CC8">
            <w:pPr>
              <w:spacing w:before="20" w:after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Commentaires</w:t>
            </w:r>
          </w:p>
        </w:tc>
      </w:tr>
      <w:tr w:rsidR="00F5712A" w:rsidRPr="00472AC0" w:rsidTr="00FA5CC8">
        <w:trPr>
          <w:trHeight w:val="206"/>
        </w:trPr>
        <w:tc>
          <w:tcPr>
            <w:tcW w:w="2689" w:type="dxa"/>
          </w:tcPr>
          <w:p w:rsidR="00F5712A" w:rsidRDefault="00F5712A" w:rsidP="00FA5CC8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Date d’admission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1948889398"/>
            <w:placeholder>
              <w:docPart w:val="A9E17DFE819D42A08001EC3C6BB9BEAC"/>
            </w:placeholder>
            <w:showingPlcHdr/>
            <w:date>
              <w:dateFormat w:val="yyyy-MM-dd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2409" w:type="dxa"/>
              </w:tcPr>
              <w:p w:rsidR="00F5712A" w:rsidRPr="00472AC0" w:rsidRDefault="00F5712A" w:rsidP="00FA5CC8">
                <w:pPr>
                  <w:spacing w:before="20" w:after="2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811632313"/>
            <w:placeholder>
              <w:docPart w:val="7C7ED14D7CA247B7831A31F71D52BA16"/>
            </w:placeholder>
            <w:showingPlcHdr/>
          </w:sdtPr>
          <w:sdtEndPr/>
          <w:sdtContent>
            <w:tc>
              <w:tcPr>
                <w:tcW w:w="5544" w:type="dxa"/>
              </w:tcPr>
              <w:p w:rsidR="00F5712A" w:rsidRPr="00472AC0" w:rsidRDefault="00E8294B" w:rsidP="00FA5CC8">
                <w:pPr>
                  <w:spacing w:before="20" w:after="2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E8294B">
                  <w:rPr>
                    <w:rStyle w:val="Textedelespacerserv"/>
                    <w:rFonts w:asciiTheme="minorHAnsi" w:eastAsiaTheme="minorHAnsi" w:hAnsiTheme="minorHAnsi" w:cstheme="minorHAnsi"/>
                    <w:sz w:val="20"/>
                    <w:szCs w:val="20"/>
                  </w:rPr>
                  <w:t>...</w:t>
                </w:r>
              </w:p>
            </w:tc>
          </w:sdtContent>
        </w:sdt>
      </w:tr>
      <w:tr w:rsidR="00F5712A" w:rsidRPr="00472AC0" w:rsidTr="00FA5CC8">
        <w:trPr>
          <w:trHeight w:val="206"/>
        </w:trPr>
        <w:tc>
          <w:tcPr>
            <w:tcW w:w="2689" w:type="dxa"/>
          </w:tcPr>
          <w:p w:rsidR="00F5712A" w:rsidRDefault="00F5712A" w:rsidP="00FA5CC8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Date de congé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964115556"/>
            <w:placeholder>
              <w:docPart w:val="3CD7044A27A44760B7EB9016C90C5CE1"/>
            </w:placeholder>
            <w:showingPlcHdr/>
            <w:date>
              <w:dateFormat w:val="yyyy-MM-dd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2409" w:type="dxa"/>
              </w:tcPr>
              <w:p w:rsidR="00F5712A" w:rsidRDefault="00F5712A" w:rsidP="00FA5CC8">
                <w:pPr>
                  <w:spacing w:before="20" w:after="2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315263935"/>
            <w:placeholder>
              <w:docPart w:val="D9AAA89B660B43D29CA85A9720829F8F"/>
            </w:placeholder>
            <w:showingPlcHdr/>
          </w:sdtPr>
          <w:sdtEndPr/>
          <w:sdtContent>
            <w:tc>
              <w:tcPr>
                <w:tcW w:w="5544" w:type="dxa"/>
              </w:tcPr>
              <w:p w:rsidR="00F5712A" w:rsidRDefault="00E8294B" w:rsidP="00FA5CC8">
                <w:pPr>
                  <w:spacing w:before="20" w:after="2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E8294B">
                  <w:rPr>
                    <w:rStyle w:val="Textedelespacerserv"/>
                    <w:rFonts w:asciiTheme="minorHAnsi" w:eastAsiaTheme="minorHAnsi" w:hAnsiTheme="minorHAnsi" w:cstheme="minorHAnsi"/>
                    <w:sz w:val="20"/>
                    <w:szCs w:val="20"/>
                  </w:rPr>
                  <w:t>...</w:t>
                </w:r>
              </w:p>
            </w:tc>
          </w:sdtContent>
        </w:sdt>
      </w:tr>
      <w:tr w:rsidR="00F5712A" w:rsidRPr="00472AC0" w:rsidTr="00FA5CC8">
        <w:trPr>
          <w:trHeight w:val="206"/>
        </w:trPr>
        <w:tc>
          <w:tcPr>
            <w:tcW w:w="2689" w:type="dxa"/>
          </w:tcPr>
          <w:p w:rsidR="00F5712A" w:rsidRDefault="00F5712A" w:rsidP="00FA5CC8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Durée de l’hospitalisation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1713921333"/>
            <w:placeholder>
              <w:docPart w:val="641ED4F6367B4001A2B20DFDAED36727"/>
            </w:placeholder>
            <w:showingPlcHdr/>
            <w:text w:multiLine="1"/>
          </w:sdtPr>
          <w:sdtEndPr/>
          <w:sdtContent>
            <w:tc>
              <w:tcPr>
                <w:tcW w:w="2409" w:type="dxa"/>
              </w:tcPr>
              <w:p w:rsidR="00F5712A" w:rsidRPr="000B1A5B" w:rsidRDefault="00F5712A" w:rsidP="00FA5CC8">
                <w:pPr>
                  <w:spacing w:before="20" w:after="2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052539210"/>
            <w:placeholder>
              <w:docPart w:val="9BECEB6A759A45F5B67B8F0E797047F9"/>
            </w:placeholder>
            <w:showingPlcHdr/>
          </w:sdtPr>
          <w:sdtEndPr/>
          <w:sdtContent>
            <w:tc>
              <w:tcPr>
                <w:tcW w:w="5544" w:type="dxa"/>
              </w:tcPr>
              <w:p w:rsidR="00F5712A" w:rsidRDefault="00E8294B" w:rsidP="00FA5CC8">
                <w:pPr>
                  <w:spacing w:before="20" w:after="2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E8294B">
                  <w:rPr>
                    <w:rStyle w:val="Textedelespacerserv"/>
                    <w:rFonts w:asciiTheme="minorHAnsi" w:eastAsiaTheme="minorHAnsi" w:hAnsiTheme="minorHAnsi" w:cstheme="minorHAnsi"/>
                    <w:sz w:val="20"/>
                    <w:szCs w:val="20"/>
                  </w:rPr>
                  <w:t>...</w:t>
                </w:r>
              </w:p>
            </w:tc>
          </w:sdtContent>
        </w:sdt>
      </w:tr>
      <w:tr w:rsidR="00F5712A" w:rsidRPr="00472AC0" w:rsidTr="00FA5CC8">
        <w:trPr>
          <w:trHeight w:val="206"/>
        </w:trPr>
        <w:tc>
          <w:tcPr>
            <w:tcW w:w="2689" w:type="dxa"/>
          </w:tcPr>
          <w:p w:rsidR="00F5712A" w:rsidRDefault="00F5712A" w:rsidP="00FA5CC8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Réadmission</w:t>
            </w:r>
          </w:p>
        </w:tc>
        <w:tc>
          <w:tcPr>
            <w:tcW w:w="2409" w:type="dxa"/>
          </w:tcPr>
          <w:p w:rsidR="00F5712A" w:rsidRDefault="003261CE" w:rsidP="00FA5CC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3034603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712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F5712A">
              <w:rPr>
                <w:rFonts w:asciiTheme="minorHAnsi" w:hAnsiTheme="minorHAnsi" w:cstheme="minorHAnsi"/>
                <w:sz w:val="20"/>
                <w:szCs w:val="20"/>
              </w:rPr>
              <w:t xml:space="preserve">  Oui</w:t>
            </w:r>
            <w:r w:rsidR="00F5712A">
              <w:rPr>
                <w:rFonts w:asciiTheme="minorHAnsi" w:hAnsiTheme="minorHAnsi" w:cstheme="minorHAnsi"/>
                <w:sz w:val="20"/>
                <w:szCs w:val="20"/>
              </w:rPr>
              <w:tab/>
              <w:t xml:space="preserve">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1618109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712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F5712A">
              <w:rPr>
                <w:rFonts w:asciiTheme="minorHAnsi" w:hAnsiTheme="minorHAnsi" w:cstheme="minorHAnsi"/>
                <w:sz w:val="20"/>
                <w:szCs w:val="20"/>
              </w:rPr>
              <w:t xml:space="preserve">  Non</w:t>
            </w:r>
          </w:p>
        </w:tc>
        <w:tc>
          <w:tcPr>
            <w:tcW w:w="5544" w:type="dxa"/>
          </w:tcPr>
          <w:p w:rsidR="00F5712A" w:rsidRDefault="00F5712A" w:rsidP="00E8294B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Motifs :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2108923175"/>
                <w:placeholder>
                  <w:docPart w:val="54E9183F5689493FBA816A24F78BFF42"/>
                </w:placeholder>
                <w:showingPlcHdr/>
              </w:sdtPr>
              <w:sdtEndPr/>
              <w:sdtContent>
                <w:r w:rsidR="00E8294B" w:rsidRPr="00E8294B">
                  <w:rPr>
                    <w:rStyle w:val="Textedelespacerserv"/>
                    <w:rFonts w:asciiTheme="minorHAnsi" w:eastAsiaTheme="minorHAnsi" w:hAnsiTheme="minorHAnsi" w:cstheme="minorHAnsi"/>
                    <w:sz w:val="20"/>
                    <w:szCs w:val="20"/>
                  </w:rPr>
                  <w:t>...</w:t>
                </w:r>
              </w:sdtContent>
            </w:sdt>
          </w:p>
        </w:tc>
      </w:tr>
      <w:tr w:rsidR="00F5712A" w:rsidRPr="00472AC0" w:rsidTr="00FA5CC8">
        <w:tc>
          <w:tcPr>
            <w:tcW w:w="2689" w:type="dxa"/>
          </w:tcPr>
          <w:p w:rsidR="00F5712A" w:rsidRDefault="00F5712A" w:rsidP="00FA5CC8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Professionnels consultés</w:t>
            </w:r>
          </w:p>
        </w:tc>
        <w:tc>
          <w:tcPr>
            <w:tcW w:w="2409" w:type="dxa"/>
          </w:tcPr>
          <w:p w:rsidR="00F5712A" w:rsidRDefault="003261CE" w:rsidP="00FA5CC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3164198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712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F5712A">
              <w:rPr>
                <w:rFonts w:asciiTheme="minorHAnsi" w:hAnsiTheme="minorHAnsi" w:cstheme="minorHAnsi"/>
                <w:sz w:val="20"/>
                <w:szCs w:val="20"/>
              </w:rPr>
              <w:t xml:space="preserve"> Physiothérapeute</w:t>
            </w:r>
          </w:p>
          <w:p w:rsidR="00F5712A" w:rsidRDefault="003261CE" w:rsidP="00FA5CC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4554432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712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F5712A">
              <w:rPr>
                <w:rFonts w:asciiTheme="minorHAnsi" w:hAnsiTheme="minorHAnsi" w:cstheme="minorHAnsi"/>
                <w:sz w:val="20"/>
                <w:szCs w:val="20"/>
              </w:rPr>
              <w:t xml:space="preserve">  Ergothérapeute</w:t>
            </w:r>
          </w:p>
          <w:p w:rsidR="00F5712A" w:rsidRDefault="003261CE" w:rsidP="00FA5CC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4061551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712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F5712A">
              <w:rPr>
                <w:rFonts w:asciiTheme="minorHAnsi" w:hAnsiTheme="minorHAnsi" w:cstheme="minorHAnsi"/>
                <w:sz w:val="20"/>
                <w:szCs w:val="20"/>
              </w:rPr>
              <w:t xml:space="preserve">  Orthophoniste</w:t>
            </w:r>
          </w:p>
          <w:p w:rsidR="00F5712A" w:rsidRDefault="003261CE" w:rsidP="00FA5CC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6721324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712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F5712A">
              <w:rPr>
                <w:rFonts w:asciiTheme="minorHAnsi" w:hAnsiTheme="minorHAnsi" w:cstheme="minorHAnsi"/>
                <w:sz w:val="20"/>
                <w:szCs w:val="20"/>
              </w:rPr>
              <w:t xml:space="preserve">  Travailleur social</w:t>
            </w:r>
          </w:p>
          <w:p w:rsidR="00F5712A" w:rsidRDefault="003261CE" w:rsidP="00FA5CC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721183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712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F5712A">
              <w:rPr>
                <w:rFonts w:asciiTheme="minorHAnsi" w:hAnsiTheme="minorHAnsi" w:cstheme="minorHAnsi"/>
                <w:sz w:val="20"/>
                <w:szCs w:val="20"/>
              </w:rPr>
              <w:t xml:space="preserve">  Psychologue</w:t>
            </w:r>
          </w:p>
          <w:p w:rsidR="00F5712A" w:rsidRDefault="003261CE" w:rsidP="00FA5CC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6825622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712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F5712A">
              <w:rPr>
                <w:rFonts w:asciiTheme="minorHAnsi" w:hAnsiTheme="minorHAnsi" w:cstheme="minorHAnsi"/>
                <w:sz w:val="20"/>
                <w:szCs w:val="20"/>
              </w:rPr>
              <w:t xml:space="preserve">  Kinésiologue</w:t>
            </w:r>
          </w:p>
          <w:p w:rsidR="00F5712A" w:rsidRDefault="003261CE" w:rsidP="00FA5CC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8300561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712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F5712A">
              <w:rPr>
                <w:rFonts w:asciiTheme="minorHAnsi" w:hAnsiTheme="minorHAnsi" w:cstheme="minorHAnsi"/>
                <w:sz w:val="20"/>
                <w:szCs w:val="20"/>
              </w:rPr>
              <w:t xml:space="preserve">  Autre :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543956671"/>
                <w:placeholder>
                  <w:docPart w:val="9D96086E66D847B7A613B09AFA1DA399"/>
                </w:placeholder>
                <w:showingPlcHdr/>
              </w:sdtPr>
              <w:sdtEndPr/>
              <w:sdtContent>
                <w:r w:rsidR="00F5712A"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2115623491"/>
            <w:placeholder>
              <w:docPart w:val="A22170FD4059453CBEA43CD83DE68AD4"/>
            </w:placeholder>
            <w:showingPlcHdr/>
          </w:sdtPr>
          <w:sdtEndPr/>
          <w:sdtContent>
            <w:tc>
              <w:tcPr>
                <w:tcW w:w="5544" w:type="dxa"/>
              </w:tcPr>
              <w:p w:rsidR="00F5712A" w:rsidRDefault="00E8294B" w:rsidP="00FA5CC8">
                <w:pPr>
                  <w:spacing w:before="20" w:after="2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E8294B">
                  <w:rPr>
                    <w:rStyle w:val="Textedelespacerserv"/>
                    <w:rFonts w:asciiTheme="minorHAnsi" w:eastAsiaTheme="minorHAnsi" w:hAnsiTheme="minorHAnsi" w:cstheme="minorHAnsi"/>
                    <w:sz w:val="20"/>
                    <w:szCs w:val="20"/>
                  </w:rPr>
                  <w:t>...</w:t>
                </w:r>
              </w:p>
            </w:tc>
          </w:sdtContent>
        </w:sdt>
      </w:tr>
    </w:tbl>
    <w:p w:rsidR="00F5712A" w:rsidRDefault="00F5712A" w:rsidP="00F5712A">
      <w:pPr>
        <w:rPr>
          <w:rFonts w:asciiTheme="minorHAnsi" w:hAnsiTheme="minorHAnsi" w:cstheme="minorHAnsi"/>
          <w:sz w:val="20"/>
          <w:szCs w:val="2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689"/>
        <w:gridCol w:w="2409"/>
        <w:gridCol w:w="5544"/>
      </w:tblGrid>
      <w:tr w:rsidR="00F5712A" w:rsidRPr="00472AC0" w:rsidTr="00FA5CC8">
        <w:trPr>
          <w:tblHeader/>
        </w:trPr>
        <w:tc>
          <w:tcPr>
            <w:tcW w:w="5098" w:type="dxa"/>
            <w:gridSpan w:val="2"/>
            <w:shd w:val="clear" w:color="auto" w:fill="D9D9D9" w:themeFill="background1" w:themeFillShade="D9"/>
          </w:tcPr>
          <w:p w:rsidR="00F5712A" w:rsidRPr="00472AC0" w:rsidRDefault="00F5712A" w:rsidP="00FA5CC8">
            <w:pPr>
              <w:tabs>
                <w:tab w:val="left" w:pos="1867"/>
                <w:tab w:val="right" w:pos="5841"/>
              </w:tabs>
              <w:spacing w:before="20" w:after="20"/>
              <w:ind w:right="-67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URFI                        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ab/>
            </w:r>
            <w:sdt>
              <w:sdtPr>
                <w:rPr>
                  <w:rFonts w:asciiTheme="minorHAnsi" w:hAnsiTheme="minorHAnsi" w:cstheme="minorHAnsi"/>
                  <w:b/>
                  <w:sz w:val="20"/>
                  <w:szCs w:val="20"/>
                </w:rPr>
                <w:id w:val="-11022622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b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Refus     </w:t>
            </w:r>
            <w:sdt>
              <w:sdtPr>
                <w:rPr>
                  <w:rFonts w:asciiTheme="minorHAnsi" w:hAnsiTheme="minorHAnsi" w:cstheme="minorHAnsi"/>
                  <w:b/>
                  <w:sz w:val="20"/>
                  <w:szCs w:val="20"/>
                </w:rPr>
                <w:id w:val="4630946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b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Sans objet</w:t>
            </w:r>
          </w:p>
        </w:tc>
        <w:tc>
          <w:tcPr>
            <w:tcW w:w="5544" w:type="dxa"/>
            <w:shd w:val="clear" w:color="auto" w:fill="D9D9D9" w:themeFill="background1" w:themeFillShade="D9"/>
            <w:vAlign w:val="center"/>
          </w:tcPr>
          <w:p w:rsidR="00F5712A" w:rsidRPr="00472AC0" w:rsidRDefault="00F5712A" w:rsidP="00FA5CC8">
            <w:pPr>
              <w:spacing w:before="20" w:after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Commentaires</w:t>
            </w:r>
          </w:p>
        </w:tc>
      </w:tr>
      <w:tr w:rsidR="00F5712A" w:rsidRPr="00472AC0" w:rsidTr="00FA5CC8">
        <w:trPr>
          <w:trHeight w:val="206"/>
        </w:trPr>
        <w:tc>
          <w:tcPr>
            <w:tcW w:w="2689" w:type="dxa"/>
          </w:tcPr>
          <w:p w:rsidR="00F5712A" w:rsidRDefault="00F5712A" w:rsidP="00FA5CC8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Date d’admission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1776514392"/>
            <w:placeholder>
              <w:docPart w:val="2C220C8BBEDD46888161FCED82D5E7E3"/>
            </w:placeholder>
            <w:showingPlcHdr/>
            <w:date>
              <w:dateFormat w:val="yyyy-MM-dd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2409" w:type="dxa"/>
              </w:tcPr>
              <w:p w:rsidR="00F5712A" w:rsidRPr="00472AC0" w:rsidRDefault="00F5712A" w:rsidP="00FA5CC8">
                <w:pPr>
                  <w:spacing w:before="20" w:after="2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84428400"/>
            <w:placeholder>
              <w:docPart w:val="BA7B40E6608842C8B138B3AFB0D76A58"/>
            </w:placeholder>
            <w:showingPlcHdr/>
          </w:sdtPr>
          <w:sdtEndPr/>
          <w:sdtContent>
            <w:tc>
              <w:tcPr>
                <w:tcW w:w="5544" w:type="dxa"/>
              </w:tcPr>
              <w:p w:rsidR="00F5712A" w:rsidRPr="00472AC0" w:rsidRDefault="00E8294B" w:rsidP="00FA5CC8">
                <w:pPr>
                  <w:spacing w:before="20" w:after="2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E8294B">
                  <w:rPr>
                    <w:rStyle w:val="Textedelespacerserv"/>
                    <w:rFonts w:asciiTheme="minorHAnsi" w:eastAsiaTheme="minorHAnsi" w:hAnsiTheme="minorHAnsi" w:cstheme="minorHAnsi"/>
                    <w:sz w:val="20"/>
                    <w:szCs w:val="20"/>
                  </w:rPr>
                  <w:t>...</w:t>
                </w:r>
              </w:p>
            </w:tc>
          </w:sdtContent>
        </w:sdt>
      </w:tr>
      <w:tr w:rsidR="00F5712A" w:rsidRPr="00472AC0" w:rsidTr="00FA5CC8">
        <w:trPr>
          <w:trHeight w:val="206"/>
        </w:trPr>
        <w:tc>
          <w:tcPr>
            <w:tcW w:w="2689" w:type="dxa"/>
          </w:tcPr>
          <w:p w:rsidR="00F5712A" w:rsidRDefault="00F5712A" w:rsidP="00FA5CC8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Date de congé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38361654"/>
            <w:placeholder>
              <w:docPart w:val="99D22E2A6E844D4D8B4F28DD5EB44B96"/>
            </w:placeholder>
            <w:showingPlcHdr/>
            <w:date>
              <w:dateFormat w:val="yyyy-MM-dd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2409" w:type="dxa"/>
              </w:tcPr>
              <w:p w:rsidR="00F5712A" w:rsidRDefault="00F5712A" w:rsidP="00FA5CC8">
                <w:pPr>
                  <w:spacing w:before="20" w:after="2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976500202"/>
            <w:placeholder>
              <w:docPart w:val="A5A95F10EB14489E992D60E515F5FF56"/>
            </w:placeholder>
            <w:showingPlcHdr/>
          </w:sdtPr>
          <w:sdtEndPr/>
          <w:sdtContent>
            <w:tc>
              <w:tcPr>
                <w:tcW w:w="5544" w:type="dxa"/>
              </w:tcPr>
              <w:p w:rsidR="00F5712A" w:rsidRDefault="00E8294B" w:rsidP="00FA5CC8">
                <w:pPr>
                  <w:spacing w:before="20" w:after="2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E8294B">
                  <w:rPr>
                    <w:rStyle w:val="Textedelespacerserv"/>
                    <w:rFonts w:asciiTheme="minorHAnsi" w:eastAsiaTheme="minorHAnsi" w:hAnsiTheme="minorHAnsi" w:cstheme="minorHAnsi"/>
                    <w:sz w:val="20"/>
                    <w:szCs w:val="20"/>
                  </w:rPr>
                  <w:t>...</w:t>
                </w:r>
              </w:p>
            </w:tc>
          </w:sdtContent>
        </w:sdt>
      </w:tr>
      <w:tr w:rsidR="00F5712A" w:rsidRPr="00472AC0" w:rsidTr="00FA5CC8">
        <w:trPr>
          <w:trHeight w:val="206"/>
        </w:trPr>
        <w:tc>
          <w:tcPr>
            <w:tcW w:w="2689" w:type="dxa"/>
          </w:tcPr>
          <w:p w:rsidR="00F5712A" w:rsidRDefault="00F5712A" w:rsidP="00FA5CC8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Durée de l’hospitalisation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2003652745"/>
            <w:placeholder>
              <w:docPart w:val="C8B8C9972FE64AD286228257AC4D1901"/>
            </w:placeholder>
            <w:showingPlcHdr/>
            <w:text w:multiLine="1"/>
          </w:sdtPr>
          <w:sdtEndPr/>
          <w:sdtContent>
            <w:tc>
              <w:tcPr>
                <w:tcW w:w="2409" w:type="dxa"/>
              </w:tcPr>
              <w:p w:rsidR="00F5712A" w:rsidRPr="000B1A5B" w:rsidRDefault="00F5712A" w:rsidP="00FA5CC8">
                <w:pPr>
                  <w:spacing w:before="20" w:after="2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292330037"/>
            <w:placeholder>
              <w:docPart w:val="42A8B9AF624143F492BFFBC58FC5DEFE"/>
            </w:placeholder>
            <w:showingPlcHdr/>
          </w:sdtPr>
          <w:sdtEndPr/>
          <w:sdtContent>
            <w:tc>
              <w:tcPr>
                <w:tcW w:w="5544" w:type="dxa"/>
              </w:tcPr>
              <w:p w:rsidR="00F5712A" w:rsidRDefault="00E8294B" w:rsidP="00FA5CC8">
                <w:pPr>
                  <w:spacing w:before="20" w:after="2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E8294B">
                  <w:rPr>
                    <w:rStyle w:val="Textedelespacerserv"/>
                    <w:rFonts w:asciiTheme="minorHAnsi" w:eastAsiaTheme="minorHAnsi" w:hAnsiTheme="minorHAnsi" w:cstheme="minorHAnsi"/>
                    <w:sz w:val="20"/>
                    <w:szCs w:val="20"/>
                  </w:rPr>
                  <w:t>...</w:t>
                </w:r>
              </w:p>
            </w:tc>
          </w:sdtContent>
        </w:sdt>
      </w:tr>
    </w:tbl>
    <w:p w:rsidR="00F5712A" w:rsidRDefault="00F5712A" w:rsidP="00F5712A">
      <w:pPr>
        <w:rPr>
          <w:rFonts w:asciiTheme="minorHAnsi" w:hAnsiTheme="minorHAnsi" w:cstheme="minorHAnsi"/>
          <w:sz w:val="20"/>
          <w:szCs w:val="2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689"/>
        <w:gridCol w:w="2409"/>
        <w:gridCol w:w="5544"/>
      </w:tblGrid>
      <w:tr w:rsidR="00F5712A" w:rsidRPr="00472AC0" w:rsidTr="00FA5CC8">
        <w:trPr>
          <w:tblHeader/>
        </w:trPr>
        <w:tc>
          <w:tcPr>
            <w:tcW w:w="5098" w:type="dxa"/>
            <w:gridSpan w:val="2"/>
            <w:shd w:val="clear" w:color="auto" w:fill="D9D9D9" w:themeFill="background1" w:themeFillShade="D9"/>
          </w:tcPr>
          <w:p w:rsidR="00F5712A" w:rsidRPr="00472AC0" w:rsidRDefault="00F5712A" w:rsidP="00FA5CC8">
            <w:pPr>
              <w:tabs>
                <w:tab w:val="right" w:pos="5841"/>
              </w:tabs>
              <w:spacing w:before="20" w:after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Mesures pré-réadaptation externe</w:t>
            </w:r>
          </w:p>
        </w:tc>
        <w:tc>
          <w:tcPr>
            <w:tcW w:w="5544" w:type="dxa"/>
            <w:shd w:val="clear" w:color="auto" w:fill="D9D9D9" w:themeFill="background1" w:themeFillShade="D9"/>
            <w:vAlign w:val="center"/>
          </w:tcPr>
          <w:p w:rsidR="00F5712A" w:rsidRPr="00472AC0" w:rsidRDefault="00F5712A" w:rsidP="00FA5CC8">
            <w:pPr>
              <w:spacing w:before="20" w:after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Commentaires</w:t>
            </w:r>
          </w:p>
        </w:tc>
      </w:tr>
      <w:tr w:rsidR="00F5712A" w:rsidRPr="00472AC0" w:rsidTr="00FA5CC8">
        <w:trPr>
          <w:trHeight w:val="206"/>
        </w:trPr>
        <w:tc>
          <w:tcPr>
            <w:tcW w:w="2689" w:type="dxa"/>
          </w:tcPr>
          <w:p w:rsidR="00F5712A" w:rsidRDefault="00F5712A" w:rsidP="00FA5CC8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Rankin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328183461"/>
            <w:placeholder>
              <w:docPart w:val="B6ABFBD8DACC43A3AAD5042EA0BC490D"/>
            </w:placeholder>
            <w:showingPlcHdr/>
            <w:text w:multiLine="1"/>
          </w:sdtPr>
          <w:sdtEndPr/>
          <w:sdtContent>
            <w:tc>
              <w:tcPr>
                <w:tcW w:w="2409" w:type="dxa"/>
              </w:tcPr>
              <w:p w:rsidR="00F5712A" w:rsidRPr="00472AC0" w:rsidRDefault="00F5712A" w:rsidP="00FA5CC8">
                <w:pPr>
                  <w:spacing w:before="20" w:after="2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700619665"/>
            <w:placeholder>
              <w:docPart w:val="D95F9F43562D401C91FEA82A7A7B44B7"/>
            </w:placeholder>
            <w:showingPlcHdr/>
          </w:sdtPr>
          <w:sdtEndPr/>
          <w:sdtContent>
            <w:tc>
              <w:tcPr>
                <w:tcW w:w="5544" w:type="dxa"/>
              </w:tcPr>
              <w:p w:rsidR="00F5712A" w:rsidRPr="00472AC0" w:rsidRDefault="00E8294B" w:rsidP="00FA5CC8">
                <w:pPr>
                  <w:spacing w:before="20" w:after="2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E8294B">
                  <w:rPr>
                    <w:rStyle w:val="Textedelespacerserv"/>
                    <w:rFonts w:asciiTheme="minorHAnsi" w:eastAsiaTheme="minorHAnsi" w:hAnsiTheme="minorHAnsi" w:cstheme="minorHAnsi"/>
                    <w:sz w:val="20"/>
                    <w:szCs w:val="20"/>
                  </w:rPr>
                  <w:t>...</w:t>
                </w:r>
              </w:p>
            </w:tc>
          </w:sdtContent>
        </w:sdt>
      </w:tr>
      <w:tr w:rsidR="00F5712A" w:rsidRPr="00472AC0" w:rsidTr="00FA5CC8">
        <w:trPr>
          <w:trHeight w:val="206"/>
        </w:trPr>
        <w:tc>
          <w:tcPr>
            <w:tcW w:w="2689" w:type="dxa"/>
          </w:tcPr>
          <w:p w:rsidR="00F5712A" w:rsidRDefault="00F5712A" w:rsidP="00FA5CC8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Smaff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1970668051"/>
            <w:placeholder>
              <w:docPart w:val="B77E46C7A7B442F787AA5E0DB0A03C4D"/>
            </w:placeholder>
            <w:showingPlcHdr/>
            <w:text w:multiLine="1"/>
          </w:sdtPr>
          <w:sdtEndPr/>
          <w:sdtContent>
            <w:tc>
              <w:tcPr>
                <w:tcW w:w="2409" w:type="dxa"/>
              </w:tcPr>
              <w:p w:rsidR="00F5712A" w:rsidRDefault="00F5712A" w:rsidP="00FA5CC8">
                <w:pPr>
                  <w:spacing w:before="20" w:after="2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99470123"/>
            <w:placeholder>
              <w:docPart w:val="4C5F8EB0BBC7450881D7BDD8FBA5E16E"/>
            </w:placeholder>
            <w:showingPlcHdr/>
          </w:sdtPr>
          <w:sdtEndPr/>
          <w:sdtContent>
            <w:tc>
              <w:tcPr>
                <w:tcW w:w="5544" w:type="dxa"/>
              </w:tcPr>
              <w:p w:rsidR="00F5712A" w:rsidRDefault="00E8294B" w:rsidP="00FA5CC8">
                <w:pPr>
                  <w:spacing w:before="20" w:after="2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E8294B">
                  <w:rPr>
                    <w:rStyle w:val="Textedelespacerserv"/>
                    <w:rFonts w:asciiTheme="minorHAnsi" w:eastAsiaTheme="minorHAnsi" w:hAnsiTheme="minorHAnsi" w:cstheme="minorHAnsi"/>
                    <w:sz w:val="20"/>
                    <w:szCs w:val="20"/>
                  </w:rPr>
                  <w:t>...</w:t>
                </w:r>
              </w:p>
            </w:tc>
          </w:sdtContent>
        </w:sdt>
      </w:tr>
      <w:tr w:rsidR="00F5712A" w:rsidRPr="00472AC0" w:rsidTr="00FA5CC8">
        <w:trPr>
          <w:trHeight w:val="206"/>
        </w:trPr>
        <w:tc>
          <w:tcPr>
            <w:tcW w:w="2689" w:type="dxa"/>
          </w:tcPr>
          <w:p w:rsidR="00F5712A" w:rsidRDefault="00F5712A" w:rsidP="00FA5CC8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RNLI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1291128287"/>
            <w:placeholder>
              <w:docPart w:val="FB4AD38690064981BA0B0EFDD3ADBD02"/>
            </w:placeholder>
            <w:showingPlcHdr/>
            <w:text w:multiLine="1"/>
          </w:sdtPr>
          <w:sdtEndPr/>
          <w:sdtContent>
            <w:tc>
              <w:tcPr>
                <w:tcW w:w="2409" w:type="dxa"/>
              </w:tcPr>
              <w:p w:rsidR="00F5712A" w:rsidRPr="000B1A5B" w:rsidRDefault="00F5712A" w:rsidP="00FA5CC8">
                <w:pPr>
                  <w:spacing w:before="20" w:after="2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441719187"/>
            <w:placeholder>
              <w:docPart w:val="7C94169E5CF345F19C2906EA765D9035"/>
            </w:placeholder>
            <w:showingPlcHdr/>
          </w:sdtPr>
          <w:sdtEndPr/>
          <w:sdtContent>
            <w:tc>
              <w:tcPr>
                <w:tcW w:w="5544" w:type="dxa"/>
              </w:tcPr>
              <w:p w:rsidR="00F5712A" w:rsidRDefault="00E8294B" w:rsidP="00FA5CC8">
                <w:pPr>
                  <w:spacing w:before="20" w:after="2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E8294B">
                  <w:rPr>
                    <w:rStyle w:val="Textedelespacerserv"/>
                    <w:rFonts w:asciiTheme="minorHAnsi" w:eastAsiaTheme="minorHAnsi" w:hAnsiTheme="minorHAnsi" w:cstheme="minorHAnsi"/>
                    <w:sz w:val="20"/>
                    <w:szCs w:val="20"/>
                  </w:rPr>
                  <w:t>...</w:t>
                </w:r>
              </w:p>
            </w:tc>
          </w:sdtContent>
        </w:sdt>
      </w:tr>
      <w:tr w:rsidR="00F5712A" w:rsidRPr="00472AC0" w:rsidTr="00FA5CC8">
        <w:trPr>
          <w:trHeight w:val="206"/>
        </w:trPr>
        <w:tc>
          <w:tcPr>
            <w:tcW w:w="2689" w:type="dxa"/>
          </w:tcPr>
          <w:p w:rsidR="00F5712A" w:rsidRDefault="00F5712A" w:rsidP="00FA5CC8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MPAI-4 client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523212388"/>
            <w:placeholder>
              <w:docPart w:val="F3FC8742E6154515B2A0E41413BA381C"/>
            </w:placeholder>
            <w:showingPlcHdr/>
            <w:text w:multiLine="1"/>
          </w:sdtPr>
          <w:sdtEndPr/>
          <w:sdtContent>
            <w:tc>
              <w:tcPr>
                <w:tcW w:w="2409" w:type="dxa"/>
              </w:tcPr>
              <w:p w:rsidR="00F5712A" w:rsidRPr="000B1A5B" w:rsidRDefault="00F5712A" w:rsidP="00FA5CC8">
                <w:pPr>
                  <w:spacing w:before="20" w:after="2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829285562"/>
            <w:placeholder>
              <w:docPart w:val="87E302FA11CC41DEB87A713FCD7E126A"/>
            </w:placeholder>
            <w:showingPlcHdr/>
          </w:sdtPr>
          <w:sdtEndPr/>
          <w:sdtContent>
            <w:tc>
              <w:tcPr>
                <w:tcW w:w="5544" w:type="dxa"/>
              </w:tcPr>
              <w:p w:rsidR="00F5712A" w:rsidRDefault="00E8294B" w:rsidP="00FA5CC8">
                <w:pPr>
                  <w:spacing w:before="20" w:after="2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E8294B">
                  <w:rPr>
                    <w:rStyle w:val="Textedelespacerserv"/>
                    <w:rFonts w:asciiTheme="minorHAnsi" w:eastAsiaTheme="minorHAnsi" w:hAnsiTheme="minorHAnsi" w:cstheme="minorHAnsi"/>
                    <w:sz w:val="20"/>
                    <w:szCs w:val="20"/>
                  </w:rPr>
                  <w:t>...</w:t>
                </w:r>
              </w:p>
            </w:tc>
          </w:sdtContent>
        </w:sdt>
      </w:tr>
      <w:tr w:rsidR="00F5712A" w:rsidRPr="00472AC0" w:rsidTr="00FA5CC8">
        <w:trPr>
          <w:trHeight w:val="206"/>
        </w:trPr>
        <w:tc>
          <w:tcPr>
            <w:tcW w:w="2689" w:type="dxa"/>
          </w:tcPr>
          <w:p w:rsidR="00F5712A" w:rsidRDefault="00F5712A" w:rsidP="00FA5CC8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MPAI-4 équipe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855763882"/>
            <w:placeholder>
              <w:docPart w:val="DF118D3999BC4AF7B9FA17C56DA15F4F"/>
            </w:placeholder>
            <w:showingPlcHdr/>
            <w:text w:multiLine="1"/>
          </w:sdtPr>
          <w:sdtEndPr/>
          <w:sdtContent>
            <w:tc>
              <w:tcPr>
                <w:tcW w:w="2409" w:type="dxa"/>
              </w:tcPr>
              <w:p w:rsidR="00F5712A" w:rsidRPr="000B1A5B" w:rsidRDefault="00F5712A" w:rsidP="00FA5CC8">
                <w:pPr>
                  <w:spacing w:before="20" w:after="2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470061395"/>
            <w:placeholder>
              <w:docPart w:val="1C9D6CBA1B5D4E089FB78B1F418B7435"/>
            </w:placeholder>
            <w:showingPlcHdr/>
          </w:sdtPr>
          <w:sdtEndPr/>
          <w:sdtContent>
            <w:tc>
              <w:tcPr>
                <w:tcW w:w="5544" w:type="dxa"/>
              </w:tcPr>
              <w:p w:rsidR="00F5712A" w:rsidRDefault="00E8294B" w:rsidP="00FA5CC8">
                <w:pPr>
                  <w:spacing w:before="20" w:after="2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E8294B">
                  <w:rPr>
                    <w:rStyle w:val="Textedelespacerserv"/>
                    <w:rFonts w:asciiTheme="minorHAnsi" w:eastAsiaTheme="minorHAnsi" w:hAnsiTheme="minorHAnsi" w:cstheme="minorHAnsi"/>
                    <w:sz w:val="20"/>
                    <w:szCs w:val="20"/>
                  </w:rPr>
                  <w:t>...</w:t>
                </w:r>
              </w:p>
            </w:tc>
          </w:sdtContent>
        </w:sdt>
      </w:tr>
      <w:tr w:rsidR="00F5712A" w:rsidRPr="00472AC0" w:rsidTr="00FA5CC8">
        <w:trPr>
          <w:trHeight w:val="206"/>
        </w:trPr>
        <w:tc>
          <w:tcPr>
            <w:tcW w:w="2689" w:type="dxa"/>
          </w:tcPr>
          <w:p w:rsidR="00F5712A" w:rsidRDefault="00F5712A" w:rsidP="00FA5CC8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Chedoke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458182636"/>
            <w:placeholder>
              <w:docPart w:val="0D598D4FA6634FD3935506F4465A550E"/>
            </w:placeholder>
            <w:showingPlcHdr/>
            <w:text w:multiLine="1"/>
          </w:sdtPr>
          <w:sdtEndPr/>
          <w:sdtContent>
            <w:tc>
              <w:tcPr>
                <w:tcW w:w="2409" w:type="dxa"/>
              </w:tcPr>
              <w:p w:rsidR="00F5712A" w:rsidRPr="000B1A5B" w:rsidRDefault="00F5712A" w:rsidP="00FA5CC8">
                <w:pPr>
                  <w:spacing w:before="20" w:after="2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712174235"/>
            <w:placeholder>
              <w:docPart w:val="0A6F99CA2D9343F1B142FC47AAC3FC41"/>
            </w:placeholder>
            <w:showingPlcHdr/>
          </w:sdtPr>
          <w:sdtEndPr/>
          <w:sdtContent>
            <w:tc>
              <w:tcPr>
                <w:tcW w:w="5544" w:type="dxa"/>
              </w:tcPr>
              <w:p w:rsidR="00F5712A" w:rsidRDefault="00E8294B" w:rsidP="00FA5CC8">
                <w:pPr>
                  <w:spacing w:before="20" w:after="2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E8294B">
                  <w:rPr>
                    <w:rStyle w:val="Textedelespacerserv"/>
                    <w:rFonts w:asciiTheme="minorHAnsi" w:eastAsiaTheme="minorHAnsi" w:hAnsiTheme="minorHAnsi" w:cstheme="minorHAnsi"/>
                    <w:sz w:val="20"/>
                    <w:szCs w:val="20"/>
                  </w:rPr>
                  <w:t>...</w:t>
                </w:r>
              </w:p>
            </w:tc>
          </w:sdtContent>
        </w:sdt>
      </w:tr>
      <w:tr w:rsidR="00F5712A" w:rsidRPr="00472AC0" w:rsidTr="00FA5CC8">
        <w:trPr>
          <w:trHeight w:val="206"/>
        </w:trPr>
        <w:tc>
          <w:tcPr>
            <w:tcW w:w="2689" w:type="dxa"/>
          </w:tcPr>
          <w:p w:rsidR="00F5712A" w:rsidRDefault="00F5712A" w:rsidP="00FA5CC8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Trou de mémoire</w:t>
            </w:r>
          </w:p>
        </w:tc>
        <w:tc>
          <w:tcPr>
            <w:tcW w:w="2409" w:type="dxa"/>
          </w:tcPr>
          <w:p w:rsidR="00F5712A" w:rsidRDefault="003261CE" w:rsidP="00FA5CC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4027560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712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F5712A">
              <w:rPr>
                <w:rFonts w:asciiTheme="minorHAnsi" w:hAnsiTheme="minorHAnsi" w:cstheme="minorHAnsi"/>
                <w:sz w:val="20"/>
                <w:szCs w:val="20"/>
              </w:rPr>
              <w:t xml:space="preserve">  Oui</w:t>
            </w:r>
            <w:r w:rsidR="00F5712A">
              <w:rPr>
                <w:rFonts w:asciiTheme="minorHAnsi" w:hAnsiTheme="minorHAnsi" w:cstheme="minorHAnsi"/>
                <w:sz w:val="20"/>
                <w:szCs w:val="20"/>
              </w:rPr>
              <w:tab/>
              <w:t xml:space="preserve">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2818519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712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F5712A">
              <w:rPr>
                <w:rFonts w:asciiTheme="minorHAnsi" w:hAnsiTheme="minorHAnsi" w:cstheme="minorHAnsi"/>
                <w:sz w:val="20"/>
                <w:szCs w:val="20"/>
              </w:rPr>
              <w:t xml:space="preserve">  Non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608545586"/>
            <w:placeholder>
              <w:docPart w:val="341BDC53CEB5408D9E6D06A13FC795E2"/>
            </w:placeholder>
            <w:showingPlcHdr/>
          </w:sdtPr>
          <w:sdtEndPr/>
          <w:sdtContent>
            <w:tc>
              <w:tcPr>
                <w:tcW w:w="5544" w:type="dxa"/>
              </w:tcPr>
              <w:p w:rsidR="00F5712A" w:rsidRDefault="00E8294B" w:rsidP="00FA5CC8">
                <w:pPr>
                  <w:spacing w:before="20" w:after="2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E8294B">
                  <w:rPr>
                    <w:rStyle w:val="Textedelespacerserv"/>
                    <w:rFonts w:asciiTheme="minorHAnsi" w:eastAsiaTheme="minorHAnsi" w:hAnsiTheme="minorHAnsi" w:cstheme="minorHAnsi"/>
                    <w:sz w:val="20"/>
                    <w:szCs w:val="20"/>
                  </w:rPr>
                  <w:t>...</w:t>
                </w:r>
              </w:p>
            </w:tc>
          </w:sdtContent>
        </w:sdt>
      </w:tr>
      <w:tr w:rsidR="00F5712A" w:rsidRPr="00472AC0" w:rsidTr="00FA5CC8">
        <w:trPr>
          <w:trHeight w:val="206"/>
        </w:trPr>
        <w:tc>
          <w:tcPr>
            <w:tcW w:w="2689" w:type="dxa"/>
          </w:tcPr>
          <w:p w:rsidR="00F5712A" w:rsidRDefault="00F5712A" w:rsidP="00FA5CC8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Aphasie</w:t>
            </w:r>
          </w:p>
        </w:tc>
        <w:tc>
          <w:tcPr>
            <w:tcW w:w="2409" w:type="dxa"/>
          </w:tcPr>
          <w:p w:rsidR="00F5712A" w:rsidRDefault="003261CE" w:rsidP="00FA5CC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2375278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712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F5712A">
              <w:rPr>
                <w:rFonts w:asciiTheme="minorHAnsi" w:hAnsiTheme="minorHAnsi" w:cstheme="minorHAnsi"/>
                <w:sz w:val="20"/>
                <w:szCs w:val="20"/>
              </w:rPr>
              <w:t xml:space="preserve">  Oui</w:t>
            </w:r>
            <w:r w:rsidR="00F5712A">
              <w:rPr>
                <w:rFonts w:asciiTheme="minorHAnsi" w:hAnsiTheme="minorHAnsi" w:cstheme="minorHAnsi"/>
                <w:sz w:val="20"/>
                <w:szCs w:val="20"/>
              </w:rPr>
              <w:tab/>
              <w:t xml:space="preserve">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0528452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712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F5712A">
              <w:rPr>
                <w:rFonts w:asciiTheme="minorHAnsi" w:hAnsiTheme="minorHAnsi" w:cstheme="minorHAnsi"/>
                <w:sz w:val="20"/>
                <w:szCs w:val="20"/>
              </w:rPr>
              <w:t xml:space="preserve">  Non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1175493277"/>
            <w:placeholder>
              <w:docPart w:val="9A1AC2F7D24541209D9E3867EC8FA624"/>
            </w:placeholder>
            <w:showingPlcHdr/>
          </w:sdtPr>
          <w:sdtEndPr/>
          <w:sdtContent>
            <w:tc>
              <w:tcPr>
                <w:tcW w:w="5544" w:type="dxa"/>
              </w:tcPr>
              <w:p w:rsidR="00F5712A" w:rsidRDefault="00E8294B" w:rsidP="00FA5CC8">
                <w:pPr>
                  <w:spacing w:before="20" w:after="2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E8294B">
                  <w:rPr>
                    <w:rStyle w:val="Textedelespacerserv"/>
                    <w:rFonts w:asciiTheme="minorHAnsi" w:eastAsiaTheme="minorHAnsi" w:hAnsiTheme="minorHAnsi" w:cstheme="minorHAnsi"/>
                    <w:sz w:val="20"/>
                    <w:szCs w:val="20"/>
                  </w:rPr>
                  <w:t>...</w:t>
                </w:r>
              </w:p>
            </w:tc>
          </w:sdtContent>
        </w:sdt>
      </w:tr>
      <w:tr w:rsidR="00F5712A" w:rsidRPr="00472AC0" w:rsidTr="00FA5CC8">
        <w:trPr>
          <w:trHeight w:val="206"/>
        </w:trPr>
        <w:tc>
          <w:tcPr>
            <w:tcW w:w="2689" w:type="dxa"/>
          </w:tcPr>
          <w:p w:rsidR="00F5712A" w:rsidRDefault="00F5712A" w:rsidP="00FA5CC8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NIHSS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1423994419"/>
            <w:placeholder>
              <w:docPart w:val="1A05C21F3E554BA2801B83AB3CFE4FC7"/>
            </w:placeholder>
            <w:showingPlcHdr/>
            <w:text w:multiLine="1"/>
          </w:sdtPr>
          <w:sdtEndPr/>
          <w:sdtContent>
            <w:tc>
              <w:tcPr>
                <w:tcW w:w="2409" w:type="dxa"/>
              </w:tcPr>
              <w:p w:rsidR="00F5712A" w:rsidRDefault="00F5712A" w:rsidP="00FA5CC8">
                <w:pPr>
                  <w:rPr>
                    <w:rFonts w:ascii="MS Gothic" w:eastAsia="MS Gothic" w:hAnsi="MS Gothic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738485691"/>
            <w:placeholder>
              <w:docPart w:val="7379D06DC23848C19B44A3416B2C5CC1"/>
            </w:placeholder>
            <w:showingPlcHdr/>
          </w:sdtPr>
          <w:sdtEndPr/>
          <w:sdtContent>
            <w:tc>
              <w:tcPr>
                <w:tcW w:w="5544" w:type="dxa"/>
              </w:tcPr>
              <w:p w:rsidR="00F5712A" w:rsidRDefault="00E8294B" w:rsidP="00FA5CC8">
                <w:pPr>
                  <w:spacing w:before="20" w:after="2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E8294B">
                  <w:rPr>
                    <w:rStyle w:val="Textedelespacerserv"/>
                    <w:rFonts w:asciiTheme="minorHAnsi" w:eastAsiaTheme="minorHAnsi" w:hAnsiTheme="minorHAnsi" w:cstheme="minorHAnsi"/>
                    <w:sz w:val="20"/>
                    <w:szCs w:val="20"/>
                  </w:rPr>
                  <w:t>...</w:t>
                </w:r>
              </w:p>
            </w:tc>
          </w:sdtContent>
        </w:sdt>
      </w:tr>
    </w:tbl>
    <w:p w:rsidR="00F5712A" w:rsidRDefault="00F5712A" w:rsidP="00F5712A">
      <w:pPr>
        <w:rPr>
          <w:rFonts w:asciiTheme="minorHAnsi" w:hAnsiTheme="minorHAnsi" w:cstheme="minorHAnsi"/>
          <w:sz w:val="20"/>
          <w:szCs w:val="2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689"/>
        <w:gridCol w:w="2409"/>
        <w:gridCol w:w="5544"/>
      </w:tblGrid>
      <w:tr w:rsidR="00F5712A" w:rsidRPr="00472AC0" w:rsidTr="00FA5CC8">
        <w:trPr>
          <w:tblHeader/>
        </w:trPr>
        <w:tc>
          <w:tcPr>
            <w:tcW w:w="5098" w:type="dxa"/>
            <w:gridSpan w:val="2"/>
            <w:shd w:val="clear" w:color="auto" w:fill="D9D9D9" w:themeFill="background1" w:themeFillShade="D9"/>
          </w:tcPr>
          <w:p w:rsidR="00F5712A" w:rsidRPr="00472AC0" w:rsidRDefault="00F5712A" w:rsidP="00FA5CC8">
            <w:pPr>
              <w:tabs>
                <w:tab w:val="right" w:pos="5841"/>
              </w:tabs>
              <w:spacing w:before="20" w:after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Usager</w:t>
            </w:r>
          </w:p>
        </w:tc>
        <w:tc>
          <w:tcPr>
            <w:tcW w:w="5544" w:type="dxa"/>
            <w:shd w:val="clear" w:color="auto" w:fill="D9D9D9" w:themeFill="background1" w:themeFillShade="D9"/>
            <w:vAlign w:val="center"/>
          </w:tcPr>
          <w:p w:rsidR="00F5712A" w:rsidRPr="00472AC0" w:rsidRDefault="00F5712A" w:rsidP="00FA5CC8">
            <w:pPr>
              <w:spacing w:before="20" w:after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Commentaires</w:t>
            </w:r>
          </w:p>
        </w:tc>
      </w:tr>
      <w:tr w:rsidR="00F5712A" w:rsidRPr="00472AC0" w:rsidTr="00FA5CC8">
        <w:trPr>
          <w:trHeight w:val="206"/>
        </w:trPr>
        <w:tc>
          <w:tcPr>
            <w:tcW w:w="2689" w:type="dxa"/>
          </w:tcPr>
          <w:p w:rsidR="00F5712A" w:rsidRDefault="00F5712A" w:rsidP="00FA5CC8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Dominance</w:t>
            </w:r>
          </w:p>
        </w:tc>
        <w:tc>
          <w:tcPr>
            <w:tcW w:w="2409" w:type="dxa"/>
          </w:tcPr>
          <w:p w:rsidR="00F5712A" w:rsidRDefault="003261CE" w:rsidP="00FA5CC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7674642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712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F5712A">
              <w:rPr>
                <w:rFonts w:asciiTheme="minorHAnsi" w:hAnsiTheme="minorHAnsi" w:cstheme="minorHAnsi"/>
                <w:sz w:val="20"/>
                <w:szCs w:val="20"/>
              </w:rPr>
              <w:t xml:space="preserve">  Droite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712039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712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F5712A">
              <w:rPr>
                <w:rFonts w:asciiTheme="minorHAnsi" w:hAnsiTheme="minorHAnsi" w:cstheme="minorHAnsi"/>
                <w:sz w:val="20"/>
                <w:szCs w:val="20"/>
              </w:rPr>
              <w:t xml:space="preserve">  Gauche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785350808"/>
            <w:placeholder>
              <w:docPart w:val="FAC89C19D7E34A49B33127B5A5545773"/>
            </w:placeholder>
            <w:showingPlcHdr/>
          </w:sdtPr>
          <w:sdtEndPr/>
          <w:sdtContent>
            <w:tc>
              <w:tcPr>
                <w:tcW w:w="5544" w:type="dxa"/>
              </w:tcPr>
              <w:p w:rsidR="00F5712A" w:rsidRPr="00472AC0" w:rsidRDefault="00E8294B" w:rsidP="00FA5CC8">
                <w:pPr>
                  <w:spacing w:before="20" w:after="2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E8294B">
                  <w:rPr>
                    <w:rStyle w:val="Textedelespacerserv"/>
                    <w:rFonts w:asciiTheme="minorHAnsi" w:eastAsiaTheme="minorHAnsi" w:hAnsiTheme="minorHAnsi" w:cstheme="minorHAnsi"/>
                    <w:sz w:val="20"/>
                    <w:szCs w:val="20"/>
                  </w:rPr>
                  <w:t>...</w:t>
                </w:r>
              </w:p>
            </w:tc>
          </w:sdtContent>
        </w:sdt>
      </w:tr>
      <w:tr w:rsidR="00F5712A" w:rsidRPr="00472AC0" w:rsidTr="00FA5CC8">
        <w:trPr>
          <w:trHeight w:val="206"/>
        </w:trPr>
        <w:tc>
          <w:tcPr>
            <w:tcW w:w="2689" w:type="dxa"/>
          </w:tcPr>
          <w:p w:rsidR="00F5712A" w:rsidRDefault="00F5712A" w:rsidP="00FA5CC8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Scolarité</w:t>
            </w:r>
          </w:p>
        </w:tc>
        <w:tc>
          <w:tcPr>
            <w:tcW w:w="2409" w:type="dxa"/>
          </w:tcPr>
          <w:p w:rsidR="00F5712A" w:rsidRDefault="003261CE" w:rsidP="00FA5CC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20510303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712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F5712A">
              <w:rPr>
                <w:rFonts w:asciiTheme="minorHAnsi" w:hAnsiTheme="minorHAnsi" w:cstheme="minorHAnsi"/>
                <w:sz w:val="20"/>
                <w:szCs w:val="20"/>
              </w:rPr>
              <w:t xml:space="preserve">  Primaire</w:t>
            </w:r>
          </w:p>
          <w:p w:rsidR="00F5712A" w:rsidRDefault="003261CE" w:rsidP="00FA5CC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4558287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712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F5712A">
              <w:rPr>
                <w:rFonts w:asciiTheme="minorHAnsi" w:hAnsiTheme="minorHAnsi" w:cstheme="minorHAnsi"/>
                <w:sz w:val="20"/>
                <w:szCs w:val="20"/>
              </w:rPr>
              <w:t xml:space="preserve">  Secondaire</w:t>
            </w:r>
          </w:p>
          <w:p w:rsidR="00F5712A" w:rsidRDefault="003261CE" w:rsidP="00FA5CC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6037671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712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F5712A">
              <w:rPr>
                <w:rFonts w:asciiTheme="minorHAnsi" w:hAnsiTheme="minorHAnsi" w:cstheme="minorHAnsi"/>
                <w:sz w:val="20"/>
                <w:szCs w:val="20"/>
              </w:rPr>
              <w:t xml:space="preserve">  Collégial</w:t>
            </w:r>
          </w:p>
          <w:p w:rsidR="00F5712A" w:rsidRDefault="003261CE" w:rsidP="00FA5CC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8813932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712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F5712A">
              <w:rPr>
                <w:rFonts w:asciiTheme="minorHAnsi" w:hAnsiTheme="minorHAnsi" w:cstheme="minorHAnsi"/>
                <w:sz w:val="20"/>
                <w:szCs w:val="20"/>
              </w:rPr>
              <w:t xml:space="preserve">  Universitaire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240175337"/>
            <w:placeholder>
              <w:docPart w:val="579295FB635D4B3FA36EF05A71B1CA84"/>
            </w:placeholder>
            <w:showingPlcHdr/>
          </w:sdtPr>
          <w:sdtEndPr/>
          <w:sdtContent>
            <w:tc>
              <w:tcPr>
                <w:tcW w:w="5544" w:type="dxa"/>
              </w:tcPr>
              <w:p w:rsidR="00F5712A" w:rsidRDefault="00E8294B" w:rsidP="00FA5CC8">
                <w:pPr>
                  <w:spacing w:before="20" w:after="2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E8294B">
                  <w:rPr>
                    <w:rStyle w:val="Textedelespacerserv"/>
                    <w:rFonts w:asciiTheme="minorHAnsi" w:eastAsiaTheme="minorHAnsi" w:hAnsiTheme="minorHAnsi" w:cstheme="minorHAnsi"/>
                    <w:sz w:val="20"/>
                    <w:szCs w:val="20"/>
                  </w:rPr>
                  <w:t>...</w:t>
                </w:r>
              </w:p>
            </w:tc>
          </w:sdtContent>
        </w:sdt>
      </w:tr>
      <w:tr w:rsidR="00F5712A" w:rsidRPr="00472AC0" w:rsidTr="00FA5CC8">
        <w:trPr>
          <w:trHeight w:val="206"/>
        </w:trPr>
        <w:tc>
          <w:tcPr>
            <w:tcW w:w="2689" w:type="dxa"/>
          </w:tcPr>
          <w:p w:rsidR="00F5712A" w:rsidRDefault="00F5712A" w:rsidP="00FA5CC8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Occupation pré-AVC</w:t>
            </w:r>
          </w:p>
        </w:tc>
        <w:tc>
          <w:tcPr>
            <w:tcW w:w="2409" w:type="dxa"/>
          </w:tcPr>
          <w:p w:rsidR="00F5712A" w:rsidRDefault="003261CE" w:rsidP="00FA5CC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5700026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712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F5712A">
              <w:rPr>
                <w:rFonts w:asciiTheme="minorHAnsi" w:hAnsiTheme="minorHAnsi" w:cstheme="minorHAnsi"/>
                <w:sz w:val="20"/>
                <w:szCs w:val="20"/>
              </w:rPr>
              <w:t xml:space="preserve">  Études</w:t>
            </w:r>
          </w:p>
          <w:p w:rsidR="00F5712A" w:rsidRDefault="003261CE" w:rsidP="00FA5CC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6861383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712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F5712A">
              <w:rPr>
                <w:rFonts w:asciiTheme="minorHAnsi" w:hAnsiTheme="minorHAnsi" w:cstheme="minorHAnsi"/>
                <w:sz w:val="20"/>
                <w:szCs w:val="20"/>
              </w:rPr>
              <w:t xml:space="preserve">  Bénévolat</w:t>
            </w:r>
          </w:p>
          <w:p w:rsidR="00F5712A" w:rsidRDefault="003261CE" w:rsidP="00FA5CC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9091477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712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F5712A">
              <w:rPr>
                <w:rFonts w:asciiTheme="minorHAnsi" w:hAnsiTheme="minorHAnsi" w:cstheme="minorHAnsi"/>
                <w:sz w:val="20"/>
                <w:szCs w:val="20"/>
              </w:rPr>
              <w:t xml:space="preserve">  Travail</w:t>
            </w:r>
          </w:p>
          <w:p w:rsidR="00F5712A" w:rsidRDefault="003261CE" w:rsidP="00FA5CC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5620584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712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F5712A">
              <w:rPr>
                <w:rFonts w:asciiTheme="minorHAnsi" w:hAnsiTheme="minorHAnsi" w:cstheme="minorHAnsi"/>
                <w:sz w:val="20"/>
                <w:szCs w:val="20"/>
              </w:rPr>
              <w:t xml:space="preserve">  Retraite</w:t>
            </w:r>
          </w:p>
          <w:p w:rsidR="00F5712A" w:rsidRDefault="003261CE" w:rsidP="00FA5CC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429553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712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F5712A">
              <w:rPr>
                <w:rFonts w:asciiTheme="minorHAnsi" w:hAnsiTheme="minorHAnsi" w:cstheme="minorHAnsi"/>
                <w:sz w:val="20"/>
                <w:szCs w:val="20"/>
              </w:rPr>
              <w:t xml:space="preserve">  Autres : 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558060188"/>
            <w:placeholder>
              <w:docPart w:val="AF19B20F81604F9694F67EE4D19EDCF3"/>
            </w:placeholder>
            <w:showingPlcHdr/>
          </w:sdtPr>
          <w:sdtEndPr/>
          <w:sdtContent>
            <w:tc>
              <w:tcPr>
                <w:tcW w:w="5544" w:type="dxa"/>
              </w:tcPr>
              <w:p w:rsidR="00F5712A" w:rsidRDefault="00E8294B" w:rsidP="00FA5CC8">
                <w:pPr>
                  <w:spacing w:before="20" w:after="2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E8294B">
                  <w:rPr>
                    <w:rStyle w:val="Textedelespacerserv"/>
                    <w:rFonts w:asciiTheme="minorHAnsi" w:eastAsiaTheme="minorHAnsi" w:hAnsiTheme="minorHAnsi" w:cstheme="minorHAnsi"/>
                    <w:sz w:val="20"/>
                    <w:szCs w:val="20"/>
                  </w:rPr>
                  <w:t>...</w:t>
                </w:r>
              </w:p>
            </w:tc>
          </w:sdtContent>
        </w:sdt>
      </w:tr>
      <w:tr w:rsidR="00F5712A" w:rsidRPr="00472AC0" w:rsidTr="00FA5CC8">
        <w:trPr>
          <w:trHeight w:val="206"/>
        </w:trPr>
        <w:tc>
          <w:tcPr>
            <w:tcW w:w="2689" w:type="dxa"/>
          </w:tcPr>
          <w:p w:rsidR="00F5712A" w:rsidRDefault="00F5712A" w:rsidP="00FA5CC8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Habite</w:t>
            </w:r>
          </w:p>
        </w:tc>
        <w:tc>
          <w:tcPr>
            <w:tcW w:w="2409" w:type="dxa"/>
          </w:tcPr>
          <w:p w:rsidR="00F5712A" w:rsidRDefault="003261CE" w:rsidP="00FA5CC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5605197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712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F5712A">
              <w:rPr>
                <w:rFonts w:asciiTheme="minorHAnsi" w:hAnsiTheme="minorHAnsi" w:cstheme="minorHAnsi"/>
                <w:sz w:val="20"/>
                <w:szCs w:val="20"/>
              </w:rPr>
              <w:t xml:space="preserve"> Seul</w:t>
            </w:r>
          </w:p>
          <w:p w:rsidR="00F5712A" w:rsidRDefault="003261CE" w:rsidP="00FA5CC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3397527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712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F5712A">
              <w:rPr>
                <w:rFonts w:asciiTheme="minorHAnsi" w:hAnsiTheme="minorHAnsi" w:cstheme="minorHAnsi"/>
                <w:sz w:val="20"/>
                <w:szCs w:val="20"/>
              </w:rPr>
              <w:t xml:space="preserve"> Avec :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153675629"/>
                <w:placeholder>
                  <w:docPart w:val="9A2B700036B34486BFE97383BB476836"/>
                </w:placeholder>
                <w:showingPlcHdr/>
              </w:sdtPr>
              <w:sdtEndPr/>
              <w:sdtContent>
                <w:r w:rsidR="00F5712A"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209954686"/>
            <w:placeholder>
              <w:docPart w:val="BACFFDEBE25A4F4EA9E0C46284D6C58F"/>
            </w:placeholder>
            <w:showingPlcHdr/>
            <w:text w:multiLine="1"/>
          </w:sdtPr>
          <w:sdtEndPr/>
          <w:sdtContent>
            <w:tc>
              <w:tcPr>
                <w:tcW w:w="5544" w:type="dxa"/>
              </w:tcPr>
              <w:p w:rsidR="00F5712A" w:rsidRDefault="00F5712A" w:rsidP="00FA5CC8">
                <w:pPr>
                  <w:spacing w:before="20" w:after="2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</w:tr>
      <w:tr w:rsidR="00F5712A" w:rsidRPr="00472AC0" w:rsidTr="00FA5CC8">
        <w:tc>
          <w:tcPr>
            <w:tcW w:w="2689" w:type="dxa"/>
          </w:tcPr>
          <w:p w:rsidR="00F5712A" w:rsidRDefault="00F5712A" w:rsidP="00FA5CC8">
            <w:pPr>
              <w:spacing w:before="20" w:after="20"/>
              <w:ind w:right="-5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Type d’habitation</w:t>
            </w:r>
          </w:p>
          <w:p w:rsidR="00F5712A" w:rsidRDefault="00F5712A" w:rsidP="00FA5CC8">
            <w:pPr>
              <w:spacing w:before="20" w:after="20"/>
              <w:ind w:right="-5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Barrières architecturales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786347469"/>
            <w:placeholder>
              <w:docPart w:val="FB2D6437E0C745A283B278AF4E225037"/>
            </w:placeholder>
            <w:showingPlcHdr/>
            <w:text w:multiLine="1"/>
          </w:sdtPr>
          <w:sdtEndPr/>
          <w:sdtContent>
            <w:tc>
              <w:tcPr>
                <w:tcW w:w="2409" w:type="dxa"/>
              </w:tcPr>
              <w:p w:rsidR="00F5712A" w:rsidRPr="000B1A5B" w:rsidRDefault="00F5712A" w:rsidP="00FA5CC8">
                <w:pPr>
                  <w:spacing w:before="20" w:after="2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574267199"/>
            <w:placeholder>
              <w:docPart w:val="C5458E322AAF40279289AC11F78412F8"/>
            </w:placeholder>
            <w:showingPlcHdr/>
            <w:text w:multiLine="1"/>
          </w:sdtPr>
          <w:sdtEndPr/>
          <w:sdtContent>
            <w:tc>
              <w:tcPr>
                <w:tcW w:w="5544" w:type="dxa"/>
              </w:tcPr>
              <w:p w:rsidR="00F5712A" w:rsidRDefault="00F5712A" w:rsidP="00FA5CC8">
                <w:pPr>
                  <w:spacing w:before="20" w:after="2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</w:tr>
      <w:tr w:rsidR="00F5712A" w:rsidRPr="00472AC0" w:rsidTr="00FA5CC8">
        <w:tc>
          <w:tcPr>
            <w:tcW w:w="2689" w:type="dxa"/>
          </w:tcPr>
          <w:p w:rsidR="00F5712A" w:rsidRDefault="00F5712A" w:rsidP="00FA5CC8">
            <w:pPr>
              <w:spacing w:before="20" w:after="20"/>
              <w:ind w:right="-5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Source de revenus / précarité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1885560569"/>
            <w:placeholder>
              <w:docPart w:val="F09C37BA5E3E4A0890517744BEB2E58B"/>
            </w:placeholder>
            <w:showingPlcHdr/>
            <w:text w:multiLine="1"/>
          </w:sdtPr>
          <w:sdtEndPr/>
          <w:sdtContent>
            <w:tc>
              <w:tcPr>
                <w:tcW w:w="2409" w:type="dxa"/>
              </w:tcPr>
              <w:p w:rsidR="00F5712A" w:rsidRPr="000B1A5B" w:rsidRDefault="00F5712A" w:rsidP="00FA5CC8">
                <w:pPr>
                  <w:spacing w:before="20" w:after="2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420176903"/>
            <w:placeholder>
              <w:docPart w:val="7DC51DA3F3F74F82AF7BE8D4718F6EEB"/>
            </w:placeholder>
            <w:showingPlcHdr/>
            <w:text w:multiLine="1"/>
          </w:sdtPr>
          <w:sdtEndPr/>
          <w:sdtContent>
            <w:tc>
              <w:tcPr>
                <w:tcW w:w="5544" w:type="dxa"/>
              </w:tcPr>
              <w:p w:rsidR="00F5712A" w:rsidRDefault="00F5712A" w:rsidP="00FA5CC8">
                <w:pPr>
                  <w:spacing w:before="20" w:after="2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</w:tr>
      <w:tr w:rsidR="00F5712A" w:rsidRPr="00472AC0" w:rsidTr="00FA5CC8">
        <w:tc>
          <w:tcPr>
            <w:tcW w:w="2689" w:type="dxa"/>
          </w:tcPr>
          <w:p w:rsidR="00F5712A" w:rsidRDefault="00F5712A" w:rsidP="00FA5CC8">
            <w:pPr>
              <w:spacing w:before="20" w:after="20"/>
              <w:ind w:right="-5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Réseau social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434407859"/>
            <w:placeholder>
              <w:docPart w:val="450016CBE07E4894A9A08C65163948FD"/>
            </w:placeholder>
            <w:showingPlcHdr/>
            <w:text w:multiLine="1"/>
          </w:sdtPr>
          <w:sdtEndPr/>
          <w:sdtContent>
            <w:tc>
              <w:tcPr>
                <w:tcW w:w="2409" w:type="dxa"/>
              </w:tcPr>
              <w:p w:rsidR="00F5712A" w:rsidRPr="000B1A5B" w:rsidRDefault="00F5712A" w:rsidP="00FA5CC8">
                <w:pPr>
                  <w:spacing w:before="20" w:after="2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47063588"/>
            <w:placeholder>
              <w:docPart w:val="C606B31E8E7D43EC84CD4F7C8B50837D"/>
            </w:placeholder>
            <w:showingPlcHdr/>
            <w:text w:multiLine="1"/>
          </w:sdtPr>
          <w:sdtEndPr/>
          <w:sdtContent>
            <w:tc>
              <w:tcPr>
                <w:tcW w:w="5544" w:type="dxa"/>
              </w:tcPr>
              <w:p w:rsidR="00F5712A" w:rsidRDefault="00F5712A" w:rsidP="00FA5CC8">
                <w:pPr>
                  <w:spacing w:before="20" w:after="2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</w:tr>
      <w:tr w:rsidR="00F5712A" w:rsidRPr="00472AC0" w:rsidTr="00FA5CC8">
        <w:trPr>
          <w:trHeight w:val="206"/>
        </w:trPr>
        <w:tc>
          <w:tcPr>
            <w:tcW w:w="2689" w:type="dxa"/>
          </w:tcPr>
          <w:p w:rsidR="00F5712A" w:rsidRDefault="00F5712A" w:rsidP="00FA5CC8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Transport envisagé</w:t>
            </w:r>
          </w:p>
        </w:tc>
        <w:tc>
          <w:tcPr>
            <w:tcW w:w="2409" w:type="dxa"/>
          </w:tcPr>
          <w:p w:rsidR="00F5712A" w:rsidRDefault="003261CE" w:rsidP="00FA5CC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7153869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712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F5712A">
              <w:rPr>
                <w:rFonts w:asciiTheme="minorHAnsi" w:hAnsiTheme="minorHAnsi" w:cstheme="minorHAnsi"/>
                <w:sz w:val="20"/>
                <w:szCs w:val="20"/>
              </w:rPr>
              <w:t xml:space="preserve">  Usager</w:t>
            </w:r>
          </w:p>
          <w:p w:rsidR="00F5712A" w:rsidRDefault="003261CE" w:rsidP="00FA5CC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4580752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712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F5712A">
              <w:rPr>
                <w:rFonts w:asciiTheme="minorHAnsi" w:hAnsiTheme="minorHAnsi" w:cstheme="minorHAnsi"/>
                <w:sz w:val="20"/>
                <w:szCs w:val="20"/>
              </w:rPr>
              <w:t xml:space="preserve">  Proche aidant</w:t>
            </w:r>
          </w:p>
          <w:p w:rsidR="00F5712A" w:rsidRDefault="003261CE" w:rsidP="00FA5CC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049672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712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F5712A">
              <w:rPr>
                <w:rFonts w:asciiTheme="minorHAnsi" w:hAnsiTheme="minorHAnsi" w:cstheme="minorHAnsi"/>
                <w:sz w:val="20"/>
                <w:szCs w:val="20"/>
              </w:rPr>
              <w:t xml:space="preserve">  Bénévole</w:t>
            </w:r>
          </w:p>
          <w:p w:rsidR="00F5712A" w:rsidRDefault="003261CE" w:rsidP="00FA5CC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21212957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712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F5712A">
              <w:rPr>
                <w:rFonts w:asciiTheme="minorHAnsi" w:hAnsiTheme="minorHAnsi" w:cstheme="minorHAnsi"/>
                <w:sz w:val="20"/>
                <w:szCs w:val="20"/>
              </w:rPr>
              <w:t xml:space="preserve">  Adapté</w:t>
            </w:r>
            <w:r w:rsidR="006678F6">
              <w:rPr>
                <w:rFonts w:asciiTheme="minorHAnsi" w:hAnsiTheme="minorHAnsi" w:cstheme="minorHAnsi"/>
                <w:sz w:val="20"/>
                <w:szCs w:val="20"/>
              </w:rPr>
              <w:t xml:space="preserve">  (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3208847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78F6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6678F6">
              <w:rPr>
                <w:rFonts w:asciiTheme="minorHAnsi" w:hAnsiTheme="minorHAnsi" w:cstheme="minorHAnsi"/>
                <w:sz w:val="20"/>
                <w:szCs w:val="20"/>
              </w:rPr>
              <w:t xml:space="preserve"> demandé)</w:t>
            </w:r>
          </w:p>
          <w:p w:rsidR="00F5712A" w:rsidRDefault="003261CE" w:rsidP="00FA5CC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2541024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712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F5712A">
              <w:rPr>
                <w:rFonts w:asciiTheme="minorHAnsi" w:hAnsiTheme="minorHAnsi" w:cstheme="minorHAnsi"/>
                <w:sz w:val="20"/>
                <w:szCs w:val="20"/>
              </w:rPr>
              <w:t xml:space="preserve">  En commun</w:t>
            </w:r>
          </w:p>
          <w:p w:rsidR="00F5712A" w:rsidRDefault="003261CE" w:rsidP="00FA5CC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6050748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712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F5712A">
              <w:rPr>
                <w:rFonts w:asciiTheme="minorHAnsi" w:hAnsiTheme="minorHAnsi" w:cstheme="minorHAnsi"/>
                <w:sz w:val="20"/>
                <w:szCs w:val="20"/>
              </w:rPr>
              <w:t xml:space="preserve">  Aucun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549995552"/>
            <w:placeholder>
              <w:docPart w:val="C8952E5F5F824E47AB77FB48DB2C789C"/>
            </w:placeholder>
            <w:showingPlcHdr/>
            <w:text w:multiLine="1"/>
          </w:sdtPr>
          <w:sdtEndPr/>
          <w:sdtContent>
            <w:tc>
              <w:tcPr>
                <w:tcW w:w="5544" w:type="dxa"/>
              </w:tcPr>
              <w:p w:rsidR="00F5712A" w:rsidRDefault="00F5712A" w:rsidP="00FA5CC8">
                <w:pPr>
                  <w:spacing w:before="20" w:after="2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</w:tr>
      <w:tr w:rsidR="00F5712A" w:rsidRPr="00472AC0" w:rsidTr="00FA5CC8">
        <w:trPr>
          <w:trHeight w:val="206"/>
        </w:trPr>
        <w:tc>
          <w:tcPr>
            <w:tcW w:w="2689" w:type="dxa"/>
          </w:tcPr>
          <w:p w:rsidR="00F5712A" w:rsidRDefault="00F5712A" w:rsidP="00FA5CC8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Conduite automobile</w:t>
            </w:r>
          </w:p>
        </w:tc>
        <w:tc>
          <w:tcPr>
            <w:tcW w:w="2409" w:type="dxa"/>
          </w:tcPr>
          <w:p w:rsidR="00F5712A" w:rsidRDefault="003261CE" w:rsidP="00FA5CC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9814321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712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F5712A">
              <w:rPr>
                <w:rFonts w:asciiTheme="minorHAnsi" w:hAnsiTheme="minorHAnsi" w:cstheme="minorHAnsi"/>
                <w:sz w:val="20"/>
                <w:szCs w:val="20"/>
              </w:rPr>
              <w:t xml:space="preserve">  M28 complété</w:t>
            </w:r>
          </w:p>
          <w:p w:rsidR="00F5712A" w:rsidRDefault="003261CE" w:rsidP="00FA5CC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3226916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712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F5712A">
              <w:rPr>
                <w:rFonts w:asciiTheme="minorHAnsi" w:hAnsiTheme="minorHAnsi" w:cstheme="minorHAnsi"/>
                <w:sz w:val="20"/>
                <w:szCs w:val="20"/>
              </w:rPr>
              <w:t xml:space="preserve">  M28 à compléter</w:t>
            </w:r>
          </w:p>
          <w:p w:rsidR="00F5712A" w:rsidRDefault="003261CE" w:rsidP="00FA5CC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5924675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712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F5712A">
              <w:rPr>
                <w:rFonts w:asciiTheme="minorHAnsi" w:hAnsiTheme="minorHAnsi" w:cstheme="minorHAnsi"/>
                <w:sz w:val="20"/>
                <w:szCs w:val="20"/>
              </w:rPr>
              <w:t xml:space="preserve">  Demande CA faite</w:t>
            </w:r>
          </w:p>
          <w:p w:rsidR="00F5712A" w:rsidRDefault="003261CE" w:rsidP="00FA5CC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5466520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712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F5712A">
              <w:rPr>
                <w:rFonts w:asciiTheme="minorHAnsi" w:hAnsiTheme="minorHAnsi" w:cstheme="minorHAnsi"/>
                <w:sz w:val="20"/>
                <w:szCs w:val="20"/>
              </w:rPr>
              <w:t xml:space="preserve">  Demande CA à faire</w:t>
            </w:r>
          </w:p>
          <w:p w:rsidR="00F5712A" w:rsidRDefault="003261CE" w:rsidP="00FA5CC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633514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712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F5712A">
              <w:rPr>
                <w:rFonts w:asciiTheme="minorHAnsi" w:hAnsiTheme="minorHAnsi" w:cstheme="minorHAnsi"/>
                <w:sz w:val="20"/>
                <w:szCs w:val="20"/>
              </w:rPr>
              <w:t xml:space="preserve">  Avis verbal donné</w:t>
            </w:r>
          </w:p>
          <w:p w:rsidR="00F5712A" w:rsidRDefault="003261CE" w:rsidP="00FA5CC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20376402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712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F5712A">
              <w:rPr>
                <w:rFonts w:asciiTheme="minorHAnsi" w:hAnsiTheme="minorHAnsi" w:cstheme="minorHAnsi"/>
                <w:sz w:val="20"/>
                <w:szCs w:val="20"/>
              </w:rPr>
              <w:t xml:space="preserve">  S. O.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1609504960"/>
            <w:placeholder>
              <w:docPart w:val="6391D278CFE74A78993C04633DBD898A"/>
            </w:placeholder>
            <w:showingPlcHdr/>
            <w:text w:multiLine="1"/>
          </w:sdtPr>
          <w:sdtEndPr/>
          <w:sdtContent>
            <w:tc>
              <w:tcPr>
                <w:tcW w:w="5544" w:type="dxa"/>
              </w:tcPr>
              <w:p w:rsidR="00F5712A" w:rsidRDefault="00F5712A" w:rsidP="00FA5CC8">
                <w:pPr>
                  <w:spacing w:before="20" w:after="2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</w:tr>
      <w:tr w:rsidR="00F5712A" w:rsidRPr="00472AC0" w:rsidTr="00FA5CC8">
        <w:trPr>
          <w:trHeight w:val="206"/>
        </w:trPr>
        <w:tc>
          <w:tcPr>
            <w:tcW w:w="2689" w:type="dxa"/>
          </w:tcPr>
          <w:p w:rsidR="00F5712A" w:rsidRDefault="00F5712A" w:rsidP="00FA5CC8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Prévention des chutes</w:t>
            </w:r>
          </w:p>
        </w:tc>
        <w:tc>
          <w:tcPr>
            <w:tcW w:w="2409" w:type="dxa"/>
          </w:tcPr>
          <w:p w:rsidR="00F5712A" w:rsidRDefault="003261CE" w:rsidP="00FA5CC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2438799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712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F5712A">
              <w:rPr>
                <w:rFonts w:asciiTheme="minorHAnsi" w:hAnsiTheme="minorHAnsi" w:cstheme="minorHAnsi"/>
                <w:sz w:val="20"/>
                <w:szCs w:val="20"/>
              </w:rPr>
              <w:t xml:space="preserve">  Formulaire complété</w:t>
            </w:r>
          </w:p>
          <w:p w:rsidR="00F5712A" w:rsidRDefault="003261CE" w:rsidP="00FA5CC8">
            <w:pPr>
              <w:ind w:right="-113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1335541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712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F5712A">
              <w:rPr>
                <w:rFonts w:asciiTheme="minorHAnsi" w:hAnsiTheme="minorHAnsi" w:cstheme="minorHAnsi"/>
                <w:sz w:val="20"/>
                <w:szCs w:val="20"/>
              </w:rPr>
              <w:t xml:space="preserve">  Formulaire à compléter</w:t>
            </w:r>
          </w:p>
          <w:p w:rsidR="00F5712A" w:rsidRDefault="003261CE" w:rsidP="00FA5CC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660912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712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F5712A">
              <w:rPr>
                <w:rFonts w:asciiTheme="minorHAnsi" w:hAnsiTheme="minorHAnsi" w:cstheme="minorHAnsi"/>
                <w:sz w:val="20"/>
                <w:szCs w:val="20"/>
              </w:rPr>
              <w:t xml:space="preserve">  S. O.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887070449"/>
            <w:placeholder>
              <w:docPart w:val="3CFB10AAEB454EB190474F7BD3270D8D"/>
            </w:placeholder>
            <w:showingPlcHdr/>
            <w:text w:multiLine="1"/>
          </w:sdtPr>
          <w:sdtEndPr/>
          <w:sdtContent>
            <w:tc>
              <w:tcPr>
                <w:tcW w:w="5544" w:type="dxa"/>
              </w:tcPr>
              <w:p w:rsidR="00F5712A" w:rsidRDefault="00F5712A" w:rsidP="00FA5CC8">
                <w:pPr>
                  <w:spacing w:before="20" w:after="2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</w:tr>
      <w:tr w:rsidR="00F5712A" w:rsidRPr="00472AC0" w:rsidTr="00FA5CC8">
        <w:tc>
          <w:tcPr>
            <w:tcW w:w="2689" w:type="dxa"/>
          </w:tcPr>
          <w:p w:rsidR="00F5712A" w:rsidRDefault="00F5712A" w:rsidP="00FA5CC8">
            <w:pPr>
              <w:spacing w:before="20" w:after="20"/>
              <w:ind w:right="-5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Disponibilité pour les rendez-vous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2333380"/>
            <w:placeholder>
              <w:docPart w:val="0D4F0A8CE3DB4433AC4949567223E5C4"/>
            </w:placeholder>
            <w:showingPlcHdr/>
            <w:text w:multiLine="1"/>
          </w:sdtPr>
          <w:sdtEndPr/>
          <w:sdtContent>
            <w:tc>
              <w:tcPr>
                <w:tcW w:w="2409" w:type="dxa"/>
              </w:tcPr>
              <w:p w:rsidR="00F5712A" w:rsidRPr="000B1A5B" w:rsidRDefault="00F5712A" w:rsidP="00FA5CC8">
                <w:pPr>
                  <w:spacing w:before="20" w:after="2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374846949"/>
            <w:placeholder>
              <w:docPart w:val="A4AA7FA017AE43589F4D82AD66C7078B"/>
            </w:placeholder>
            <w:showingPlcHdr/>
            <w:text w:multiLine="1"/>
          </w:sdtPr>
          <w:sdtEndPr/>
          <w:sdtContent>
            <w:tc>
              <w:tcPr>
                <w:tcW w:w="5544" w:type="dxa"/>
              </w:tcPr>
              <w:p w:rsidR="00F5712A" w:rsidRDefault="00F5712A" w:rsidP="00FA5CC8">
                <w:pPr>
                  <w:spacing w:before="20" w:after="2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</w:tr>
    </w:tbl>
    <w:p w:rsidR="00F5712A" w:rsidRDefault="00F5712A" w:rsidP="00F5712A">
      <w:pPr>
        <w:rPr>
          <w:rFonts w:asciiTheme="minorHAnsi" w:hAnsiTheme="minorHAnsi" w:cstheme="minorHAnsi"/>
          <w:sz w:val="20"/>
          <w:szCs w:val="2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689"/>
        <w:gridCol w:w="2409"/>
        <w:gridCol w:w="5544"/>
      </w:tblGrid>
      <w:tr w:rsidR="00F5712A" w:rsidRPr="00472AC0" w:rsidTr="00FA5CC8">
        <w:trPr>
          <w:tblHeader/>
        </w:trPr>
        <w:tc>
          <w:tcPr>
            <w:tcW w:w="5098" w:type="dxa"/>
            <w:gridSpan w:val="2"/>
            <w:shd w:val="clear" w:color="auto" w:fill="D9D9D9" w:themeFill="background1" w:themeFillShade="D9"/>
          </w:tcPr>
          <w:p w:rsidR="00F5712A" w:rsidRPr="00472AC0" w:rsidRDefault="00F5712A" w:rsidP="00FA5CC8">
            <w:pPr>
              <w:tabs>
                <w:tab w:val="right" w:pos="5841"/>
              </w:tabs>
              <w:spacing w:before="20" w:after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Médical</w:t>
            </w:r>
          </w:p>
        </w:tc>
        <w:tc>
          <w:tcPr>
            <w:tcW w:w="5544" w:type="dxa"/>
            <w:shd w:val="clear" w:color="auto" w:fill="D9D9D9" w:themeFill="background1" w:themeFillShade="D9"/>
            <w:vAlign w:val="center"/>
          </w:tcPr>
          <w:p w:rsidR="00F5712A" w:rsidRPr="00472AC0" w:rsidRDefault="00F5712A" w:rsidP="00FA5CC8">
            <w:pPr>
              <w:spacing w:before="20" w:after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Commentaires</w:t>
            </w:r>
          </w:p>
        </w:tc>
      </w:tr>
      <w:tr w:rsidR="00F5712A" w:rsidRPr="00472AC0" w:rsidTr="00FA5CC8">
        <w:trPr>
          <w:trHeight w:val="206"/>
        </w:trPr>
        <w:tc>
          <w:tcPr>
            <w:tcW w:w="2689" w:type="dxa"/>
          </w:tcPr>
          <w:p w:rsidR="00F5712A" w:rsidRDefault="00F5712A" w:rsidP="00FA5CC8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Liste des médicaments</w:t>
            </w:r>
          </w:p>
        </w:tc>
        <w:tc>
          <w:tcPr>
            <w:tcW w:w="2409" w:type="dxa"/>
          </w:tcPr>
          <w:p w:rsidR="00F5712A" w:rsidRDefault="003261CE" w:rsidP="00FA5CC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5654644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712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F5712A">
              <w:rPr>
                <w:rFonts w:asciiTheme="minorHAnsi" w:hAnsiTheme="minorHAnsi" w:cstheme="minorHAnsi"/>
                <w:sz w:val="20"/>
                <w:szCs w:val="20"/>
              </w:rPr>
              <w:t xml:space="preserve">  Disponible au dossier</w:t>
            </w:r>
          </w:p>
          <w:p w:rsidR="00F5712A" w:rsidRDefault="003261CE" w:rsidP="00FA5CC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5891996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712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F5712A">
              <w:rPr>
                <w:rFonts w:asciiTheme="minorHAnsi" w:hAnsiTheme="minorHAnsi" w:cstheme="minorHAnsi"/>
                <w:sz w:val="20"/>
                <w:szCs w:val="20"/>
              </w:rPr>
              <w:t xml:space="preserve">  À obtenir 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882912831"/>
            <w:placeholder>
              <w:docPart w:val="DD45264C7499417B97234D69DB332359"/>
            </w:placeholder>
            <w:showingPlcHdr/>
            <w:text w:multiLine="1"/>
          </w:sdtPr>
          <w:sdtEndPr/>
          <w:sdtContent>
            <w:tc>
              <w:tcPr>
                <w:tcW w:w="5544" w:type="dxa"/>
              </w:tcPr>
              <w:p w:rsidR="00F5712A" w:rsidRPr="00472AC0" w:rsidRDefault="00F5712A" w:rsidP="00FA5CC8">
                <w:pPr>
                  <w:spacing w:before="20" w:after="2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</w:tr>
      <w:tr w:rsidR="00F5712A" w:rsidRPr="00472AC0" w:rsidTr="00FA5CC8">
        <w:trPr>
          <w:trHeight w:val="206"/>
        </w:trPr>
        <w:tc>
          <w:tcPr>
            <w:tcW w:w="2689" w:type="dxa"/>
          </w:tcPr>
          <w:p w:rsidR="00F5712A" w:rsidRDefault="00F5712A" w:rsidP="00FA5CC8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Antécédents médicaux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1891687193"/>
            <w:placeholder>
              <w:docPart w:val="7B0A6A1E3C1745E1AA5CD865CABEF9AE"/>
            </w:placeholder>
            <w:showingPlcHdr/>
            <w:text w:multiLine="1"/>
          </w:sdtPr>
          <w:sdtEndPr/>
          <w:sdtContent>
            <w:tc>
              <w:tcPr>
                <w:tcW w:w="2409" w:type="dxa"/>
              </w:tcPr>
              <w:p w:rsidR="00F5712A" w:rsidRDefault="00F5712A" w:rsidP="00FA5CC8">
                <w:pPr>
                  <w:spacing w:before="20" w:after="2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746489981"/>
            <w:placeholder>
              <w:docPart w:val="8DBF07396D13494499ACEC80C3DB6F79"/>
            </w:placeholder>
            <w:showingPlcHdr/>
          </w:sdtPr>
          <w:sdtEndPr/>
          <w:sdtContent>
            <w:tc>
              <w:tcPr>
                <w:tcW w:w="5544" w:type="dxa"/>
              </w:tcPr>
              <w:p w:rsidR="00F5712A" w:rsidRDefault="00E8294B" w:rsidP="00FA5CC8">
                <w:pPr>
                  <w:spacing w:before="20" w:after="2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E8294B">
                  <w:rPr>
                    <w:rStyle w:val="Textedelespacerserv"/>
                    <w:rFonts w:asciiTheme="minorHAnsi" w:eastAsiaTheme="minorHAnsi" w:hAnsiTheme="minorHAnsi" w:cstheme="minorHAnsi"/>
                    <w:sz w:val="20"/>
                    <w:szCs w:val="20"/>
                  </w:rPr>
                  <w:t>...</w:t>
                </w:r>
              </w:p>
            </w:tc>
          </w:sdtContent>
        </w:sdt>
      </w:tr>
      <w:tr w:rsidR="00F5712A" w:rsidRPr="00472AC0" w:rsidTr="00FA5CC8">
        <w:trPr>
          <w:trHeight w:val="206"/>
        </w:trPr>
        <w:tc>
          <w:tcPr>
            <w:tcW w:w="2689" w:type="dxa"/>
          </w:tcPr>
          <w:p w:rsidR="00F5712A" w:rsidRDefault="00F5712A" w:rsidP="00FA5CC8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Conditions associées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1191063894"/>
            <w:placeholder>
              <w:docPart w:val="4AD42E7F0DDE429AB02DECF1BB29BBDE"/>
            </w:placeholder>
            <w:showingPlcHdr/>
            <w:text w:multiLine="1"/>
          </w:sdtPr>
          <w:sdtEndPr/>
          <w:sdtContent>
            <w:tc>
              <w:tcPr>
                <w:tcW w:w="2409" w:type="dxa"/>
              </w:tcPr>
              <w:p w:rsidR="00F5712A" w:rsidRPr="000B1A5B" w:rsidRDefault="00F5712A" w:rsidP="00FA5CC8">
                <w:pPr>
                  <w:spacing w:before="20" w:after="2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530369543"/>
            <w:placeholder>
              <w:docPart w:val="0CC74679028C4D0CA26381136B4E433D"/>
            </w:placeholder>
            <w:showingPlcHdr/>
          </w:sdtPr>
          <w:sdtEndPr/>
          <w:sdtContent>
            <w:tc>
              <w:tcPr>
                <w:tcW w:w="5544" w:type="dxa"/>
              </w:tcPr>
              <w:p w:rsidR="00F5712A" w:rsidRDefault="00E8294B" w:rsidP="00FA5CC8">
                <w:pPr>
                  <w:spacing w:before="20" w:after="2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E8294B">
                  <w:rPr>
                    <w:rStyle w:val="Textedelespacerserv"/>
                    <w:rFonts w:asciiTheme="minorHAnsi" w:eastAsiaTheme="minorHAnsi" w:hAnsiTheme="minorHAnsi" w:cstheme="minorHAnsi"/>
                    <w:sz w:val="20"/>
                    <w:szCs w:val="20"/>
                  </w:rPr>
                  <w:t>...</w:t>
                </w:r>
              </w:p>
            </w:tc>
          </w:sdtContent>
        </w:sdt>
      </w:tr>
      <w:tr w:rsidR="00F5712A" w:rsidRPr="00472AC0" w:rsidTr="00FA5CC8">
        <w:trPr>
          <w:trHeight w:val="206"/>
        </w:trPr>
        <w:tc>
          <w:tcPr>
            <w:tcW w:w="2689" w:type="dxa"/>
          </w:tcPr>
          <w:p w:rsidR="00F5712A" w:rsidRDefault="00F5712A" w:rsidP="00FA5CC8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Allergies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1891331866"/>
            <w:placeholder>
              <w:docPart w:val="ED14605D4EDB47DEA694887CCDEBED51"/>
            </w:placeholder>
            <w:showingPlcHdr/>
            <w:text w:multiLine="1"/>
          </w:sdtPr>
          <w:sdtEndPr/>
          <w:sdtContent>
            <w:tc>
              <w:tcPr>
                <w:tcW w:w="2409" w:type="dxa"/>
              </w:tcPr>
              <w:p w:rsidR="00F5712A" w:rsidRPr="000B1A5B" w:rsidRDefault="00F5712A" w:rsidP="00FA5CC8">
                <w:pPr>
                  <w:spacing w:before="20" w:after="2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555128902"/>
            <w:placeholder>
              <w:docPart w:val="E4B7CFF545234A8F8C88C3398430986C"/>
            </w:placeholder>
            <w:showingPlcHdr/>
          </w:sdtPr>
          <w:sdtEndPr/>
          <w:sdtContent>
            <w:tc>
              <w:tcPr>
                <w:tcW w:w="5544" w:type="dxa"/>
              </w:tcPr>
              <w:p w:rsidR="00F5712A" w:rsidRDefault="00E8294B" w:rsidP="00FA5CC8">
                <w:pPr>
                  <w:spacing w:before="20" w:after="2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E8294B">
                  <w:rPr>
                    <w:rStyle w:val="Textedelespacerserv"/>
                    <w:rFonts w:asciiTheme="minorHAnsi" w:eastAsiaTheme="minorHAnsi" w:hAnsiTheme="minorHAnsi" w:cstheme="minorHAnsi"/>
                    <w:sz w:val="20"/>
                    <w:szCs w:val="20"/>
                  </w:rPr>
                  <w:t>...</w:t>
                </w:r>
              </w:p>
            </w:tc>
          </w:sdtContent>
        </w:sdt>
      </w:tr>
      <w:tr w:rsidR="00F5712A" w:rsidRPr="00472AC0" w:rsidTr="00FA5CC8">
        <w:trPr>
          <w:trHeight w:val="206"/>
        </w:trPr>
        <w:tc>
          <w:tcPr>
            <w:tcW w:w="2689" w:type="dxa"/>
          </w:tcPr>
          <w:p w:rsidR="00F5712A" w:rsidRDefault="00F5712A" w:rsidP="00FA5CC8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Résultats d’examens au dossier</w:t>
            </w:r>
          </w:p>
        </w:tc>
        <w:tc>
          <w:tcPr>
            <w:tcW w:w="2409" w:type="dxa"/>
          </w:tcPr>
          <w:p w:rsidR="00F5712A" w:rsidRDefault="003261CE" w:rsidP="00FA5CC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8267782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712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F5712A">
              <w:rPr>
                <w:rFonts w:asciiTheme="minorHAnsi" w:hAnsiTheme="minorHAnsi" w:cstheme="minorHAnsi"/>
                <w:sz w:val="20"/>
                <w:szCs w:val="20"/>
              </w:rPr>
              <w:t xml:space="preserve">  FEVG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6946529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712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F5712A">
              <w:rPr>
                <w:rFonts w:asciiTheme="minorHAnsi" w:hAnsiTheme="minorHAnsi" w:cstheme="minorHAnsi"/>
                <w:sz w:val="20"/>
                <w:szCs w:val="20"/>
              </w:rPr>
              <w:t xml:space="preserve">  Holter</w:t>
            </w:r>
          </w:p>
          <w:p w:rsidR="00F5712A" w:rsidRDefault="003261CE" w:rsidP="00FA5CC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687535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712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F5712A">
              <w:rPr>
                <w:rFonts w:asciiTheme="minorHAnsi" w:hAnsiTheme="minorHAnsi" w:cstheme="minorHAnsi"/>
                <w:sz w:val="20"/>
                <w:szCs w:val="20"/>
              </w:rPr>
              <w:t xml:space="preserve">  IRM</w:t>
            </w:r>
            <w:r w:rsidR="00F5712A">
              <w:rPr>
                <w:rFonts w:asciiTheme="minorHAnsi" w:hAnsiTheme="minorHAnsi" w:cstheme="minorHAnsi"/>
                <w:sz w:val="20"/>
                <w:szCs w:val="20"/>
              </w:rPr>
              <w:tab/>
              <w:t xml:space="preserve">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2837688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712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F5712A">
              <w:rPr>
                <w:rFonts w:asciiTheme="minorHAnsi" w:hAnsiTheme="minorHAnsi" w:cstheme="minorHAnsi"/>
                <w:sz w:val="20"/>
                <w:szCs w:val="20"/>
              </w:rPr>
              <w:t xml:space="preserve">  Scan</w:t>
            </w:r>
          </w:p>
          <w:p w:rsidR="00F5712A" w:rsidRDefault="003261CE" w:rsidP="002C58B4">
            <w:pPr>
              <w:tabs>
                <w:tab w:val="right" w:pos="2193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8196159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712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F5712A">
              <w:rPr>
                <w:rFonts w:asciiTheme="minorHAnsi" w:hAnsiTheme="minorHAnsi" w:cstheme="minorHAnsi"/>
                <w:sz w:val="20"/>
                <w:szCs w:val="20"/>
              </w:rPr>
              <w:t xml:space="preserve">  Échographie</w:t>
            </w:r>
            <w:r w:rsidR="002C58B4"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  <w:p w:rsidR="00F5712A" w:rsidRDefault="003261CE" w:rsidP="00FA5CC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20527621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712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F5712A">
              <w:rPr>
                <w:rFonts w:asciiTheme="minorHAnsi" w:hAnsiTheme="minorHAnsi" w:cstheme="minorHAnsi"/>
                <w:sz w:val="20"/>
                <w:szCs w:val="20"/>
              </w:rPr>
              <w:t xml:space="preserve">  Radiographie</w:t>
            </w:r>
          </w:p>
          <w:p w:rsidR="00F5712A" w:rsidRDefault="003261CE" w:rsidP="00FA5CC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3376180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712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F5712A">
              <w:rPr>
                <w:rFonts w:asciiTheme="minorHAnsi" w:hAnsiTheme="minorHAnsi" w:cstheme="minorHAnsi"/>
                <w:sz w:val="20"/>
                <w:szCs w:val="20"/>
              </w:rPr>
              <w:t xml:space="preserve">  Avec :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575893014"/>
                <w:placeholder>
                  <w:docPart w:val="A52708108B1341399C0913AAECDBFC75"/>
                </w:placeholder>
                <w:showingPlcHdr/>
              </w:sdtPr>
              <w:sdtEndPr/>
              <w:sdtContent>
                <w:r w:rsidR="00F5712A"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1473864829"/>
            <w:placeholder>
              <w:docPart w:val="E589DF5408DF4BEA88C342EFC4196128"/>
            </w:placeholder>
            <w:showingPlcHdr/>
          </w:sdtPr>
          <w:sdtEndPr/>
          <w:sdtContent>
            <w:tc>
              <w:tcPr>
                <w:tcW w:w="5544" w:type="dxa"/>
              </w:tcPr>
              <w:p w:rsidR="00F5712A" w:rsidRDefault="00E8294B" w:rsidP="00FA5CC8">
                <w:pPr>
                  <w:spacing w:before="20" w:after="2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E8294B">
                  <w:rPr>
                    <w:rStyle w:val="Textedelespacerserv"/>
                    <w:rFonts w:asciiTheme="minorHAnsi" w:eastAsiaTheme="minorHAnsi" w:hAnsiTheme="minorHAnsi" w:cstheme="minorHAnsi"/>
                    <w:sz w:val="20"/>
                    <w:szCs w:val="20"/>
                  </w:rPr>
                  <w:t>...</w:t>
                </w:r>
              </w:p>
            </w:tc>
          </w:sdtContent>
        </w:sdt>
      </w:tr>
      <w:tr w:rsidR="00F5712A" w:rsidRPr="00472AC0" w:rsidTr="00FA5CC8">
        <w:trPr>
          <w:trHeight w:val="206"/>
        </w:trPr>
        <w:tc>
          <w:tcPr>
            <w:tcW w:w="2689" w:type="dxa"/>
          </w:tcPr>
          <w:p w:rsidR="00F5712A" w:rsidRDefault="00F5712A" w:rsidP="00FA5CC8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Restriction médicale au dossier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2145570561"/>
            <w:placeholder>
              <w:docPart w:val="0F8DD432B80F49AB8CD4D0E9597113E6"/>
            </w:placeholder>
            <w:showingPlcHdr/>
            <w:text w:multiLine="1"/>
          </w:sdtPr>
          <w:sdtEndPr/>
          <w:sdtContent>
            <w:tc>
              <w:tcPr>
                <w:tcW w:w="2409" w:type="dxa"/>
              </w:tcPr>
              <w:p w:rsidR="00F5712A" w:rsidRPr="000B1A5B" w:rsidRDefault="00F5712A" w:rsidP="00FA5CC8">
                <w:pPr>
                  <w:spacing w:before="20" w:after="2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873652835"/>
            <w:placeholder>
              <w:docPart w:val="9DF12A4CE2F74CF28AD1B994189DD152"/>
            </w:placeholder>
            <w:showingPlcHdr/>
          </w:sdtPr>
          <w:sdtEndPr/>
          <w:sdtContent>
            <w:tc>
              <w:tcPr>
                <w:tcW w:w="5544" w:type="dxa"/>
              </w:tcPr>
              <w:p w:rsidR="00F5712A" w:rsidRDefault="00E8294B" w:rsidP="00FA5CC8">
                <w:pPr>
                  <w:spacing w:before="20" w:after="2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E8294B">
                  <w:rPr>
                    <w:rStyle w:val="Textedelespacerserv"/>
                    <w:rFonts w:asciiTheme="minorHAnsi" w:eastAsiaTheme="minorHAnsi" w:hAnsiTheme="minorHAnsi" w:cstheme="minorHAnsi"/>
                    <w:sz w:val="20"/>
                    <w:szCs w:val="20"/>
                  </w:rPr>
                  <w:t>...</w:t>
                </w:r>
              </w:p>
            </w:tc>
          </w:sdtContent>
        </w:sdt>
      </w:tr>
      <w:tr w:rsidR="00F5712A" w:rsidRPr="00472AC0" w:rsidTr="00FA5CC8">
        <w:trPr>
          <w:trHeight w:val="206"/>
        </w:trPr>
        <w:tc>
          <w:tcPr>
            <w:tcW w:w="2689" w:type="dxa"/>
          </w:tcPr>
          <w:p w:rsidR="00F5712A" w:rsidRDefault="00F5712A" w:rsidP="00FA5CC8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Activation cardiovasculaire autorisée</w:t>
            </w:r>
          </w:p>
        </w:tc>
        <w:tc>
          <w:tcPr>
            <w:tcW w:w="2409" w:type="dxa"/>
          </w:tcPr>
          <w:p w:rsidR="00F5712A" w:rsidRDefault="003261CE" w:rsidP="00FA5CC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7021712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712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F5712A">
              <w:rPr>
                <w:rFonts w:asciiTheme="minorHAnsi" w:hAnsiTheme="minorHAnsi" w:cstheme="minorHAnsi"/>
                <w:sz w:val="20"/>
                <w:szCs w:val="20"/>
              </w:rPr>
              <w:t xml:space="preserve">  Oui</w:t>
            </w:r>
            <w:r w:rsidR="00F5712A">
              <w:rPr>
                <w:rFonts w:asciiTheme="minorHAnsi" w:hAnsiTheme="minorHAnsi" w:cstheme="minorHAnsi"/>
                <w:sz w:val="20"/>
                <w:szCs w:val="20"/>
              </w:rPr>
              <w:tab/>
              <w:t xml:space="preserve">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4583062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712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F5712A">
              <w:rPr>
                <w:rFonts w:asciiTheme="minorHAnsi" w:hAnsiTheme="minorHAnsi" w:cstheme="minorHAnsi"/>
                <w:sz w:val="20"/>
                <w:szCs w:val="20"/>
              </w:rPr>
              <w:t xml:space="preserve">  Non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361830085"/>
            <w:placeholder>
              <w:docPart w:val="FC614AE5773F48BCB59F483763FC1855"/>
            </w:placeholder>
            <w:showingPlcHdr/>
          </w:sdtPr>
          <w:sdtEndPr/>
          <w:sdtContent>
            <w:tc>
              <w:tcPr>
                <w:tcW w:w="5544" w:type="dxa"/>
              </w:tcPr>
              <w:p w:rsidR="00F5712A" w:rsidRDefault="00E8294B" w:rsidP="00FA5CC8">
                <w:pPr>
                  <w:spacing w:before="20" w:after="2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E8294B">
                  <w:rPr>
                    <w:rStyle w:val="Textedelespacerserv"/>
                    <w:rFonts w:asciiTheme="minorHAnsi" w:eastAsiaTheme="minorHAnsi" w:hAnsiTheme="minorHAnsi" w:cstheme="minorHAnsi"/>
                    <w:sz w:val="20"/>
                    <w:szCs w:val="20"/>
                  </w:rPr>
                  <w:t>...</w:t>
                </w:r>
              </w:p>
            </w:tc>
          </w:sdtContent>
        </w:sdt>
      </w:tr>
      <w:tr w:rsidR="00F5712A" w:rsidRPr="00472AC0" w:rsidTr="00FA5CC8">
        <w:trPr>
          <w:trHeight w:val="206"/>
        </w:trPr>
        <w:tc>
          <w:tcPr>
            <w:tcW w:w="2689" w:type="dxa"/>
          </w:tcPr>
          <w:p w:rsidR="00F5712A" w:rsidRDefault="00F5712A" w:rsidP="00FA5CC8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Chirurgie à venir</w:t>
            </w:r>
          </w:p>
        </w:tc>
        <w:tc>
          <w:tcPr>
            <w:tcW w:w="2409" w:type="dxa"/>
          </w:tcPr>
          <w:p w:rsidR="00F5712A" w:rsidRDefault="003261CE" w:rsidP="00FA5CC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6164464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712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F5712A">
              <w:rPr>
                <w:rFonts w:asciiTheme="minorHAnsi" w:hAnsiTheme="minorHAnsi" w:cstheme="minorHAnsi"/>
                <w:sz w:val="20"/>
                <w:szCs w:val="20"/>
              </w:rPr>
              <w:t xml:space="preserve">  Oui</w:t>
            </w:r>
            <w:r w:rsidR="00F5712A">
              <w:rPr>
                <w:rFonts w:asciiTheme="minorHAnsi" w:hAnsiTheme="minorHAnsi" w:cstheme="minorHAnsi"/>
                <w:sz w:val="20"/>
                <w:szCs w:val="20"/>
              </w:rPr>
              <w:tab/>
              <w:t xml:space="preserve">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3690991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712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F5712A">
              <w:rPr>
                <w:rFonts w:asciiTheme="minorHAnsi" w:hAnsiTheme="minorHAnsi" w:cstheme="minorHAnsi"/>
                <w:sz w:val="20"/>
                <w:szCs w:val="20"/>
              </w:rPr>
              <w:t xml:space="preserve">  Non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1939787342"/>
            <w:placeholder>
              <w:docPart w:val="655CF75FA50843A098AA926D2D14F69A"/>
            </w:placeholder>
            <w:showingPlcHdr/>
          </w:sdtPr>
          <w:sdtEndPr/>
          <w:sdtContent>
            <w:tc>
              <w:tcPr>
                <w:tcW w:w="5544" w:type="dxa"/>
              </w:tcPr>
              <w:p w:rsidR="00F5712A" w:rsidRDefault="00E8294B" w:rsidP="00FA5CC8">
                <w:pPr>
                  <w:spacing w:before="20" w:after="2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E8294B">
                  <w:rPr>
                    <w:rStyle w:val="Textedelespacerserv"/>
                    <w:rFonts w:asciiTheme="minorHAnsi" w:eastAsiaTheme="minorHAnsi" w:hAnsiTheme="minorHAnsi" w:cstheme="minorHAnsi"/>
                    <w:sz w:val="20"/>
                    <w:szCs w:val="20"/>
                  </w:rPr>
                  <w:t>...</w:t>
                </w:r>
              </w:p>
            </w:tc>
          </w:sdtContent>
        </w:sdt>
      </w:tr>
      <w:tr w:rsidR="00F5712A" w:rsidRPr="00472AC0" w:rsidTr="00FA5CC8">
        <w:trPr>
          <w:trHeight w:val="206"/>
        </w:trPr>
        <w:tc>
          <w:tcPr>
            <w:tcW w:w="2689" w:type="dxa"/>
          </w:tcPr>
          <w:p w:rsidR="00F5712A" w:rsidRDefault="00F5712A" w:rsidP="00FA5CC8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Suivi en physiatrie demandé</w:t>
            </w:r>
          </w:p>
        </w:tc>
        <w:tc>
          <w:tcPr>
            <w:tcW w:w="2409" w:type="dxa"/>
          </w:tcPr>
          <w:p w:rsidR="00F5712A" w:rsidRDefault="003261CE" w:rsidP="00FA5CC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4218412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712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F5712A">
              <w:rPr>
                <w:rFonts w:asciiTheme="minorHAnsi" w:hAnsiTheme="minorHAnsi" w:cstheme="minorHAnsi"/>
                <w:sz w:val="20"/>
                <w:szCs w:val="20"/>
              </w:rPr>
              <w:t xml:space="preserve">  Oui</w:t>
            </w:r>
            <w:r w:rsidR="00F5712A">
              <w:rPr>
                <w:rFonts w:asciiTheme="minorHAnsi" w:hAnsiTheme="minorHAnsi" w:cstheme="minorHAnsi"/>
                <w:sz w:val="20"/>
                <w:szCs w:val="20"/>
              </w:rPr>
              <w:tab/>
              <w:t xml:space="preserve">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5643291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712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F5712A">
              <w:rPr>
                <w:rFonts w:asciiTheme="minorHAnsi" w:hAnsiTheme="minorHAnsi" w:cstheme="minorHAnsi"/>
                <w:sz w:val="20"/>
                <w:szCs w:val="20"/>
              </w:rPr>
              <w:t xml:space="preserve">  Non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1195375550"/>
            <w:placeholder>
              <w:docPart w:val="3C59AD3C6DB14CF4950C39B3555656EC"/>
            </w:placeholder>
            <w:showingPlcHdr/>
          </w:sdtPr>
          <w:sdtEndPr/>
          <w:sdtContent>
            <w:tc>
              <w:tcPr>
                <w:tcW w:w="5544" w:type="dxa"/>
              </w:tcPr>
              <w:p w:rsidR="00F5712A" w:rsidRDefault="00E8294B" w:rsidP="00FA5CC8">
                <w:pPr>
                  <w:spacing w:before="20" w:after="2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E8294B">
                  <w:rPr>
                    <w:rStyle w:val="Textedelespacerserv"/>
                    <w:rFonts w:asciiTheme="minorHAnsi" w:eastAsiaTheme="minorHAnsi" w:hAnsiTheme="minorHAnsi" w:cstheme="minorHAnsi"/>
                    <w:sz w:val="20"/>
                    <w:szCs w:val="20"/>
                  </w:rPr>
                  <w:t>...</w:t>
                </w:r>
              </w:p>
            </w:tc>
          </w:sdtContent>
        </w:sdt>
      </w:tr>
    </w:tbl>
    <w:p w:rsidR="00F5712A" w:rsidRDefault="00F5712A" w:rsidP="00F5712A">
      <w:pPr>
        <w:rPr>
          <w:rFonts w:asciiTheme="minorHAnsi" w:hAnsiTheme="minorHAnsi" w:cstheme="minorHAnsi"/>
          <w:sz w:val="20"/>
          <w:szCs w:val="2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122"/>
        <w:gridCol w:w="2268"/>
        <w:gridCol w:w="2529"/>
        <w:gridCol w:w="3723"/>
      </w:tblGrid>
      <w:tr w:rsidR="00F5712A" w:rsidRPr="00472AC0" w:rsidTr="00FA5CC8">
        <w:trPr>
          <w:tblHeader/>
        </w:trPr>
        <w:tc>
          <w:tcPr>
            <w:tcW w:w="10642" w:type="dxa"/>
            <w:gridSpan w:val="4"/>
            <w:shd w:val="clear" w:color="auto" w:fill="BFBFBF" w:themeFill="background1" w:themeFillShade="BF"/>
          </w:tcPr>
          <w:p w:rsidR="00F5712A" w:rsidRPr="002D0BCD" w:rsidRDefault="00F5712A" w:rsidP="00FA5CC8">
            <w:pPr>
              <w:spacing w:before="20" w:after="20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Suivis médicaux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ab/>
              <w:t xml:space="preserve">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ab/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ab/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ab/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ab/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ab/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ab/>
            </w:r>
            <w:r>
              <w:rPr>
                <w:rFonts w:asciiTheme="minorHAnsi" w:hAnsiTheme="minorHAnsi" w:cstheme="minorHAnsi"/>
                <w:i/>
                <w:sz w:val="20"/>
                <w:szCs w:val="20"/>
              </w:rPr>
              <w:t>(cliquez sur le + en bas à droite pour ajouter des lignes)</w:t>
            </w:r>
          </w:p>
        </w:tc>
      </w:tr>
      <w:tr w:rsidR="00F5712A" w:rsidRPr="00472AC0" w:rsidTr="00FA5CC8">
        <w:trPr>
          <w:tblHeader/>
        </w:trPr>
        <w:tc>
          <w:tcPr>
            <w:tcW w:w="2122" w:type="dxa"/>
            <w:shd w:val="clear" w:color="auto" w:fill="D9D9D9" w:themeFill="background1" w:themeFillShade="D9"/>
          </w:tcPr>
          <w:p w:rsidR="00F5712A" w:rsidRPr="00472AC0" w:rsidRDefault="00F5712A" w:rsidP="00FA5CC8">
            <w:pPr>
              <w:tabs>
                <w:tab w:val="right" w:pos="5841"/>
              </w:tabs>
              <w:spacing w:before="20" w:after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Discipline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:rsidR="00F5712A" w:rsidRPr="00472AC0" w:rsidRDefault="00F5712A" w:rsidP="00FA5CC8">
            <w:pPr>
              <w:tabs>
                <w:tab w:val="right" w:pos="5841"/>
              </w:tabs>
              <w:spacing w:before="20" w:after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Prénom, Nom</w:t>
            </w:r>
          </w:p>
        </w:tc>
        <w:tc>
          <w:tcPr>
            <w:tcW w:w="2529" w:type="dxa"/>
            <w:shd w:val="clear" w:color="auto" w:fill="D9D9D9" w:themeFill="background1" w:themeFillShade="D9"/>
          </w:tcPr>
          <w:p w:rsidR="00F5712A" w:rsidRPr="00472AC0" w:rsidRDefault="00F5712A" w:rsidP="00FA5CC8">
            <w:pPr>
              <w:spacing w:before="20" w:after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Prochain rendez-vous</w:t>
            </w:r>
          </w:p>
        </w:tc>
        <w:tc>
          <w:tcPr>
            <w:tcW w:w="3723" w:type="dxa"/>
            <w:shd w:val="clear" w:color="auto" w:fill="D9D9D9" w:themeFill="background1" w:themeFillShade="D9"/>
            <w:vAlign w:val="center"/>
          </w:tcPr>
          <w:p w:rsidR="00F5712A" w:rsidRPr="00472AC0" w:rsidRDefault="00F5712A" w:rsidP="00FA5CC8">
            <w:pPr>
              <w:spacing w:before="20" w:after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Coordonnées</w:t>
            </w:r>
          </w:p>
        </w:tc>
      </w:tr>
      <w:tr w:rsidR="00F5712A" w:rsidRPr="00472AC0" w:rsidTr="00FA5CC8">
        <w:trPr>
          <w:trHeight w:val="206"/>
        </w:trPr>
        <w:sdt>
          <w:sdtPr>
            <w:rPr>
              <w:rFonts w:asciiTheme="minorHAnsi" w:hAnsiTheme="minorHAnsi" w:cstheme="minorHAnsi"/>
              <w:sz w:val="20"/>
              <w:szCs w:val="20"/>
            </w:rPr>
            <w:id w:val="1992204787"/>
            <w:placeholder>
              <w:docPart w:val="9F4A16E01A754257A2376D1091233E60"/>
            </w:placeholder>
            <w:showingPlcHdr/>
            <w:text w:multiLine="1"/>
          </w:sdtPr>
          <w:sdtEndPr/>
          <w:sdtContent>
            <w:tc>
              <w:tcPr>
                <w:tcW w:w="2122" w:type="dxa"/>
              </w:tcPr>
              <w:p w:rsidR="00F5712A" w:rsidRPr="00472AC0" w:rsidRDefault="00F5712A" w:rsidP="00FA5CC8">
                <w:pPr>
                  <w:spacing w:before="20" w:after="2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886455334"/>
            <w:placeholder>
              <w:docPart w:val="E012DCCC8CAE4028B76D0C7D6A054E40"/>
            </w:placeholder>
            <w:showingPlcHdr/>
            <w:text w:multiLine="1"/>
          </w:sdtPr>
          <w:sdtEndPr/>
          <w:sdtContent>
            <w:tc>
              <w:tcPr>
                <w:tcW w:w="2268" w:type="dxa"/>
              </w:tcPr>
              <w:p w:rsidR="00F5712A" w:rsidRPr="00472AC0" w:rsidRDefault="00F5712A" w:rsidP="00FA5CC8">
                <w:pPr>
                  <w:spacing w:before="20" w:after="2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249436342"/>
            <w:placeholder>
              <w:docPart w:val="8A701B30B711424292D0680117CCAB4B"/>
            </w:placeholder>
            <w:showingPlcHdr/>
            <w:text w:multiLine="1"/>
          </w:sdtPr>
          <w:sdtEndPr/>
          <w:sdtContent>
            <w:tc>
              <w:tcPr>
                <w:tcW w:w="2529" w:type="dxa"/>
              </w:tcPr>
              <w:p w:rsidR="00F5712A" w:rsidRPr="00472AC0" w:rsidRDefault="00F5712A" w:rsidP="00FA5CC8">
                <w:pPr>
                  <w:spacing w:before="20" w:after="2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617883613"/>
            <w:placeholder>
              <w:docPart w:val="7BF7B7EC56254ADC8AF97352BDDCF4B7"/>
            </w:placeholder>
            <w:showingPlcHdr/>
            <w:text w:multiLine="1"/>
          </w:sdtPr>
          <w:sdtEndPr/>
          <w:sdtContent>
            <w:tc>
              <w:tcPr>
                <w:tcW w:w="3723" w:type="dxa"/>
              </w:tcPr>
              <w:p w:rsidR="00F5712A" w:rsidRPr="00472AC0" w:rsidRDefault="00F5712A" w:rsidP="00FA5CC8">
                <w:pPr>
                  <w:spacing w:before="20" w:after="2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</w:tr>
      <w:tr w:rsidR="00F5712A" w:rsidTr="00FA5CC8">
        <w:trPr>
          <w:trHeight w:val="206"/>
        </w:trPr>
        <w:sdt>
          <w:sdtPr>
            <w:rPr>
              <w:rFonts w:asciiTheme="minorHAnsi" w:hAnsiTheme="minorHAnsi" w:cstheme="minorHAnsi"/>
              <w:sz w:val="20"/>
              <w:szCs w:val="20"/>
            </w:rPr>
            <w:id w:val="-1639264426"/>
            <w:placeholder>
              <w:docPart w:val="4237FD12DFFE420EB291F413706B0C79"/>
            </w:placeholder>
            <w:showingPlcHdr/>
            <w:text w:multiLine="1"/>
          </w:sdtPr>
          <w:sdtEndPr/>
          <w:sdtContent>
            <w:tc>
              <w:tcPr>
                <w:tcW w:w="2122" w:type="dxa"/>
              </w:tcPr>
              <w:p w:rsidR="00F5712A" w:rsidRPr="00472AC0" w:rsidRDefault="00F5712A" w:rsidP="00FA5CC8">
                <w:pPr>
                  <w:spacing w:before="20" w:after="2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958093608"/>
            <w:placeholder>
              <w:docPart w:val="560D4399846A4948A38AA26443E4CEB1"/>
            </w:placeholder>
            <w:showingPlcHdr/>
            <w:text w:multiLine="1"/>
          </w:sdtPr>
          <w:sdtEndPr/>
          <w:sdtContent>
            <w:tc>
              <w:tcPr>
                <w:tcW w:w="2268" w:type="dxa"/>
              </w:tcPr>
              <w:p w:rsidR="00F5712A" w:rsidRDefault="00F5712A" w:rsidP="00FA5CC8">
                <w:pPr>
                  <w:spacing w:before="20" w:after="2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853303767"/>
            <w:placeholder>
              <w:docPart w:val="25F9FCEEF4174B8C91371FFF769AEAA0"/>
            </w:placeholder>
            <w:showingPlcHdr/>
            <w:text w:multiLine="1"/>
          </w:sdtPr>
          <w:sdtEndPr/>
          <w:sdtContent>
            <w:tc>
              <w:tcPr>
                <w:tcW w:w="2529" w:type="dxa"/>
              </w:tcPr>
              <w:p w:rsidR="00F5712A" w:rsidRPr="00472AC0" w:rsidRDefault="00F5712A" w:rsidP="00FA5CC8">
                <w:pPr>
                  <w:spacing w:before="20" w:after="2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362364736"/>
            <w:placeholder>
              <w:docPart w:val="06E756B9DFD847668DE165384DE10D50"/>
            </w:placeholder>
            <w:showingPlcHdr/>
            <w:text w:multiLine="1"/>
          </w:sdtPr>
          <w:sdtEndPr/>
          <w:sdtContent>
            <w:tc>
              <w:tcPr>
                <w:tcW w:w="3723" w:type="dxa"/>
              </w:tcPr>
              <w:p w:rsidR="00F5712A" w:rsidRDefault="00F5712A" w:rsidP="00FA5CC8">
                <w:pPr>
                  <w:spacing w:before="20" w:after="2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</w:tr>
      <w:tr w:rsidR="00F5712A" w:rsidTr="00FA5CC8">
        <w:trPr>
          <w:trHeight w:val="206"/>
        </w:trPr>
        <w:sdt>
          <w:sdtPr>
            <w:rPr>
              <w:rFonts w:asciiTheme="minorHAnsi" w:hAnsiTheme="minorHAnsi" w:cstheme="minorHAnsi"/>
              <w:sz w:val="20"/>
              <w:szCs w:val="20"/>
            </w:rPr>
            <w:id w:val="-2018991212"/>
            <w:placeholder>
              <w:docPart w:val="5EA09BDFAADF487FB5D89CE4BD880DBE"/>
            </w:placeholder>
            <w:showingPlcHdr/>
            <w:text w:multiLine="1"/>
          </w:sdtPr>
          <w:sdtEndPr/>
          <w:sdtContent>
            <w:tc>
              <w:tcPr>
                <w:tcW w:w="2122" w:type="dxa"/>
              </w:tcPr>
              <w:p w:rsidR="00F5712A" w:rsidRPr="00472AC0" w:rsidRDefault="00F5712A" w:rsidP="00FA5CC8">
                <w:pPr>
                  <w:spacing w:before="20" w:after="2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430975501"/>
            <w:placeholder>
              <w:docPart w:val="B06F33599F384A2B8295FF3A2B6DC314"/>
            </w:placeholder>
            <w:showingPlcHdr/>
            <w:text w:multiLine="1"/>
          </w:sdtPr>
          <w:sdtEndPr/>
          <w:sdtContent>
            <w:tc>
              <w:tcPr>
                <w:tcW w:w="2268" w:type="dxa"/>
              </w:tcPr>
              <w:p w:rsidR="00F5712A" w:rsidRPr="000B1A5B" w:rsidRDefault="00F5712A" w:rsidP="00FA5CC8">
                <w:pPr>
                  <w:spacing w:before="20" w:after="2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2045704201"/>
            <w:placeholder>
              <w:docPart w:val="6BE59612001545EDB47EC537E0851D7E"/>
            </w:placeholder>
            <w:showingPlcHdr/>
            <w:text w:multiLine="1"/>
          </w:sdtPr>
          <w:sdtEndPr/>
          <w:sdtContent>
            <w:tc>
              <w:tcPr>
                <w:tcW w:w="2529" w:type="dxa"/>
              </w:tcPr>
              <w:p w:rsidR="00F5712A" w:rsidRPr="00472AC0" w:rsidRDefault="00F5712A" w:rsidP="00FA5CC8">
                <w:pPr>
                  <w:spacing w:before="20" w:after="2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809213443"/>
            <w:placeholder>
              <w:docPart w:val="DB7A8FEEA3FD4607B560026F735C367E"/>
            </w:placeholder>
            <w:showingPlcHdr/>
            <w:text w:multiLine="1"/>
          </w:sdtPr>
          <w:sdtEndPr/>
          <w:sdtContent>
            <w:tc>
              <w:tcPr>
                <w:tcW w:w="3723" w:type="dxa"/>
              </w:tcPr>
              <w:p w:rsidR="00F5712A" w:rsidRDefault="00F5712A" w:rsidP="00FA5CC8">
                <w:pPr>
                  <w:spacing w:before="20" w:after="2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</w:tr>
      <w:tr w:rsidR="00F5712A" w:rsidTr="00FA5CC8">
        <w:trPr>
          <w:trHeight w:val="206"/>
        </w:trPr>
        <w:sdt>
          <w:sdtPr>
            <w:rPr>
              <w:rFonts w:asciiTheme="minorHAnsi" w:hAnsiTheme="minorHAnsi" w:cstheme="minorHAnsi"/>
              <w:sz w:val="20"/>
              <w:szCs w:val="20"/>
            </w:rPr>
            <w:id w:val="-991477141"/>
            <w:placeholder>
              <w:docPart w:val="BBE0592730A54F7C834978DBDAA5B6C9"/>
            </w:placeholder>
            <w:showingPlcHdr/>
            <w:text w:multiLine="1"/>
          </w:sdtPr>
          <w:sdtEndPr/>
          <w:sdtContent>
            <w:tc>
              <w:tcPr>
                <w:tcW w:w="2122" w:type="dxa"/>
              </w:tcPr>
              <w:p w:rsidR="00F5712A" w:rsidRPr="00472AC0" w:rsidRDefault="00F5712A" w:rsidP="00FA5CC8">
                <w:pPr>
                  <w:spacing w:before="20" w:after="2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158188858"/>
            <w:placeholder>
              <w:docPart w:val="D9E18CE8C6FB499CBAD49CC4C75ED2C5"/>
            </w:placeholder>
            <w:showingPlcHdr/>
            <w:text w:multiLine="1"/>
          </w:sdtPr>
          <w:sdtEndPr/>
          <w:sdtContent>
            <w:tc>
              <w:tcPr>
                <w:tcW w:w="2268" w:type="dxa"/>
              </w:tcPr>
              <w:p w:rsidR="00F5712A" w:rsidRPr="000B1A5B" w:rsidRDefault="00F5712A" w:rsidP="00FA5CC8">
                <w:pPr>
                  <w:spacing w:before="20" w:after="2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72516456"/>
            <w:placeholder>
              <w:docPart w:val="1C9827F7FC914867BF6E7FA87EA584D4"/>
            </w:placeholder>
            <w:showingPlcHdr/>
            <w:text w:multiLine="1"/>
          </w:sdtPr>
          <w:sdtEndPr/>
          <w:sdtContent>
            <w:tc>
              <w:tcPr>
                <w:tcW w:w="2529" w:type="dxa"/>
              </w:tcPr>
              <w:p w:rsidR="00F5712A" w:rsidRPr="00472AC0" w:rsidRDefault="00F5712A" w:rsidP="00FA5CC8">
                <w:pPr>
                  <w:spacing w:before="20" w:after="2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603846415"/>
            <w:placeholder>
              <w:docPart w:val="A60D7C74D29445719C37E1E9AA404FA0"/>
            </w:placeholder>
            <w:showingPlcHdr/>
            <w:text w:multiLine="1"/>
          </w:sdtPr>
          <w:sdtEndPr/>
          <w:sdtContent>
            <w:tc>
              <w:tcPr>
                <w:tcW w:w="3723" w:type="dxa"/>
              </w:tcPr>
              <w:p w:rsidR="00F5712A" w:rsidRDefault="00F5712A" w:rsidP="00FA5CC8">
                <w:pPr>
                  <w:spacing w:before="20" w:after="2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</w:tr>
      <w:sdt>
        <w:sdtPr>
          <w:rPr>
            <w:rFonts w:asciiTheme="minorHAnsi" w:hAnsiTheme="minorHAnsi" w:cstheme="minorHAnsi"/>
            <w:sz w:val="20"/>
            <w:szCs w:val="20"/>
          </w:rPr>
          <w:id w:val="134991465"/>
          <w15:repeatingSection/>
        </w:sdtPr>
        <w:sdtEndPr/>
        <w:sdtContent>
          <w:sdt>
            <w:sdtPr>
              <w:rPr>
                <w:rFonts w:asciiTheme="minorHAnsi" w:hAnsiTheme="minorHAnsi" w:cstheme="minorHAnsi"/>
                <w:sz w:val="20"/>
                <w:szCs w:val="20"/>
              </w:rPr>
              <w:id w:val="314767857"/>
              <w:placeholder>
                <w:docPart w:val="1BDF7C267A6545E389D97CCDB5AD08D2"/>
              </w:placeholder>
              <w15:repeatingSectionItem/>
            </w:sdtPr>
            <w:sdtEndPr/>
            <w:sdtContent>
              <w:tr w:rsidR="00F5712A" w:rsidTr="00FA5CC8">
                <w:trPr>
                  <w:trHeight w:val="206"/>
                </w:trPr>
                <w:sdt>
                  <w:sdtPr>
                    <w:rPr>
                      <w:rFonts w:asciiTheme="minorHAnsi" w:hAnsiTheme="minorHAnsi" w:cstheme="minorHAnsi"/>
                      <w:sz w:val="20"/>
                      <w:szCs w:val="20"/>
                    </w:rPr>
                    <w:id w:val="-1255817348"/>
                    <w:placeholder>
                      <w:docPart w:val="FBE22945826F4A89BA186F02A8C568C8"/>
                    </w:placeholder>
                    <w:showingPlcHdr/>
                    <w:text w:multiLine="1"/>
                  </w:sdtPr>
                  <w:sdtEndPr/>
                  <w:sdtContent>
                    <w:tc>
                      <w:tcPr>
                        <w:tcW w:w="2122" w:type="dxa"/>
                      </w:tcPr>
                      <w:p w:rsidR="00F5712A" w:rsidRPr="00472AC0" w:rsidRDefault="00F5712A" w:rsidP="00FA5CC8">
                        <w:pPr>
                          <w:spacing w:before="20" w:after="20"/>
                          <w:rPr>
                            <w:rFonts w:asciiTheme="minorHAnsi" w:hAnsiTheme="minorHAnsi" w:cstheme="minorHAnsi"/>
                            <w:sz w:val="20"/>
                            <w:szCs w:val="20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sz w:val="20"/>
                            <w:szCs w:val="20"/>
                          </w:rPr>
                          <w:t xml:space="preserve">   </w:t>
                        </w:r>
                      </w:p>
                    </w:tc>
                  </w:sdtContent>
                </w:sdt>
                <w:sdt>
                  <w:sdtPr>
                    <w:rPr>
                      <w:rFonts w:asciiTheme="minorHAnsi" w:hAnsiTheme="minorHAnsi" w:cstheme="minorHAnsi"/>
                      <w:sz w:val="20"/>
                      <w:szCs w:val="20"/>
                    </w:rPr>
                    <w:id w:val="1809434583"/>
                    <w:placeholder>
                      <w:docPart w:val="5CC0440D5703419F88D015CAC5D172D1"/>
                    </w:placeholder>
                    <w:showingPlcHdr/>
                    <w:text w:multiLine="1"/>
                  </w:sdtPr>
                  <w:sdtEndPr/>
                  <w:sdtContent>
                    <w:tc>
                      <w:tcPr>
                        <w:tcW w:w="2268" w:type="dxa"/>
                      </w:tcPr>
                      <w:p w:rsidR="00F5712A" w:rsidRPr="000B1A5B" w:rsidRDefault="00F5712A" w:rsidP="00FA5CC8">
                        <w:pPr>
                          <w:spacing w:before="20" w:after="20"/>
                          <w:rPr>
                            <w:rFonts w:asciiTheme="minorHAnsi" w:hAnsiTheme="minorHAnsi" w:cstheme="minorHAnsi"/>
                            <w:sz w:val="20"/>
                            <w:szCs w:val="20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sz w:val="20"/>
                            <w:szCs w:val="20"/>
                          </w:rPr>
                          <w:t xml:space="preserve">   </w:t>
                        </w:r>
                      </w:p>
                    </w:tc>
                  </w:sdtContent>
                </w:sdt>
                <w:sdt>
                  <w:sdtPr>
                    <w:rPr>
                      <w:rFonts w:asciiTheme="minorHAnsi" w:hAnsiTheme="minorHAnsi" w:cstheme="minorHAnsi"/>
                      <w:sz w:val="20"/>
                      <w:szCs w:val="20"/>
                    </w:rPr>
                    <w:id w:val="-341934499"/>
                    <w:placeholder>
                      <w:docPart w:val="04321248B75D4C7E943D96B209A375C3"/>
                    </w:placeholder>
                    <w:showingPlcHdr/>
                    <w:text w:multiLine="1"/>
                  </w:sdtPr>
                  <w:sdtEndPr/>
                  <w:sdtContent>
                    <w:tc>
                      <w:tcPr>
                        <w:tcW w:w="2529" w:type="dxa"/>
                      </w:tcPr>
                      <w:p w:rsidR="00F5712A" w:rsidRPr="00472AC0" w:rsidRDefault="00F5712A" w:rsidP="00FA5CC8">
                        <w:pPr>
                          <w:spacing w:before="20" w:after="20"/>
                          <w:rPr>
                            <w:rFonts w:asciiTheme="minorHAnsi" w:hAnsiTheme="minorHAnsi" w:cstheme="minorHAnsi"/>
                            <w:sz w:val="20"/>
                            <w:szCs w:val="20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sz w:val="20"/>
                            <w:szCs w:val="20"/>
                          </w:rPr>
                          <w:t xml:space="preserve">   </w:t>
                        </w:r>
                      </w:p>
                    </w:tc>
                  </w:sdtContent>
                </w:sdt>
                <w:sdt>
                  <w:sdtPr>
                    <w:rPr>
                      <w:rFonts w:asciiTheme="minorHAnsi" w:hAnsiTheme="minorHAnsi" w:cstheme="minorHAnsi"/>
                      <w:sz w:val="20"/>
                      <w:szCs w:val="20"/>
                    </w:rPr>
                    <w:id w:val="507416613"/>
                    <w:placeholder>
                      <w:docPart w:val="77ED700EBDCD4807AC115F3B0CEC9E48"/>
                    </w:placeholder>
                    <w:showingPlcHdr/>
                    <w:text w:multiLine="1"/>
                  </w:sdtPr>
                  <w:sdtEndPr/>
                  <w:sdtContent>
                    <w:tc>
                      <w:tcPr>
                        <w:tcW w:w="3723" w:type="dxa"/>
                      </w:tcPr>
                      <w:p w:rsidR="00F5712A" w:rsidRDefault="00F5712A" w:rsidP="00FA5CC8">
                        <w:pPr>
                          <w:spacing w:before="20" w:after="20"/>
                          <w:rPr>
                            <w:rFonts w:asciiTheme="minorHAnsi" w:hAnsiTheme="minorHAnsi" w:cstheme="minorHAnsi"/>
                            <w:sz w:val="20"/>
                            <w:szCs w:val="20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sz w:val="20"/>
                            <w:szCs w:val="20"/>
                          </w:rPr>
                          <w:t xml:space="preserve">   </w:t>
                        </w:r>
                      </w:p>
                    </w:tc>
                  </w:sdtContent>
                </w:sdt>
              </w:tr>
            </w:sdtContent>
          </w:sdt>
        </w:sdtContent>
      </w:sdt>
    </w:tbl>
    <w:p w:rsidR="00F5712A" w:rsidRDefault="00F5712A" w:rsidP="00F5712A">
      <w:pPr>
        <w:rPr>
          <w:rFonts w:asciiTheme="minorHAnsi" w:hAnsiTheme="minorHAnsi" w:cstheme="minorHAnsi"/>
          <w:sz w:val="20"/>
          <w:szCs w:val="2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363"/>
        <w:gridCol w:w="1100"/>
        <w:gridCol w:w="7179"/>
      </w:tblGrid>
      <w:tr w:rsidR="00F5712A" w:rsidRPr="00472AC0" w:rsidTr="00FA5CC8">
        <w:trPr>
          <w:tblHeader/>
        </w:trPr>
        <w:tc>
          <w:tcPr>
            <w:tcW w:w="10642" w:type="dxa"/>
            <w:gridSpan w:val="3"/>
            <w:shd w:val="clear" w:color="auto" w:fill="BFBFBF" w:themeFill="background1" w:themeFillShade="BF"/>
          </w:tcPr>
          <w:p w:rsidR="00F5712A" w:rsidRDefault="00F5712A" w:rsidP="00FA5CC8">
            <w:pPr>
              <w:spacing w:before="20" w:after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Habitudes de vie ANTÉRIEURES À L’AVC</w:t>
            </w:r>
          </w:p>
        </w:tc>
      </w:tr>
      <w:tr w:rsidR="00F5712A" w:rsidRPr="00472AC0" w:rsidTr="00FA5CC8">
        <w:trPr>
          <w:tblHeader/>
        </w:trPr>
        <w:tc>
          <w:tcPr>
            <w:tcW w:w="2405" w:type="dxa"/>
            <w:shd w:val="clear" w:color="auto" w:fill="D9D9D9" w:themeFill="background1" w:themeFillShade="D9"/>
          </w:tcPr>
          <w:p w:rsidR="00F5712A" w:rsidRPr="00472AC0" w:rsidRDefault="00F5712A" w:rsidP="00FA5CC8">
            <w:pPr>
              <w:tabs>
                <w:tab w:val="right" w:pos="5841"/>
              </w:tabs>
              <w:spacing w:before="20" w:after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</w:tcPr>
          <w:p w:rsidR="00F5712A" w:rsidRPr="00472AC0" w:rsidRDefault="00F5712A" w:rsidP="00FA5CC8">
            <w:pPr>
              <w:spacing w:before="20" w:after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Autonome</w:t>
            </w:r>
          </w:p>
        </w:tc>
        <w:tc>
          <w:tcPr>
            <w:tcW w:w="7528" w:type="dxa"/>
            <w:shd w:val="clear" w:color="auto" w:fill="D9D9D9" w:themeFill="background1" w:themeFillShade="D9"/>
            <w:vAlign w:val="center"/>
          </w:tcPr>
          <w:p w:rsidR="00F5712A" w:rsidRPr="00472AC0" w:rsidRDefault="00F5712A" w:rsidP="00FA5CC8">
            <w:pPr>
              <w:spacing w:before="20" w:after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Difficultés – Particularité - Sources</w:t>
            </w:r>
          </w:p>
        </w:tc>
      </w:tr>
      <w:tr w:rsidR="00F5712A" w:rsidRPr="00472AC0" w:rsidTr="00FA5CC8">
        <w:trPr>
          <w:trHeight w:val="206"/>
        </w:trPr>
        <w:tc>
          <w:tcPr>
            <w:tcW w:w="2405" w:type="dxa"/>
          </w:tcPr>
          <w:p w:rsidR="00F5712A" w:rsidRPr="00472AC0" w:rsidRDefault="00F5712A" w:rsidP="00FA5CC8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Nutrition</w:t>
            </w:r>
          </w:p>
        </w:tc>
        <w:tc>
          <w:tcPr>
            <w:tcW w:w="709" w:type="dxa"/>
          </w:tcPr>
          <w:p w:rsidR="00F5712A" w:rsidRDefault="003261CE" w:rsidP="00FA5CC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792517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712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561456159"/>
            <w:placeholder>
              <w:docPart w:val="E17D64373FD441FFA2FEC0E982753965"/>
            </w:placeholder>
            <w:showingPlcHdr/>
          </w:sdtPr>
          <w:sdtEndPr/>
          <w:sdtContent>
            <w:tc>
              <w:tcPr>
                <w:tcW w:w="7528" w:type="dxa"/>
              </w:tcPr>
              <w:p w:rsidR="00F5712A" w:rsidRPr="00472AC0" w:rsidRDefault="00E8294B" w:rsidP="00FA5CC8">
                <w:pPr>
                  <w:spacing w:before="20" w:after="2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E8294B">
                  <w:rPr>
                    <w:rStyle w:val="Textedelespacerserv"/>
                    <w:rFonts w:asciiTheme="minorHAnsi" w:eastAsiaTheme="minorHAnsi" w:hAnsiTheme="minorHAnsi" w:cstheme="minorHAnsi"/>
                    <w:sz w:val="20"/>
                    <w:szCs w:val="20"/>
                  </w:rPr>
                  <w:t>...</w:t>
                </w:r>
              </w:p>
            </w:tc>
          </w:sdtContent>
        </w:sdt>
      </w:tr>
      <w:tr w:rsidR="00F5712A" w:rsidRPr="00472AC0" w:rsidTr="00FA5CC8">
        <w:trPr>
          <w:trHeight w:val="206"/>
        </w:trPr>
        <w:tc>
          <w:tcPr>
            <w:tcW w:w="2405" w:type="dxa"/>
          </w:tcPr>
          <w:p w:rsidR="00F5712A" w:rsidRPr="00472AC0" w:rsidRDefault="00F5712A" w:rsidP="00FA5CC8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Condition corporelle</w:t>
            </w:r>
          </w:p>
        </w:tc>
        <w:tc>
          <w:tcPr>
            <w:tcW w:w="709" w:type="dxa"/>
          </w:tcPr>
          <w:p w:rsidR="00F5712A" w:rsidRDefault="003261CE" w:rsidP="00FA5CC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5106131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712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1361962797"/>
            <w:placeholder>
              <w:docPart w:val="3A2F5E7A35664B29A8BE0D92D2ABF2BC"/>
            </w:placeholder>
            <w:showingPlcHdr/>
          </w:sdtPr>
          <w:sdtEndPr/>
          <w:sdtContent>
            <w:tc>
              <w:tcPr>
                <w:tcW w:w="7528" w:type="dxa"/>
              </w:tcPr>
              <w:p w:rsidR="00F5712A" w:rsidRPr="00472AC0" w:rsidRDefault="00E8294B" w:rsidP="00FA5CC8">
                <w:pPr>
                  <w:spacing w:before="20" w:after="2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E8294B">
                  <w:rPr>
                    <w:rStyle w:val="Textedelespacerserv"/>
                    <w:rFonts w:asciiTheme="minorHAnsi" w:eastAsiaTheme="minorHAnsi" w:hAnsiTheme="minorHAnsi" w:cstheme="minorHAnsi"/>
                    <w:sz w:val="20"/>
                    <w:szCs w:val="20"/>
                  </w:rPr>
                  <w:t>...</w:t>
                </w:r>
              </w:p>
            </w:tc>
          </w:sdtContent>
        </w:sdt>
      </w:tr>
      <w:tr w:rsidR="00F5712A" w:rsidRPr="00472AC0" w:rsidTr="00FA5CC8">
        <w:trPr>
          <w:trHeight w:val="206"/>
        </w:trPr>
        <w:tc>
          <w:tcPr>
            <w:tcW w:w="2405" w:type="dxa"/>
          </w:tcPr>
          <w:p w:rsidR="00F5712A" w:rsidRPr="00472AC0" w:rsidRDefault="00F5712A" w:rsidP="00FA5CC8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Soins personnels</w:t>
            </w:r>
          </w:p>
        </w:tc>
        <w:tc>
          <w:tcPr>
            <w:tcW w:w="709" w:type="dxa"/>
          </w:tcPr>
          <w:p w:rsidR="00F5712A" w:rsidRDefault="003261CE" w:rsidP="00FA5CC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9563295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712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235296411"/>
            <w:placeholder>
              <w:docPart w:val="746F18B7EAD246DB86183D48E7076280"/>
            </w:placeholder>
            <w:showingPlcHdr/>
          </w:sdtPr>
          <w:sdtEndPr/>
          <w:sdtContent>
            <w:tc>
              <w:tcPr>
                <w:tcW w:w="7528" w:type="dxa"/>
              </w:tcPr>
              <w:p w:rsidR="00F5712A" w:rsidRPr="00472AC0" w:rsidRDefault="00E8294B" w:rsidP="00FA5CC8">
                <w:pPr>
                  <w:spacing w:before="20" w:after="2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E8294B">
                  <w:rPr>
                    <w:rStyle w:val="Textedelespacerserv"/>
                    <w:rFonts w:asciiTheme="minorHAnsi" w:eastAsiaTheme="minorHAnsi" w:hAnsiTheme="minorHAnsi" w:cstheme="minorHAnsi"/>
                    <w:sz w:val="20"/>
                    <w:szCs w:val="20"/>
                  </w:rPr>
                  <w:t>...</w:t>
                </w:r>
              </w:p>
            </w:tc>
          </w:sdtContent>
        </w:sdt>
      </w:tr>
      <w:tr w:rsidR="00F5712A" w:rsidRPr="00472AC0" w:rsidTr="00FA5CC8">
        <w:trPr>
          <w:trHeight w:val="206"/>
        </w:trPr>
        <w:tc>
          <w:tcPr>
            <w:tcW w:w="2405" w:type="dxa"/>
          </w:tcPr>
          <w:p w:rsidR="00F5712A" w:rsidRPr="00472AC0" w:rsidRDefault="00F5712A" w:rsidP="00FA5CC8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Communication</w:t>
            </w:r>
          </w:p>
        </w:tc>
        <w:tc>
          <w:tcPr>
            <w:tcW w:w="709" w:type="dxa"/>
          </w:tcPr>
          <w:p w:rsidR="00F5712A" w:rsidRDefault="003261CE" w:rsidP="00FA5CC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3750818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712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1161386108"/>
            <w:placeholder>
              <w:docPart w:val="F0F3A222B42D48379BF4556C6EA9827E"/>
            </w:placeholder>
            <w:showingPlcHdr/>
          </w:sdtPr>
          <w:sdtEndPr/>
          <w:sdtContent>
            <w:tc>
              <w:tcPr>
                <w:tcW w:w="7528" w:type="dxa"/>
              </w:tcPr>
              <w:p w:rsidR="00F5712A" w:rsidRPr="00472AC0" w:rsidRDefault="00E8294B" w:rsidP="00FA5CC8">
                <w:pPr>
                  <w:spacing w:before="20" w:after="2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E8294B">
                  <w:rPr>
                    <w:rStyle w:val="Textedelespacerserv"/>
                    <w:rFonts w:asciiTheme="minorHAnsi" w:eastAsiaTheme="minorHAnsi" w:hAnsiTheme="minorHAnsi" w:cstheme="minorHAnsi"/>
                    <w:sz w:val="20"/>
                    <w:szCs w:val="20"/>
                  </w:rPr>
                  <w:t>...</w:t>
                </w:r>
              </w:p>
            </w:tc>
          </w:sdtContent>
        </w:sdt>
      </w:tr>
      <w:tr w:rsidR="00F5712A" w:rsidRPr="00472AC0" w:rsidTr="00FA5CC8">
        <w:trPr>
          <w:trHeight w:val="206"/>
        </w:trPr>
        <w:tc>
          <w:tcPr>
            <w:tcW w:w="2405" w:type="dxa"/>
          </w:tcPr>
          <w:p w:rsidR="00F5712A" w:rsidRPr="00472AC0" w:rsidRDefault="00F5712A" w:rsidP="00FA5CC8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Habitation</w:t>
            </w:r>
          </w:p>
        </w:tc>
        <w:tc>
          <w:tcPr>
            <w:tcW w:w="709" w:type="dxa"/>
          </w:tcPr>
          <w:p w:rsidR="00F5712A" w:rsidRDefault="003261CE" w:rsidP="00FA5CC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570546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712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187220015"/>
            <w:placeholder>
              <w:docPart w:val="E3374F18B65E4AB3B865E40A3BC861D0"/>
            </w:placeholder>
            <w:showingPlcHdr/>
          </w:sdtPr>
          <w:sdtEndPr/>
          <w:sdtContent>
            <w:tc>
              <w:tcPr>
                <w:tcW w:w="7528" w:type="dxa"/>
              </w:tcPr>
              <w:p w:rsidR="00F5712A" w:rsidRPr="00472AC0" w:rsidRDefault="00E8294B" w:rsidP="00FA5CC8">
                <w:pPr>
                  <w:spacing w:before="20" w:after="2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E8294B">
                  <w:rPr>
                    <w:rStyle w:val="Textedelespacerserv"/>
                    <w:rFonts w:asciiTheme="minorHAnsi" w:eastAsiaTheme="minorHAnsi" w:hAnsiTheme="minorHAnsi" w:cstheme="minorHAnsi"/>
                    <w:sz w:val="20"/>
                    <w:szCs w:val="20"/>
                  </w:rPr>
                  <w:t>...</w:t>
                </w:r>
              </w:p>
            </w:tc>
          </w:sdtContent>
        </w:sdt>
      </w:tr>
      <w:tr w:rsidR="00F5712A" w:rsidRPr="00472AC0" w:rsidTr="00FA5CC8">
        <w:trPr>
          <w:trHeight w:val="206"/>
        </w:trPr>
        <w:tc>
          <w:tcPr>
            <w:tcW w:w="2405" w:type="dxa"/>
          </w:tcPr>
          <w:p w:rsidR="00F5712A" w:rsidRPr="00472AC0" w:rsidRDefault="00F5712A" w:rsidP="00FA5CC8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Transferts</w:t>
            </w:r>
          </w:p>
        </w:tc>
        <w:tc>
          <w:tcPr>
            <w:tcW w:w="709" w:type="dxa"/>
          </w:tcPr>
          <w:p w:rsidR="00F5712A" w:rsidRDefault="003261CE" w:rsidP="00FA5CC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2059268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712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1764065033"/>
            <w:placeholder>
              <w:docPart w:val="1453C1722BC940A4AFB01804749E7276"/>
            </w:placeholder>
            <w:showingPlcHdr/>
          </w:sdtPr>
          <w:sdtEndPr/>
          <w:sdtContent>
            <w:tc>
              <w:tcPr>
                <w:tcW w:w="7528" w:type="dxa"/>
              </w:tcPr>
              <w:p w:rsidR="00F5712A" w:rsidRPr="00472AC0" w:rsidRDefault="00E8294B" w:rsidP="00FA5CC8">
                <w:pPr>
                  <w:spacing w:before="20" w:after="2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E8294B">
                  <w:rPr>
                    <w:rStyle w:val="Textedelespacerserv"/>
                    <w:rFonts w:asciiTheme="minorHAnsi" w:eastAsiaTheme="minorHAnsi" w:hAnsiTheme="minorHAnsi" w:cstheme="minorHAnsi"/>
                    <w:sz w:val="20"/>
                    <w:szCs w:val="20"/>
                  </w:rPr>
                  <w:t>...</w:t>
                </w:r>
              </w:p>
            </w:tc>
          </w:sdtContent>
        </w:sdt>
      </w:tr>
      <w:tr w:rsidR="00F5712A" w:rsidRPr="00472AC0" w:rsidTr="00FA5CC8">
        <w:trPr>
          <w:trHeight w:val="206"/>
        </w:trPr>
        <w:tc>
          <w:tcPr>
            <w:tcW w:w="2405" w:type="dxa"/>
          </w:tcPr>
          <w:p w:rsidR="00F5712A" w:rsidRPr="00472AC0" w:rsidRDefault="00F5712A" w:rsidP="00FA5CC8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Déplacements</w:t>
            </w:r>
          </w:p>
        </w:tc>
        <w:tc>
          <w:tcPr>
            <w:tcW w:w="709" w:type="dxa"/>
          </w:tcPr>
          <w:p w:rsidR="00F5712A" w:rsidRDefault="003261CE" w:rsidP="00FA5CC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9439041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712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1841888472"/>
            <w:placeholder>
              <w:docPart w:val="F8D8BB2727B344FF9E5626F0A23F91F8"/>
            </w:placeholder>
            <w:showingPlcHdr/>
          </w:sdtPr>
          <w:sdtEndPr/>
          <w:sdtContent>
            <w:tc>
              <w:tcPr>
                <w:tcW w:w="7528" w:type="dxa"/>
              </w:tcPr>
              <w:p w:rsidR="00F5712A" w:rsidRPr="00472AC0" w:rsidRDefault="00E8294B" w:rsidP="00FA5CC8">
                <w:pPr>
                  <w:spacing w:before="20" w:after="2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E8294B">
                  <w:rPr>
                    <w:rStyle w:val="Textedelespacerserv"/>
                    <w:rFonts w:asciiTheme="minorHAnsi" w:eastAsiaTheme="minorHAnsi" w:hAnsiTheme="minorHAnsi" w:cstheme="minorHAnsi"/>
                    <w:sz w:val="20"/>
                    <w:szCs w:val="20"/>
                  </w:rPr>
                  <w:t>...</w:t>
                </w:r>
              </w:p>
            </w:tc>
          </w:sdtContent>
        </w:sdt>
      </w:tr>
      <w:tr w:rsidR="00F5712A" w:rsidRPr="00472AC0" w:rsidTr="00FA5CC8">
        <w:trPr>
          <w:trHeight w:val="206"/>
        </w:trPr>
        <w:tc>
          <w:tcPr>
            <w:tcW w:w="2405" w:type="dxa"/>
          </w:tcPr>
          <w:p w:rsidR="00F5712A" w:rsidRPr="00472AC0" w:rsidRDefault="00F5712A" w:rsidP="00FA5CC8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Responsabilités</w:t>
            </w:r>
          </w:p>
        </w:tc>
        <w:tc>
          <w:tcPr>
            <w:tcW w:w="709" w:type="dxa"/>
          </w:tcPr>
          <w:p w:rsidR="00F5712A" w:rsidRDefault="003261CE" w:rsidP="00FA5CC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3806680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712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1333984047"/>
            <w:placeholder>
              <w:docPart w:val="8996FFB7FCB04D20BC7DF518F15C9E8F"/>
            </w:placeholder>
            <w:showingPlcHdr/>
          </w:sdtPr>
          <w:sdtEndPr/>
          <w:sdtContent>
            <w:tc>
              <w:tcPr>
                <w:tcW w:w="7528" w:type="dxa"/>
              </w:tcPr>
              <w:p w:rsidR="00F5712A" w:rsidRPr="00472AC0" w:rsidRDefault="00E8294B" w:rsidP="00FA5CC8">
                <w:pPr>
                  <w:spacing w:before="20" w:after="2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E8294B">
                  <w:rPr>
                    <w:rStyle w:val="Textedelespacerserv"/>
                    <w:rFonts w:asciiTheme="minorHAnsi" w:eastAsiaTheme="minorHAnsi" w:hAnsiTheme="minorHAnsi" w:cstheme="minorHAnsi"/>
                    <w:sz w:val="20"/>
                    <w:szCs w:val="20"/>
                  </w:rPr>
                  <w:t>...</w:t>
                </w:r>
              </w:p>
            </w:tc>
          </w:sdtContent>
        </w:sdt>
      </w:tr>
      <w:tr w:rsidR="00F5712A" w:rsidRPr="00472AC0" w:rsidTr="00FA5CC8">
        <w:trPr>
          <w:trHeight w:val="206"/>
        </w:trPr>
        <w:tc>
          <w:tcPr>
            <w:tcW w:w="2405" w:type="dxa"/>
          </w:tcPr>
          <w:p w:rsidR="00F5712A" w:rsidRPr="00472AC0" w:rsidRDefault="00F5712A" w:rsidP="00FA5CC8">
            <w:pPr>
              <w:spacing w:before="20" w:after="20"/>
              <w:ind w:right="-75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Relations interpersonnelles</w:t>
            </w:r>
          </w:p>
        </w:tc>
        <w:tc>
          <w:tcPr>
            <w:tcW w:w="709" w:type="dxa"/>
          </w:tcPr>
          <w:p w:rsidR="00F5712A" w:rsidRDefault="003261CE" w:rsidP="00FA5CC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7677688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712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787171871"/>
            <w:placeholder>
              <w:docPart w:val="B0B880C0FC3942598FAA585B55341836"/>
            </w:placeholder>
            <w:showingPlcHdr/>
          </w:sdtPr>
          <w:sdtEndPr/>
          <w:sdtContent>
            <w:tc>
              <w:tcPr>
                <w:tcW w:w="7528" w:type="dxa"/>
              </w:tcPr>
              <w:p w:rsidR="00F5712A" w:rsidRPr="00472AC0" w:rsidRDefault="00E8294B" w:rsidP="00FA5CC8">
                <w:pPr>
                  <w:spacing w:before="20" w:after="2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E8294B">
                  <w:rPr>
                    <w:rStyle w:val="Textedelespacerserv"/>
                    <w:rFonts w:asciiTheme="minorHAnsi" w:eastAsiaTheme="minorHAnsi" w:hAnsiTheme="minorHAnsi" w:cstheme="minorHAnsi"/>
                    <w:sz w:val="20"/>
                    <w:szCs w:val="20"/>
                  </w:rPr>
                  <w:t>...</w:t>
                </w:r>
              </w:p>
            </w:tc>
          </w:sdtContent>
        </w:sdt>
      </w:tr>
      <w:tr w:rsidR="00F5712A" w:rsidRPr="00472AC0" w:rsidTr="00FA5CC8">
        <w:trPr>
          <w:trHeight w:val="206"/>
        </w:trPr>
        <w:tc>
          <w:tcPr>
            <w:tcW w:w="2405" w:type="dxa"/>
          </w:tcPr>
          <w:p w:rsidR="00F5712A" w:rsidRPr="00472AC0" w:rsidRDefault="00F5712A" w:rsidP="00FA5CC8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Communauté</w:t>
            </w:r>
          </w:p>
        </w:tc>
        <w:tc>
          <w:tcPr>
            <w:tcW w:w="709" w:type="dxa"/>
          </w:tcPr>
          <w:p w:rsidR="00F5712A" w:rsidRDefault="003261CE" w:rsidP="00FA5CC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3160710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712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1921453619"/>
            <w:placeholder>
              <w:docPart w:val="27567B76F94547329293C3DB9768CDAF"/>
            </w:placeholder>
            <w:showingPlcHdr/>
          </w:sdtPr>
          <w:sdtEndPr/>
          <w:sdtContent>
            <w:tc>
              <w:tcPr>
                <w:tcW w:w="7528" w:type="dxa"/>
              </w:tcPr>
              <w:p w:rsidR="00F5712A" w:rsidRPr="00472AC0" w:rsidRDefault="00E8294B" w:rsidP="00FA5CC8">
                <w:pPr>
                  <w:spacing w:before="20" w:after="2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E8294B">
                  <w:rPr>
                    <w:rStyle w:val="Textedelespacerserv"/>
                    <w:rFonts w:asciiTheme="minorHAnsi" w:eastAsiaTheme="minorHAnsi" w:hAnsiTheme="minorHAnsi" w:cstheme="minorHAnsi"/>
                    <w:sz w:val="20"/>
                    <w:szCs w:val="20"/>
                  </w:rPr>
                  <w:t>...</w:t>
                </w:r>
              </w:p>
            </w:tc>
          </w:sdtContent>
        </w:sdt>
      </w:tr>
      <w:tr w:rsidR="00F5712A" w:rsidRPr="00472AC0" w:rsidTr="00FA5CC8">
        <w:trPr>
          <w:trHeight w:val="206"/>
        </w:trPr>
        <w:tc>
          <w:tcPr>
            <w:tcW w:w="2405" w:type="dxa"/>
          </w:tcPr>
          <w:p w:rsidR="00F5712A" w:rsidRPr="00472AC0" w:rsidRDefault="00F5712A" w:rsidP="00FA5CC8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Éducation</w:t>
            </w:r>
          </w:p>
        </w:tc>
        <w:tc>
          <w:tcPr>
            <w:tcW w:w="709" w:type="dxa"/>
          </w:tcPr>
          <w:p w:rsidR="00F5712A" w:rsidRDefault="003261CE" w:rsidP="00FA5CC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8922377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712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886651126"/>
            <w:placeholder>
              <w:docPart w:val="6ADA2B5600E043EBAE6AD1F41902D057"/>
            </w:placeholder>
            <w:showingPlcHdr/>
          </w:sdtPr>
          <w:sdtEndPr/>
          <w:sdtContent>
            <w:tc>
              <w:tcPr>
                <w:tcW w:w="7528" w:type="dxa"/>
              </w:tcPr>
              <w:p w:rsidR="00F5712A" w:rsidRPr="00472AC0" w:rsidRDefault="00E8294B" w:rsidP="00FA5CC8">
                <w:pPr>
                  <w:spacing w:before="20" w:after="2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E8294B">
                  <w:rPr>
                    <w:rStyle w:val="Textedelespacerserv"/>
                    <w:rFonts w:asciiTheme="minorHAnsi" w:eastAsiaTheme="minorHAnsi" w:hAnsiTheme="minorHAnsi" w:cstheme="minorHAnsi"/>
                    <w:sz w:val="20"/>
                    <w:szCs w:val="20"/>
                  </w:rPr>
                  <w:t>...</w:t>
                </w:r>
              </w:p>
            </w:tc>
          </w:sdtContent>
        </w:sdt>
      </w:tr>
      <w:tr w:rsidR="00F5712A" w:rsidRPr="00472AC0" w:rsidTr="00FA5CC8">
        <w:trPr>
          <w:trHeight w:val="206"/>
        </w:trPr>
        <w:tc>
          <w:tcPr>
            <w:tcW w:w="2405" w:type="dxa"/>
          </w:tcPr>
          <w:p w:rsidR="00F5712A" w:rsidRPr="00472AC0" w:rsidRDefault="00F5712A" w:rsidP="00FA5CC8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Travail</w:t>
            </w:r>
          </w:p>
        </w:tc>
        <w:tc>
          <w:tcPr>
            <w:tcW w:w="709" w:type="dxa"/>
          </w:tcPr>
          <w:p w:rsidR="00F5712A" w:rsidRDefault="003261CE" w:rsidP="00FA5CC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5313924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712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2076661089"/>
            <w:placeholder>
              <w:docPart w:val="DDABAD2D52104095B5B1A304356010DE"/>
            </w:placeholder>
            <w:showingPlcHdr/>
          </w:sdtPr>
          <w:sdtEndPr/>
          <w:sdtContent>
            <w:tc>
              <w:tcPr>
                <w:tcW w:w="7528" w:type="dxa"/>
              </w:tcPr>
              <w:p w:rsidR="00F5712A" w:rsidRPr="00472AC0" w:rsidRDefault="00E8294B" w:rsidP="00FA5CC8">
                <w:pPr>
                  <w:spacing w:before="20" w:after="2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E8294B">
                  <w:rPr>
                    <w:rStyle w:val="Textedelespacerserv"/>
                    <w:rFonts w:asciiTheme="minorHAnsi" w:eastAsiaTheme="minorHAnsi" w:hAnsiTheme="minorHAnsi" w:cstheme="minorHAnsi"/>
                    <w:sz w:val="20"/>
                    <w:szCs w:val="20"/>
                  </w:rPr>
                  <w:t>...</w:t>
                </w:r>
              </w:p>
            </w:tc>
          </w:sdtContent>
        </w:sdt>
      </w:tr>
      <w:tr w:rsidR="00F5712A" w:rsidRPr="00472AC0" w:rsidTr="00FA5CC8">
        <w:trPr>
          <w:trHeight w:val="206"/>
        </w:trPr>
        <w:tc>
          <w:tcPr>
            <w:tcW w:w="2405" w:type="dxa"/>
          </w:tcPr>
          <w:p w:rsidR="00F5712A" w:rsidRPr="00472AC0" w:rsidRDefault="00F5712A" w:rsidP="00FA5CC8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Loisirs</w:t>
            </w:r>
          </w:p>
        </w:tc>
        <w:tc>
          <w:tcPr>
            <w:tcW w:w="709" w:type="dxa"/>
          </w:tcPr>
          <w:p w:rsidR="00F5712A" w:rsidRDefault="003261CE" w:rsidP="00FA5CC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2021673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712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2083723242"/>
            <w:placeholder>
              <w:docPart w:val="33A968B3C11D4EB896272F41D82A40BC"/>
            </w:placeholder>
            <w:showingPlcHdr/>
          </w:sdtPr>
          <w:sdtEndPr/>
          <w:sdtContent>
            <w:tc>
              <w:tcPr>
                <w:tcW w:w="7528" w:type="dxa"/>
              </w:tcPr>
              <w:p w:rsidR="00F5712A" w:rsidRPr="00472AC0" w:rsidRDefault="00E8294B" w:rsidP="00FA5CC8">
                <w:pPr>
                  <w:spacing w:before="20" w:after="2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E8294B">
                  <w:rPr>
                    <w:rStyle w:val="Textedelespacerserv"/>
                    <w:rFonts w:asciiTheme="minorHAnsi" w:eastAsiaTheme="minorHAnsi" w:hAnsiTheme="minorHAnsi" w:cstheme="minorHAnsi"/>
                    <w:sz w:val="20"/>
                    <w:szCs w:val="20"/>
                  </w:rPr>
                  <w:t>...</w:t>
                </w:r>
              </w:p>
            </w:tc>
          </w:sdtContent>
        </w:sdt>
      </w:tr>
      <w:tr w:rsidR="00F5712A" w:rsidRPr="00472AC0" w:rsidTr="00FA5CC8">
        <w:trPr>
          <w:trHeight w:val="206"/>
        </w:trPr>
        <w:tc>
          <w:tcPr>
            <w:tcW w:w="2405" w:type="dxa"/>
          </w:tcPr>
          <w:p w:rsidR="00F5712A" w:rsidRPr="00472AC0" w:rsidRDefault="00F5712A" w:rsidP="00FA5CC8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Aides techniques</w:t>
            </w:r>
          </w:p>
        </w:tc>
        <w:tc>
          <w:tcPr>
            <w:tcW w:w="709" w:type="dxa"/>
          </w:tcPr>
          <w:p w:rsidR="00F5712A" w:rsidRDefault="003261CE" w:rsidP="00FA5CC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211388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712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1337276678"/>
            <w:placeholder>
              <w:docPart w:val="FB69439C49A24316B18EB7C6652AF8CD"/>
            </w:placeholder>
            <w:showingPlcHdr/>
          </w:sdtPr>
          <w:sdtEndPr/>
          <w:sdtContent>
            <w:tc>
              <w:tcPr>
                <w:tcW w:w="7528" w:type="dxa"/>
              </w:tcPr>
              <w:p w:rsidR="00F5712A" w:rsidRPr="00472AC0" w:rsidRDefault="00E8294B" w:rsidP="00FA5CC8">
                <w:pPr>
                  <w:spacing w:before="20" w:after="2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E8294B">
                  <w:rPr>
                    <w:rStyle w:val="Textedelespacerserv"/>
                    <w:rFonts w:asciiTheme="minorHAnsi" w:eastAsiaTheme="minorHAnsi" w:hAnsiTheme="minorHAnsi" w:cstheme="minorHAnsi"/>
                    <w:sz w:val="20"/>
                    <w:szCs w:val="20"/>
                  </w:rPr>
                  <w:t>...</w:t>
                </w:r>
              </w:p>
            </w:tc>
          </w:sdtContent>
        </w:sdt>
      </w:tr>
    </w:tbl>
    <w:p w:rsidR="00F5712A" w:rsidRDefault="00F5712A" w:rsidP="00F5712A">
      <w:pPr>
        <w:rPr>
          <w:rFonts w:asciiTheme="minorHAnsi" w:hAnsiTheme="minorHAnsi" w:cstheme="minorHAnsi"/>
          <w:sz w:val="20"/>
          <w:szCs w:val="2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363"/>
        <w:gridCol w:w="1100"/>
        <w:gridCol w:w="7179"/>
      </w:tblGrid>
      <w:tr w:rsidR="00F5712A" w:rsidRPr="00472AC0" w:rsidTr="00FA5CC8">
        <w:trPr>
          <w:tblHeader/>
        </w:trPr>
        <w:tc>
          <w:tcPr>
            <w:tcW w:w="10642" w:type="dxa"/>
            <w:gridSpan w:val="3"/>
            <w:shd w:val="clear" w:color="auto" w:fill="BFBFBF" w:themeFill="background1" w:themeFillShade="BF"/>
          </w:tcPr>
          <w:p w:rsidR="00F5712A" w:rsidRDefault="00F5712A" w:rsidP="00FA5CC8">
            <w:pPr>
              <w:spacing w:before="20" w:after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t>Habitudes de vie À LA FIN DU SÉJOUR À L’HÔPITAL / URFI</w:t>
            </w:r>
          </w:p>
        </w:tc>
      </w:tr>
      <w:tr w:rsidR="00F5712A" w:rsidRPr="00472AC0" w:rsidTr="00FA5CC8">
        <w:trPr>
          <w:tblHeader/>
        </w:trPr>
        <w:tc>
          <w:tcPr>
            <w:tcW w:w="2405" w:type="dxa"/>
            <w:shd w:val="clear" w:color="auto" w:fill="D9D9D9" w:themeFill="background1" w:themeFillShade="D9"/>
          </w:tcPr>
          <w:p w:rsidR="00F5712A" w:rsidRPr="00472AC0" w:rsidRDefault="00F5712A" w:rsidP="00FA5CC8">
            <w:pPr>
              <w:tabs>
                <w:tab w:val="right" w:pos="5841"/>
              </w:tabs>
              <w:spacing w:before="20" w:after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</w:tcPr>
          <w:p w:rsidR="00F5712A" w:rsidRPr="00472AC0" w:rsidRDefault="00F5712A" w:rsidP="00FA5CC8">
            <w:pPr>
              <w:spacing w:before="20" w:after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Autonome</w:t>
            </w:r>
          </w:p>
        </w:tc>
        <w:tc>
          <w:tcPr>
            <w:tcW w:w="7528" w:type="dxa"/>
            <w:shd w:val="clear" w:color="auto" w:fill="D9D9D9" w:themeFill="background1" w:themeFillShade="D9"/>
            <w:vAlign w:val="center"/>
          </w:tcPr>
          <w:p w:rsidR="00F5712A" w:rsidRPr="00472AC0" w:rsidRDefault="00F5712A" w:rsidP="00FA5CC8">
            <w:pPr>
              <w:spacing w:before="20" w:after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Difficultés – Particularité - Sources</w:t>
            </w:r>
          </w:p>
        </w:tc>
      </w:tr>
      <w:tr w:rsidR="00F5712A" w:rsidRPr="00472AC0" w:rsidTr="00FA5CC8">
        <w:trPr>
          <w:trHeight w:val="206"/>
        </w:trPr>
        <w:tc>
          <w:tcPr>
            <w:tcW w:w="2405" w:type="dxa"/>
          </w:tcPr>
          <w:p w:rsidR="00F5712A" w:rsidRPr="00472AC0" w:rsidRDefault="00F5712A" w:rsidP="00FA5CC8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Nutrition</w:t>
            </w:r>
          </w:p>
        </w:tc>
        <w:tc>
          <w:tcPr>
            <w:tcW w:w="709" w:type="dxa"/>
          </w:tcPr>
          <w:p w:rsidR="00F5712A" w:rsidRDefault="003261CE" w:rsidP="00FA5CC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3752783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712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1036034583"/>
            <w:placeholder>
              <w:docPart w:val="6BBAB3273FEF40F3B5221603F1A6FC25"/>
            </w:placeholder>
            <w:showingPlcHdr/>
          </w:sdtPr>
          <w:sdtEndPr/>
          <w:sdtContent>
            <w:tc>
              <w:tcPr>
                <w:tcW w:w="7528" w:type="dxa"/>
              </w:tcPr>
              <w:p w:rsidR="00F5712A" w:rsidRPr="00472AC0" w:rsidRDefault="00E8294B" w:rsidP="00FA5CC8">
                <w:pPr>
                  <w:spacing w:before="20" w:after="2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E8294B">
                  <w:rPr>
                    <w:rStyle w:val="Textedelespacerserv"/>
                    <w:rFonts w:asciiTheme="minorHAnsi" w:eastAsiaTheme="minorHAnsi" w:hAnsiTheme="minorHAnsi" w:cstheme="minorHAnsi"/>
                    <w:sz w:val="20"/>
                    <w:szCs w:val="20"/>
                  </w:rPr>
                  <w:t>...</w:t>
                </w:r>
              </w:p>
            </w:tc>
          </w:sdtContent>
        </w:sdt>
      </w:tr>
      <w:tr w:rsidR="00F5712A" w:rsidRPr="00472AC0" w:rsidTr="00FA5CC8">
        <w:trPr>
          <w:trHeight w:val="206"/>
        </w:trPr>
        <w:tc>
          <w:tcPr>
            <w:tcW w:w="2405" w:type="dxa"/>
          </w:tcPr>
          <w:p w:rsidR="00F5712A" w:rsidRPr="00472AC0" w:rsidRDefault="00F5712A" w:rsidP="00FA5CC8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Condition corporelle</w:t>
            </w:r>
          </w:p>
        </w:tc>
        <w:tc>
          <w:tcPr>
            <w:tcW w:w="709" w:type="dxa"/>
          </w:tcPr>
          <w:p w:rsidR="00F5712A" w:rsidRDefault="003261CE" w:rsidP="00FA5CC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20552264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712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163217840"/>
            <w:placeholder>
              <w:docPart w:val="365AD74FF6CD44F4ABE19A568187F796"/>
            </w:placeholder>
            <w:showingPlcHdr/>
          </w:sdtPr>
          <w:sdtEndPr/>
          <w:sdtContent>
            <w:tc>
              <w:tcPr>
                <w:tcW w:w="7528" w:type="dxa"/>
              </w:tcPr>
              <w:p w:rsidR="00F5712A" w:rsidRPr="00472AC0" w:rsidRDefault="00E8294B" w:rsidP="00FA5CC8">
                <w:pPr>
                  <w:spacing w:before="20" w:after="2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E8294B">
                  <w:rPr>
                    <w:rStyle w:val="Textedelespacerserv"/>
                    <w:rFonts w:asciiTheme="minorHAnsi" w:eastAsiaTheme="minorHAnsi" w:hAnsiTheme="minorHAnsi" w:cstheme="minorHAnsi"/>
                    <w:sz w:val="20"/>
                    <w:szCs w:val="20"/>
                  </w:rPr>
                  <w:t>...</w:t>
                </w:r>
              </w:p>
            </w:tc>
          </w:sdtContent>
        </w:sdt>
      </w:tr>
      <w:tr w:rsidR="00F5712A" w:rsidRPr="00472AC0" w:rsidTr="00FA5CC8">
        <w:trPr>
          <w:trHeight w:val="206"/>
        </w:trPr>
        <w:tc>
          <w:tcPr>
            <w:tcW w:w="2405" w:type="dxa"/>
          </w:tcPr>
          <w:p w:rsidR="00F5712A" w:rsidRPr="00472AC0" w:rsidRDefault="00F5712A" w:rsidP="00FA5CC8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Soins personnels</w:t>
            </w:r>
          </w:p>
        </w:tc>
        <w:tc>
          <w:tcPr>
            <w:tcW w:w="709" w:type="dxa"/>
          </w:tcPr>
          <w:p w:rsidR="00F5712A" w:rsidRDefault="003261CE" w:rsidP="00FA5CC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3732273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712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733823983"/>
            <w:placeholder>
              <w:docPart w:val="3A91B610E6144429B0D3DEC63A9EDE54"/>
            </w:placeholder>
            <w:showingPlcHdr/>
          </w:sdtPr>
          <w:sdtEndPr/>
          <w:sdtContent>
            <w:tc>
              <w:tcPr>
                <w:tcW w:w="7528" w:type="dxa"/>
              </w:tcPr>
              <w:p w:rsidR="00F5712A" w:rsidRPr="00472AC0" w:rsidRDefault="00E8294B" w:rsidP="00FA5CC8">
                <w:pPr>
                  <w:spacing w:before="20" w:after="2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E8294B">
                  <w:rPr>
                    <w:rStyle w:val="Textedelespacerserv"/>
                    <w:rFonts w:asciiTheme="minorHAnsi" w:eastAsiaTheme="minorHAnsi" w:hAnsiTheme="minorHAnsi" w:cstheme="minorHAnsi"/>
                    <w:sz w:val="20"/>
                    <w:szCs w:val="20"/>
                  </w:rPr>
                  <w:t>...</w:t>
                </w:r>
              </w:p>
            </w:tc>
          </w:sdtContent>
        </w:sdt>
      </w:tr>
      <w:tr w:rsidR="00F5712A" w:rsidRPr="00472AC0" w:rsidTr="00FA5CC8">
        <w:trPr>
          <w:trHeight w:val="206"/>
        </w:trPr>
        <w:tc>
          <w:tcPr>
            <w:tcW w:w="2405" w:type="dxa"/>
          </w:tcPr>
          <w:p w:rsidR="00F5712A" w:rsidRPr="00472AC0" w:rsidRDefault="00F5712A" w:rsidP="00FA5CC8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Communication</w:t>
            </w:r>
          </w:p>
        </w:tc>
        <w:tc>
          <w:tcPr>
            <w:tcW w:w="709" w:type="dxa"/>
          </w:tcPr>
          <w:p w:rsidR="00F5712A" w:rsidRDefault="003261CE" w:rsidP="00FA5CC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5817639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712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917057699"/>
            <w:placeholder>
              <w:docPart w:val="F6AB816D95F040E5B5BCFCB4A290E3B7"/>
            </w:placeholder>
            <w:showingPlcHdr/>
          </w:sdtPr>
          <w:sdtEndPr/>
          <w:sdtContent>
            <w:tc>
              <w:tcPr>
                <w:tcW w:w="7528" w:type="dxa"/>
              </w:tcPr>
              <w:p w:rsidR="00F5712A" w:rsidRPr="00472AC0" w:rsidRDefault="00E8294B" w:rsidP="00FA5CC8">
                <w:pPr>
                  <w:spacing w:before="20" w:after="2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E8294B">
                  <w:rPr>
                    <w:rStyle w:val="Textedelespacerserv"/>
                    <w:rFonts w:asciiTheme="minorHAnsi" w:eastAsiaTheme="minorHAnsi" w:hAnsiTheme="minorHAnsi" w:cstheme="minorHAnsi"/>
                    <w:sz w:val="20"/>
                    <w:szCs w:val="20"/>
                  </w:rPr>
                  <w:t>...</w:t>
                </w:r>
              </w:p>
            </w:tc>
          </w:sdtContent>
        </w:sdt>
      </w:tr>
      <w:tr w:rsidR="00F5712A" w:rsidRPr="00472AC0" w:rsidTr="00FA5CC8">
        <w:trPr>
          <w:trHeight w:val="206"/>
        </w:trPr>
        <w:tc>
          <w:tcPr>
            <w:tcW w:w="2405" w:type="dxa"/>
          </w:tcPr>
          <w:p w:rsidR="00F5712A" w:rsidRPr="00472AC0" w:rsidRDefault="00F5712A" w:rsidP="00FA5CC8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Habitation</w:t>
            </w:r>
          </w:p>
        </w:tc>
        <w:tc>
          <w:tcPr>
            <w:tcW w:w="709" w:type="dxa"/>
          </w:tcPr>
          <w:p w:rsidR="00F5712A" w:rsidRDefault="003261CE" w:rsidP="00FA5CC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8344878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712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874073913"/>
            <w:placeholder>
              <w:docPart w:val="8A98BA387083408CBAD4D147928D01DD"/>
            </w:placeholder>
            <w:showingPlcHdr/>
          </w:sdtPr>
          <w:sdtEndPr/>
          <w:sdtContent>
            <w:tc>
              <w:tcPr>
                <w:tcW w:w="7528" w:type="dxa"/>
              </w:tcPr>
              <w:p w:rsidR="00F5712A" w:rsidRPr="00472AC0" w:rsidRDefault="00E8294B" w:rsidP="00FA5CC8">
                <w:pPr>
                  <w:spacing w:before="20" w:after="2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E8294B">
                  <w:rPr>
                    <w:rStyle w:val="Textedelespacerserv"/>
                    <w:rFonts w:asciiTheme="minorHAnsi" w:eastAsiaTheme="minorHAnsi" w:hAnsiTheme="minorHAnsi" w:cstheme="minorHAnsi"/>
                    <w:sz w:val="20"/>
                    <w:szCs w:val="20"/>
                  </w:rPr>
                  <w:t>...</w:t>
                </w:r>
              </w:p>
            </w:tc>
          </w:sdtContent>
        </w:sdt>
      </w:tr>
      <w:tr w:rsidR="00F5712A" w:rsidRPr="00472AC0" w:rsidTr="00FA5CC8">
        <w:trPr>
          <w:trHeight w:val="206"/>
        </w:trPr>
        <w:tc>
          <w:tcPr>
            <w:tcW w:w="2405" w:type="dxa"/>
          </w:tcPr>
          <w:p w:rsidR="00F5712A" w:rsidRPr="00472AC0" w:rsidRDefault="00F5712A" w:rsidP="00FA5CC8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Transferts</w:t>
            </w:r>
          </w:p>
        </w:tc>
        <w:tc>
          <w:tcPr>
            <w:tcW w:w="709" w:type="dxa"/>
          </w:tcPr>
          <w:p w:rsidR="00F5712A" w:rsidRDefault="003261CE" w:rsidP="00FA5CC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781619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712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1051649072"/>
            <w:placeholder>
              <w:docPart w:val="C9B40CDBD6AA4617B3F7A6DEE7C6410E"/>
            </w:placeholder>
            <w:showingPlcHdr/>
          </w:sdtPr>
          <w:sdtEndPr/>
          <w:sdtContent>
            <w:tc>
              <w:tcPr>
                <w:tcW w:w="7528" w:type="dxa"/>
              </w:tcPr>
              <w:p w:rsidR="00F5712A" w:rsidRPr="00472AC0" w:rsidRDefault="00E8294B" w:rsidP="00FA5CC8">
                <w:pPr>
                  <w:spacing w:before="20" w:after="2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E8294B">
                  <w:rPr>
                    <w:rStyle w:val="Textedelespacerserv"/>
                    <w:rFonts w:asciiTheme="minorHAnsi" w:eastAsiaTheme="minorHAnsi" w:hAnsiTheme="minorHAnsi" w:cstheme="minorHAnsi"/>
                    <w:sz w:val="20"/>
                    <w:szCs w:val="20"/>
                  </w:rPr>
                  <w:t>...</w:t>
                </w:r>
              </w:p>
            </w:tc>
          </w:sdtContent>
        </w:sdt>
      </w:tr>
      <w:tr w:rsidR="00F5712A" w:rsidRPr="00472AC0" w:rsidTr="00FA5CC8">
        <w:trPr>
          <w:trHeight w:val="206"/>
        </w:trPr>
        <w:tc>
          <w:tcPr>
            <w:tcW w:w="2405" w:type="dxa"/>
          </w:tcPr>
          <w:p w:rsidR="00F5712A" w:rsidRPr="00472AC0" w:rsidRDefault="00F5712A" w:rsidP="00FA5CC8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Déplacements</w:t>
            </w:r>
          </w:p>
        </w:tc>
        <w:tc>
          <w:tcPr>
            <w:tcW w:w="709" w:type="dxa"/>
          </w:tcPr>
          <w:p w:rsidR="00F5712A" w:rsidRDefault="003261CE" w:rsidP="00FA5CC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4339434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712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195744584"/>
            <w:placeholder>
              <w:docPart w:val="7E1FCE1BCB0F4D61B8C38BDF5D4255D2"/>
            </w:placeholder>
            <w:showingPlcHdr/>
          </w:sdtPr>
          <w:sdtEndPr/>
          <w:sdtContent>
            <w:tc>
              <w:tcPr>
                <w:tcW w:w="7528" w:type="dxa"/>
              </w:tcPr>
              <w:p w:rsidR="00F5712A" w:rsidRPr="00472AC0" w:rsidRDefault="00E8294B" w:rsidP="00FA5CC8">
                <w:pPr>
                  <w:spacing w:before="20" w:after="2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E8294B">
                  <w:rPr>
                    <w:rStyle w:val="Textedelespacerserv"/>
                    <w:rFonts w:asciiTheme="minorHAnsi" w:eastAsiaTheme="minorHAnsi" w:hAnsiTheme="minorHAnsi" w:cstheme="minorHAnsi"/>
                    <w:sz w:val="20"/>
                    <w:szCs w:val="20"/>
                  </w:rPr>
                  <w:t>...</w:t>
                </w:r>
              </w:p>
            </w:tc>
          </w:sdtContent>
        </w:sdt>
      </w:tr>
      <w:tr w:rsidR="00F5712A" w:rsidRPr="00472AC0" w:rsidTr="00FA5CC8">
        <w:trPr>
          <w:trHeight w:val="206"/>
        </w:trPr>
        <w:tc>
          <w:tcPr>
            <w:tcW w:w="2405" w:type="dxa"/>
          </w:tcPr>
          <w:p w:rsidR="00F5712A" w:rsidRPr="00472AC0" w:rsidRDefault="00F5712A" w:rsidP="00FA5CC8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Responsabilités</w:t>
            </w:r>
          </w:p>
        </w:tc>
        <w:tc>
          <w:tcPr>
            <w:tcW w:w="709" w:type="dxa"/>
          </w:tcPr>
          <w:p w:rsidR="00F5712A" w:rsidRDefault="003261CE" w:rsidP="00FA5CC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7391396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712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323593141"/>
            <w:placeholder>
              <w:docPart w:val="2FB1522D693F4FEBAD79CEDD0ED33BE4"/>
            </w:placeholder>
            <w:showingPlcHdr/>
          </w:sdtPr>
          <w:sdtEndPr/>
          <w:sdtContent>
            <w:tc>
              <w:tcPr>
                <w:tcW w:w="7528" w:type="dxa"/>
              </w:tcPr>
              <w:p w:rsidR="00F5712A" w:rsidRPr="00472AC0" w:rsidRDefault="00E8294B" w:rsidP="00FA5CC8">
                <w:pPr>
                  <w:spacing w:before="20" w:after="2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E8294B">
                  <w:rPr>
                    <w:rStyle w:val="Textedelespacerserv"/>
                    <w:rFonts w:asciiTheme="minorHAnsi" w:eastAsiaTheme="minorHAnsi" w:hAnsiTheme="minorHAnsi" w:cstheme="minorHAnsi"/>
                    <w:sz w:val="20"/>
                    <w:szCs w:val="20"/>
                  </w:rPr>
                  <w:t>...</w:t>
                </w:r>
              </w:p>
            </w:tc>
          </w:sdtContent>
        </w:sdt>
      </w:tr>
      <w:tr w:rsidR="00F5712A" w:rsidRPr="00472AC0" w:rsidTr="00FA5CC8">
        <w:trPr>
          <w:trHeight w:val="206"/>
        </w:trPr>
        <w:tc>
          <w:tcPr>
            <w:tcW w:w="2405" w:type="dxa"/>
          </w:tcPr>
          <w:p w:rsidR="00F5712A" w:rsidRPr="00472AC0" w:rsidRDefault="00F5712A" w:rsidP="00FA5CC8">
            <w:pPr>
              <w:spacing w:before="20" w:after="20"/>
              <w:ind w:right="-75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Relations interpersonnelles</w:t>
            </w:r>
          </w:p>
        </w:tc>
        <w:tc>
          <w:tcPr>
            <w:tcW w:w="709" w:type="dxa"/>
          </w:tcPr>
          <w:p w:rsidR="00F5712A" w:rsidRDefault="003261CE" w:rsidP="00FA5CC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5963998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712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940916077"/>
            <w:placeholder>
              <w:docPart w:val="919F8B8B628D4BE5B29AA6E03995D887"/>
            </w:placeholder>
            <w:showingPlcHdr/>
          </w:sdtPr>
          <w:sdtEndPr/>
          <w:sdtContent>
            <w:tc>
              <w:tcPr>
                <w:tcW w:w="7528" w:type="dxa"/>
              </w:tcPr>
              <w:p w:rsidR="00F5712A" w:rsidRPr="00472AC0" w:rsidRDefault="00E8294B" w:rsidP="00FA5CC8">
                <w:pPr>
                  <w:spacing w:before="20" w:after="2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E8294B">
                  <w:rPr>
                    <w:rStyle w:val="Textedelespacerserv"/>
                    <w:rFonts w:asciiTheme="minorHAnsi" w:eastAsiaTheme="minorHAnsi" w:hAnsiTheme="minorHAnsi" w:cstheme="minorHAnsi"/>
                    <w:sz w:val="20"/>
                    <w:szCs w:val="20"/>
                  </w:rPr>
                  <w:t>...</w:t>
                </w:r>
              </w:p>
            </w:tc>
          </w:sdtContent>
        </w:sdt>
      </w:tr>
      <w:tr w:rsidR="00F5712A" w:rsidRPr="00472AC0" w:rsidTr="00FA5CC8">
        <w:trPr>
          <w:trHeight w:val="206"/>
        </w:trPr>
        <w:tc>
          <w:tcPr>
            <w:tcW w:w="2405" w:type="dxa"/>
          </w:tcPr>
          <w:p w:rsidR="00F5712A" w:rsidRPr="00472AC0" w:rsidRDefault="00F5712A" w:rsidP="00FA5CC8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Communauté</w:t>
            </w:r>
          </w:p>
        </w:tc>
        <w:tc>
          <w:tcPr>
            <w:tcW w:w="709" w:type="dxa"/>
          </w:tcPr>
          <w:p w:rsidR="00F5712A" w:rsidRDefault="003261CE" w:rsidP="00FA5CC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2823019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712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736834816"/>
            <w:placeholder>
              <w:docPart w:val="9E45CC249C684FB5B8B2DA892FF0BE97"/>
            </w:placeholder>
            <w:showingPlcHdr/>
          </w:sdtPr>
          <w:sdtEndPr/>
          <w:sdtContent>
            <w:tc>
              <w:tcPr>
                <w:tcW w:w="7528" w:type="dxa"/>
              </w:tcPr>
              <w:p w:rsidR="00F5712A" w:rsidRPr="00472AC0" w:rsidRDefault="00E8294B" w:rsidP="00FA5CC8">
                <w:pPr>
                  <w:spacing w:before="20" w:after="2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E8294B">
                  <w:rPr>
                    <w:rStyle w:val="Textedelespacerserv"/>
                    <w:rFonts w:asciiTheme="minorHAnsi" w:eastAsiaTheme="minorHAnsi" w:hAnsiTheme="minorHAnsi" w:cstheme="minorHAnsi"/>
                    <w:sz w:val="20"/>
                    <w:szCs w:val="20"/>
                  </w:rPr>
                  <w:t>...</w:t>
                </w:r>
              </w:p>
            </w:tc>
          </w:sdtContent>
        </w:sdt>
      </w:tr>
      <w:tr w:rsidR="00F5712A" w:rsidRPr="00472AC0" w:rsidTr="00FA5CC8">
        <w:trPr>
          <w:trHeight w:val="206"/>
        </w:trPr>
        <w:tc>
          <w:tcPr>
            <w:tcW w:w="2405" w:type="dxa"/>
          </w:tcPr>
          <w:p w:rsidR="00F5712A" w:rsidRPr="00472AC0" w:rsidRDefault="00F5712A" w:rsidP="00FA5CC8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Éducation</w:t>
            </w:r>
          </w:p>
        </w:tc>
        <w:tc>
          <w:tcPr>
            <w:tcW w:w="709" w:type="dxa"/>
          </w:tcPr>
          <w:p w:rsidR="00F5712A" w:rsidRDefault="003261CE" w:rsidP="00FA5CC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21058646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712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500321186"/>
            <w:placeholder>
              <w:docPart w:val="B11EC406ACE84A499D77DC2431E5DAF0"/>
            </w:placeholder>
            <w:showingPlcHdr/>
          </w:sdtPr>
          <w:sdtEndPr/>
          <w:sdtContent>
            <w:tc>
              <w:tcPr>
                <w:tcW w:w="7528" w:type="dxa"/>
              </w:tcPr>
              <w:p w:rsidR="00F5712A" w:rsidRPr="00472AC0" w:rsidRDefault="00E8294B" w:rsidP="00FA5CC8">
                <w:pPr>
                  <w:spacing w:before="20" w:after="2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E8294B">
                  <w:rPr>
                    <w:rStyle w:val="Textedelespacerserv"/>
                    <w:rFonts w:asciiTheme="minorHAnsi" w:eastAsiaTheme="minorHAnsi" w:hAnsiTheme="minorHAnsi" w:cstheme="minorHAnsi"/>
                    <w:sz w:val="20"/>
                    <w:szCs w:val="20"/>
                  </w:rPr>
                  <w:t>...</w:t>
                </w:r>
              </w:p>
            </w:tc>
          </w:sdtContent>
        </w:sdt>
      </w:tr>
      <w:tr w:rsidR="00F5712A" w:rsidRPr="00472AC0" w:rsidTr="00FA5CC8">
        <w:trPr>
          <w:trHeight w:val="206"/>
        </w:trPr>
        <w:tc>
          <w:tcPr>
            <w:tcW w:w="2405" w:type="dxa"/>
          </w:tcPr>
          <w:p w:rsidR="00F5712A" w:rsidRPr="00472AC0" w:rsidRDefault="00F5712A" w:rsidP="00FA5CC8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Travail</w:t>
            </w:r>
          </w:p>
        </w:tc>
        <w:tc>
          <w:tcPr>
            <w:tcW w:w="709" w:type="dxa"/>
          </w:tcPr>
          <w:p w:rsidR="00F5712A" w:rsidRDefault="003261CE" w:rsidP="00FA5CC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0438768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712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965469592"/>
            <w:placeholder>
              <w:docPart w:val="3D59623A56A448D89484B2E97DDC3EE9"/>
            </w:placeholder>
            <w:showingPlcHdr/>
          </w:sdtPr>
          <w:sdtEndPr/>
          <w:sdtContent>
            <w:tc>
              <w:tcPr>
                <w:tcW w:w="7528" w:type="dxa"/>
              </w:tcPr>
              <w:p w:rsidR="00F5712A" w:rsidRPr="00472AC0" w:rsidRDefault="00E8294B" w:rsidP="00FA5CC8">
                <w:pPr>
                  <w:spacing w:before="20" w:after="2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E8294B">
                  <w:rPr>
                    <w:rStyle w:val="Textedelespacerserv"/>
                    <w:rFonts w:asciiTheme="minorHAnsi" w:eastAsiaTheme="minorHAnsi" w:hAnsiTheme="minorHAnsi" w:cstheme="minorHAnsi"/>
                    <w:sz w:val="20"/>
                    <w:szCs w:val="20"/>
                  </w:rPr>
                  <w:t>...</w:t>
                </w:r>
              </w:p>
            </w:tc>
          </w:sdtContent>
        </w:sdt>
      </w:tr>
      <w:tr w:rsidR="00F5712A" w:rsidRPr="00472AC0" w:rsidTr="00FA5CC8">
        <w:trPr>
          <w:trHeight w:val="206"/>
        </w:trPr>
        <w:tc>
          <w:tcPr>
            <w:tcW w:w="2405" w:type="dxa"/>
          </w:tcPr>
          <w:p w:rsidR="00F5712A" w:rsidRPr="00472AC0" w:rsidRDefault="00F5712A" w:rsidP="00FA5CC8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Loisirs</w:t>
            </w:r>
          </w:p>
        </w:tc>
        <w:tc>
          <w:tcPr>
            <w:tcW w:w="709" w:type="dxa"/>
          </w:tcPr>
          <w:p w:rsidR="00F5712A" w:rsidRDefault="003261CE" w:rsidP="00FA5CC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3905362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712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341055166"/>
            <w:placeholder>
              <w:docPart w:val="61C20DBFE4304BDC92E80142A9C0991D"/>
            </w:placeholder>
            <w:showingPlcHdr/>
          </w:sdtPr>
          <w:sdtEndPr/>
          <w:sdtContent>
            <w:tc>
              <w:tcPr>
                <w:tcW w:w="7528" w:type="dxa"/>
              </w:tcPr>
              <w:p w:rsidR="00F5712A" w:rsidRPr="00472AC0" w:rsidRDefault="00E8294B" w:rsidP="00FA5CC8">
                <w:pPr>
                  <w:spacing w:before="20" w:after="2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E8294B">
                  <w:rPr>
                    <w:rStyle w:val="Textedelespacerserv"/>
                    <w:rFonts w:asciiTheme="minorHAnsi" w:eastAsiaTheme="minorHAnsi" w:hAnsiTheme="minorHAnsi" w:cstheme="minorHAnsi"/>
                    <w:sz w:val="20"/>
                    <w:szCs w:val="20"/>
                  </w:rPr>
                  <w:t>...</w:t>
                </w:r>
              </w:p>
            </w:tc>
          </w:sdtContent>
        </w:sdt>
      </w:tr>
      <w:tr w:rsidR="00F5712A" w:rsidRPr="00472AC0" w:rsidTr="00FA5CC8">
        <w:trPr>
          <w:trHeight w:val="206"/>
        </w:trPr>
        <w:tc>
          <w:tcPr>
            <w:tcW w:w="2405" w:type="dxa"/>
          </w:tcPr>
          <w:p w:rsidR="00F5712A" w:rsidRPr="00472AC0" w:rsidRDefault="00F5712A" w:rsidP="00FA5CC8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Aides techniques</w:t>
            </w:r>
          </w:p>
        </w:tc>
        <w:tc>
          <w:tcPr>
            <w:tcW w:w="709" w:type="dxa"/>
          </w:tcPr>
          <w:p w:rsidR="00F5712A" w:rsidRDefault="003261CE" w:rsidP="00FA5CC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8731119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712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1309292628"/>
            <w:placeholder>
              <w:docPart w:val="A9D2EC7020C044BD8B6884FF35A80293"/>
            </w:placeholder>
            <w:showingPlcHdr/>
          </w:sdtPr>
          <w:sdtEndPr/>
          <w:sdtContent>
            <w:tc>
              <w:tcPr>
                <w:tcW w:w="7528" w:type="dxa"/>
              </w:tcPr>
              <w:p w:rsidR="00F5712A" w:rsidRPr="00472AC0" w:rsidRDefault="00E8294B" w:rsidP="00FA5CC8">
                <w:pPr>
                  <w:spacing w:before="20" w:after="2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E8294B">
                  <w:rPr>
                    <w:rStyle w:val="Textedelespacerserv"/>
                    <w:rFonts w:asciiTheme="minorHAnsi" w:eastAsiaTheme="minorHAnsi" w:hAnsiTheme="minorHAnsi" w:cstheme="minorHAnsi"/>
                    <w:sz w:val="20"/>
                    <w:szCs w:val="20"/>
                  </w:rPr>
                  <w:t>...</w:t>
                </w:r>
              </w:p>
            </w:tc>
          </w:sdtContent>
        </w:sdt>
      </w:tr>
    </w:tbl>
    <w:p w:rsidR="00F5712A" w:rsidRDefault="00F5712A" w:rsidP="00F5712A">
      <w:pPr>
        <w:rPr>
          <w:rFonts w:asciiTheme="minorHAnsi" w:hAnsiTheme="minorHAnsi" w:cstheme="minorHAnsi"/>
          <w:sz w:val="20"/>
          <w:szCs w:val="20"/>
        </w:rPr>
      </w:pPr>
    </w:p>
    <w:tbl>
      <w:tblPr>
        <w:tblStyle w:val="Grilledutableau"/>
        <w:tblW w:w="10627" w:type="dxa"/>
        <w:tblLook w:val="04A0" w:firstRow="1" w:lastRow="0" w:firstColumn="1" w:lastColumn="0" w:noHBand="0" w:noVBand="1"/>
      </w:tblPr>
      <w:tblGrid>
        <w:gridCol w:w="10627"/>
      </w:tblGrid>
      <w:tr w:rsidR="00F5712A" w:rsidRPr="00472AC0" w:rsidTr="00FA5CC8">
        <w:trPr>
          <w:tblHeader/>
        </w:trPr>
        <w:tc>
          <w:tcPr>
            <w:tcW w:w="10627" w:type="dxa"/>
            <w:shd w:val="clear" w:color="auto" w:fill="D9D9D9" w:themeFill="background1" w:themeFillShade="D9"/>
            <w:vAlign w:val="center"/>
          </w:tcPr>
          <w:p w:rsidR="00F5712A" w:rsidRPr="00472AC0" w:rsidRDefault="00F5712A" w:rsidP="00FA5CC8">
            <w:pPr>
              <w:spacing w:before="20" w:after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Commentaires pour l’équipe </w:t>
            </w:r>
          </w:p>
        </w:tc>
      </w:tr>
      <w:tr w:rsidR="00F5712A" w:rsidRPr="00472AC0" w:rsidTr="00FA5CC8">
        <w:trPr>
          <w:trHeight w:val="567"/>
        </w:trPr>
        <w:sdt>
          <w:sdtPr>
            <w:rPr>
              <w:rFonts w:asciiTheme="minorHAnsi" w:hAnsiTheme="minorHAnsi" w:cstheme="minorHAnsi"/>
              <w:sz w:val="20"/>
              <w:szCs w:val="20"/>
            </w:rPr>
            <w:id w:val="1640143981"/>
            <w:placeholder>
              <w:docPart w:val="6C544E3AA4754906A01ED26DD3D1FD42"/>
            </w:placeholder>
            <w:showingPlcHdr/>
          </w:sdtPr>
          <w:sdtEndPr/>
          <w:sdtContent>
            <w:tc>
              <w:tcPr>
                <w:tcW w:w="10627" w:type="dxa"/>
              </w:tcPr>
              <w:p w:rsidR="00F5712A" w:rsidRPr="00472AC0" w:rsidRDefault="00E8294B" w:rsidP="00FA5CC8">
                <w:pPr>
                  <w:spacing w:before="20" w:after="2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E8294B">
                  <w:rPr>
                    <w:rStyle w:val="Textedelespacerserv"/>
                    <w:rFonts w:asciiTheme="minorHAnsi" w:eastAsiaTheme="minorHAnsi" w:hAnsiTheme="minorHAnsi" w:cstheme="minorHAnsi"/>
                    <w:sz w:val="20"/>
                    <w:szCs w:val="20"/>
                  </w:rPr>
                  <w:t>...</w:t>
                </w:r>
              </w:p>
            </w:tc>
          </w:sdtContent>
        </w:sdt>
      </w:tr>
    </w:tbl>
    <w:p w:rsidR="00F5712A" w:rsidRDefault="00F5712A" w:rsidP="00F5712A">
      <w:pPr>
        <w:keepNext/>
        <w:tabs>
          <w:tab w:val="left" w:pos="770"/>
        </w:tabs>
        <w:spacing w:line="276" w:lineRule="auto"/>
        <w:ind w:left="426" w:hanging="1"/>
        <w:rPr>
          <w:rFonts w:asciiTheme="minorHAnsi" w:hAnsiTheme="minorHAnsi" w:cstheme="minorHAnsi"/>
          <w:sz w:val="20"/>
          <w:szCs w:val="20"/>
        </w:rPr>
      </w:pPr>
    </w:p>
    <w:tbl>
      <w:tblPr>
        <w:tblStyle w:val="Grilledutableau"/>
        <w:tblW w:w="10632" w:type="dxa"/>
        <w:tblInd w:w="-5" w:type="dxa"/>
        <w:tblLook w:val="04A0" w:firstRow="1" w:lastRow="0" w:firstColumn="1" w:lastColumn="0" w:noHBand="0" w:noVBand="1"/>
      </w:tblPr>
      <w:tblGrid>
        <w:gridCol w:w="10632"/>
      </w:tblGrid>
      <w:tr w:rsidR="00F5712A" w:rsidRPr="00472AC0" w:rsidTr="00F5712A">
        <w:trPr>
          <w:tblHeader/>
        </w:trPr>
        <w:tc>
          <w:tcPr>
            <w:tcW w:w="10632" w:type="dxa"/>
            <w:shd w:val="clear" w:color="auto" w:fill="D9D9D9" w:themeFill="background1" w:themeFillShade="D9"/>
            <w:vAlign w:val="center"/>
          </w:tcPr>
          <w:p w:rsidR="00F5712A" w:rsidRPr="00472AC0" w:rsidRDefault="00F5712A" w:rsidP="00FA5CC8">
            <w:pPr>
              <w:spacing w:before="20" w:after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Plan d’action </w:t>
            </w:r>
          </w:p>
        </w:tc>
      </w:tr>
      <w:tr w:rsidR="00F5712A" w:rsidRPr="00472AC0" w:rsidTr="00F5712A">
        <w:trPr>
          <w:trHeight w:val="567"/>
        </w:trPr>
        <w:sdt>
          <w:sdtPr>
            <w:rPr>
              <w:rFonts w:asciiTheme="minorHAnsi" w:hAnsiTheme="minorHAnsi" w:cstheme="minorHAnsi"/>
              <w:sz w:val="20"/>
              <w:szCs w:val="20"/>
            </w:rPr>
            <w:id w:val="-734398815"/>
            <w:placeholder>
              <w:docPart w:val="20BEA8EC4C6F4B5CB8DE7A32DDD9188B"/>
            </w:placeholder>
            <w:showingPlcHdr/>
          </w:sdtPr>
          <w:sdtEndPr/>
          <w:sdtContent>
            <w:tc>
              <w:tcPr>
                <w:tcW w:w="10632" w:type="dxa"/>
              </w:tcPr>
              <w:p w:rsidR="00F5712A" w:rsidRPr="00472AC0" w:rsidRDefault="00E8294B" w:rsidP="00FA5CC8">
                <w:pPr>
                  <w:spacing w:before="20" w:after="2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E8294B">
                  <w:rPr>
                    <w:rStyle w:val="Textedelespacerserv"/>
                    <w:rFonts w:asciiTheme="minorHAnsi" w:eastAsiaTheme="minorHAnsi" w:hAnsiTheme="minorHAnsi" w:cstheme="minorHAnsi"/>
                    <w:sz w:val="20"/>
                    <w:szCs w:val="20"/>
                  </w:rPr>
                  <w:t>...</w:t>
                </w:r>
              </w:p>
            </w:tc>
          </w:sdtContent>
        </w:sdt>
      </w:tr>
    </w:tbl>
    <w:p w:rsidR="00F5712A" w:rsidRDefault="00F5712A" w:rsidP="00F5712A">
      <w:pPr>
        <w:tabs>
          <w:tab w:val="left" w:pos="5245"/>
        </w:tabs>
        <w:rPr>
          <w:rFonts w:asciiTheme="minorHAnsi" w:hAnsiTheme="minorHAnsi" w:cstheme="minorHAnsi"/>
          <w:sz w:val="20"/>
          <w:szCs w:val="20"/>
        </w:rPr>
      </w:pPr>
    </w:p>
    <w:tbl>
      <w:tblPr>
        <w:tblStyle w:val="Grilledutableau"/>
        <w:tblW w:w="10632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94"/>
        <w:gridCol w:w="6338"/>
      </w:tblGrid>
      <w:tr w:rsidR="00F5712A" w:rsidTr="00F5712A">
        <w:trPr>
          <w:trHeight w:val="737"/>
        </w:trPr>
        <w:tc>
          <w:tcPr>
            <w:tcW w:w="4294" w:type="dxa"/>
            <w:vAlign w:val="bottom"/>
          </w:tcPr>
          <w:p w:rsidR="00F5712A" w:rsidRPr="00644EF4" w:rsidRDefault="00F5712A" w:rsidP="00F5712A">
            <w:pPr>
              <w:keepNext/>
              <w:ind w:right="-106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Nom</w:t>
            </w:r>
            <w:r w:rsidR="00FA4DCB">
              <w:rPr>
                <w:rFonts w:asciiTheme="minorHAnsi" w:hAnsiTheme="minorHAnsi" w:cstheme="minorHAnsi"/>
                <w:b/>
                <w:sz w:val="20"/>
                <w:szCs w:val="20"/>
              </w:rPr>
              <w:t>, prénom de l’intervenant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6338" w:type="dxa"/>
            <w:vAlign w:val="bottom"/>
          </w:tcPr>
          <w:p w:rsidR="00F5712A" w:rsidRPr="00F5712A" w:rsidRDefault="00BB5069" w:rsidP="00F5712A">
            <w:pPr>
              <w:keepNext/>
              <w:tabs>
                <w:tab w:val="left" w:pos="2520"/>
              </w:tabs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Titre / </w:t>
            </w:r>
            <w:r w:rsidR="00F5712A">
              <w:rPr>
                <w:rFonts w:asciiTheme="minorHAnsi" w:hAnsiTheme="minorHAnsi" w:cstheme="minorHAnsi"/>
                <w:b/>
                <w:sz w:val="20"/>
                <w:szCs w:val="20"/>
              </w:rPr>
              <w:t>Profession :</w:t>
            </w:r>
          </w:p>
        </w:tc>
      </w:tr>
      <w:tr w:rsidR="00F5712A" w:rsidTr="00F5712A">
        <w:trPr>
          <w:trHeight w:val="737"/>
        </w:trPr>
        <w:sdt>
          <w:sdtPr>
            <w:rPr>
              <w:rFonts w:asciiTheme="minorHAnsi" w:hAnsiTheme="minorHAnsi" w:cstheme="minorHAnsi"/>
              <w:sz w:val="20"/>
              <w:szCs w:val="20"/>
            </w:rPr>
            <w:id w:val="-1588690040"/>
            <w:placeholder>
              <w:docPart w:val="AEFDFC92558F4ABF9804F73CF07245D2"/>
            </w:placeholder>
            <w:showingPlcHdr/>
            <w:text w:multiLine="1"/>
          </w:sdtPr>
          <w:sdtEndPr/>
          <w:sdtContent>
            <w:tc>
              <w:tcPr>
                <w:tcW w:w="4294" w:type="dxa"/>
                <w:vAlign w:val="bottom"/>
              </w:tcPr>
              <w:p w:rsidR="00F5712A" w:rsidRDefault="00FA4DCB" w:rsidP="00FA4DCB">
                <w:pPr>
                  <w:keepNext/>
                  <w:ind w:right="-106"/>
                  <w:rPr>
                    <w:rFonts w:asciiTheme="minorHAnsi" w:hAnsiTheme="minorHAnsi" w:cstheme="minorHAnsi"/>
                    <w:b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530078921"/>
            <w:placeholder>
              <w:docPart w:val="5B7EE57F36E540DD8E909FABBE0AF9C6"/>
            </w:placeholder>
            <w:showingPlcHdr/>
            <w:text w:multiLine="1"/>
          </w:sdtPr>
          <w:sdtEndPr/>
          <w:sdtContent>
            <w:tc>
              <w:tcPr>
                <w:tcW w:w="6338" w:type="dxa"/>
                <w:vAlign w:val="bottom"/>
              </w:tcPr>
              <w:p w:rsidR="00F5712A" w:rsidRDefault="00F5712A" w:rsidP="00F5712A">
                <w:pPr>
                  <w:keepNext/>
                  <w:tabs>
                    <w:tab w:val="left" w:pos="2520"/>
                  </w:tabs>
                  <w:rPr>
                    <w:rFonts w:asciiTheme="minorHAnsi" w:hAnsiTheme="minorHAnsi" w:cstheme="minorHAnsi"/>
                    <w:b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</w:tr>
      <w:tr w:rsidR="00F5712A" w:rsidTr="00F5712A">
        <w:trPr>
          <w:trHeight w:val="737"/>
        </w:trPr>
        <w:tc>
          <w:tcPr>
            <w:tcW w:w="4294" w:type="dxa"/>
            <w:vAlign w:val="bottom"/>
          </w:tcPr>
          <w:p w:rsidR="00F5712A" w:rsidRPr="00644EF4" w:rsidRDefault="00F5712A" w:rsidP="00F5712A">
            <w:pPr>
              <w:keepNext/>
              <w:ind w:right="-106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Signature de l’intervenant :</w:t>
            </w:r>
          </w:p>
        </w:tc>
        <w:tc>
          <w:tcPr>
            <w:tcW w:w="6338" w:type="dxa"/>
            <w:vAlign w:val="bottom"/>
          </w:tcPr>
          <w:p w:rsidR="00F5712A" w:rsidRPr="00F5712A" w:rsidRDefault="00F5712A" w:rsidP="00F5712A">
            <w:pPr>
              <w:keepNext/>
              <w:tabs>
                <w:tab w:val="left" w:pos="2520"/>
              </w:tabs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5712A">
              <w:rPr>
                <w:rFonts w:asciiTheme="minorHAnsi" w:hAnsiTheme="minorHAnsi" w:cstheme="minorHAnsi"/>
                <w:b/>
                <w:sz w:val="20"/>
                <w:szCs w:val="20"/>
              </w:rPr>
              <w:t>Date :</w:t>
            </w:r>
          </w:p>
        </w:tc>
      </w:tr>
      <w:tr w:rsidR="00F5712A" w:rsidTr="00F5712A">
        <w:trPr>
          <w:trHeight w:val="737"/>
        </w:trPr>
        <w:tc>
          <w:tcPr>
            <w:tcW w:w="4294" w:type="dxa"/>
            <w:vAlign w:val="bottom"/>
          </w:tcPr>
          <w:p w:rsidR="00F5712A" w:rsidRDefault="003261CE" w:rsidP="00F5712A">
            <w:pPr>
              <w:keepNext/>
              <w:tabs>
                <w:tab w:val="left" w:pos="2520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Insérer votre signature électronique"/>
                <w:tag w:val="Insérer votre signature électronique"/>
                <w:id w:val="-211504919"/>
                <w:showingPlcHdr/>
                <w:picture/>
              </w:sdtPr>
              <w:sdtEndPr/>
              <w:sdtContent>
                <w:r w:rsidR="00F5712A">
                  <w:rPr>
                    <w:rFonts w:asciiTheme="minorHAnsi" w:hAnsiTheme="minorHAnsi" w:cstheme="minorHAnsi"/>
                    <w:noProof/>
                    <w:sz w:val="20"/>
                    <w:szCs w:val="20"/>
                  </w:rPr>
                  <w:drawing>
                    <wp:inline distT="0" distB="0" distL="0" distR="0" wp14:anchorId="7AA3DF34" wp14:editId="7BB6C6E6">
                      <wp:extent cx="508000" cy="253908"/>
                      <wp:effectExtent l="0" t="0" r="6350" b="0"/>
                      <wp:docPr id="2" name="Imag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9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90404" cy="29509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  <w:r w:rsidR="00F5712A">
              <w:rPr>
                <w:rFonts w:asciiTheme="minorHAnsi" w:hAnsiTheme="minorHAnsi" w:cstheme="minorHAnsi"/>
                <w:sz w:val="20"/>
                <w:szCs w:val="20"/>
              </w:rPr>
              <w:t xml:space="preserve">  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Apposez la signature manuscrite"/>
                <w:tag w:val="Apposez la signature manuscrite"/>
                <w:id w:val="536550743"/>
                <w:placeholder>
                  <w:docPart w:val="8D08E3D67A04404399E720A55F3A8836"/>
                </w:placeholder>
                <w:showingPlcHdr/>
              </w:sdtPr>
              <w:sdtEndPr/>
              <w:sdtContent>
                <w:r w:rsidR="00F5712A">
                  <w:rPr>
                    <w:rStyle w:val="Textedelespacerserv"/>
                  </w:rPr>
                  <w:t xml:space="preserve">   </w:t>
                </w:r>
              </w:sdtContent>
            </w:sdt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1653904937"/>
            <w:placeholder>
              <w:docPart w:val="1D3B4D05219D450F80362DF1384B4A26"/>
            </w:placeholder>
            <w:showingPlcHdr/>
            <w:date>
              <w:dateFormat w:val="yyyy-MM-dd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6338" w:type="dxa"/>
                <w:vAlign w:val="bottom"/>
              </w:tcPr>
              <w:p w:rsidR="00F5712A" w:rsidRPr="00F5712A" w:rsidRDefault="00F5712A" w:rsidP="00F5712A">
                <w:pPr>
                  <w:keepNext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F5712A">
                  <w:rPr>
                    <w:rStyle w:val="Textedelespacerserv"/>
                    <w:rFonts w:asciiTheme="minorHAnsi" w:eastAsiaTheme="minorHAnsi" w:hAnsiTheme="minorHAnsi" w:cstheme="minorHAnsi"/>
                    <w:sz w:val="20"/>
                    <w:szCs w:val="20"/>
                  </w:rPr>
                  <w:t>Cliquez ou appuyez ici pour entrer une date.</w:t>
                </w:r>
              </w:p>
            </w:tc>
          </w:sdtContent>
        </w:sdt>
      </w:tr>
    </w:tbl>
    <w:p w:rsidR="002A3185" w:rsidRPr="00076B9A" w:rsidRDefault="002A3185" w:rsidP="005D6700">
      <w:pPr>
        <w:tabs>
          <w:tab w:val="left" w:pos="2520"/>
        </w:tabs>
        <w:rPr>
          <w:rFonts w:asciiTheme="minorHAnsi" w:hAnsiTheme="minorHAnsi" w:cstheme="minorHAnsi"/>
          <w:sz w:val="20"/>
        </w:rPr>
      </w:pPr>
    </w:p>
    <w:sectPr w:rsidR="002A3185" w:rsidRPr="00076B9A" w:rsidSect="00F61A37">
      <w:headerReference w:type="even" r:id="rId10"/>
      <w:headerReference w:type="default" r:id="rId11"/>
      <w:footerReference w:type="even" r:id="rId12"/>
      <w:footerReference w:type="default" r:id="rId13"/>
      <w:footerReference w:type="first" r:id="rId14"/>
      <w:pgSz w:w="12240" w:h="15840"/>
      <w:pgMar w:top="993" w:right="567" w:bottom="993" w:left="1021" w:header="964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5CC8" w:rsidRDefault="00FA5CC8" w:rsidP="0081257E">
      <w:r>
        <w:separator/>
      </w:r>
    </w:p>
  </w:endnote>
  <w:endnote w:type="continuationSeparator" w:id="0">
    <w:p w:rsidR="00FA5CC8" w:rsidRDefault="00FA5CC8" w:rsidP="008125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haloult_Cond">
    <w:altName w:val="Courier New"/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5CC8" w:rsidRDefault="00FA5CC8" w:rsidP="009241CF">
    <w:pPr>
      <w:pStyle w:val="Pieddepage"/>
      <w:tabs>
        <w:tab w:val="clear" w:pos="4320"/>
        <w:tab w:val="clear" w:pos="8640"/>
        <w:tab w:val="center" w:pos="4678"/>
        <w:tab w:val="right" w:pos="10632"/>
      </w:tabs>
      <w:rPr>
        <w:sz w:val="15"/>
        <w:szCs w:val="15"/>
      </w:rPr>
    </w:pPr>
    <w:r>
      <w:rPr>
        <w:sz w:val="20"/>
        <w:szCs w:val="20"/>
      </w:rPr>
      <w:t>XXX-XXXXX (XXXX-XX)</w:t>
    </w:r>
    <w:r>
      <w:rPr>
        <w:sz w:val="20"/>
        <w:szCs w:val="20"/>
      </w:rPr>
      <w:tab/>
    </w:r>
    <w:r w:rsidRPr="002C0510">
      <w:rPr>
        <w:rFonts w:asciiTheme="minorHAnsi" w:hAnsiTheme="minorHAnsi" w:cstheme="minorHAnsi"/>
        <w:b/>
        <w:sz w:val="20"/>
        <w:szCs w:val="20"/>
      </w:rPr>
      <w:t>PLAN D’INTERVENTION DISCIPLINAIRE</w:t>
    </w:r>
    <w:r>
      <w:rPr>
        <w:rFonts w:asciiTheme="minorHAnsi" w:hAnsiTheme="minorHAnsi" w:cstheme="minorHAnsi"/>
        <w:b/>
        <w:sz w:val="20"/>
        <w:szCs w:val="20"/>
      </w:rPr>
      <w:t xml:space="preserve"> /</w:t>
    </w:r>
    <w:r>
      <w:rPr>
        <w:sz w:val="20"/>
        <w:szCs w:val="20"/>
      </w:rPr>
      <w:tab/>
    </w:r>
    <w:r>
      <w:rPr>
        <w:sz w:val="15"/>
        <w:szCs w:val="15"/>
      </w:rPr>
      <w:t>Dossier médical</w:t>
    </w:r>
  </w:p>
  <w:p w:rsidR="00FA5CC8" w:rsidRDefault="00FA5CC8" w:rsidP="009241CF">
    <w:pPr>
      <w:pStyle w:val="Pieddepage"/>
      <w:tabs>
        <w:tab w:val="clear" w:pos="4320"/>
        <w:tab w:val="clear" w:pos="8640"/>
        <w:tab w:val="center" w:pos="4678"/>
        <w:tab w:val="right" w:pos="10632"/>
      </w:tabs>
      <w:rPr>
        <w:sz w:val="15"/>
        <w:szCs w:val="15"/>
      </w:rPr>
    </w:pPr>
    <w:r>
      <w:rPr>
        <w:sz w:val="15"/>
        <w:szCs w:val="15"/>
      </w:rPr>
      <w:tab/>
    </w:r>
    <w:r w:rsidRPr="002C0510">
      <w:rPr>
        <w:rFonts w:asciiTheme="minorHAnsi" w:hAnsiTheme="minorHAnsi" w:cstheme="minorHAnsi"/>
        <w:b/>
        <w:sz w:val="20"/>
        <w:szCs w:val="20"/>
      </w:rPr>
      <w:t>PLAN D’INTERVENTION INTERDISCIPLINAIRE – DI-TSA-DP</w:t>
    </w:r>
    <w:r>
      <w:rPr>
        <w:sz w:val="15"/>
        <w:szCs w:val="15"/>
      </w:rPr>
      <w:tab/>
      <w:t>D.I.C. : 3-4-4</w:t>
    </w:r>
  </w:p>
  <w:p w:rsidR="00FA5CC8" w:rsidRPr="009241CF" w:rsidRDefault="00FA5CC8" w:rsidP="009241CF">
    <w:pPr>
      <w:pStyle w:val="Pieddepage"/>
      <w:tabs>
        <w:tab w:val="clear" w:pos="4320"/>
        <w:tab w:val="clear" w:pos="8640"/>
        <w:tab w:val="center" w:pos="4678"/>
        <w:tab w:val="right" w:pos="10632"/>
      </w:tabs>
      <w:rPr>
        <w:sz w:val="15"/>
        <w:szCs w:val="15"/>
      </w:rPr>
    </w:pPr>
    <w:r>
      <w:rPr>
        <w:sz w:val="15"/>
        <w:szCs w:val="15"/>
      </w:rPr>
      <w:tab/>
    </w:r>
    <w:r>
      <w:rPr>
        <w:sz w:val="15"/>
        <w:szCs w:val="15"/>
      </w:rPr>
      <w:tab/>
    </w:r>
    <w:r w:rsidRPr="00C4393C">
      <w:rPr>
        <w:sz w:val="15"/>
        <w:szCs w:val="15"/>
        <w:lang w:val="fr-FR"/>
      </w:rPr>
      <w:t xml:space="preserve">Page </w:t>
    </w:r>
    <w:r w:rsidRPr="00C4393C">
      <w:rPr>
        <w:b/>
        <w:bCs/>
        <w:sz w:val="15"/>
        <w:szCs w:val="15"/>
      </w:rPr>
      <w:fldChar w:fldCharType="begin"/>
    </w:r>
    <w:r w:rsidRPr="00C4393C">
      <w:rPr>
        <w:b/>
        <w:bCs/>
        <w:sz w:val="15"/>
        <w:szCs w:val="15"/>
      </w:rPr>
      <w:instrText>PAGE  \* Arabic  \* MERGEFORMAT</w:instrText>
    </w:r>
    <w:r w:rsidRPr="00C4393C">
      <w:rPr>
        <w:b/>
        <w:bCs/>
        <w:sz w:val="15"/>
        <w:szCs w:val="15"/>
      </w:rPr>
      <w:fldChar w:fldCharType="separate"/>
    </w:r>
    <w:r w:rsidRPr="00DD133D">
      <w:rPr>
        <w:b/>
        <w:bCs/>
        <w:noProof/>
        <w:sz w:val="15"/>
        <w:szCs w:val="15"/>
        <w:lang w:val="fr-FR"/>
      </w:rPr>
      <w:t>2</w:t>
    </w:r>
    <w:r w:rsidRPr="00C4393C">
      <w:rPr>
        <w:b/>
        <w:bCs/>
        <w:sz w:val="15"/>
        <w:szCs w:val="15"/>
      </w:rPr>
      <w:fldChar w:fldCharType="end"/>
    </w:r>
    <w:r w:rsidRPr="00C4393C">
      <w:rPr>
        <w:sz w:val="15"/>
        <w:szCs w:val="15"/>
        <w:lang w:val="fr-FR"/>
      </w:rPr>
      <w:t xml:space="preserve"> sur </w:t>
    </w:r>
    <w:r w:rsidRPr="00C4393C">
      <w:rPr>
        <w:b/>
        <w:bCs/>
        <w:sz w:val="15"/>
        <w:szCs w:val="15"/>
      </w:rPr>
      <w:fldChar w:fldCharType="begin"/>
    </w:r>
    <w:r w:rsidRPr="00C4393C">
      <w:rPr>
        <w:b/>
        <w:bCs/>
        <w:sz w:val="15"/>
        <w:szCs w:val="15"/>
      </w:rPr>
      <w:instrText>NUMPAGES  \* Arabic  \* MERGEFORMAT</w:instrText>
    </w:r>
    <w:r w:rsidRPr="00C4393C">
      <w:rPr>
        <w:b/>
        <w:bCs/>
        <w:sz w:val="15"/>
        <w:szCs w:val="15"/>
      </w:rPr>
      <w:fldChar w:fldCharType="separate"/>
    </w:r>
    <w:r w:rsidRPr="009D48C7">
      <w:rPr>
        <w:b/>
        <w:bCs/>
        <w:noProof/>
        <w:sz w:val="15"/>
        <w:szCs w:val="15"/>
        <w:lang w:val="fr-FR"/>
      </w:rPr>
      <w:t>2</w:t>
    </w:r>
    <w:r w:rsidRPr="00C4393C">
      <w:rPr>
        <w:b/>
        <w:bCs/>
        <w:sz w:val="15"/>
        <w:szCs w:val="15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5CC8" w:rsidRPr="002C0510" w:rsidRDefault="00FA5CC8" w:rsidP="002C0510">
    <w:pPr>
      <w:pStyle w:val="Pieddepage"/>
      <w:tabs>
        <w:tab w:val="clear" w:pos="4320"/>
        <w:tab w:val="clear" w:pos="8640"/>
        <w:tab w:val="center" w:pos="5245"/>
        <w:tab w:val="right" w:pos="10632"/>
      </w:tabs>
      <w:rPr>
        <w:rFonts w:asciiTheme="minorHAnsi" w:hAnsiTheme="minorHAnsi" w:cstheme="minorHAnsi"/>
        <w:sz w:val="15"/>
        <w:szCs w:val="15"/>
      </w:rPr>
    </w:pPr>
    <w:r>
      <w:rPr>
        <w:rFonts w:asciiTheme="minorHAnsi" w:hAnsiTheme="minorHAnsi" w:cstheme="minorHAnsi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E0CE174" wp14:editId="5F31F96D">
              <wp:simplePos x="0" y="0"/>
              <wp:positionH relativeFrom="column">
                <wp:posOffset>1762125</wp:posOffset>
              </wp:positionH>
              <wp:positionV relativeFrom="page">
                <wp:posOffset>9397794</wp:posOffset>
              </wp:positionV>
              <wp:extent cx="3239770" cy="391795"/>
              <wp:effectExtent l="0" t="0" r="0" b="0"/>
              <wp:wrapNone/>
              <wp:docPr id="7" name="Zone de text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39770" cy="3917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FA5CC8" w:rsidRPr="00783D34" w:rsidRDefault="00FA5CC8" w:rsidP="003D1E79">
                          <w:pPr>
                            <w:jc w:val="center"/>
                            <w:rPr>
                              <w:rFonts w:asciiTheme="minorHAnsi" w:hAnsiTheme="minorHAnsi" w:cstheme="minorHAnsi"/>
                              <w:b/>
                              <w:sz w:val="20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b/>
                              <w:sz w:val="20"/>
                            </w:rPr>
                            <w:t>COLLECTE DE</w:t>
                          </w:r>
                          <w:r w:rsidR="00FA4DCB">
                            <w:rPr>
                              <w:rFonts w:asciiTheme="minorHAnsi" w:hAnsiTheme="minorHAnsi" w:cstheme="minorHAnsi"/>
                              <w:b/>
                              <w:sz w:val="20"/>
                            </w:rPr>
                            <w:t xml:space="preserve"> DONNÉES </w:t>
                          </w:r>
                          <w:r w:rsidR="00FA4DCB">
                            <w:rPr>
                              <w:rFonts w:asciiTheme="minorHAnsi" w:hAnsiTheme="minorHAnsi" w:cstheme="minorHAnsi"/>
                              <w:b/>
                              <w:sz w:val="20"/>
                            </w:rPr>
                            <w:br/>
                            <w:t xml:space="preserve">RÉADAPTATION EXTERNE - </w:t>
                          </w:r>
                          <w:r>
                            <w:rPr>
                              <w:rFonts w:asciiTheme="minorHAnsi" w:hAnsiTheme="minorHAnsi" w:cstheme="minorHAnsi"/>
                              <w:b/>
                              <w:sz w:val="20"/>
                            </w:rPr>
                            <w:t>CLIENTÈLE AVC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E0CE174" id="_x0000_t202" coordsize="21600,21600" o:spt="202" path="m,l,21600r21600,l21600,xe">
              <v:stroke joinstyle="miter"/>
              <v:path gradientshapeok="t" o:connecttype="rect"/>
            </v:shapetype>
            <v:shape id="Zone de texte 7" o:spid="_x0000_s1026" type="#_x0000_t202" style="position:absolute;margin-left:138.75pt;margin-top:740pt;width:255.1pt;height:30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" filled="f" stroked="f" strokeweight=".5pt">
              <v:textbox>
                <w:txbxContent>
                  <w:p w:rsidR="00FA5CC8" w:rsidRPr="00783D34" w:rsidRDefault="00FA5CC8" w:rsidP="003D1E79">
                    <w:pPr>
                      <w:jc w:val="center"/>
                      <w:rPr>
                        <w:rFonts w:asciiTheme="minorHAnsi" w:hAnsiTheme="minorHAnsi" w:cstheme="minorHAnsi"/>
                        <w:b/>
                        <w:sz w:val="20"/>
                      </w:rPr>
                    </w:pPr>
                    <w:r>
                      <w:rPr>
                        <w:rFonts w:asciiTheme="minorHAnsi" w:hAnsiTheme="minorHAnsi" w:cstheme="minorHAnsi"/>
                        <w:b/>
                        <w:sz w:val="20"/>
                      </w:rPr>
                      <w:t>COLLECTE DE</w:t>
                    </w:r>
                    <w:r w:rsidR="00FA4DCB">
                      <w:rPr>
                        <w:rFonts w:asciiTheme="minorHAnsi" w:hAnsiTheme="minorHAnsi" w:cstheme="minorHAnsi"/>
                        <w:b/>
                        <w:sz w:val="20"/>
                      </w:rPr>
                      <w:t xml:space="preserve"> DONNÉES </w:t>
                    </w:r>
                    <w:r w:rsidR="00FA4DCB">
                      <w:rPr>
                        <w:rFonts w:asciiTheme="minorHAnsi" w:hAnsiTheme="minorHAnsi" w:cstheme="minorHAnsi"/>
                        <w:b/>
                        <w:sz w:val="20"/>
                      </w:rPr>
                      <w:br/>
                      <w:t xml:space="preserve">RÉADAPTATION EXTERNE - </w:t>
                    </w:r>
                    <w:r>
                      <w:rPr>
                        <w:rFonts w:asciiTheme="minorHAnsi" w:hAnsiTheme="minorHAnsi" w:cstheme="minorHAnsi"/>
                        <w:b/>
                        <w:sz w:val="20"/>
                      </w:rPr>
                      <w:t>CLIENTÈLE AVC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Pr="002C0510">
      <w:rPr>
        <w:rFonts w:asciiTheme="minorHAnsi" w:hAnsiTheme="minorHAnsi" w:cstheme="minorHAnsi"/>
        <w:sz w:val="20"/>
        <w:szCs w:val="20"/>
      </w:rPr>
      <w:tab/>
    </w:r>
    <w:r w:rsidRPr="002C0510">
      <w:rPr>
        <w:rFonts w:asciiTheme="minorHAnsi" w:hAnsiTheme="minorHAnsi" w:cstheme="minorHAnsi"/>
        <w:sz w:val="20"/>
        <w:szCs w:val="20"/>
      </w:rPr>
      <w:tab/>
    </w:r>
    <w:r>
      <w:rPr>
        <w:rFonts w:asciiTheme="minorHAnsi" w:hAnsiTheme="minorHAnsi" w:cstheme="minorHAnsi"/>
        <w:sz w:val="15"/>
        <w:szCs w:val="15"/>
      </w:rPr>
      <w:t>Dossier de l’usager</w:t>
    </w:r>
  </w:p>
  <w:p w:rsidR="00FA5CC8" w:rsidRPr="003D1E79" w:rsidRDefault="00FA4DCB" w:rsidP="00DF095A">
    <w:pPr>
      <w:pStyle w:val="Pieddepage"/>
      <w:tabs>
        <w:tab w:val="clear" w:pos="4320"/>
        <w:tab w:val="clear" w:pos="8640"/>
        <w:tab w:val="center" w:pos="5245"/>
        <w:tab w:val="right" w:pos="10632"/>
      </w:tabs>
      <w:rPr>
        <w:sz w:val="15"/>
        <w:szCs w:val="15"/>
      </w:rPr>
    </w:pPr>
    <w:r>
      <w:rPr>
        <w:rFonts w:asciiTheme="minorHAnsi" w:hAnsiTheme="minorHAnsi" w:cstheme="minorHAnsi"/>
        <w:sz w:val="20"/>
        <w:szCs w:val="20"/>
      </w:rPr>
      <w:t>CLI-60384</w:t>
    </w:r>
    <w:r w:rsidR="00FA5CC8" w:rsidRPr="002C0510">
      <w:rPr>
        <w:rFonts w:asciiTheme="minorHAnsi" w:hAnsiTheme="minorHAnsi" w:cstheme="minorHAnsi"/>
        <w:sz w:val="20"/>
        <w:szCs w:val="20"/>
      </w:rPr>
      <w:t xml:space="preserve"> </w:t>
    </w:r>
    <w:r>
      <w:rPr>
        <w:rFonts w:asciiTheme="minorHAnsi" w:hAnsiTheme="minorHAnsi" w:cstheme="minorHAnsi"/>
        <w:sz w:val="15"/>
        <w:szCs w:val="15"/>
      </w:rPr>
      <w:t>(2020-12</w:t>
    </w:r>
    <w:r w:rsidR="00FA5CC8" w:rsidRPr="00FA5CC8">
      <w:rPr>
        <w:rFonts w:asciiTheme="minorHAnsi" w:hAnsiTheme="minorHAnsi" w:cstheme="minorHAnsi"/>
        <w:sz w:val="15"/>
        <w:szCs w:val="15"/>
      </w:rPr>
      <w:t>)</w:t>
    </w:r>
    <w:r w:rsidR="00FA5CC8">
      <w:rPr>
        <w:rFonts w:asciiTheme="minorHAnsi" w:hAnsiTheme="minorHAnsi" w:cstheme="minorHAnsi"/>
        <w:sz w:val="20"/>
        <w:szCs w:val="20"/>
      </w:rPr>
      <w:tab/>
    </w:r>
    <w:r w:rsidR="00FA5CC8" w:rsidRPr="002C0510">
      <w:rPr>
        <w:rFonts w:asciiTheme="minorHAnsi" w:hAnsiTheme="minorHAnsi" w:cstheme="minorHAnsi"/>
        <w:sz w:val="15"/>
        <w:szCs w:val="15"/>
      </w:rPr>
      <w:tab/>
    </w:r>
    <w:r w:rsidR="00FA5CC8" w:rsidRPr="005210A1">
      <w:rPr>
        <w:rFonts w:asciiTheme="minorHAnsi" w:hAnsiTheme="minorHAnsi" w:cstheme="minorHAnsi"/>
        <w:sz w:val="15"/>
        <w:szCs w:val="15"/>
        <w:lang w:val="fr-FR"/>
      </w:rPr>
      <w:t xml:space="preserve">Page </w:t>
    </w:r>
    <w:r w:rsidR="00FA5CC8" w:rsidRPr="005210A1">
      <w:rPr>
        <w:rFonts w:asciiTheme="minorHAnsi" w:hAnsiTheme="minorHAnsi" w:cstheme="minorHAnsi"/>
        <w:bCs/>
        <w:sz w:val="15"/>
        <w:szCs w:val="15"/>
      </w:rPr>
      <w:fldChar w:fldCharType="begin"/>
    </w:r>
    <w:r w:rsidR="00FA5CC8" w:rsidRPr="005210A1">
      <w:rPr>
        <w:rFonts w:asciiTheme="minorHAnsi" w:hAnsiTheme="minorHAnsi" w:cstheme="minorHAnsi"/>
        <w:bCs/>
        <w:sz w:val="15"/>
        <w:szCs w:val="15"/>
      </w:rPr>
      <w:instrText>PAGE  \* Arabic  \* MERGEFORMAT</w:instrText>
    </w:r>
    <w:r w:rsidR="00FA5CC8" w:rsidRPr="005210A1">
      <w:rPr>
        <w:rFonts w:asciiTheme="minorHAnsi" w:hAnsiTheme="minorHAnsi" w:cstheme="minorHAnsi"/>
        <w:bCs/>
        <w:sz w:val="15"/>
        <w:szCs w:val="15"/>
      </w:rPr>
      <w:fldChar w:fldCharType="separate"/>
    </w:r>
    <w:r w:rsidR="003261CE" w:rsidRPr="003261CE">
      <w:rPr>
        <w:rFonts w:asciiTheme="minorHAnsi" w:hAnsiTheme="minorHAnsi" w:cstheme="minorHAnsi"/>
        <w:bCs/>
        <w:noProof/>
        <w:sz w:val="15"/>
        <w:szCs w:val="15"/>
        <w:lang w:val="fr-FR"/>
      </w:rPr>
      <w:t>3</w:t>
    </w:r>
    <w:r w:rsidR="00FA5CC8" w:rsidRPr="005210A1">
      <w:rPr>
        <w:rFonts w:asciiTheme="minorHAnsi" w:hAnsiTheme="minorHAnsi" w:cstheme="minorHAnsi"/>
        <w:bCs/>
        <w:sz w:val="15"/>
        <w:szCs w:val="15"/>
      </w:rPr>
      <w:fldChar w:fldCharType="end"/>
    </w:r>
    <w:r w:rsidR="00FA5CC8" w:rsidRPr="005210A1">
      <w:rPr>
        <w:rFonts w:asciiTheme="minorHAnsi" w:hAnsiTheme="minorHAnsi" w:cstheme="minorHAnsi"/>
        <w:sz w:val="15"/>
        <w:szCs w:val="15"/>
        <w:lang w:val="fr-FR"/>
      </w:rPr>
      <w:t xml:space="preserve"> sur </w:t>
    </w:r>
    <w:r w:rsidR="00FA5CC8" w:rsidRPr="005210A1">
      <w:rPr>
        <w:rFonts w:asciiTheme="minorHAnsi" w:hAnsiTheme="minorHAnsi" w:cstheme="minorHAnsi"/>
        <w:bCs/>
        <w:sz w:val="15"/>
        <w:szCs w:val="15"/>
      </w:rPr>
      <w:fldChar w:fldCharType="begin"/>
    </w:r>
    <w:r w:rsidR="00FA5CC8" w:rsidRPr="005210A1">
      <w:rPr>
        <w:rFonts w:asciiTheme="minorHAnsi" w:hAnsiTheme="minorHAnsi" w:cstheme="minorHAnsi"/>
        <w:bCs/>
        <w:sz w:val="15"/>
        <w:szCs w:val="15"/>
      </w:rPr>
      <w:instrText>NUMPAGES  \* Arabic  \* MERGEFORMAT</w:instrText>
    </w:r>
    <w:r w:rsidR="00FA5CC8" w:rsidRPr="005210A1">
      <w:rPr>
        <w:rFonts w:asciiTheme="minorHAnsi" w:hAnsiTheme="minorHAnsi" w:cstheme="minorHAnsi"/>
        <w:bCs/>
        <w:sz w:val="15"/>
        <w:szCs w:val="15"/>
      </w:rPr>
      <w:fldChar w:fldCharType="separate"/>
    </w:r>
    <w:r w:rsidR="003261CE" w:rsidRPr="003261CE">
      <w:rPr>
        <w:rFonts w:asciiTheme="minorHAnsi" w:hAnsiTheme="minorHAnsi" w:cstheme="minorHAnsi"/>
        <w:bCs/>
        <w:noProof/>
        <w:sz w:val="15"/>
        <w:szCs w:val="15"/>
        <w:lang w:val="fr-FR"/>
      </w:rPr>
      <w:t>4</w:t>
    </w:r>
    <w:r w:rsidR="00FA5CC8" w:rsidRPr="005210A1">
      <w:rPr>
        <w:rFonts w:asciiTheme="minorHAnsi" w:hAnsiTheme="minorHAnsi" w:cstheme="minorHAnsi"/>
        <w:bCs/>
        <w:sz w:val="15"/>
        <w:szCs w:val="15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5CC8" w:rsidRPr="002C0510" w:rsidRDefault="00FA5CC8" w:rsidP="002C0510">
    <w:pPr>
      <w:pStyle w:val="Pieddepage"/>
      <w:tabs>
        <w:tab w:val="clear" w:pos="4320"/>
        <w:tab w:val="clear" w:pos="8640"/>
        <w:tab w:val="center" w:pos="5245"/>
        <w:tab w:val="right" w:pos="10632"/>
      </w:tabs>
      <w:rPr>
        <w:rFonts w:asciiTheme="minorHAnsi" w:hAnsiTheme="minorHAnsi" w:cstheme="minorHAnsi"/>
        <w:sz w:val="15"/>
        <w:szCs w:val="15"/>
      </w:rPr>
    </w:pPr>
    <w:r>
      <w:rPr>
        <w:rFonts w:asciiTheme="minorHAnsi" w:hAnsiTheme="minorHAnsi" w:cstheme="minorHAnsi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1762125</wp:posOffset>
              </wp:positionH>
              <wp:positionV relativeFrom="paragraph">
                <wp:posOffset>-28369</wp:posOffset>
              </wp:positionV>
              <wp:extent cx="3240000" cy="392400"/>
              <wp:effectExtent l="0" t="0" r="0" b="0"/>
              <wp:wrapNone/>
              <wp:docPr id="6" name="Zone de text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40000" cy="3924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FA5CC8" w:rsidRPr="00FA5CC8" w:rsidRDefault="00FA5CC8" w:rsidP="00FA5CC8">
                          <w:pPr>
                            <w:jc w:val="center"/>
                            <w:rPr>
                              <w:rFonts w:asciiTheme="minorHAnsi" w:hAnsiTheme="minorHAnsi" w:cstheme="minorHAnsi"/>
                              <w:b/>
                              <w:sz w:val="20"/>
                            </w:rPr>
                          </w:pPr>
                          <w:r w:rsidRPr="00FA5CC8">
                            <w:rPr>
                              <w:rFonts w:asciiTheme="minorHAnsi" w:hAnsiTheme="minorHAnsi" w:cstheme="minorHAnsi"/>
                              <w:b/>
                              <w:sz w:val="20"/>
                            </w:rPr>
                            <w:t>COLLECTE DE DONNÉES</w:t>
                          </w:r>
                        </w:p>
                        <w:p w:rsidR="00FA5CC8" w:rsidRPr="00783D34" w:rsidRDefault="00FA5CC8" w:rsidP="00FA5CC8">
                          <w:pPr>
                            <w:jc w:val="center"/>
                            <w:rPr>
                              <w:rFonts w:asciiTheme="minorHAnsi" w:hAnsiTheme="minorHAnsi" w:cstheme="minorHAnsi"/>
                              <w:b/>
                              <w:sz w:val="20"/>
                            </w:rPr>
                          </w:pPr>
                          <w:r w:rsidRPr="00FA5CC8">
                            <w:rPr>
                              <w:rFonts w:asciiTheme="minorHAnsi" w:hAnsiTheme="minorHAnsi" w:cstheme="minorHAnsi"/>
                              <w:b/>
                              <w:sz w:val="20"/>
                            </w:rPr>
                            <w:t>RÉADAPTATION EXTERNE</w:t>
                          </w:r>
                          <w:r w:rsidR="00FA4DCB">
                            <w:rPr>
                              <w:rFonts w:asciiTheme="minorHAnsi" w:hAnsiTheme="minorHAnsi" w:cstheme="minorHAnsi"/>
                              <w:b/>
                              <w:sz w:val="20"/>
                            </w:rPr>
                            <w:t xml:space="preserve"> </w:t>
                          </w:r>
                          <w:r w:rsidRPr="00FA5CC8">
                            <w:rPr>
                              <w:rFonts w:asciiTheme="minorHAnsi" w:hAnsiTheme="minorHAnsi" w:cstheme="minorHAnsi"/>
                              <w:b/>
                              <w:sz w:val="20"/>
                            </w:rPr>
                            <w:t>-</w:t>
                          </w:r>
                          <w:r w:rsidR="00FA4DCB">
                            <w:rPr>
                              <w:rFonts w:asciiTheme="minorHAnsi" w:hAnsiTheme="minorHAnsi" w:cstheme="minorHAnsi"/>
                              <w:b/>
                              <w:sz w:val="20"/>
                            </w:rPr>
                            <w:t xml:space="preserve"> </w:t>
                          </w:r>
                          <w:r w:rsidRPr="00FA5CC8">
                            <w:rPr>
                              <w:rFonts w:asciiTheme="minorHAnsi" w:hAnsiTheme="minorHAnsi" w:cstheme="minorHAnsi"/>
                              <w:b/>
                              <w:sz w:val="20"/>
                            </w:rPr>
                            <w:t>CLIENTÈLE AVC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Zone de texte 6" o:spid="_x0000_s1027" type="#_x0000_t202" style="position:absolute;margin-left:138.75pt;margin-top:-2.25pt;width:255.1pt;height:30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" filled="f" stroked="f" strokeweight=".5pt">
              <v:textbox>
                <w:txbxContent>
                  <w:p w:rsidR="00FA5CC8" w:rsidRPr="00FA5CC8" w:rsidRDefault="00FA5CC8" w:rsidP="00FA5CC8">
                    <w:pPr>
                      <w:jc w:val="center"/>
                      <w:rPr>
                        <w:rFonts w:asciiTheme="minorHAnsi" w:hAnsiTheme="minorHAnsi" w:cstheme="minorHAnsi"/>
                        <w:b/>
                        <w:sz w:val="20"/>
                      </w:rPr>
                    </w:pPr>
                    <w:r w:rsidRPr="00FA5CC8">
                      <w:rPr>
                        <w:rFonts w:asciiTheme="minorHAnsi" w:hAnsiTheme="minorHAnsi" w:cstheme="minorHAnsi"/>
                        <w:b/>
                        <w:sz w:val="20"/>
                      </w:rPr>
                      <w:t>COLLECTE DE DONNÉES</w:t>
                    </w:r>
                  </w:p>
                  <w:p w:rsidR="00FA5CC8" w:rsidRPr="00783D34" w:rsidRDefault="00FA5CC8" w:rsidP="00FA5CC8">
                    <w:pPr>
                      <w:jc w:val="center"/>
                      <w:rPr>
                        <w:rFonts w:asciiTheme="minorHAnsi" w:hAnsiTheme="minorHAnsi" w:cstheme="minorHAnsi"/>
                        <w:b/>
                        <w:sz w:val="20"/>
                      </w:rPr>
                    </w:pPr>
                    <w:r w:rsidRPr="00FA5CC8">
                      <w:rPr>
                        <w:rFonts w:asciiTheme="minorHAnsi" w:hAnsiTheme="minorHAnsi" w:cstheme="minorHAnsi"/>
                        <w:b/>
                        <w:sz w:val="20"/>
                      </w:rPr>
                      <w:t>RÉADAPTATION EXTERNE</w:t>
                    </w:r>
                    <w:r w:rsidR="00FA4DCB">
                      <w:rPr>
                        <w:rFonts w:asciiTheme="minorHAnsi" w:hAnsiTheme="minorHAnsi" w:cstheme="minorHAnsi"/>
                        <w:b/>
                        <w:sz w:val="20"/>
                      </w:rPr>
                      <w:t xml:space="preserve"> </w:t>
                    </w:r>
                    <w:r w:rsidRPr="00FA5CC8">
                      <w:rPr>
                        <w:rFonts w:asciiTheme="minorHAnsi" w:hAnsiTheme="minorHAnsi" w:cstheme="minorHAnsi"/>
                        <w:b/>
                        <w:sz w:val="20"/>
                      </w:rPr>
                      <w:t>-</w:t>
                    </w:r>
                    <w:r w:rsidR="00FA4DCB">
                      <w:rPr>
                        <w:rFonts w:asciiTheme="minorHAnsi" w:hAnsiTheme="minorHAnsi" w:cstheme="minorHAnsi"/>
                        <w:b/>
                        <w:sz w:val="20"/>
                      </w:rPr>
                      <w:t xml:space="preserve"> </w:t>
                    </w:r>
                    <w:r w:rsidRPr="00FA5CC8">
                      <w:rPr>
                        <w:rFonts w:asciiTheme="minorHAnsi" w:hAnsiTheme="minorHAnsi" w:cstheme="minorHAnsi"/>
                        <w:b/>
                        <w:sz w:val="20"/>
                      </w:rPr>
                      <w:t>CLIENTÈLE AVC</w:t>
                    </w:r>
                  </w:p>
                </w:txbxContent>
              </v:textbox>
            </v:shape>
          </w:pict>
        </mc:Fallback>
      </mc:AlternateContent>
    </w:r>
    <w:r w:rsidRPr="002C0510">
      <w:rPr>
        <w:rFonts w:asciiTheme="minorHAnsi" w:hAnsiTheme="minorHAnsi" w:cstheme="minorHAnsi"/>
        <w:sz w:val="20"/>
        <w:szCs w:val="20"/>
      </w:rPr>
      <w:tab/>
    </w:r>
    <w:r>
      <w:rPr>
        <w:rFonts w:asciiTheme="minorHAnsi" w:hAnsiTheme="minorHAnsi" w:cstheme="minorHAnsi"/>
        <w:b/>
        <w:sz w:val="20"/>
        <w:szCs w:val="20"/>
      </w:rPr>
      <w:tab/>
    </w:r>
    <w:r w:rsidRPr="002C0510">
      <w:rPr>
        <w:rFonts w:asciiTheme="minorHAnsi" w:hAnsiTheme="minorHAnsi" w:cstheme="minorHAnsi"/>
        <w:sz w:val="15"/>
        <w:szCs w:val="15"/>
      </w:rPr>
      <w:t xml:space="preserve">Dossier </w:t>
    </w:r>
    <w:r>
      <w:rPr>
        <w:rFonts w:asciiTheme="minorHAnsi" w:hAnsiTheme="minorHAnsi" w:cstheme="minorHAnsi"/>
        <w:sz w:val="15"/>
        <w:szCs w:val="15"/>
      </w:rPr>
      <w:t>de l’usager</w:t>
    </w:r>
  </w:p>
  <w:p w:rsidR="00FA5CC8" w:rsidRPr="002C0510" w:rsidRDefault="00FA4DCB" w:rsidP="002C0510">
    <w:pPr>
      <w:pStyle w:val="Pieddepage"/>
      <w:tabs>
        <w:tab w:val="clear" w:pos="4320"/>
        <w:tab w:val="clear" w:pos="8640"/>
        <w:tab w:val="center" w:pos="5245"/>
        <w:tab w:val="right" w:pos="10632"/>
      </w:tabs>
      <w:rPr>
        <w:rFonts w:asciiTheme="minorHAnsi" w:hAnsiTheme="minorHAnsi" w:cstheme="minorHAnsi"/>
        <w:sz w:val="15"/>
        <w:szCs w:val="15"/>
      </w:rPr>
    </w:pPr>
    <w:r>
      <w:rPr>
        <w:rFonts w:asciiTheme="minorHAnsi" w:hAnsiTheme="minorHAnsi" w:cstheme="minorHAnsi"/>
        <w:sz w:val="20"/>
        <w:szCs w:val="20"/>
      </w:rPr>
      <w:t>CLI-60384</w:t>
    </w:r>
    <w:r w:rsidR="00FA5CC8" w:rsidRPr="002C0510">
      <w:rPr>
        <w:rFonts w:asciiTheme="minorHAnsi" w:hAnsiTheme="minorHAnsi" w:cstheme="minorHAnsi"/>
        <w:sz w:val="20"/>
        <w:szCs w:val="20"/>
      </w:rPr>
      <w:t xml:space="preserve"> </w:t>
    </w:r>
    <w:r w:rsidR="00FA5CC8" w:rsidRPr="00FA5CC8">
      <w:rPr>
        <w:rFonts w:asciiTheme="minorHAnsi" w:hAnsiTheme="minorHAnsi" w:cstheme="minorHAnsi"/>
        <w:sz w:val="15"/>
        <w:szCs w:val="15"/>
      </w:rPr>
      <w:t>(</w:t>
    </w:r>
    <w:r>
      <w:rPr>
        <w:rFonts w:asciiTheme="minorHAnsi" w:hAnsiTheme="minorHAnsi" w:cstheme="minorHAnsi"/>
        <w:sz w:val="15"/>
        <w:szCs w:val="15"/>
      </w:rPr>
      <w:t>2020-12</w:t>
    </w:r>
    <w:r w:rsidR="00FA5CC8" w:rsidRPr="00FA5CC8">
      <w:rPr>
        <w:rFonts w:asciiTheme="minorHAnsi" w:hAnsiTheme="minorHAnsi" w:cstheme="minorHAnsi"/>
        <w:sz w:val="15"/>
        <w:szCs w:val="15"/>
      </w:rPr>
      <w:t>)</w:t>
    </w:r>
    <w:r w:rsidR="00FA5CC8">
      <w:rPr>
        <w:rFonts w:asciiTheme="minorHAnsi" w:hAnsiTheme="minorHAnsi" w:cstheme="minorHAnsi"/>
        <w:sz w:val="20"/>
        <w:szCs w:val="20"/>
      </w:rPr>
      <w:tab/>
    </w:r>
    <w:r w:rsidR="00FA5CC8" w:rsidRPr="002C0510">
      <w:rPr>
        <w:rFonts w:asciiTheme="minorHAnsi" w:hAnsiTheme="minorHAnsi" w:cstheme="minorHAnsi"/>
        <w:sz w:val="15"/>
        <w:szCs w:val="15"/>
      </w:rPr>
      <w:tab/>
    </w:r>
    <w:r w:rsidR="00FA5CC8" w:rsidRPr="00783D34">
      <w:rPr>
        <w:rFonts w:asciiTheme="minorHAnsi" w:hAnsiTheme="minorHAnsi" w:cstheme="minorHAnsi"/>
        <w:sz w:val="15"/>
        <w:szCs w:val="15"/>
        <w:lang w:val="fr-FR"/>
      </w:rPr>
      <w:t xml:space="preserve">Page </w:t>
    </w:r>
    <w:r w:rsidR="00FA5CC8" w:rsidRPr="00783D34">
      <w:rPr>
        <w:rFonts w:asciiTheme="minorHAnsi" w:hAnsiTheme="minorHAnsi" w:cstheme="minorHAnsi"/>
        <w:bCs/>
        <w:sz w:val="15"/>
        <w:szCs w:val="15"/>
      </w:rPr>
      <w:fldChar w:fldCharType="begin"/>
    </w:r>
    <w:r w:rsidR="00FA5CC8" w:rsidRPr="00783D34">
      <w:rPr>
        <w:rFonts w:asciiTheme="minorHAnsi" w:hAnsiTheme="minorHAnsi" w:cstheme="minorHAnsi"/>
        <w:bCs/>
        <w:sz w:val="15"/>
        <w:szCs w:val="15"/>
      </w:rPr>
      <w:instrText>PAGE  \* Arabic  \* MERGEFORMAT</w:instrText>
    </w:r>
    <w:r w:rsidR="00FA5CC8" w:rsidRPr="00783D34">
      <w:rPr>
        <w:rFonts w:asciiTheme="minorHAnsi" w:hAnsiTheme="minorHAnsi" w:cstheme="minorHAnsi"/>
        <w:bCs/>
        <w:sz w:val="15"/>
        <w:szCs w:val="15"/>
      </w:rPr>
      <w:fldChar w:fldCharType="separate"/>
    </w:r>
    <w:r w:rsidR="003261CE" w:rsidRPr="003261CE">
      <w:rPr>
        <w:rFonts w:asciiTheme="minorHAnsi" w:hAnsiTheme="minorHAnsi" w:cstheme="minorHAnsi"/>
        <w:bCs/>
        <w:noProof/>
        <w:sz w:val="15"/>
        <w:szCs w:val="15"/>
        <w:lang w:val="fr-FR"/>
      </w:rPr>
      <w:t>1</w:t>
    </w:r>
    <w:r w:rsidR="00FA5CC8" w:rsidRPr="00783D34">
      <w:rPr>
        <w:rFonts w:asciiTheme="minorHAnsi" w:hAnsiTheme="minorHAnsi" w:cstheme="minorHAnsi"/>
        <w:bCs/>
        <w:sz w:val="15"/>
        <w:szCs w:val="15"/>
      </w:rPr>
      <w:fldChar w:fldCharType="end"/>
    </w:r>
    <w:r w:rsidR="00FA5CC8" w:rsidRPr="00783D34">
      <w:rPr>
        <w:rFonts w:asciiTheme="minorHAnsi" w:hAnsiTheme="minorHAnsi" w:cstheme="minorHAnsi"/>
        <w:sz w:val="15"/>
        <w:szCs w:val="15"/>
        <w:lang w:val="fr-FR"/>
      </w:rPr>
      <w:t xml:space="preserve"> sur </w:t>
    </w:r>
    <w:r w:rsidR="00FA5CC8" w:rsidRPr="00783D34">
      <w:rPr>
        <w:rFonts w:asciiTheme="minorHAnsi" w:hAnsiTheme="minorHAnsi" w:cstheme="minorHAnsi"/>
        <w:bCs/>
        <w:sz w:val="15"/>
        <w:szCs w:val="15"/>
      </w:rPr>
      <w:fldChar w:fldCharType="begin"/>
    </w:r>
    <w:r w:rsidR="00FA5CC8" w:rsidRPr="00783D34">
      <w:rPr>
        <w:rFonts w:asciiTheme="minorHAnsi" w:hAnsiTheme="minorHAnsi" w:cstheme="minorHAnsi"/>
        <w:bCs/>
        <w:sz w:val="15"/>
        <w:szCs w:val="15"/>
      </w:rPr>
      <w:instrText>NUMPAGES  \* Arabic  \* MERGEFORMAT</w:instrText>
    </w:r>
    <w:r w:rsidR="00FA5CC8" w:rsidRPr="00783D34">
      <w:rPr>
        <w:rFonts w:asciiTheme="minorHAnsi" w:hAnsiTheme="minorHAnsi" w:cstheme="minorHAnsi"/>
        <w:bCs/>
        <w:sz w:val="15"/>
        <w:szCs w:val="15"/>
      </w:rPr>
      <w:fldChar w:fldCharType="separate"/>
    </w:r>
    <w:r w:rsidR="003261CE" w:rsidRPr="003261CE">
      <w:rPr>
        <w:rFonts w:asciiTheme="minorHAnsi" w:hAnsiTheme="minorHAnsi" w:cstheme="minorHAnsi"/>
        <w:bCs/>
        <w:noProof/>
        <w:sz w:val="15"/>
        <w:szCs w:val="15"/>
        <w:lang w:val="fr-FR"/>
      </w:rPr>
      <w:t>4</w:t>
    </w:r>
    <w:r w:rsidR="00FA5CC8" w:rsidRPr="00783D34">
      <w:rPr>
        <w:rFonts w:asciiTheme="minorHAnsi" w:hAnsiTheme="minorHAnsi" w:cstheme="minorHAnsi"/>
        <w:bCs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5CC8" w:rsidRDefault="00FA5CC8" w:rsidP="0081257E">
      <w:r>
        <w:separator/>
      </w:r>
    </w:p>
  </w:footnote>
  <w:footnote w:type="continuationSeparator" w:id="0">
    <w:p w:rsidR="00FA5CC8" w:rsidRDefault="00FA5CC8" w:rsidP="008125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5CC8" w:rsidRPr="00F130E4" w:rsidRDefault="00FA5CC8" w:rsidP="00A073D7">
    <w:pPr>
      <w:pStyle w:val="En-tte"/>
      <w:tabs>
        <w:tab w:val="clear" w:pos="8640"/>
        <w:tab w:val="right" w:pos="7513"/>
      </w:tabs>
      <w:rPr>
        <w:rFonts w:asciiTheme="minorHAnsi" w:hAnsiTheme="minorHAnsi" w:cstheme="minorHAnsi"/>
        <w:color w:val="808080"/>
        <w:sz w:val="20"/>
        <w:szCs w:val="20"/>
      </w:rPr>
    </w:pPr>
    <w:r w:rsidRPr="00F130E4">
      <w:rPr>
        <w:rFonts w:asciiTheme="minorHAnsi" w:hAnsiTheme="minorHAnsi" w:cstheme="minorHAnsi"/>
        <w:color w:val="808080"/>
        <w:sz w:val="20"/>
        <w:szCs w:val="20"/>
      </w:rPr>
      <w:t>Nom, Prénom :</w:t>
    </w:r>
    <w:r>
      <w:rPr>
        <w:rFonts w:asciiTheme="minorHAnsi" w:hAnsiTheme="minorHAnsi" w:cstheme="minorHAnsi"/>
        <w:color w:val="808080"/>
        <w:sz w:val="20"/>
        <w:szCs w:val="20"/>
      </w:rPr>
      <w:t xml:space="preserve"> </w:t>
    </w:r>
    <w:r>
      <w:rPr>
        <w:rFonts w:asciiTheme="minorHAnsi" w:hAnsiTheme="minorHAnsi" w:cstheme="minorHAnsi"/>
        <w:color w:val="808080"/>
        <w:sz w:val="20"/>
        <w:szCs w:val="20"/>
      </w:rPr>
      <w:fldChar w:fldCharType="begin"/>
    </w:r>
    <w:r>
      <w:rPr>
        <w:rFonts w:asciiTheme="minorHAnsi" w:hAnsiTheme="minorHAnsi" w:cstheme="minorHAnsi"/>
        <w:color w:val="808080"/>
        <w:sz w:val="20"/>
        <w:szCs w:val="20"/>
      </w:rPr>
      <w:instrText xml:space="preserve"> REF Nom_Prenom \h </w:instrText>
    </w:r>
    <w:r>
      <w:rPr>
        <w:rFonts w:asciiTheme="minorHAnsi" w:hAnsiTheme="minorHAnsi" w:cstheme="minorHAnsi"/>
        <w:color w:val="808080"/>
        <w:sz w:val="20"/>
        <w:szCs w:val="20"/>
      </w:rPr>
    </w:r>
    <w:r>
      <w:rPr>
        <w:rFonts w:asciiTheme="minorHAnsi" w:hAnsiTheme="minorHAnsi" w:cstheme="minorHAnsi"/>
        <w:color w:val="808080"/>
        <w:sz w:val="20"/>
        <w:szCs w:val="20"/>
      </w:rPr>
      <w:fldChar w:fldCharType="separate"/>
    </w:r>
    <w:sdt>
      <w:sdtPr>
        <w:rPr>
          <w:rFonts w:ascii="Arial" w:hAnsi="Arial" w:cs="Arial"/>
          <w:color w:val="000000"/>
          <w:sz w:val="16"/>
          <w:szCs w:val="16"/>
          <w14:textFill>
            <w14:solidFill>
              <w14:srgbClr w14:val="000000">
                <w14:alpha w14:val="55000"/>
              </w14:srgbClr>
            </w14:solidFill>
          </w14:textFill>
        </w:rPr>
        <w:alias w:val="Nom, Prénom"/>
        <w:tag w:val="Nom, Prénom"/>
        <w:id w:val="1730880601"/>
        <w:placeholder>
          <w:docPart w:val="42AF32D33C454B4ABDFEF4E4D5D12024"/>
        </w:placeholder>
        <w:showingPlcHdr/>
      </w:sdtPr>
      <w:sdtEndPr/>
      <w:sdtContent>
        <w:r>
          <w:rPr>
            <w:rFonts w:ascii="Arial" w:hAnsi="Arial" w:cs="Arial"/>
            <w:color w:val="000000"/>
            <w:sz w:val="16"/>
            <w:szCs w:val="16"/>
            <w14:textFill>
              <w14:solidFill>
                <w14:srgbClr w14:val="000000">
                  <w14:alpha w14:val="55000"/>
                </w14:srgbClr>
              </w14:solidFill>
            </w14:textFill>
          </w:rPr>
          <w:t xml:space="preserve">   </w:t>
        </w:r>
      </w:sdtContent>
    </w:sdt>
    <w:r>
      <w:rPr>
        <w:rFonts w:asciiTheme="minorHAnsi" w:hAnsiTheme="minorHAnsi" w:cstheme="minorHAnsi"/>
        <w:color w:val="808080"/>
        <w:sz w:val="20"/>
        <w:szCs w:val="20"/>
      </w:rPr>
      <w:fldChar w:fldCharType="end"/>
    </w:r>
    <w:r w:rsidRPr="00F130E4">
      <w:rPr>
        <w:rFonts w:asciiTheme="minorHAnsi" w:hAnsiTheme="minorHAnsi" w:cstheme="minorHAnsi"/>
        <w:color w:val="808080"/>
        <w:sz w:val="20"/>
        <w:szCs w:val="20"/>
      </w:rPr>
      <w:tab/>
    </w:r>
    <w:r w:rsidRPr="00F130E4">
      <w:rPr>
        <w:rFonts w:asciiTheme="minorHAnsi" w:hAnsiTheme="minorHAnsi" w:cstheme="minorHAnsi"/>
        <w:color w:val="808080"/>
        <w:sz w:val="20"/>
        <w:szCs w:val="20"/>
      </w:rPr>
      <w:tab/>
      <w:t># Dossier :</w:t>
    </w:r>
    <w:r>
      <w:rPr>
        <w:rFonts w:asciiTheme="minorHAnsi" w:hAnsiTheme="minorHAnsi" w:cstheme="minorHAnsi"/>
        <w:color w:val="808080"/>
        <w:sz w:val="20"/>
        <w:szCs w:val="20"/>
      </w:rPr>
      <w:t xml:space="preserve">  </w:t>
    </w:r>
    <w:r>
      <w:rPr>
        <w:rFonts w:asciiTheme="minorHAnsi" w:hAnsiTheme="minorHAnsi" w:cstheme="minorHAnsi"/>
        <w:color w:val="808080"/>
        <w:sz w:val="20"/>
        <w:szCs w:val="20"/>
      </w:rPr>
      <w:fldChar w:fldCharType="begin"/>
    </w:r>
    <w:r>
      <w:rPr>
        <w:rFonts w:asciiTheme="minorHAnsi" w:hAnsiTheme="minorHAnsi" w:cstheme="minorHAnsi"/>
        <w:color w:val="808080"/>
        <w:sz w:val="20"/>
        <w:szCs w:val="20"/>
      </w:rPr>
      <w:instrText xml:space="preserve"> REF NoDossier \h </w:instrText>
    </w:r>
    <w:r>
      <w:rPr>
        <w:rFonts w:asciiTheme="minorHAnsi" w:hAnsiTheme="minorHAnsi" w:cstheme="minorHAnsi"/>
        <w:color w:val="808080"/>
        <w:sz w:val="20"/>
        <w:szCs w:val="20"/>
      </w:rPr>
    </w:r>
    <w:r>
      <w:rPr>
        <w:rFonts w:asciiTheme="minorHAnsi" w:hAnsiTheme="minorHAnsi" w:cstheme="minorHAnsi"/>
        <w:color w:val="808080"/>
        <w:sz w:val="20"/>
        <w:szCs w:val="20"/>
      </w:rPr>
      <w:fldChar w:fldCharType="separate"/>
    </w:r>
    <w:sdt>
      <w:sdtPr>
        <w:rPr>
          <w:rFonts w:ascii="Arial" w:hAnsi="Arial" w:cs="Arial"/>
          <w:color w:val="000000"/>
          <w:sz w:val="16"/>
          <w:szCs w:val="16"/>
          <w14:textFill>
            <w14:solidFill>
              <w14:srgbClr w14:val="000000">
                <w14:alpha w14:val="55000"/>
              </w14:srgbClr>
            </w14:solidFill>
          </w14:textFill>
        </w:rPr>
        <w:alias w:val="Dossier"/>
        <w:tag w:val="No dossier"/>
        <w:id w:val="949742316"/>
        <w:placeholder>
          <w:docPart w:val="92F0364D5B2B48989B3BE54748928934"/>
        </w:placeholder>
      </w:sdtPr>
      <w:sdtEndPr/>
      <w:sdtContent>
        <w:r>
          <w:rPr>
            <w:rFonts w:ascii="Arial" w:hAnsi="Arial" w:cs="Arial"/>
            <w:color w:val="000000"/>
            <w:sz w:val="16"/>
            <w:szCs w:val="16"/>
            <w14:textFill>
              <w14:solidFill>
                <w14:srgbClr w14:val="000000">
                  <w14:alpha w14:val="55000"/>
                </w14:srgbClr>
              </w14:solidFill>
            </w14:textFill>
          </w:rPr>
          <w:t xml:space="preserve"> </w:t>
        </w:r>
      </w:sdtContent>
    </w:sdt>
    <w:r>
      <w:rPr>
        <w:rFonts w:asciiTheme="minorHAnsi" w:hAnsiTheme="minorHAnsi" w:cstheme="minorHAnsi"/>
        <w:color w:val="808080"/>
        <w:sz w:val="20"/>
        <w:szCs w:val="20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5CC8" w:rsidRPr="00F130E4" w:rsidRDefault="00FA5CC8" w:rsidP="009F6529">
    <w:pPr>
      <w:pStyle w:val="En-tte"/>
      <w:tabs>
        <w:tab w:val="clear" w:pos="8640"/>
        <w:tab w:val="left" w:pos="6359"/>
        <w:tab w:val="right" w:pos="8789"/>
      </w:tabs>
      <w:rPr>
        <w:rFonts w:asciiTheme="minorHAnsi" w:hAnsiTheme="minorHAnsi" w:cstheme="minorHAnsi"/>
        <w:color w:val="808080"/>
        <w:sz w:val="20"/>
        <w:szCs w:val="20"/>
      </w:rPr>
    </w:pPr>
    <w:r w:rsidRPr="00F130E4">
      <w:rPr>
        <w:rFonts w:asciiTheme="minorHAnsi" w:hAnsiTheme="minorHAnsi" w:cstheme="minorHAnsi"/>
        <w:color w:val="808080"/>
        <w:sz w:val="20"/>
        <w:szCs w:val="20"/>
      </w:rPr>
      <w:t>Nom, Prénom :</w:t>
    </w:r>
    <w:r>
      <w:rPr>
        <w:rFonts w:asciiTheme="minorHAnsi" w:hAnsiTheme="minorHAnsi" w:cstheme="minorHAnsi"/>
        <w:color w:val="808080"/>
        <w:sz w:val="20"/>
        <w:szCs w:val="20"/>
      </w:rPr>
      <w:t xml:space="preserve"> </w:t>
    </w:r>
    <w:r>
      <w:rPr>
        <w:rFonts w:asciiTheme="minorHAnsi" w:hAnsiTheme="minorHAnsi" w:cstheme="minorHAnsi"/>
        <w:color w:val="808080"/>
        <w:sz w:val="20"/>
        <w:szCs w:val="20"/>
      </w:rPr>
      <w:fldChar w:fldCharType="begin"/>
    </w:r>
    <w:r>
      <w:rPr>
        <w:rFonts w:asciiTheme="minorHAnsi" w:hAnsiTheme="minorHAnsi" w:cstheme="minorHAnsi"/>
        <w:color w:val="808080"/>
        <w:sz w:val="20"/>
        <w:szCs w:val="20"/>
      </w:rPr>
      <w:instrText xml:space="preserve"> REF Nom_Prenom \h </w:instrText>
    </w:r>
    <w:r>
      <w:rPr>
        <w:rFonts w:asciiTheme="minorHAnsi" w:hAnsiTheme="minorHAnsi" w:cstheme="minorHAnsi"/>
        <w:color w:val="808080"/>
        <w:sz w:val="20"/>
        <w:szCs w:val="20"/>
      </w:rPr>
    </w:r>
    <w:r>
      <w:rPr>
        <w:rFonts w:asciiTheme="minorHAnsi" w:hAnsiTheme="minorHAnsi" w:cstheme="minorHAnsi"/>
        <w:color w:val="808080"/>
        <w:sz w:val="20"/>
        <w:szCs w:val="20"/>
      </w:rPr>
      <w:fldChar w:fldCharType="separate"/>
    </w:r>
    <w:sdt>
      <w:sdtPr>
        <w:rPr>
          <w:rFonts w:ascii="Arial" w:hAnsi="Arial" w:cs="Arial"/>
          <w:color w:val="000000"/>
          <w:sz w:val="16"/>
          <w:szCs w:val="16"/>
          <w14:textFill>
            <w14:solidFill>
              <w14:srgbClr w14:val="000000">
                <w14:alpha w14:val="55000"/>
              </w14:srgbClr>
            </w14:solidFill>
          </w14:textFill>
        </w:rPr>
        <w:alias w:val="Nom, Prénom"/>
        <w:tag w:val="Nom, Prénom"/>
        <w:id w:val="-1201467832"/>
        <w:placeholder>
          <w:docPart w:val="5873D9945EAE49029B9B8A5295FD90EC"/>
        </w:placeholder>
        <w:showingPlcHdr/>
      </w:sdtPr>
      <w:sdtEndPr/>
      <w:sdtContent>
        <w:r>
          <w:rPr>
            <w:rFonts w:ascii="Arial" w:hAnsi="Arial" w:cs="Arial"/>
            <w:color w:val="000000"/>
            <w:sz w:val="16"/>
            <w:szCs w:val="16"/>
            <w14:textFill>
              <w14:solidFill>
                <w14:srgbClr w14:val="000000">
                  <w14:alpha w14:val="55000"/>
                </w14:srgbClr>
              </w14:solidFill>
            </w14:textFill>
          </w:rPr>
          <w:t xml:space="preserve">   </w:t>
        </w:r>
      </w:sdtContent>
    </w:sdt>
    <w:r>
      <w:rPr>
        <w:rFonts w:asciiTheme="minorHAnsi" w:hAnsiTheme="minorHAnsi" w:cstheme="minorHAnsi"/>
        <w:color w:val="808080"/>
        <w:sz w:val="20"/>
        <w:szCs w:val="20"/>
      </w:rPr>
      <w:fldChar w:fldCharType="end"/>
    </w:r>
    <w:r>
      <w:rPr>
        <w:rFonts w:asciiTheme="minorHAnsi" w:hAnsiTheme="minorHAnsi" w:cstheme="minorHAnsi"/>
        <w:color w:val="808080"/>
        <w:sz w:val="20"/>
        <w:szCs w:val="20"/>
      </w:rPr>
      <w:tab/>
    </w:r>
    <w:r>
      <w:rPr>
        <w:rFonts w:asciiTheme="minorHAnsi" w:hAnsiTheme="minorHAnsi" w:cstheme="minorHAnsi"/>
        <w:color w:val="808080"/>
        <w:sz w:val="20"/>
        <w:szCs w:val="20"/>
      </w:rPr>
      <w:tab/>
    </w:r>
    <w:r>
      <w:rPr>
        <w:rFonts w:asciiTheme="minorHAnsi" w:hAnsiTheme="minorHAnsi" w:cstheme="minorHAnsi"/>
        <w:color w:val="808080"/>
        <w:sz w:val="20"/>
        <w:szCs w:val="20"/>
      </w:rPr>
      <w:tab/>
    </w:r>
    <w:r w:rsidRPr="00F130E4">
      <w:rPr>
        <w:rFonts w:asciiTheme="minorHAnsi" w:hAnsiTheme="minorHAnsi" w:cstheme="minorHAnsi"/>
        <w:color w:val="808080"/>
        <w:sz w:val="20"/>
        <w:szCs w:val="20"/>
      </w:rPr>
      <w:t>Dossier :</w:t>
    </w:r>
    <w:r>
      <w:rPr>
        <w:rFonts w:asciiTheme="minorHAnsi" w:hAnsiTheme="minorHAnsi" w:cstheme="minorHAnsi"/>
        <w:color w:val="808080"/>
        <w:sz w:val="20"/>
        <w:szCs w:val="20"/>
      </w:rPr>
      <w:t xml:space="preserve">  </w:t>
    </w:r>
    <w:r>
      <w:rPr>
        <w:rFonts w:asciiTheme="minorHAnsi" w:hAnsiTheme="minorHAnsi" w:cstheme="minorHAnsi"/>
        <w:color w:val="808080"/>
        <w:sz w:val="20"/>
        <w:szCs w:val="20"/>
      </w:rPr>
      <w:fldChar w:fldCharType="begin"/>
    </w:r>
    <w:r>
      <w:rPr>
        <w:rFonts w:asciiTheme="minorHAnsi" w:hAnsiTheme="minorHAnsi" w:cstheme="minorHAnsi"/>
        <w:color w:val="808080"/>
        <w:sz w:val="20"/>
        <w:szCs w:val="20"/>
      </w:rPr>
      <w:instrText xml:space="preserve"> REF NoDossier \h </w:instrText>
    </w:r>
    <w:r>
      <w:rPr>
        <w:rFonts w:asciiTheme="minorHAnsi" w:hAnsiTheme="minorHAnsi" w:cstheme="minorHAnsi"/>
        <w:color w:val="808080"/>
        <w:sz w:val="20"/>
        <w:szCs w:val="20"/>
      </w:rPr>
    </w:r>
    <w:r>
      <w:rPr>
        <w:rFonts w:asciiTheme="minorHAnsi" w:hAnsiTheme="minorHAnsi" w:cstheme="minorHAnsi"/>
        <w:color w:val="808080"/>
        <w:sz w:val="20"/>
        <w:szCs w:val="20"/>
      </w:rPr>
      <w:fldChar w:fldCharType="separate"/>
    </w:r>
    <w:sdt>
      <w:sdtPr>
        <w:rPr>
          <w:rFonts w:ascii="Arial" w:hAnsi="Arial" w:cs="Arial"/>
          <w:color w:val="000000"/>
          <w:sz w:val="16"/>
          <w:szCs w:val="16"/>
          <w14:textFill>
            <w14:solidFill>
              <w14:srgbClr w14:val="000000">
                <w14:alpha w14:val="55000"/>
              </w14:srgbClr>
            </w14:solidFill>
          </w14:textFill>
        </w:rPr>
        <w:alias w:val="Dossier"/>
        <w:tag w:val="No dossier"/>
        <w:id w:val="-1478909109"/>
        <w:placeholder>
          <w:docPart w:val="B86ED2CAC70B4448988A20EE781788D9"/>
        </w:placeholder>
      </w:sdtPr>
      <w:sdtEndPr/>
      <w:sdtContent>
        <w:r>
          <w:rPr>
            <w:rFonts w:ascii="Arial" w:hAnsi="Arial" w:cs="Arial"/>
            <w:color w:val="000000"/>
            <w:sz w:val="16"/>
            <w:szCs w:val="16"/>
            <w14:textFill>
              <w14:solidFill>
                <w14:srgbClr w14:val="000000">
                  <w14:alpha w14:val="55000"/>
                </w14:srgbClr>
              </w14:solidFill>
            </w14:textFill>
          </w:rPr>
          <w:t xml:space="preserve"> </w:t>
        </w:r>
      </w:sdtContent>
    </w:sdt>
    <w:r>
      <w:rPr>
        <w:rFonts w:asciiTheme="minorHAnsi" w:hAnsiTheme="minorHAnsi" w:cstheme="minorHAnsi"/>
        <w:color w:val="808080"/>
        <w:sz w:val="20"/>
        <w:szCs w:val="2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ED34E1"/>
    <w:multiLevelType w:val="hybridMultilevel"/>
    <w:tmpl w:val="08A4EFB2"/>
    <w:lvl w:ilvl="0" w:tplc="4052E5F2">
      <w:numFmt w:val="bullet"/>
      <w:lvlText w:val=""/>
      <w:lvlJc w:val="left"/>
      <w:pPr>
        <w:ind w:left="786" w:hanging="360"/>
      </w:pPr>
      <w:rPr>
        <w:rFonts w:ascii="Symbol" w:eastAsia="Times New Roman" w:hAnsi="Symbol" w:cstheme="minorHAnsi" w:hint="default"/>
      </w:rPr>
    </w:lvl>
    <w:lvl w:ilvl="1" w:tplc="0C0C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265832F5"/>
    <w:multiLevelType w:val="hybridMultilevel"/>
    <w:tmpl w:val="2FBEDEBC"/>
    <w:lvl w:ilvl="0" w:tplc="43E4F5E0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5A465A"/>
    <w:multiLevelType w:val="hybridMultilevel"/>
    <w:tmpl w:val="894CC0FA"/>
    <w:lvl w:ilvl="0" w:tplc="0CB4C6F6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B4184F"/>
    <w:multiLevelType w:val="hybridMultilevel"/>
    <w:tmpl w:val="941A2780"/>
    <w:lvl w:ilvl="0" w:tplc="F9586C8A">
      <w:start w:val="1"/>
      <w:numFmt w:val="bullet"/>
      <w:lvlText w:val="→"/>
      <w:lvlJc w:val="left"/>
      <w:pPr>
        <w:ind w:left="720" w:hanging="360"/>
      </w:pPr>
      <w:rPr>
        <w:rFonts w:ascii="Arial" w:hAnsi="Aria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activeWritingStyle w:appName="MSWord" w:lang="fr-CA" w:vendorID="64" w:dllVersion="131078" w:nlCheck="1" w:checkStyle="0"/>
  <w:activeWritingStyle w:appName="MSWord" w:lang="fr-FR" w:vendorID="64" w:dllVersion="131078" w:nlCheck="1" w:checkStyle="0"/>
  <w:attachedTemplate r:id="rId1"/>
  <w:documentProtection w:edit="forms" w:enforcement="1" w:cryptProviderType="rsaAES" w:cryptAlgorithmClass="hash" w:cryptAlgorithmType="typeAny" w:cryptAlgorithmSid="14" w:cryptSpinCount="100000" w:hash="7oDjqplsUlrcA4MlronhoSrNk7SZ543Ub86B0zlRXLTmbG3jqdZluV6NseXyvAVEf2CsZN3BO5Im/lU2djxzTw==" w:salt="7XH01nEfurnWxOYPtns2FQ==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944"/>
    <w:rsid w:val="00000728"/>
    <w:rsid w:val="00001EA0"/>
    <w:rsid w:val="000235F9"/>
    <w:rsid w:val="0003089E"/>
    <w:rsid w:val="00036644"/>
    <w:rsid w:val="00044260"/>
    <w:rsid w:val="00056477"/>
    <w:rsid w:val="00061115"/>
    <w:rsid w:val="00062CCC"/>
    <w:rsid w:val="000653C6"/>
    <w:rsid w:val="00065CB5"/>
    <w:rsid w:val="00076B9A"/>
    <w:rsid w:val="00081719"/>
    <w:rsid w:val="00081E4F"/>
    <w:rsid w:val="00094D01"/>
    <w:rsid w:val="000A1BAF"/>
    <w:rsid w:val="000A5A8D"/>
    <w:rsid w:val="000A5E86"/>
    <w:rsid w:val="000B34AA"/>
    <w:rsid w:val="000B7F78"/>
    <w:rsid w:val="000C575E"/>
    <w:rsid w:val="000E53E1"/>
    <w:rsid w:val="000F0ECA"/>
    <w:rsid w:val="000F1FB9"/>
    <w:rsid w:val="00106182"/>
    <w:rsid w:val="00121C81"/>
    <w:rsid w:val="0013480E"/>
    <w:rsid w:val="00134CC1"/>
    <w:rsid w:val="0014043F"/>
    <w:rsid w:val="0014311E"/>
    <w:rsid w:val="00153E63"/>
    <w:rsid w:val="00156F9B"/>
    <w:rsid w:val="00162FFB"/>
    <w:rsid w:val="00163926"/>
    <w:rsid w:val="00165615"/>
    <w:rsid w:val="0019187A"/>
    <w:rsid w:val="00193617"/>
    <w:rsid w:val="00194790"/>
    <w:rsid w:val="001B672E"/>
    <w:rsid w:val="001B6ADB"/>
    <w:rsid w:val="001E4106"/>
    <w:rsid w:val="001E567C"/>
    <w:rsid w:val="001F086F"/>
    <w:rsid w:val="001F1ED6"/>
    <w:rsid w:val="00230283"/>
    <w:rsid w:val="00233C49"/>
    <w:rsid w:val="00240B84"/>
    <w:rsid w:val="002454D8"/>
    <w:rsid w:val="00263F52"/>
    <w:rsid w:val="00293EC9"/>
    <w:rsid w:val="00295818"/>
    <w:rsid w:val="00295F2F"/>
    <w:rsid w:val="002A3185"/>
    <w:rsid w:val="002C0510"/>
    <w:rsid w:val="002C58B4"/>
    <w:rsid w:val="002C5CEB"/>
    <w:rsid w:val="002D207C"/>
    <w:rsid w:val="002D4BDA"/>
    <w:rsid w:val="002E3D54"/>
    <w:rsid w:val="00301BAB"/>
    <w:rsid w:val="00306F42"/>
    <w:rsid w:val="003255D5"/>
    <w:rsid w:val="003261CE"/>
    <w:rsid w:val="00336BCB"/>
    <w:rsid w:val="0035045E"/>
    <w:rsid w:val="00366A5E"/>
    <w:rsid w:val="00367527"/>
    <w:rsid w:val="00367C4C"/>
    <w:rsid w:val="003724A3"/>
    <w:rsid w:val="003A3F6A"/>
    <w:rsid w:val="003A6F43"/>
    <w:rsid w:val="003A748C"/>
    <w:rsid w:val="003B414D"/>
    <w:rsid w:val="003C32DB"/>
    <w:rsid w:val="003D1E79"/>
    <w:rsid w:val="003F3BBB"/>
    <w:rsid w:val="0040693B"/>
    <w:rsid w:val="004246FA"/>
    <w:rsid w:val="00444C4B"/>
    <w:rsid w:val="00447D3C"/>
    <w:rsid w:val="0045258B"/>
    <w:rsid w:val="00454637"/>
    <w:rsid w:val="00460096"/>
    <w:rsid w:val="00465EBD"/>
    <w:rsid w:val="00466CA4"/>
    <w:rsid w:val="00475947"/>
    <w:rsid w:val="00486DB0"/>
    <w:rsid w:val="00487374"/>
    <w:rsid w:val="004924EE"/>
    <w:rsid w:val="004A634E"/>
    <w:rsid w:val="004A7727"/>
    <w:rsid w:val="004B2D7F"/>
    <w:rsid w:val="004D5723"/>
    <w:rsid w:val="00516F7E"/>
    <w:rsid w:val="005210A1"/>
    <w:rsid w:val="005222EB"/>
    <w:rsid w:val="0055248C"/>
    <w:rsid w:val="00556819"/>
    <w:rsid w:val="00562D85"/>
    <w:rsid w:val="0057158C"/>
    <w:rsid w:val="005846D0"/>
    <w:rsid w:val="005A0C13"/>
    <w:rsid w:val="005D6700"/>
    <w:rsid w:val="005E6FC0"/>
    <w:rsid w:val="005F5E7B"/>
    <w:rsid w:val="00605F48"/>
    <w:rsid w:val="006203E9"/>
    <w:rsid w:val="00621FCD"/>
    <w:rsid w:val="006348ED"/>
    <w:rsid w:val="00644EF4"/>
    <w:rsid w:val="006474AC"/>
    <w:rsid w:val="006505B5"/>
    <w:rsid w:val="00652BD9"/>
    <w:rsid w:val="00652EA1"/>
    <w:rsid w:val="006678F6"/>
    <w:rsid w:val="00670347"/>
    <w:rsid w:val="00672AD8"/>
    <w:rsid w:val="006859C3"/>
    <w:rsid w:val="006B00A8"/>
    <w:rsid w:val="006B68DF"/>
    <w:rsid w:val="006C1432"/>
    <w:rsid w:val="006C1EF6"/>
    <w:rsid w:val="006C3A24"/>
    <w:rsid w:val="006C647A"/>
    <w:rsid w:val="006D4D5E"/>
    <w:rsid w:val="006E19EE"/>
    <w:rsid w:val="0070575F"/>
    <w:rsid w:val="00705B3D"/>
    <w:rsid w:val="00711015"/>
    <w:rsid w:val="00732BA2"/>
    <w:rsid w:val="00736508"/>
    <w:rsid w:val="00775EF5"/>
    <w:rsid w:val="007824FE"/>
    <w:rsid w:val="00783D34"/>
    <w:rsid w:val="00794F54"/>
    <w:rsid w:val="00796F7D"/>
    <w:rsid w:val="0079796A"/>
    <w:rsid w:val="007C0A74"/>
    <w:rsid w:val="007C4940"/>
    <w:rsid w:val="007E5242"/>
    <w:rsid w:val="007E7941"/>
    <w:rsid w:val="0081257E"/>
    <w:rsid w:val="00815A91"/>
    <w:rsid w:val="008273AD"/>
    <w:rsid w:val="008302AE"/>
    <w:rsid w:val="00835D55"/>
    <w:rsid w:val="00840968"/>
    <w:rsid w:val="0084540F"/>
    <w:rsid w:val="008534DE"/>
    <w:rsid w:val="00854761"/>
    <w:rsid w:val="00854C5B"/>
    <w:rsid w:val="00861A99"/>
    <w:rsid w:val="00870797"/>
    <w:rsid w:val="0088001D"/>
    <w:rsid w:val="0088545A"/>
    <w:rsid w:val="008E7BC4"/>
    <w:rsid w:val="008F6360"/>
    <w:rsid w:val="00901D24"/>
    <w:rsid w:val="00901E58"/>
    <w:rsid w:val="00912469"/>
    <w:rsid w:val="009210E9"/>
    <w:rsid w:val="00922C0E"/>
    <w:rsid w:val="009241CF"/>
    <w:rsid w:val="00924670"/>
    <w:rsid w:val="0092520D"/>
    <w:rsid w:val="0093368C"/>
    <w:rsid w:val="00933CF8"/>
    <w:rsid w:val="00942D0E"/>
    <w:rsid w:val="00957446"/>
    <w:rsid w:val="009917D6"/>
    <w:rsid w:val="009B7034"/>
    <w:rsid w:val="009D48C7"/>
    <w:rsid w:val="009E58DF"/>
    <w:rsid w:val="009F1CB4"/>
    <w:rsid w:val="009F6529"/>
    <w:rsid w:val="00A05A37"/>
    <w:rsid w:val="00A073D7"/>
    <w:rsid w:val="00A24AFD"/>
    <w:rsid w:val="00A314B0"/>
    <w:rsid w:val="00A33CEF"/>
    <w:rsid w:val="00A36142"/>
    <w:rsid w:val="00A36F00"/>
    <w:rsid w:val="00A530F1"/>
    <w:rsid w:val="00A729F1"/>
    <w:rsid w:val="00A77D58"/>
    <w:rsid w:val="00A77FD9"/>
    <w:rsid w:val="00A80A76"/>
    <w:rsid w:val="00A90CAF"/>
    <w:rsid w:val="00A94F33"/>
    <w:rsid w:val="00A96E54"/>
    <w:rsid w:val="00AA09CD"/>
    <w:rsid w:val="00AB1AE0"/>
    <w:rsid w:val="00AC1E58"/>
    <w:rsid w:val="00AC7CEE"/>
    <w:rsid w:val="00AD43E6"/>
    <w:rsid w:val="00AD5DB0"/>
    <w:rsid w:val="00AD7EA0"/>
    <w:rsid w:val="00AE5772"/>
    <w:rsid w:val="00B04317"/>
    <w:rsid w:val="00B06CF8"/>
    <w:rsid w:val="00B14297"/>
    <w:rsid w:val="00B170A6"/>
    <w:rsid w:val="00B21AF3"/>
    <w:rsid w:val="00B44F24"/>
    <w:rsid w:val="00B700E0"/>
    <w:rsid w:val="00B728A7"/>
    <w:rsid w:val="00B77F7F"/>
    <w:rsid w:val="00B90138"/>
    <w:rsid w:val="00BA5ED2"/>
    <w:rsid w:val="00BB5069"/>
    <w:rsid w:val="00BD08CA"/>
    <w:rsid w:val="00BD5E67"/>
    <w:rsid w:val="00BE2B15"/>
    <w:rsid w:val="00BF6BB8"/>
    <w:rsid w:val="00C00059"/>
    <w:rsid w:val="00C01269"/>
    <w:rsid w:val="00C33713"/>
    <w:rsid w:val="00C34636"/>
    <w:rsid w:val="00C409F5"/>
    <w:rsid w:val="00C4574E"/>
    <w:rsid w:val="00C509E3"/>
    <w:rsid w:val="00C83E84"/>
    <w:rsid w:val="00C844CD"/>
    <w:rsid w:val="00C977FD"/>
    <w:rsid w:val="00CA35C1"/>
    <w:rsid w:val="00CA5268"/>
    <w:rsid w:val="00CA6890"/>
    <w:rsid w:val="00CB09C3"/>
    <w:rsid w:val="00CB76D6"/>
    <w:rsid w:val="00CC0874"/>
    <w:rsid w:val="00CC2533"/>
    <w:rsid w:val="00CC5F5D"/>
    <w:rsid w:val="00CC7EFA"/>
    <w:rsid w:val="00CD7540"/>
    <w:rsid w:val="00CE02A6"/>
    <w:rsid w:val="00D126AB"/>
    <w:rsid w:val="00D16A65"/>
    <w:rsid w:val="00D2162B"/>
    <w:rsid w:val="00D30664"/>
    <w:rsid w:val="00D45066"/>
    <w:rsid w:val="00D62FA3"/>
    <w:rsid w:val="00D631BA"/>
    <w:rsid w:val="00D6524F"/>
    <w:rsid w:val="00D65817"/>
    <w:rsid w:val="00D658C1"/>
    <w:rsid w:val="00D712B3"/>
    <w:rsid w:val="00D94066"/>
    <w:rsid w:val="00DA6046"/>
    <w:rsid w:val="00DB5E8C"/>
    <w:rsid w:val="00DC40B8"/>
    <w:rsid w:val="00DD133D"/>
    <w:rsid w:val="00DE0EC9"/>
    <w:rsid w:val="00DF095A"/>
    <w:rsid w:val="00E0031C"/>
    <w:rsid w:val="00E10066"/>
    <w:rsid w:val="00E16883"/>
    <w:rsid w:val="00E31171"/>
    <w:rsid w:val="00E34D72"/>
    <w:rsid w:val="00E3667F"/>
    <w:rsid w:val="00E37A0D"/>
    <w:rsid w:val="00E428E0"/>
    <w:rsid w:val="00E53834"/>
    <w:rsid w:val="00E610B4"/>
    <w:rsid w:val="00E62292"/>
    <w:rsid w:val="00E70EB7"/>
    <w:rsid w:val="00E77021"/>
    <w:rsid w:val="00E8294B"/>
    <w:rsid w:val="00E84264"/>
    <w:rsid w:val="00EA2FBB"/>
    <w:rsid w:val="00EA7032"/>
    <w:rsid w:val="00EB67A8"/>
    <w:rsid w:val="00EC1D23"/>
    <w:rsid w:val="00EC6BE2"/>
    <w:rsid w:val="00EC79FE"/>
    <w:rsid w:val="00ED1325"/>
    <w:rsid w:val="00ED2CCD"/>
    <w:rsid w:val="00EE71AF"/>
    <w:rsid w:val="00EF62FA"/>
    <w:rsid w:val="00F038C6"/>
    <w:rsid w:val="00F130E4"/>
    <w:rsid w:val="00F1774D"/>
    <w:rsid w:val="00F20FF1"/>
    <w:rsid w:val="00F33764"/>
    <w:rsid w:val="00F41733"/>
    <w:rsid w:val="00F47B4E"/>
    <w:rsid w:val="00F52944"/>
    <w:rsid w:val="00F5712A"/>
    <w:rsid w:val="00F61A37"/>
    <w:rsid w:val="00F72CF4"/>
    <w:rsid w:val="00F7382F"/>
    <w:rsid w:val="00FA1BA3"/>
    <w:rsid w:val="00FA4DCB"/>
    <w:rsid w:val="00FA5CC8"/>
    <w:rsid w:val="00FB0BA9"/>
    <w:rsid w:val="00FE5D19"/>
    <w:rsid w:val="00FE7523"/>
    <w:rsid w:val="00FF1654"/>
    <w:rsid w:val="00FF30C3"/>
    <w:rsid w:val="00FF4922"/>
    <w:rsid w:val="00FF7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F04B9A90-7AE7-489E-81C3-1158D0266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0" w:uiPriority="0"/>
    <w:lsdException w:name="Table Theme" w:semiHidden="1" w:unhideWhenUsed="1"/>
    <w:lsdException w:name="Placeholder Text" w:locked="0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locked="0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4F33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eastAsia="fr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TableauGrille4-Accentuation1">
    <w:name w:val="Grid Table 4 Accent 1"/>
    <w:basedOn w:val="TableauNormal"/>
    <w:uiPriority w:val="49"/>
    <w:locked/>
    <w:rsid w:val="00AD7EA0"/>
    <w:pPr>
      <w:spacing w:after="0" w:line="240" w:lineRule="auto"/>
    </w:pPr>
    <w:tblPr>
      <w:tblStyleRowBandSize w:val="1"/>
      <w:tblStyleColBandSize w:val="1"/>
      <w:tblBorders>
        <w:top w:val="single" w:sz="4" w:space="0" w:color="6ABAB6"/>
        <w:left w:val="single" w:sz="4" w:space="0" w:color="6ABAB6"/>
        <w:bottom w:val="single" w:sz="4" w:space="0" w:color="6ABAB6"/>
        <w:right w:val="single" w:sz="4" w:space="0" w:color="6ABAB6"/>
        <w:insideH w:val="single" w:sz="4" w:space="0" w:color="6ABAB6"/>
        <w:insideV w:val="single" w:sz="4" w:space="0" w:color="6ABAB6"/>
      </w:tblBorders>
    </w:tblPr>
    <w:tcPr>
      <w:shd w:val="clear" w:color="auto" w:fill="D6E9E7"/>
    </w:tcPr>
    <w:tblStylePr w:type="firstRow">
      <w:rPr>
        <w:b/>
        <w:bCs/>
        <w:color w:val="FFFFFF" w:themeColor="background1"/>
      </w:rPr>
      <w:tblPr/>
      <w:tcPr>
        <w:shd w:val="clear" w:color="auto" w:fill="009086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ABAB6"/>
      </w:tcPr>
    </w:tblStylePr>
    <w:tblStylePr w:type="band1Horz">
      <w:tblPr/>
      <w:tcPr>
        <w:shd w:val="clear" w:color="auto" w:fill="D6E9E7"/>
      </w:tcPr>
    </w:tblStylePr>
    <w:tblStylePr w:type="band2Horz">
      <w:tblPr/>
      <w:tcPr>
        <w:shd w:val="clear" w:color="auto" w:fill="D6E9E7"/>
      </w:tcPr>
    </w:tblStylePr>
  </w:style>
  <w:style w:type="paragraph" w:styleId="En-tte">
    <w:name w:val="header"/>
    <w:basedOn w:val="Normal"/>
    <w:link w:val="En-tteCar"/>
    <w:uiPriority w:val="99"/>
    <w:unhideWhenUsed/>
    <w:locked/>
    <w:rsid w:val="0081257E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81257E"/>
  </w:style>
  <w:style w:type="paragraph" w:styleId="Pieddepage">
    <w:name w:val="footer"/>
    <w:basedOn w:val="Normal"/>
    <w:link w:val="PieddepageCar"/>
    <w:uiPriority w:val="99"/>
    <w:unhideWhenUsed/>
    <w:locked/>
    <w:rsid w:val="0081257E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1257E"/>
  </w:style>
  <w:style w:type="table" w:styleId="Grilledutableau">
    <w:name w:val="Table Grid"/>
    <w:basedOn w:val="TableauNormal"/>
    <w:locked/>
    <w:rsid w:val="008125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locked/>
    <w:rsid w:val="00C83E84"/>
    <w:rPr>
      <w:color w:val="808080"/>
    </w:rPr>
  </w:style>
  <w:style w:type="paragraph" w:styleId="Paragraphedeliste">
    <w:name w:val="List Paragraph"/>
    <w:basedOn w:val="Normal"/>
    <w:uiPriority w:val="34"/>
    <w:qFormat/>
    <w:locked/>
    <w:rsid w:val="006B68DF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locked/>
    <w:rsid w:val="008F6360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F6360"/>
    <w:rPr>
      <w:rFonts w:ascii="Segoe UI" w:eastAsia="Times New Roman" w:hAnsi="Segoe UI" w:cs="Segoe UI"/>
      <w:sz w:val="18"/>
      <w:szCs w:val="18"/>
      <w:lang w:eastAsia="fr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512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osmur01\Desktop\Formulaires\Nouveau%20formulaire%20PII-PID%20-%20TEST%20VF4_form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7E3D17CD11CC4449A9234E651422669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F23F6A9-13E4-4238-A04A-D8552077D533}"/>
      </w:docPartPr>
      <w:docPartBody>
        <w:p w:rsidR="001A1EA5" w:rsidRDefault="00652381" w:rsidP="00652381">
          <w:pPr>
            <w:pStyle w:val="7E3D17CD11CC4449A9234E6514226699"/>
          </w:pPr>
          <w:r w:rsidRPr="00AE5772">
            <w:rPr>
              <w:rFonts w:cstheme="minorHAnsi"/>
              <w:sz w:val="20"/>
              <w:szCs w:val="20"/>
            </w:rPr>
            <w:t xml:space="preserve">  </w:t>
          </w:r>
        </w:p>
      </w:docPartBody>
    </w:docPart>
    <w:docPart>
      <w:docPartPr>
        <w:name w:val="C19605675EBF46DEBFA0BDA3F21B593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5B4D7F8-E74D-4F72-B451-DDBAEDB38F93}"/>
      </w:docPartPr>
      <w:docPartBody>
        <w:p w:rsidR="001A1EA5" w:rsidRDefault="00652381" w:rsidP="00652381">
          <w:pPr>
            <w:pStyle w:val="C19605675EBF46DEBFA0BDA3F21B593F"/>
          </w:pPr>
          <w:r w:rsidRPr="00D63B4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D8A77C8848E42DC82581E55789A7D7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8D72B5F-BC8D-4BF6-A835-D40BBD51470C}"/>
      </w:docPartPr>
      <w:docPartBody>
        <w:p w:rsidR="001A1EA5" w:rsidRDefault="003647B1" w:rsidP="003647B1">
          <w:pPr>
            <w:pStyle w:val="ED8A77C8848E42DC82581E55789A7D724"/>
          </w:pPr>
          <w:r>
            <w:rPr>
              <w:rFonts w:ascii="Arial" w:hAnsi="Arial" w:cs="Arial"/>
              <w:color w:val="000000"/>
              <w:sz w:val="16"/>
              <w:szCs w:val="16"/>
              <w14:textFill>
                <w14:solidFill>
                  <w14:srgbClr w14:val="000000">
                    <w14:alpha w14:val="55000"/>
                  </w14:srgbClr>
                </w14:solidFill>
              </w14:textFill>
            </w:rPr>
            <w:t xml:space="preserve">   </w:t>
          </w:r>
        </w:p>
      </w:docPartBody>
    </w:docPart>
    <w:docPart>
      <w:docPartPr>
        <w:name w:val="42AF32D33C454B4ABDFEF4E4D5D1202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EA30CF4-2A30-4906-A1D1-B9FD35F1D538}"/>
      </w:docPartPr>
      <w:docPartBody>
        <w:p w:rsidR="003647B1" w:rsidRDefault="003647B1" w:rsidP="003647B1">
          <w:pPr>
            <w:pStyle w:val="42AF32D33C454B4ABDFEF4E4D5D120242"/>
          </w:pPr>
          <w:r>
            <w:rPr>
              <w:rFonts w:ascii="Arial" w:hAnsi="Arial" w:cs="Arial"/>
              <w:color w:val="000000"/>
              <w:sz w:val="16"/>
              <w:szCs w:val="16"/>
              <w14:textFill>
                <w14:solidFill>
                  <w14:srgbClr w14:val="000000">
                    <w14:alpha w14:val="55000"/>
                  </w14:srgbClr>
                </w14:solidFill>
              </w14:textFill>
            </w:rPr>
            <w:t xml:space="preserve">   </w:t>
          </w:r>
        </w:p>
      </w:docPartBody>
    </w:docPart>
    <w:docPart>
      <w:docPartPr>
        <w:name w:val="92F0364D5B2B48989B3BE5474892893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D05C3AF-DA0D-464F-9763-BD8E16B8B5F7}"/>
      </w:docPartPr>
      <w:docPartBody>
        <w:p w:rsidR="003647B1" w:rsidRDefault="00863AA2" w:rsidP="00863AA2">
          <w:pPr>
            <w:pStyle w:val="92F0364D5B2B48989B3BE54748928934"/>
          </w:pPr>
          <w:r w:rsidRPr="00D63B4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5873D9945EAE49029B9B8A5295FD90E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21AC1D0-3D34-49C4-A2A4-351513F7F816}"/>
      </w:docPartPr>
      <w:docPartBody>
        <w:p w:rsidR="003647B1" w:rsidRDefault="003647B1" w:rsidP="003647B1">
          <w:pPr>
            <w:pStyle w:val="5873D9945EAE49029B9B8A5295FD90EC2"/>
          </w:pPr>
          <w:r>
            <w:rPr>
              <w:rFonts w:ascii="Arial" w:hAnsi="Arial" w:cs="Arial"/>
              <w:color w:val="000000"/>
              <w:sz w:val="16"/>
              <w:szCs w:val="16"/>
              <w14:textFill>
                <w14:solidFill>
                  <w14:srgbClr w14:val="000000">
                    <w14:alpha w14:val="55000"/>
                  </w14:srgbClr>
                </w14:solidFill>
              </w14:textFill>
            </w:rPr>
            <w:t xml:space="preserve">   </w:t>
          </w:r>
        </w:p>
      </w:docPartBody>
    </w:docPart>
    <w:docPart>
      <w:docPartPr>
        <w:name w:val="B86ED2CAC70B4448988A20EE781788D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2FEBFE1-9869-4329-8955-00ACE0EDE4C9}"/>
      </w:docPartPr>
      <w:docPartBody>
        <w:p w:rsidR="003647B1" w:rsidRDefault="00863AA2" w:rsidP="00863AA2">
          <w:pPr>
            <w:pStyle w:val="B86ED2CAC70B4448988A20EE781788D9"/>
          </w:pPr>
          <w:r w:rsidRPr="00D63B4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4FF91F6C3C84FBA9AB768EAD7FB7CB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B004113-A6DC-43E3-ACD5-02BE81F9747F}"/>
      </w:docPartPr>
      <w:docPartBody>
        <w:p w:rsidR="006F5D88" w:rsidRDefault="003647B1" w:rsidP="003647B1">
          <w:pPr>
            <w:pStyle w:val="34FF91F6C3C84FBA9AB768EAD7FB7CB2"/>
          </w:pPr>
          <w:r w:rsidRPr="00A14690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9BA791DFC51E4C5A815B57F1DB55A68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347ADD8-8429-4252-9D72-2941CFDD891D}"/>
      </w:docPartPr>
      <w:docPartBody>
        <w:p w:rsidR="006F5D88" w:rsidRDefault="003647B1" w:rsidP="003647B1">
          <w:pPr>
            <w:pStyle w:val="9BA791DFC51E4C5A815B57F1DB55A6862"/>
          </w:pPr>
          <w:r>
            <w:rPr>
              <w:rFonts w:asciiTheme="minorHAnsi" w:hAnsiTheme="minorHAnsi" w:cstheme="minorHAnsi"/>
              <w:sz w:val="20"/>
              <w:szCs w:val="20"/>
            </w:rPr>
            <w:t xml:space="preserve">   </w:t>
          </w:r>
        </w:p>
      </w:docPartBody>
    </w:docPart>
    <w:docPart>
      <w:docPartPr>
        <w:name w:val="1822D576416E4D8990926F908386627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670161A-1C80-42CF-9816-8D7E5121796F}"/>
      </w:docPartPr>
      <w:docPartBody>
        <w:p w:rsidR="006F5D88" w:rsidRDefault="003647B1" w:rsidP="003647B1">
          <w:pPr>
            <w:pStyle w:val="1822D576416E4D8990926F908386627B2"/>
          </w:pPr>
          <w:r>
            <w:rPr>
              <w:rFonts w:asciiTheme="minorHAnsi" w:hAnsiTheme="minorHAnsi" w:cstheme="minorHAnsi"/>
              <w:sz w:val="20"/>
              <w:szCs w:val="20"/>
            </w:rPr>
            <w:t xml:space="preserve">   </w:t>
          </w:r>
        </w:p>
      </w:docPartBody>
    </w:docPart>
    <w:docPart>
      <w:docPartPr>
        <w:name w:val="7DBDE212BEC148D3BC13BB7EBDF0285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0CA82FA-362F-4C8B-BDA5-BCF3D9E7868A}"/>
      </w:docPartPr>
      <w:docPartBody>
        <w:p w:rsidR="006F5D88" w:rsidRDefault="003647B1" w:rsidP="003647B1">
          <w:pPr>
            <w:pStyle w:val="7DBDE212BEC148D3BC13BB7EBDF028542"/>
          </w:pPr>
          <w:r>
            <w:rPr>
              <w:rFonts w:asciiTheme="minorHAnsi" w:hAnsiTheme="minorHAnsi" w:cstheme="minorHAnsi"/>
              <w:sz w:val="20"/>
              <w:szCs w:val="20"/>
            </w:rPr>
            <w:t xml:space="preserve"> </w:t>
          </w:r>
        </w:p>
      </w:docPartBody>
    </w:docPart>
    <w:docPart>
      <w:docPartPr>
        <w:name w:val="2106C23D0D24410AA5CE7A9A9E7D137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56BAA82-682E-4B8B-A8F7-2475A9EE0D2E}"/>
      </w:docPartPr>
      <w:docPartBody>
        <w:p w:rsidR="006F5D88" w:rsidRDefault="003647B1" w:rsidP="003647B1">
          <w:pPr>
            <w:pStyle w:val="2106C23D0D24410AA5CE7A9A9E7D13722"/>
          </w:pPr>
          <w:r>
            <w:rPr>
              <w:rFonts w:asciiTheme="minorHAnsi" w:hAnsiTheme="minorHAnsi" w:cstheme="minorHAnsi"/>
              <w:sz w:val="20"/>
              <w:szCs w:val="20"/>
            </w:rPr>
            <w:t xml:space="preserve"> </w:t>
          </w:r>
        </w:p>
      </w:docPartBody>
    </w:docPart>
    <w:docPart>
      <w:docPartPr>
        <w:name w:val="6C38BE29A1A946EE9796F8742745E17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A325A09-E2F8-42EE-99A8-70BF097E973B}"/>
      </w:docPartPr>
      <w:docPartBody>
        <w:p w:rsidR="006F5D88" w:rsidRDefault="003647B1" w:rsidP="003647B1">
          <w:pPr>
            <w:pStyle w:val="6C38BE29A1A946EE9796F8742745E1782"/>
          </w:pPr>
          <w:r>
            <w:rPr>
              <w:rFonts w:asciiTheme="minorHAnsi" w:hAnsiTheme="minorHAnsi" w:cstheme="minorHAnsi"/>
              <w:sz w:val="20"/>
              <w:szCs w:val="20"/>
            </w:rPr>
            <w:t xml:space="preserve">  </w:t>
          </w:r>
        </w:p>
      </w:docPartBody>
    </w:docPart>
    <w:docPart>
      <w:docPartPr>
        <w:name w:val="A9E17DFE819D42A08001EC3C6BB9BEA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9488136-621F-48CA-B887-96C8FD3BFE3E}"/>
      </w:docPartPr>
      <w:docPartBody>
        <w:p w:rsidR="006F5D88" w:rsidRDefault="003647B1" w:rsidP="003647B1">
          <w:pPr>
            <w:pStyle w:val="A9E17DFE819D42A08001EC3C6BB9BEAC2"/>
          </w:pPr>
          <w:r>
            <w:rPr>
              <w:rFonts w:asciiTheme="minorHAnsi" w:hAnsiTheme="minorHAnsi" w:cstheme="minorHAnsi"/>
              <w:sz w:val="20"/>
              <w:szCs w:val="20"/>
            </w:rPr>
            <w:t xml:space="preserve"> </w:t>
          </w:r>
        </w:p>
      </w:docPartBody>
    </w:docPart>
    <w:docPart>
      <w:docPartPr>
        <w:name w:val="3CD7044A27A44760B7EB9016C90C5CE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CA5B7B4-A0DE-4422-A0EC-FFF387083E82}"/>
      </w:docPartPr>
      <w:docPartBody>
        <w:p w:rsidR="006F5D88" w:rsidRDefault="003647B1" w:rsidP="003647B1">
          <w:pPr>
            <w:pStyle w:val="3CD7044A27A44760B7EB9016C90C5CE12"/>
          </w:pPr>
          <w:r>
            <w:rPr>
              <w:rFonts w:asciiTheme="minorHAnsi" w:hAnsiTheme="minorHAnsi" w:cstheme="minorHAnsi"/>
              <w:sz w:val="20"/>
              <w:szCs w:val="20"/>
            </w:rPr>
            <w:t xml:space="preserve"> </w:t>
          </w:r>
        </w:p>
      </w:docPartBody>
    </w:docPart>
    <w:docPart>
      <w:docPartPr>
        <w:name w:val="641ED4F6367B4001A2B20DFDAED3672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31FED06-FD11-4BCF-9198-7B2661F30A10}"/>
      </w:docPartPr>
      <w:docPartBody>
        <w:p w:rsidR="006F5D88" w:rsidRDefault="003647B1" w:rsidP="003647B1">
          <w:pPr>
            <w:pStyle w:val="641ED4F6367B4001A2B20DFDAED367272"/>
          </w:pPr>
          <w:r>
            <w:rPr>
              <w:rFonts w:asciiTheme="minorHAnsi" w:hAnsiTheme="minorHAnsi" w:cstheme="minorHAnsi"/>
              <w:sz w:val="20"/>
              <w:szCs w:val="20"/>
            </w:rPr>
            <w:t xml:space="preserve">   </w:t>
          </w:r>
        </w:p>
      </w:docPartBody>
    </w:docPart>
    <w:docPart>
      <w:docPartPr>
        <w:name w:val="9D96086E66D847B7A613B09AFA1DA39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369EF5B-3DF8-4FA8-B1C0-7E2EE8964D5E}"/>
      </w:docPartPr>
      <w:docPartBody>
        <w:p w:rsidR="006F5D88" w:rsidRDefault="003647B1" w:rsidP="003647B1">
          <w:pPr>
            <w:pStyle w:val="9D96086E66D847B7A613B09AFA1DA3992"/>
          </w:pPr>
          <w:r>
            <w:rPr>
              <w:rFonts w:asciiTheme="minorHAnsi" w:hAnsiTheme="minorHAnsi" w:cstheme="minorHAnsi"/>
              <w:sz w:val="20"/>
              <w:szCs w:val="20"/>
            </w:rPr>
            <w:t xml:space="preserve"> </w:t>
          </w:r>
        </w:p>
      </w:docPartBody>
    </w:docPart>
    <w:docPart>
      <w:docPartPr>
        <w:name w:val="2C220C8BBEDD46888161FCED82D5E7E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8D23169-B2B5-4DF4-82E1-B4A6FAD37BF7}"/>
      </w:docPartPr>
      <w:docPartBody>
        <w:p w:rsidR="006F5D88" w:rsidRDefault="003647B1" w:rsidP="003647B1">
          <w:pPr>
            <w:pStyle w:val="2C220C8BBEDD46888161FCED82D5E7E32"/>
          </w:pPr>
          <w:r>
            <w:rPr>
              <w:rFonts w:asciiTheme="minorHAnsi" w:hAnsiTheme="minorHAnsi" w:cstheme="minorHAnsi"/>
              <w:sz w:val="20"/>
              <w:szCs w:val="20"/>
            </w:rPr>
            <w:t xml:space="preserve"> </w:t>
          </w:r>
        </w:p>
      </w:docPartBody>
    </w:docPart>
    <w:docPart>
      <w:docPartPr>
        <w:name w:val="99D22E2A6E844D4D8B4F28DD5EB44B9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9DBCB94-94D5-470B-8A0D-041B7233ED2F}"/>
      </w:docPartPr>
      <w:docPartBody>
        <w:p w:rsidR="006F5D88" w:rsidRDefault="003647B1" w:rsidP="003647B1">
          <w:pPr>
            <w:pStyle w:val="99D22E2A6E844D4D8B4F28DD5EB44B962"/>
          </w:pPr>
          <w:r>
            <w:rPr>
              <w:rFonts w:asciiTheme="minorHAnsi" w:hAnsiTheme="minorHAnsi" w:cstheme="minorHAnsi"/>
              <w:sz w:val="20"/>
              <w:szCs w:val="20"/>
            </w:rPr>
            <w:t xml:space="preserve"> </w:t>
          </w:r>
        </w:p>
      </w:docPartBody>
    </w:docPart>
    <w:docPart>
      <w:docPartPr>
        <w:name w:val="C8B8C9972FE64AD286228257AC4D190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897826B-2013-46A5-9878-BDD4D5072D7E}"/>
      </w:docPartPr>
      <w:docPartBody>
        <w:p w:rsidR="006F5D88" w:rsidRDefault="003647B1" w:rsidP="003647B1">
          <w:pPr>
            <w:pStyle w:val="C8B8C9972FE64AD286228257AC4D19012"/>
          </w:pPr>
          <w:r>
            <w:rPr>
              <w:rFonts w:asciiTheme="minorHAnsi" w:hAnsiTheme="minorHAnsi" w:cstheme="minorHAnsi"/>
              <w:sz w:val="20"/>
              <w:szCs w:val="20"/>
            </w:rPr>
            <w:t xml:space="preserve">   </w:t>
          </w:r>
        </w:p>
      </w:docPartBody>
    </w:docPart>
    <w:docPart>
      <w:docPartPr>
        <w:name w:val="B6ABFBD8DACC43A3AAD5042EA0BC490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0AC7860-0FF9-48CD-A7DB-7B70EAA32DB9}"/>
      </w:docPartPr>
      <w:docPartBody>
        <w:p w:rsidR="006F5D88" w:rsidRDefault="003647B1" w:rsidP="003647B1">
          <w:pPr>
            <w:pStyle w:val="B6ABFBD8DACC43A3AAD5042EA0BC490D2"/>
          </w:pPr>
          <w:r>
            <w:rPr>
              <w:rFonts w:asciiTheme="minorHAnsi" w:hAnsiTheme="minorHAnsi" w:cstheme="minorHAnsi"/>
              <w:sz w:val="20"/>
              <w:szCs w:val="20"/>
            </w:rPr>
            <w:t xml:space="preserve">   </w:t>
          </w:r>
        </w:p>
      </w:docPartBody>
    </w:docPart>
    <w:docPart>
      <w:docPartPr>
        <w:name w:val="B77E46C7A7B442F787AA5E0DB0A03C4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E05FDF9-3FC3-4F89-9271-70F459B7C171}"/>
      </w:docPartPr>
      <w:docPartBody>
        <w:p w:rsidR="006F5D88" w:rsidRDefault="003647B1" w:rsidP="003647B1">
          <w:pPr>
            <w:pStyle w:val="B77E46C7A7B442F787AA5E0DB0A03C4D2"/>
          </w:pPr>
          <w:r>
            <w:rPr>
              <w:rFonts w:asciiTheme="minorHAnsi" w:hAnsiTheme="minorHAnsi" w:cstheme="minorHAnsi"/>
              <w:sz w:val="20"/>
              <w:szCs w:val="20"/>
            </w:rPr>
            <w:t xml:space="preserve">   </w:t>
          </w:r>
        </w:p>
      </w:docPartBody>
    </w:docPart>
    <w:docPart>
      <w:docPartPr>
        <w:name w:val="FB4AD38690064981BA0B0EFDD3ADBD0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DB4381D-D644-4519-A921-2579A1F78C93}"/>
      </w:docPartPr>
      <w:docPartBody>
        <w:p w:rsidR="006F5D88" w:rsidRDefault="003647B1" w:rsidP="003647B1">
          <w:pPr>
            <w:pStyle w:val="FB4AD38690064981BA0B0EFDD3ADBD022"/>
          </w:pPr>
          <w:r>
            <w:rPr>
              <w:rFonts w:asciiTheme="minorHAnsi" w:hAnsiTheme="minorHAnsi" w:cstheme="minorHAnsi"/>
              <w:sz w:val="20"/>
              <w:szCs w:val="20"/>
            </w:rPr>
            <w:t xml:space="preserve">   </w:t>
          </w:r>
        </w:p>
      </w:docPartBody>
    </w:docPart>
    <w:docPart>
      <w:docPartPr>
        <w:name w:val="F3FC8742E6154515B2A0E41413BA381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EA71CAF-F30D-4279-977D-2CBB8E72C359}"/>
      </w:docPartPr>
      <w:docPartBody>
        <w:p w:rsidR="006F5D88" w:rsidRDefault="003647B1" w:rsidP="003647B1">
          <w:pPr>
            <w:pStyle w:val="F3FC8742E6154515B2A0E41413BA381C2"/>
          </w:pPr>
          <w:r>
            <w:rPr>
              <w:rFonts w:asciiTheme="minorHAnsi" w:hAnsiTheme="minorHAnsi" w:cstheme="minorHAnsi"/>
              <w:sz w:val="20"/>
              <w:szCs w:val="20"/>
            </w:rPr>
            <w:t xml:space="preserve">   </w:t>
          </w:r>
        </w:p>
      </w:docPartBody>
    </w:docPart>
    <w:docPart>
      <w:docPartPr>
        <w:name w:val="DF118D3999BC4AF7B9FA17C56DA15F4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D067754-1C4D-4C6D-8890-F178770FB151}"/>
      </w:docPartPr>
      <w:docPartBody>
        <w:p w:rsidR="006F5D88" w:rsidRDefault="003647B1" w:rsidP="003647B1">
          <w:pPr>
            <w:pStyle w:val="DF118D3999BC4AF7B9FA17C56DA15F4F2"/>
          </w:pPr>
          <w:r>
            <w:rPr>
              <w:rFonts w:asciiTheme="minorHAnsi" w:hAnsiTheme="minorHAnsi" w:cstheme="minorHAnsi"/>
              <w:sz w:val="20"/>
              <w:szCs w:val="20"/>
            </w:rPr>
            <w:t xml:space="preserve">   </w:t>
          </w:r>
        </w:p>
      </w:docPartBody>
    </w:docPart>
    <w:docPart>
      <w:docPartPr>
        <w:name w:val="0D598D4FA6634FD3935506F4465A550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654985B-CDDC-4D30-AA0E-215763382C33}"/>
      </w:docPartPr>
      <w:docPartBody>
        <w:p w:rsidR="006F5D88" w:rsidRDefault="003647B1" w:rsidP="003647B1">
          <w:pPr>
            <w:pStyle w:val="0D598D4FA6634FD3935506F4465A550E2"/>
          </w:pPr>
          <w:r>
            <w:rPr>
              <w:rFonts w:asciiTheme="minorHAnsi" w:hAnsiTheme="minorHAnsi" w:cstheme="minorHAnsi"/>
              <w:sz w:val="20"/>
              <w:szCs w:val="20"/>
            </w:rPr>
            <w:t xml:space="preserve">   </w:t>
          </w:r>
        </w:p>
      </w:docPartBody>
    </w:docPart>
    <w:docPart>
      <w:docPartPr>
        <w:name w:val="1A05C21F3E554BA2801B83AB3CFE4FC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7DDF06E-17F5-4FC7-B9AE-E6906A98A11D}"/>
      </w:docPartPr>
      <w:docPartBody>
        <w:p w:rsidR="006F5D88" w:rsidRDefault="003647B1" w:rsidP="003647B1">
          <w:pPr>
            <w:pStyle w:val="1A05C21F3E554BA2801B83AB3CFE4FC72"/>
          </w:pPr>
          <w:r>
            <w:rPr>
              <w:rFonts w:asciiTheme="minorHAnsi" w:hAnsiTheme="minorHAnsi" w:cstheme="minorHAnsi"/>
              <w:sz w:val="20"/>
              <w:szCs w:val="20"/>
            </w:rPr>
            <w:t xml:space="preserve">   </w:t>
          </w:r>
        </w:p>
      </w:docPartBody>
    </w:docPart>
    <w:docPart>
      <w:docPartPr>
        <w:name w:val="9A2B700036B34486BFE97383BB47683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2D0EB8A-318C-4817-9084-49DAD728161E}"/>
      </w:docPartPr>
      <w:docPartBody>
        <w:p w:rsidR="006F5D88" w:rsidRDefault="003647B1" w:rsidP="003647B1">
          <w:pPr>
            <w:pStyle w:val="9A2B700036B34486BFE97383BB4768362"/>
          </w:pPr>
          <w:r>
            <w:rPr>
              <w:rFonts w:asciiTheme="minorHAnsi" w:hAnsiTheme="minorHAnsi" w:cstheme="minorHAnsi"/>
              <w:sz w:val="20"/>
              <w:szCs w:val="20"/>
            </w:rPr>
            <w:t xml:space="preserve"> </w:t>
          </w:r>
        </w:p>
      </w:docPartBody>
    </w:docPart>
    <w:docPart>
      <w:docPartPr>
        <w:name w:val="BACFFDEBE25A4F4EA9E0C46284D6C58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790A418-2DC5-42EE-B7B4-25B6AD4B7B58}"/>
      </w:docPartPr>
      <w:docPartBody>
        <w:p w:rsidR="006F5D88" w:rsidRDefault="003647B1" w:rsidP="003647B1">
          <w:pPr>
            <w:pStyle w:val="BACFFDEBE25A4F4EA9E0C46284D6C58F2"/>
          </w:pPr>
          <w:r>
            <w:rPr>
              <w:rFonts w:asciiTheme="minorHAnsi" w:hAnsiTheme="minorHAnsi" w:cstheme="minorHAnsi"/>
              <w:sz w:val="20"/>
              <w:szCs w:val="20"/>
            </w:rPr>
            <w:t xml:space="preserve">   </w:t>
          </w:r>
        </w:p>
      </w:docPartBody>
    </w:docPart>
    <w:docPart>
      <w:docPartPr>
        <w:name w:val="FB2D6437E0C745A283B278AF4E22503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10CCDAA-5991-46C1-89F5-F4247E8DBFCD}"/>
      </w:docPartPr>
      <w:docPartBody>
        <w:p w:rsidR="006F5D88" w:rsidRDefault="003647B1" w:rsidP="003647B1">
          <w:pPr>
            <w:pStyle w:val="FB2D6437E0C745A283B278AF4E2250372"/>
          </w:pPr>
          <w:r>
            <w:rPr>
              <w:rFonts w:asciiTheme="minorHAnsi" w:hAnsiTheme="minorHAnsi" w:cstheme="minorHAnsi"/>
              <w:sz w:val="20"/>
              <w:szCs w:val="20"/>
            </w:rPr>
            <w:t xml:space="preserve">   </w:t>
          </w:r>
        </w:p>
      </w:docPartBody>
    </w:docPart>
    <w:docPart>
      <w:docPartPr>
        <w:name w:val="C5458E322AAF40279289AC11F78412F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96F36C0-1577-478A-820F-0ED2BAECE579}"/>
      </w:docPartPr>
      <w:docPartBody>
        <w:p w:rsidR="006F5D88" w:rsidRDefault="003647B1" w:rsidP="003647B1">
          <w:pPr>
            <w:pStyle w:val="C5458E322AAF40279289AC11F78412F82"/>
          </w:pPr>
          <w:r>
            <w:rPr>
              <w:rFonts w:asciiTheme="minorHAnsi" w:hAnsiTheme="minorHAnsi" w:cstheme="minorHAnsi"/>
              <w:sz w:val="20"/>
              <w:szCs w:val="20"/>
            </w:rPr>
            <w:t xml:space="preserve">   </w:t>
          </w:r>
        </w:p>
      </w:docPartBody>
    </w:docPart>
    <w:docPart>
      <w:docPartPr>
        <w:name w:val="F09C37BA5E3E4A0890517744BEB2E58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DC802B0-FC02-42E7-A562-A2E7C3251D79}"/>
      </w:docPartPr>
      <w:docPartBody>
        <w:p w:rsidR="006F5D88" w:rsidRDefault="003647B1" w:rsidP="003647B1">
          <w:pPr>
            <w:pStyle w:val="F09C37BA5E3E4A0890517744BEB2E58B2"/>
          </w:pPr>
          <w:r>
            <w:rPr>
              <w:rFonts w:asciiTheme="minorHAnsi" w:hAnsiTheme="minorHAnsi" w:cstheme="minorHAnsi"/>
              <w:sz w:val="20"/>
              <w:szCs w:val="20"/>
            </w:rPr>
            <w:t xml:space="preserve">   </w:t>
          </w:r>
        </w:p>
      </w:docPartBody>
    </w:docPart>
    <w:docPart>
      <w:docPartPr>
        <w:name w:val="7DC51DA3F3F74F82AF7BE8D4718F6EE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6564276-8607-404D-B348-9D5C799C6115}"/>
      </w:docPartPr>
      <w:docPartBody>
        <w:p w:rsidR="006F5D88" w:rsidRDefault="003647B1" w:rsidP="003647B1">
          <w:pPr>
            <w:pStyle w:val="7DC51DA3F3F74F82AF7BE8D4718F6EEB2"/>
          </w:pPr>
          <w:r>
            <w:rPr>
              <w:rFonts w:asciiTheme="minorHAnsi" w:hAnsiTheme="minorHAnsi" w:cstheme="minorHAnsi"/>
              <w:sz w:val="20"/>
              <w:szCs w:val="20"/>
            </w:rPr>
            <w:t xml:space="preserve">   </w:t>
          </w:r>
        </w:p>
      </w:docPartBody>
    </w:docPart>
    <w:docPart>
      <w:docPartPr>
        <w:name w:val="450016CBE07E4894A9A08C65163948F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9198A9B-FFC5-46EE-BA4A-4AC05D2288D9}"/>
      </w:docPartPr>
      <w:docPartBody>
        <w:p w:rsidR="006F5D88" w:rsidRDefault="003647B1" w:rsidP="003647B1">
          <w:pPr>
            <w:pStyle w:val="450016CBE07E4894A9A08C65163948FD2"/>
          </w:pPr>
          <w:r>
            <w:rPr>
              <w:rFonts w:asciiTheme="minorHAnsi" w:hAnsiTheme="minorHAnsi" w:cstheme="minorHAnsi"/>
              <w:sz w:val="20"/>
              <w:szCs w:val="20"/>
            </w:rPr>
            <w:t xml:space="preserve">   </w:t>
          </w:r>
        </w:p>
      </w:docPartBody>
    </w:docPart>
    <w:docPart>
      <w:docPartPr>
        <w:name w:val="C606B31E8E7D43EC84CD4F7C8B50837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428B137-5F3F-4109-B179-93884BAF9D9A}"/>
      </w:docPartPr>
      <w:docPartBody>
        <w:p w:rsidR="006F5D88" w:rsidRDefault="003647B1" w:rsidP="003647B1">
          <w:pPr>
            <w:pStyle w:val="C606B31E8E7D43EC84CD4F7C8B50837D2"/>
          </w:pPr>
          <w:r>
            <w:rPr>
              <w:rFonts w:asciiTheme="minorHAnsi" w:hAnsiTheme="minorHAnsi" w:cstheme="minorHAnsi"/>
              <w:sz w:val="20"/>
              <w:szCs w:val="20"/>
            </w:rPr>
            <w:t xml:space="preserve">   </w:t>
          </w:r>
        </w:p>
      </w:docPartBody>
    </w:docPart>
    <w:docPart>
      <w:docPartPr>
        <w:name w:val="C8952E5F5F824E47AB77FB48DB2C789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3ACDD94-18F7-40A2-8924-5D3C6D390380}"/>
      </w:docPartPr>
      <w:docPartBody>
        <w:p w:rsidR="006F5D88" w:rsidRDefault="003647B1" w:rsidP="003647B1">
          <w:pPr>
            <w:pStyle w:val="C8952E5F5F824E47AB77FB48DB2C789C2"/>
          </w:pPr>
          <w:r>
            <w:rPr>
              <w:rFonts w:asciiTheme="minorHAnsi" w:hAnsiTheme="minorHAnsi" w:cstheme="minorHAnsi"/>
              <w:sz w:val="20"/>
              <w:szCs w:val="20"/>
            </w:rPr>
            <w:t xml:space="preserve">   </w:t>
          </w:r>
        </w:p>
      </w:docPartBody>
    </w:docPart>
    <w:docPart>
      <w:docPartPr>
        <w:name w:val="6391D278CFE74A78993C04633DBD898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9836DF6-2E68-4B60-BCB1-59E2B5F3E83B}"/>
      </w:docPartPr>
      <w:docPartBody>
        <w:p w:rsidR="006F5D88" w:rsidRDefault="003647B1" w:rsidP="003647B1">
          <w:pPr>
            <w:pStyle w:val="6391D278CFE74A78993C04633DBD898A2"/>
          </w:pPr>
          <w:r>
            <w:rPr>
              <w:rFonts w:asciiTheme="minorHAnsi" w:hAnsiTheme="minorHAnsi" w:cstheme="minorHAnsi"/>
              <w:sz w:val="20"/>
              <w:szCs w:val="20"/>
            </w:rPr>
            <w:t xml:space="preserve">   </w:t>
          </w:r>
        </w:p>
      </w:docPartBody>
    </w:docPart>
    <w:docPart>
      <w:docPartPr>
        <w:name w:val="3CFB10AAEB454EB190474F7BD3270D8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4B7F95D-B7B2-4EB6-B200-FF44DEB99213}"/>
      </w:docPartPr>
      <w:docPartBody>
        <w:p w:rsidR="006F5D88" w:rsidRDefault="003647B1" w:rsidP="003647B1">
          <w:pPr>
            <w:pStyle w:val="3CFB10AAEB454EB190474F7BD3270D8D2"/>
          </w:pPr>
          <w:r>
            <w:rPr>
              <w:rFonts w:asciiTheme="minorHAnsi" w:hAnsiTheme="minorHAnsi" w:cstheme="minorHAnsi"/>
              <w:sz w:val="20"/>
              <w:szCs w:val="20"/>
            </w:rPr>
            <w:t xml:space="preserve">   </w:t>
          </w:r>
        </w:p>
      </w:docPartBody>
    </w:docPart>
    <w:docPart>
      <w:docPartPr>
        <w:name w:val="0D4F0A8CE3DB4433AC4949567223E5C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2438A38-875C-42DA-9512-128ADC5B4779}"/>
      </w:docPartPr>
      <w:docPartBody>
        <w:p w:rsidR="006F5D88" w:rsidRDefault="003647B1" w:rsidP="003647B1">
          <w:pPr>
            <w:pStyle w:val="0D4F0A8CE3DB4433AC4949567223E5C42"/>
          </w:pPr>
          <w:r>
            <w:rPr>
              <w:rFonts w:asciiTheme="minorHAnsi" w:hAnsiTheme="minorHAnsi" w:cstheme="minorHAnsi"/>
              <w:sz w:val="20"/>
              <w:szCs w:val="20"/>
            </w:rPr>
            <w:t xml:space="preserve">   </w:t>
          </w:r>
        </w:p>
      </w:docPartBody>
    </w:docPart>
    <w:docPart>
      <w:docPartPr>
        <w:name w:val="A4AA7FA017AE43589F4D82AD66C7078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A5560BA-7E03-4ED2-B200-AEE9EAF41382}"/>
      </w:docPartPr>
      <w:docPartBody>
        <w:p w:rsidR="006F5D88" w:rsidRDefault="003647B1" w:rsidP="003647B1">
          <w:pPr>
            <w:pStyle w:val="A4AA7FA017AE43589F4D82AD66C7078B2"/>
          </w:pPr>
          <w:r>
            <w:rPr>
              <w:rFonts w:asciiTheme="minorHAnsi" w:hAnsiTheme="minorHAnsi" w:cstheme="minorHAnsi"/>
              <w:sz w:val="20"/>
              <w:szCs w:val="20"/>
            </w:rPr>
            <w:t xml:space="preserve">   </w:t>
          </w:r>
        </w:p>
      </w:docPartBody>
    </w:docPart>
    <w:docPart>
      <w:docPartPr>
        <w:name w:val="DD45264C7499417B97234D69DB33235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C64BB65-233C-47DB-9FD4-7D12A777A91C}"/>
      </w:docPartPr>
      <w:docPartBody>
        <w:p w:rsidR="006F5D88" w:rsidRDefault="003647B1" w:rsidP="003647B1">
          <w:pPr>
            <w:pStyle w:val="DD45264C7499417B97234D69DB3323592"/>
          </w:pPr>
          <w:r>
            <w:rPr>
              <w:rFonts w:asciiTheme="minorHAnsi" w:hAnsiTheme="minorHAnsi" w:cstheme="minorHAnsi"/>
              <w:sz w:val="20"/>
              <w:szCs w:val="20"/>
            </w:rPr>
            <w:t xml:space="preserve">   </w:t>
          </w:r>
        </w:p>
      </w:docPartBody>
    </w:docPart>
    <w:docPart>
      <w:docPartPr>
        <w:name w:val="7B0A6A1E3C1745E1AA5CD865CABEF9A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176B64C-F91D-48E3-AAD8-0D1456B0AC63}"/>
      </w:docPartPr>
      <w:docPartBody>
        <w:p w:rsidR="006F5D88" w:rsidRDefault="003647B1" w:rsidP="003647B1">
          <w:pPr>
            <w:pStyle w:val="7B0A6A1E3C1745E1AA5CD865CABEF9AE2"/>
          </w:pPr>
          <w:r>
            <w:rPr>
              <w:rFonts w:asciiTheme="minorHAnsi" w:hAnsiTheme="minorHAnsi" w:cstheme="minorHAnsi"/>
              <w:sz w:val="20"/>
              <w:szCs w:val="20"/>
            </w:rPr>
            <w:t xml:space="preserve">   </w:t>
          </w:r>
        </w:p>
      </w:docPartBody>
    </w:docPart>
    <w:docPart>
      <w:docPartPr>
        <w:name w:val="4AD42E7F0DDE429AB02DECF1BB29BBD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2B73BA9-879F-4C23-A297-5DD375481B91}"/>
      </w:docPartPr>
      <w:docPartBody>
        <w:p w:rsidR="006F5D88" w:rsidRDefault="003647B1" w:rsidP="003647B1">
          <w:pPr>
            <w:pStyle w:val="4AD42E7F0DDE429AB02DECF1BB29BBDE2"/>
          </w:pPr>
          <w:r>
            <w:rPr>
              <w:rFonts w:asciiTheme="minorHAnsi" w:hAnsiTheme="minorHAnsi" w:cstheme="minorHAnsi"/>
              <w:sz w:val="20"/>
              <w:szCs w:val="20"/>
            </w:rPr>
            <w:t xml:space="preserve">   </w:t>
          </w:r>
        </w:p>
      </w:docPartBody>
    </w:docPart>
    <w:docPart>
      <w:docPartPr>
        <w:name w:val="ED14605D4EDB47DEA694887CCDEBED5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3831774-7414-47FC-B273-A1B908F1FDD8}"/>
      </w:docPartPr>
      <w:docPartBody>
        <w:p w:rsidR="006F5D88" w:rsidRDefault="003647B1" w:rsidP="003647B1">
          <w:pPr>
            <w:pStyle w:val="ED14605D4EDB47DEA694887CCDEBED512"/>
          </w:pPr>
          <w:r>
            <w:rPr>
              <w:rFonts w:asciiTheme="minorHAnsi" w:hAnsiTheme="minorHAnsi" w:cstheme="minorHAnsi"/>
              <w:sz w:val="20"/>
              <w:szCs w:val="20"/>
            </w:rPr>
            <w:t xml:space="preserve">   </w:t>
          </w:r>
        </w:p>
      </w:docPartBody>
    </w:docPart>
    <w:docPart>
      <w:docPartPr>
        <w:name w:val="A52708108B1341399C0913AAECDBFC7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A4755E1-5253-4486-97A2-6C1E61277745}"/>
      </w:docPartPr>
      <w:docPartBody>
        <w:p w:rsidR="006F5D88" w:rsidRDefault="003647B1" w:rsidP="003647B1">
          <w:pPr>
            <w:pStyle w:val="A52708108B1341399C0913AAECDBFC752"/>
          </w:pPr>
          <w:r>
            <w:rPr>
              <w:rFonts w:asciiTheme="minorHAnsi" w:hAnsiTheme="minorHAnsi" w:cstheme="minorHAnsi"/>
              <w:sz w:val="20"/>
              <w:szCs w:val="20"/>
            </w:rPr>
            <w:t xml:space="preserve"> </w:t>
          </w:r>
        </w:p>
      </w:docPartBody>
    </w:docPart>
    <w:docPart>
      <w:docPartPr>
        <w:name w:val="0F8DD432B80F49AB8CD4D0E9597113E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1185FFC-2ACA-46BA-908D-3B16CB39854F}"/>
      </w:docPartPr>
      <w:docPartBody>
        <w:p w:rsidR="006F5D88" w:rsidRDefault="003647B1" w:rsidP="003647B1">
          <w:pPr>
            <w:pStyle w:val="0F8DD432B80F49AB8CD4D0E9597113E62"/>
          </w:pPr>
          <w:r>
            <w:rPr>
              <w:rFonts w:asciiTheme="minorHAnsi" w:hAnsiTheme="minorHAnsi" w:cstheme="minorHAnsi"/>
              <w:sz w:val="20"/>
              <w:szCs w:val="20"/>
            </w:rPr>
            <w:t xml:space="preserve">   </w:t>
          </w:r>
        </w:p>
      </w:docPartBody>
    </w:docPart>
    <w:docPart>
      <w:docPartPr>
        <w:name w:val="9F4A16E01A754257A2376D1091233E6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DFEBD2A-F86B-4F3E-A7A5-1D0BB26C22BD}"/>
      </w:docPartPr>
      <w:docPartBody>
        <w:p w:rsidR="006F5D88" w:rsidRDefault="003647B1" w:rsidP="003647B1">
          <w:pPr>
            <w:pStyle w:val="9F4A16E01A754257A2376D1091233E602"/>
          </w:pPr>
          <w:r>
            <w:rPr>
              <w:rFonts w:asciiTheme="minorHAnsi" w:hAnsiTheme="minorHAnsi" w:cstheme="minorHAnsi"/>
              <w:sz w:val="20"/>
              <w:szCs w:val="20"/>
            </w:rPr>
            <w:t xml:space="preserve">   </w:t>
          </w:r>
        </w:p>
      </w:docPartBody>
    </w:docPart>
    <w:docPart>
      <w:docPartPr>
        <w:name w:val="E012DCCC8CAE4028B76D0C7D6A054E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CCFF1E0-3EB1-49B0-B64E-7B8EBFB46AC5}"/>
      </w:docPartPr>
      <w:docPartBody>
        <w:p w:rsidR="006F5D88" w:rsidRDefault="003647B1" w:rsidP="003647B1">
          <w:pPr>
            <w:pStyle w:val="E012DCCC8CAE4028B76D0C7D6A054E402"/>
          </w:pPr>
          <w:r>
            <w:rPr>
              <w:rFonts w:asciiTheme="minorHAnsi" w:hAnsiTheme="minorHAnsi" w:cstheme="minorHAnsi"/>
              <w:sz w:val="20"/>
              <w:szCs w:val="20"/>
            </w:rPr>
            <w:t xml:space="preserve">   </w:t>
          </w:r>
        </w:p>
      </w:docPartBody>
    </w:docPart>
    <w:docPart>
      <w:docPartPr>
        <w:name w:val="8A701B30B711424292D0680117CCAB4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00D2308-5E2F-4665-9D5C-C1D2C88A7837}"/>
      </w:docPartPr>
      <w:docPartBody>
        <w:p w:rsidR="006F5D88" w:rsidRDefault="003647B1" w:rsidP="003647B1">
          <w:pPr>
            <w:pStyle w:val="8A701B30B711424292D0680117CCAB4B2"/>
          </w:pPr>
          <w:r>
            <w:rPr>
              <w:rFonts w:asciiTheme="minorHAnsi" w:hAnsiTheme="minorHAnsi" w:cstheme="minorHAnsi"/>
              <w:sz w:val="20"/>
              <w:szCs w:val="20"/>
            </w:rPr>
            <w:t xml:space="preserve">   </w:t>
          </w:r>
        </w:p>
      </w:docPartBody>
    </w:docPart>
    <w:docPart>
      <w:docPartPr>
        <w:name w:val="7BF7B7EC56254ADC8AF97352BDDCF4B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B47FE59-B35B-4D98-8CBB-E3EC03F042C1}"/>
      </w:docPartPr>
      <w:docPartBody>
        <w:p w:rsidR="006F5D88" w:rsidRDefault="003647B1" w:rsidP="003647B1">
          <w:pPr>
            <w:pStyle w:val="7BF7B7EC56254ADC8AF97352BDDCF4B72"/>
          </w:pPr>
          <w:r>
            <w:rPr>
              <w:rFonts w:asciiTheme="minorHAnsi" w:hAnsiTheme="minorHAnsi" w:cstheme="minorHAnsi"/>
              <w:sz w:val="20"/>
              <w:szCs w:val="20"/>
            </w:rPr>
            <w:t xml:space="preserve">   </w:t>
          </w:r>
        </w:p>
      </w:docPartBody>
    </w:docPart>
    <w:docPart>
      <w:docPartPr>
        <w:name w:val="4237FD12DFFE420EB291F413706B0C7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1B88C43-9CA7-4F63-AF72-853078E8071B}"/>
      </w:docPartPr>
      <w:docPartBody>
        <w:p w:rsidR="006F5D88" w:rsidRDefault="003647B1" w:rsidP="003647B1">
          <w:pPr>
            <w:pStyle w:val="4237FD12DFFE420EB291F413706B0C792"/>
          </w:pPr>
          <w:r>
            <w:rPr>
              <w:rFonts w:asciiTheme="minorHAnsi" w:hAnsiTheme="minorHAnsi" w:cstheme="minorHAnsi"/>
              <w:sz w:val="20"/>
              <w:szCs w:val="20"/>
            </w:rPr>
            <w:t xml:space="preserve">   </w:t>
          </w:r>
        </w:p>
      </w:docPartBody>
    </w:docPart>
    <w:docPart>
      <w:docPartPr>
        <w:name w:val="560D4399846A4948A38AA26443E4CEB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71A2A01-EDEE-48C6-B51D-AA233844B107}"/>
      </w:docPartPr>
      <w:docPartBody>
        <w:p w:rsidR="006F5D88" w:rsidRDefault="003647B1" w:rsidP="003647B1">
          <w:pPr>
            <w:pStyle w:val="560D4399846A4948A38AA26443E4CEB12"/>
          </w:pPr>
          <w:r>
            <w:rPr>
              <w:rFonts w:asciiTheme="minorHAnsi" w:hAnsiTheme="minorHAnsi" w:cstheme="minorHAnsi"/>
              <w:sz w:val="20"/>
              <w:szCs w:val="20"/>
            </w:rPr>
            <w:t xml:space="preserve">   </w:t>
          </w:r>
        </w:p>
      </w:docPartBody>
    </w:docPart>
    <w:docPart>
      <w:docPartPr>
        <w:name w:val="25F9FCEEF4174B8C91371FFF769AEAA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77BBB0F-4A9B-47E0-A5A6-50F2316C1D7B}"/>
      </w:docPartPr>
      <w:docPartBody>
        <w:p w:rsidR="006F5D88" w:rsidRDefault="003647B1" w:rsidP="003647B1">
          <w:pPr>
            <w:pStyle w:val="25F9FCEEF4174B8C91371FFF769AEAA02"/>
          </w:pPr>
          <w:r>
            <w:rPr>
              <w:rFonts w:asciiTheme="minorHAnsi" w:hAnsiTheme="minorHAnsi" w:cstheme="minorHAnsi"/>
              <w:sz w:val="20"/>
              <w:szCs w:val="20"/>
            </w:rPr>
            <w:t xml:space="preserve">   </w:t>
          </w:r>
        </w:p>
      </w:docPartBody>
    </w:docPart>
    <w:docPart>
      <w:docPartPr>
        <w:name w:val="06E756B9DFD847668DE165384DE10D5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C6C2AB4-E441-4712-A9CD-6F9CF22E2256}"/>
      </w:docPartPr>
      <w:docPartBody>
        <w:p w:rsidR="006F5D88" w:rsidRDefault="003647B1" w:rsidP="003647B1">
          <w:pPr>
            <w:pStyle w:val="06E756B9DFD847668DE165384DE10D502"/>
          </w:pPr>
          <w:r>
            <w:rPr>
              <w:rFonts w:asciiTheme="minorHAnsi" w:hAnsiTheme="minorHAnsi" w:cstheme="minorHAnsi"/>
              <w:sz w:val="20"/>
              <w:szCs w:val="20"/>
            </w:rPr>
            <w:t xml:space="preserve">   </w:t>
          </w:r>
        </w:p>
      </w:docPartBody>
    </w:docPart>
    <w:docPart>
      <w:docPartPr>
        <w:name w:val="5EA09BDFAADF487FB5D89CE4BD880DB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6122BFA-913F-4347-B54C-F78C35D63F0B}"/>
      </w:docPartPr>
      <w:docPartBody>
        <w:p w:rsidR="006F5D88" w:rsidRDefault="003647B1" w:rsidP="003647B1">
          <w:pPr>
            <w:pStyle w:val="5EA09BDFAADF487FB5D89CE4BD880DBE2"/>
          </w:pPr>
          <w:r>
            <w:rPr>
              <w:rFonts w:asciiTheme="minorHAnsi" w:hAnsiTheme="minorHAnsi" w:cstheme="minorHAnsi"/>
              <w:sz w:val="20"/>
              <w:szCs w:val="20"/>
            </w:rPr>
            <w:t xml:space="preserve">   </w:t>
          </w:r>
        </w:p>
      </w:docPartBody>
    </w:docPart>
    <w:docPart>
      <w:docPartPr>
        <w:name w:val="B06F33599F384A2B8295FF3A2B6DC31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020F524-C52E-46EA-8F76-10D2B57E9AAD}"/>
      </w:docPartPr>
      <w:docPartBody>
        <w:p w:rsidR="006F5D88" w:rsidRDefault="003647B1" w:rsidP="003647B1">
          <w:pPr>
            <w:pStyle w:val="B06F33599F384A2B8295FF3A2B6DC3142"/>
          </w:pPr>
          <w:r>
            <w:rPr>
              <w:rFonts w:asciiTheme="minorHAnsi" w:hAnsiTheme="minorHAnsi" w:cstheme="minorHAnsi"/>
              <w:sz w:val="20"/>
              <w:szCs w:val="20"/>
            </w:rPr>
            <w:t xml:space="preserve">   </w:t>
          </w:r>
        </w:p>
      </w:docPartBody>
    </w:docPart>
    <w:docPart>
      <w:docPartPr>
        <w:name w:val="6BE59612001545EDB47EC537E0851D7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535D95D-979E-470F-8F93-715DFB7BF92A}"/>
      </w:docPartPr>
      <w:docPartBody>
        <w:p w:rsidR="006F5D88" w:rsidRDefault="003647B1" w:rsidP="003647B1">
          <w:pPr>
            <w:pStyle w:val="6BE59612001545EDB47EC537E0851D7E2"/>
          </w:pPr>
          <w:r>
            <w:rPr>
              <w:rFonts w:asciiTheme="minorHAnsi" w:hAnsiTheme="minorHAnsi" w:cstheme="minorHAnsi"/>
              <w:sz w:val="20"/>
              <w:szCs w:val="20"/>
            </w:rPr>
            <w:t xml:space="preserve">   </w:t>
          </w:r>
        </w:p>
      </w:docPartBody>
    </w:docPart>
    <w:docPart>
      <w:docPartPr>
        <w:name w:val="DB7A8FEEA3FD4607B560026F735C367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1F9F2E6-92FB-49AD-A7CC-3133A03A063C}"/>
      </w:docPartPr>
      <w:docPartBody>
        <w:p w:rsidR="006F5D88" w:rsidRDefault="003647B1" w:rsidP="003647B1">
          <w:pPr>
            <w:pStyle w:val="DB7A8FEEA3FD4607B560026F735C367E2"/>
          </w:pPr>
          <w:r>
            <w:rPr>
              <w:rFonts w:asciiTheme="minorHAnsi" w:hAnsiTheme="minorHAnsi" w:cstheme="minorHAnsi"/>
              <w:sz w:val="20"/>
              <w:szCs w:val="20"/>
            </w:rPr>
            <w:t xml:space="preserve">   </w:t>
          </w:r>
        </w:p>
      </w:docPartBody>
    </w:docPart>
    <w:docPart>
      <w:docPartPr>
        <w:name w:val="BBE0592730A54F7C834978DBDAA5B6C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9FD5A01-1A45-4200-AF0F-8D8AAD94C54A}"/>
      </w:docPartPr>
      <w:docPartBody>
        <w:p w:rsidR="006F5D88" w:rsidRDefault="003647B1" w:rsidP="003647B1">
          <w:pPr>
            <w:pStyle w:val="BBE0592730A54F7C834978DBDAA5B6C92"/>
          </w:pPr>
          <w:r>
            <w:rPr>
              <w:rFonts w:asciiTheme="minorHAnsi" w:hAnsiTheme="minorHAnsi" w:cstheme="minorHAnsi"/>
              <w:sz w:val="20"/>
              <w:szCs w:val="20"/>
            </w:rPr>
            <w:t xml:space="preserve">   </w:t>
          </w:r>
        </w:p>
      </w:docPartBody>
    </w:docPart>
    <w:docPart>
      <w:docPartPr>
        <w:name w:val="D9E18CE8C6FB499CBAD49CC4C75ED2C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C70B4D6-7B4F-4357-B398-F2FD2B5E50CC}"/>
      </w:docPartPr>
      <w:docPartBody>
        <w:p w:rsidR="006F5D88" w:rsidRDefault="003647B1" w:rsidP="003647B1">
          <w:pPr>
            <w:pStyle w:val="D9E18CE8C6FB499CBAD49CC4C75ED2C52"/>
          </w:pPr>
          <w:r>
            <w:rPr>
              <w:rFonts w:asciiTheme="minorHAnsi" w:hAnsiTheme="minorHAnsi" w:cstheme="minorHAnsi"/>
              <w:sz w:val="20"/>
              <w:szCs w:val="20"/>
            </w:rPr>
            <w:t xml:space="preserve">   </w:t>
          </w:r>
        </w:p>
      </w:docPartBody>
    </w:docPart>
    <w:docPart>
      <w:docPartPr>
        <w:name w:val="1C9827F7FC914867BF6E7FA87EA584D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141ED94-7A5D-4E0D-9827-B95F51C9B597}"/>
      </w:docPartPr>
      <w:docPartBody>
        <w:p w:rsidR="006F5D88" w:rsidRDefault="003647B1" w:rsidP="003647B1">
          <w:pPr>
            <w:pStyle w:val="1C9827F7FC914867BF6E7FA87EA584D42"/>
          </w:pPr>
          <w:r>
            <w:rPr>
              <w:rFonts w:asciiTheme="minorHAnsi" w:hAnsiTheme="minorHAnsi" w:cstheme="minorHAnsi"/>
              <w:sz w:val="20"/>
              <w:szCs w:val="20"/>
            </w:rPr>
            <w:t xml:space="preserve">   </w:t>
          </w:r>
        </w:p>
      </w:docPartBody>
    </w:docPart>
    <w:docPart>
      <w:docPartPr>
        <w:name w:val="A60D7C74D29445719C37E1E9AA404FA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07C34AA-FE78-4066-8B62-184D77CB26A8}"/>
      </w:docPartPr>
      <w:docPartBody>
        <w:p w:rsidR="006F5D88" w:rsidRDefault="003647B1" w:rsidP="003647B1">
          <w:pPr>
            <w:pStyle w:val="A60D7C74D29445719C37E1E9AA404FA02"/>
          </w:pPr>
          <w:r>
            <w:rPr>
              <w:rFonts w:asciiTheme="minorHAnsi" w:hAnsiTheme="minorHAnsi" w:cstheme="minorHAnsi"/>
              <w:sz w:val="20"/>
              <w:szCs w:val="20"/>
            </w:rPr>
            <w:t xml:space="preserve">   </w:t>
          </w:r>
        </w:p>
      </w:docPartBody>
    </w:docPart>
    <w:docPart>
      <w:docPartPr>
        <w:name w:val="1BDF7C267A6545E389D97CCDB5AD08D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44FCD0F-4B9F-4CDA-BD7F-31B08822848E}"/>
      </w:docPartPr>
      <w:docPartBody>
        <w:p w:rsidR="006F5D88" w:rsidRDefault="003647B1" w:rsidP="003647B1">
          <w:pPr>
            <w:pStyle w:val="1BDF7C267A6545E389D97CCDB5AD08D2"/>
          </w:pPr>
          <w:r w:rsidRPr="00D75E2A">
            <w:rPr>
              <w:rStyle w:val="Textedelespacerserv"/>
            </w:rPr>
            <w:t>Entrez du contenu à répéter, par exemple, d'autres contrôles de contenu. Vous pouvez également insérer ce contrôle autour de lignes d'un tableau pour répéter des parties de ce dernier.</w:t>
          </w:r>
        </w:p>
      </w:docPartBody>
    </w:docPart>
    <w:docPart>
      <w:docPartPr>
        <w:name w:val="FBE22945826F4A89BA186F02A8C568C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7EBBCEE-3597-4B1D-8F50-A2568A54F59C}"/>
      </w:docPartPr>
      <w:docPartBody>
        <w:p w:rsidR="006F5D88" w:rsidRDefault="003647B1" w:rsidP="003647B1">
          <w:pPr>
            <w:pStyle w:val="FBE22945826F4A89BA186F02A8C568C82"/>
          </w:pPr>
          <w:r>
            <w:rPr>
              <w:rFonts w:asciiTheme="minorHAnsi" w:hAnsiTheme="minorHAnsi" w:cstheme="minorHAnsi"/>
              <w:sz w:val="20"/>
              <w:szCs w:val="20"/>
            </w:rPr>
            <w:t xml:space="preserve">   </w:t>
          </w:r>
        </w:p>
      </w:docPartBody>
    </w:docPart>
    <w:docPart>
      <w:docPartPr>
        <w:name w:val="5CC0440D5703419F88D015CAC5D172D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8682378-01F0-4E7A-892E-6A2C0EA91131}"/>
      </w:docPartPr>
      <w:docPartBody>
        <w:p w:rsidR="006F5D88" w:rsidRDefault="003647B1" w:rsidP="003647B1">
          <w:pPr>
            <w:pStyle w:val="5CC0440D5703419F88D015CAC5D172D12"/>
          </w:pPr>
          <w:r>
            <w:rPr>
              <w:rFonts w:asciiTheme="minorHAnsi" w:hAnsiTheme="minorHAnsi" w:cstheme="minorHAnsi"/>
              <w:sz w:val="20"/>
              <w:szCs w:val="20"/>
            </w:rPr>
            <w:t xml:space="preserve">   </w:t>
          </w:r>
        </w:p>
      </w:docPartBody>
    </w:docPart>
    <w:docPart>
      <w:docPartPr>
        <w:name w:val="04321248B75D4C7E943D96B209A375C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1F70AF2-715E-4A60-9902-CF4BC72F3923}"/>
      </w:docPartPr>
      <w:docPartBody>
        <w:p w:rsidR="006F5D88" w:rsidRDefault="003647B1" w:rsidP="003647B1">
          <w:pPr>
            <w:pStyle w:val="04321248B75D4C7E943D96B209A375C32"/>
          </w:pPr>
          <w:r>
            <w:rPr>
              <w:rFonts w:asciiTheme="minorHAnsi" w:hAnsiTheme="minorHAnsi" w:cstheme="minorHAnsi"/>
              <w:sz w:val="20"/>
              <w:szCs w:val="20"/>
            </w:rPr>
            <w:t xml:space="preserve">   </w:t>
          </w:r>
        </w:p>
      </w:docPartBody>
    </w:docPart>
    <w:docPart>
      <w:docPartPr>
        <w:name w:val="77ED700EBDCD4807AC115F3B0CEC9E4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69D1629-AFE5-405D-8CA7-18AA43F5A90E}"/>
      </w:docPartPr>
      <w:docPartBody>
        <w:p w:rsidR="006F5D88" w:rsidRDefault="003647B1" w:rsidP="003647B1">
          <w:pPr>
            <w:pStyle w:val="77ED700EBDCD4807AC115F3B0CEC9E482"/>
          </w:pPr>
          <w:r>
            <w:rPr>
              <w:rFonts w:asciiTheme="minorHAnsi" w:hAnsiTheme="minorHAnsi" w:cstheme="minorHAnsi"/>
              <w:sz w:val="20"/>
              <w:szCs w:val="20"/>
            </w:rPr>
            <w:t xml:space="preserve">   </w:t>
          </w:r>
        </w:p>
      </w:docPartBody>
    </w:docPart>
    <w:docPart>
      <w:docPartPr>
        <w:name w:val="8D08E3D67A04404399E720A55F3A883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535A8A8-F104-4E8B-98C5-89C3750140E7}"/>
      </w:docPartPr>
      <w:docPartBody>
        <w:p w:rsidR="006F5D88" w:rsidRDefault="003647B1" w:rsidP="003647B1">
          <w:pPr>
            <w:pStyle w:val="8D08E3D67A04404399E720A55F3A88362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1D3B4D05219D450F80362DF1384B4A2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E23282F-3715-453C-B8A7-3A3F7617A134}"/>
      </w:docPartPr>
      <w:docPartBody>
        <w:p w:rsidR="006F5D88" w:rsidRDefault="003647B1" w:rsidP="003647B1">
          <w:pPr>
            <w:pStyle w:val="1D3B4D05219D450F80362DF1384B4A262"/>
          </w:pPr>
          <w:r w:rsidRPr="00F5712A">
            <w:rPr>
              <w:rStyle w:val="Textedelespacerserv"/>
              <w:rFonts w:asciiTheme="minorHAnsi" w:eastAsiaTheme="minorHAnsi" w:hAnsiTheme="minorHAnsi" w:cstheme="minorHAnsi"/>
              <w:sz w:val="20"/>
              <w:szCs w:val="20"/>
            </w:rPr>
            <w:t>Cliquez ou appuyez ici pour entrer une date.</w:t>
          </w:r>
        </w:p>
      </w:docPartBody>
    </w:docPart>
    <w:docPart>
      <w:docPartPr>
        <w:name w:val="AEFDFC92558F4ABF9804F73CF07245D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D5F763D-145A-4877-9A4D-BBD1A66E2E17}"/>
      </w:docPartPr>
      <w:docPartBody>
        <w:p w:rsidR="006F5D88" w:rsidRDefault="003647B1" w:rsidP="003647B1">
          <w:pPr>
            <w:pStyle w:val="AEFDFC92558F4ABF9804F73CF07245D22"/>
          </w:pPr>
          <w:r>
            <w:rPr>
              <w:rFonts w:asciiTheme="minorHAnsi" w:hAnsiTheme="minorHAnsi" w:cstheme="minorHAnsi"/>
              <w:sz w:val="20"/>
              <w:szCs w:val="20"/>
            </w:rPr>
            <w:t xml:space="preserve">   </w:t>
          </w:r>
        </w:p>
      </w:docPartBody>
    </w:docPart>
    <w:docPart>
      <w:docPartPr>
        <w:name w:val="5B7EE57F36E540DD8E909FABBE0AF9C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03211C5-45AE-4F3F-A54C-F0BCAC11B920}"/>
      </w:docPartPr>
      <w:docPartBody>
        <w:p w:rsidR="006F5D88" w:rsidRDefault="003647B1" w:rsidP="003647B1">
          <w:pPr>
            <w:pStyle w:val="5B7EE57F36E540DD8E909FABBE0AF9C62"/>
          </w:pPr>
          <w:r>
            <w:rPr>
              <w:rFonts w:asciiTheme="minorHAnsi" w:hAnsiTheme="minorHAnsi" w:cstheme="minorHAnsi"/>
              <w:sz w:val="20"/>
              <w:szCs w:val="20"/>
            </w:rPr>
            <w:t xml:space="preserve">   </w:t>
          </w:r>
        </w:p>
      </w:docPartBody>
    </w:docPart>
    <w:docPart>
      <w:docPartPr>
        <w:name w:val="5D7B1EBC9CAF4CC6A7E7DBEDD6800AE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340A465-4D5D-4652-971F-7A9781566E97}"/>
      </w:docPartPr>
      <w:docPartBody>
        <w:p w:rsidR="006F5D88" w:rsidRDefault="003647B1" w:rsidP="003647B1">
          <w:pPr>
            <w:pStyle w:val="5D7B1EBC9CAF4CC6A7E7DBEDD6800AE91"/>
          </w:pPr>
          <w:r w:rsidRPr="00E8294B">
            <w:rPr>
              <w:rStyle w:val="Textedelespacerserv"/>
              <w:rFonts w:asciiTheme="minorHAnsi" w:eastAsiaTheme="minorHAnsi" w:hAnsiTheme="minorHAnsi" w:cstheme="minorHAnsi"/>
              <w:sz w:val="20"/>
              <w:szCs w:val="20"/>
            </w:rPr>
            <w:t>...</w:t>
          </w:r>
        </w:p>
      </w:docPartBody>
    </w:docPart>
    <w:docPart>
      <w:docPartPr>
        <w:name w:val="0B026E8804F64F6B95DFAD8DAD44251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558E9B3-A003-4201-9EF3-8485CFE64B65}"/>
      </w:docPartPr>
      <w:docPartBody>
        <w:p w:rsidR="006F5D88" w:rsidRDefault="003647B1" w:rsidP="003647B1">
          <w:pPr>
            <w:pStyle w:val="0B026E8804F64F6B95DFAD8DAD4425191"/>
          </w:pPr>
          <w:r w:rsidRPr="00E8294B">
            <w:rPr>
              <w:rStyle w:val="Textedelespacerserv"/>
              <w:rFonts w:asciiTheme="minorHAnsi" w:eastAsiaTheme="minorHAnsi" w:hAnsiTheme="minorHAnsi" w:cstheme="minorHAnsi"/>
              <w:sz w:val="20"/>
              <w:szCs w:val="20"/>
            </w:rPr>
            <w:t>...</w:t>
          </w:r>
        </w:p>
      </w:docPartBody>
    </w:docPart>
    <w:docPart>
      <w:docPartPr>
        <w:name w:val="72CA7947BEFE469A9541B0FFBFBF9A1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3994C73-5B8F-4E6F-A2F6-C91870D366E7}"/>
      </w:docPartPr>
      <w:docPartBody>
        <w:p w:rsidR="006F5D88" w:rsidRDefault="003647B1" w:rsidP="003647B1">
          <w:pPr>
            <w:pStyle w:val="72CA7947BEFE469A9541B0FFBFBF9A151"/>
          </w:pPr>
          <w:r w:rsidRPr="00E8294B">
            <w:rPr>
              <w:rStyle w:val="Textedelespacerserv"/>
              <w:rFonts w:asciiTheme="minorHAnsi" w:eastAsiaTheme="minorHAnsi" w:hAnsiTheme="minorHAnsi" w:cstheme="minorHAnsi"/>
              <w:sz w:val="20"/>
              <w:szCs w:val="20"/>
            </w:rPr>
            <w:t>...</w:t>
          </w:r>
        </w:p>
      </w:docPartBody>
    </w:docPart>
    <w:docPart>
      <w:docPartPr>
        <w:name w:val="7C7ED14D7CA247B7831A31F71D52BA1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24AA0F7-FE51-4174-BE9E-74C0E69C863B}"/>
      </w:docPartPr>
      <w:docPartBody>
        <w:p w:rsidR="006F5D88" w:rsidRDefault="003647B1" w:rsidP="003647B1">
          <w:pPr>
            <w:pStyle w:val="7C7ED14D7CA247B7831A31F71D52BA161"/>
          </w:pPr>
          <w:r w:rsidRPr="00E8294B">
            <w:rPr>
              <w:rStyle w:val="Textedelespacerserv"/>
              <w:rFonts w:asciiTheme="minorHAnsi" w:eastAsiaTheme="minorHAnsi" w:hAnsiTheme="minorHAnsi" w:cstheme="minorHAnsi"/>
              <w:sz w:val="20"/>
              <w:szCs w:val="20"/>
            </w:rPr>
            <w:t>...</w:t>
          </w:r>
        </w:p>
      </w:docPartBody>
    </w:docPart>
    <w:docPart>
      <w:docPartPr>
        <w:name w:val="D9AAA89B660B43D29CA85A9720829F8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3530E93-0CA9-4890-AEC1-00EB69BD5672}"/>
      </w:docPartPr>
      <w:docPartBody>
        <w:p w:rsidR="006F5D88" w:rsidRDefault="003647B1" w:rsidP="003647B1">
          <w:pPr>
            <w:pStyle w:val="D9AAA89B660B43D29CA85A9720829F8F1"/>
          </w:pPr>
          <w:r w:rsidRPr="00E8294B">
            <w:rPr>
              <w:rStyle w:val="Textedelespacerserv"/>
              <w:rFonts w:asciiTheme="minorHAnsi" w:eastAsiaTheme="minorHAnsi" w:hAnsiTheme="minorHAnsi" w:cstheme="minorHAnsi"/>
              <w:sz w:val="20"/>
              <w:szCs w:val="20"/>
            </w:rPr>
            <w:t>...</w:t>
          </w:r>
        </w:p>
      </w:docPartBody>
    </w:docPart>
    <w:docPart>
      <w:docPartPr>
        <w:name w:val="9BECEB6A759A45F5B67B8F0E797047F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2009492-D8D5-4F78-971D-3BAB4C4CE2B0}"/>
      </w:docPartPr>
      <w:docPartBody>
        <w:p w:rsidR="006F5D88" w:rsidRDefault="003647B1" w:rsidP="003647B1">
          <w:pPr>
            <w:pStyle w:val="9BECEB6A759A45F5B67B8F0E797047F91"/>
          </w:pPr>
          <w:r w:rsidRPr="00E8294B">
            <w:rPr>
              <w:rStyle w:val="Textedelespacerserv"/>
              <w:rFonts w:asciiTheme="minorHAnsi" w:eastAsiaTheme="minorHAnsi" w:hAnsiTheme="minorHAnsi" w:cstheme="minorHAnsi"/>
              <w:sz w:val="20"/>
              <w:szCs w:val="20"/>
            </w:rPr>
            <w:t>...</w:t>
          </w:r>
        </w:p>
      </w:docPartBody>
    </w:docPart>
    <w:docPart>
      <w:docPartPr>
        <w:name w:val="54E9183F5689493FBA816A24F78BFF4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E3C4F5A-2AFA-41CC-BA3D-6496E33A2262}"/>
      </w:docPartPr>
      <w:docPartBody>
        <w:p w:rsidR="006F5D88" w:rsidRDefault="003647B1" w:rsidP="003647B1">
          <w:pPr>
            <w:pStyle w:val="54E9183F5689493FBA816A24F78BFF421"/>
          </w:pPr>
          <w:r w:rsidRPr="00E8294B">
            <w:rPr>
              <w:rStyle w:val="Textedelespacerserv"/>
              <w:rFonts w:asciiTheme="minorHAnsi" w:eastAsiaTheme="minorHAnsi" w:hAnsiTheme="minorHAnsi" w:cstheme="minorHAnsi"/>
              <w:sz w:val="20"/>
              <w:szCs w:val="20"/>
            </w:rPr>
            <w:t>...</w:t>
          </w:r>
        </w:p>
      </w:docPartBody>
    </w:docPart>
    <w:docPart>
      <w:docPartPr>
        <w:name w:val="A22170FD4059453CBEA43CD83DE68AD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D71B1AF-7530-4E7D-B004-9AB0547EAD01}"/>
      </w:docPartPr>
      <w:docPartBody>
        <w:p w:rsidR="006F5D88" w:rsidRDefault="003647B1" w:rsidP="003647B1">
          <w:pPr>
            <w:pStyle w:val="A22170FD4059453CBEA43CD83DE68AD41"/>
          </w:pPr>
          <w:r w:rsidRPr="00E8294B">
            <w:rPr>
              <w:rStyle w:val="Textedelespacerserv"/>
              <w:rFonts w:asciiTheme="minorHAnsi" w:eastAsiaTheme="minorHAnsi" w:hAnsiTheme="minorHAnsi" w:cstheme="minorHAnsi"/>
              <w:sz w:val="20"/>
              <w:szCs w:val="20"/>
            </w:rPr>
            <w:t>...</w:t>
          </w:r>
        </w:p>
      </w:docPartBody>
    </w:docPart>
    <w:docPart>
      <w:docPartPr>
        <w:name w:val="BA7B40E6608842C8B138B3AFB0D76A5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43D31BB-5374-4E44-A36A-3BC2B58716C9}"/>
      </w:docPartPr>
      <w:docPartBody>
        <w:p w:rsidR="006F5D88" w:rsidRDefault="003647B1" w:rsidP="003647B1">
          <w:pPr>
            <w:pStyle w:val="BA7B40E6608842C8B138B3AFB0D76A581"/>
          </w:pPr>
          <w:r w:rsidRPr="00E8294B">
            <w:rPr>
              <w:rStyle w:val="Textedelespacerserv"/>
              <w:rFonts w:asciiTheme="minorHAnsi" w:eastAsiaTheme="minorHAnsi" w:hAnsiTheme="minorHAnsi" w:cstheme="minorHAnsi"/>
              <w:sz w:val="20"/>
              <w:szCs w:val="20"/>
            </w:rPr>
            <w:t>...</w:t>
          </w:r>
        </w:p>
      </w:docPartBody>
    </w:docPart>
    <w:docPart>
      <w:docPartPr>
        <w:name w:val="A5A95F10EB14489E992D60E515F5FF5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9FA14E4-2378-40B1-BC0D-7F535BBE18B9}"/>
      </w:docPartPr>
      <w:docPartBody>
        <w:p w:rsidR="006F5D88" w:rsidRDefault="003647B1" w:rsidP="003647B1">
          <w:pPr>
            <w:pStyle w:val="A5A95F10EB14489E992D60E515F5FF561"/>
          </w:pPr>
          <w:r w:rsidRPr="00E8294B">
            <w:rPr>
              <w:rStyle w:val="Textedelespacerserv"/>
              <w:rFonts w:asciiTheme="minorHAnsi" w:eastAsiaTheme="minorHAnsi" w:hAnsiTheme="minorHAnsi" w:cstheme="minorHAnsi"/>
              <w:sz w:val="20"/>
              <w:szCs w:val="20"/>
            </w:rPr>
            <w:t>...</w:t>
          </w:r>
        </w:p>
      </w:docPartBody>
    </w:docPart>
    <w:docPart>
      <w:docPartPr>
        <w:name w:val="42A8B9AF624143F492BFFBC58FC5DEF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55169B9-691B-4BAE-98BD-820071B098C1}"/>
      </w:docPartPr>
      <w:docPartBody>
        <w:p w:rsidR="006F5D88" w:rsidRDefault="003647B1" w:rsidP="003647B1">
          <w:pPr>
            <w:pStyle w:val="42A8B9AF624143F492BFFBC58FC5DEFE1"/>
          </w:pPr>
          <w:r w:rsidRPr="00E8294B">
            <w:rPr>
              <w:rStyle w:val="Textedelespacerserv"/>
              <w:rFonts w:asciiTheme="minorHAnsi" w:eastAsiaTheme="minorHAnsi" w:hAnsiTheme="minorHAnsi" w:cstheme="minorHAnsi"/>
              <w:sz w:val="20"/>
              <w:szCs w:val="20"/>
            </w:rPr>
            <w:t>...</w:t>
          </w:r>
        </w:p>
      </w:docPartBody>
    </w:docPart>
    <w:docPart>
      <w:docPartPr>
        <w:name w:val="D95F9F43562D401C91FEA82A7A7B44B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35C7F35-1F1D-4B59-A5DC-8AE5E1B12A1C}"/>
      </w:docPartPr>
      <w:docPartBody>
        <w:p w:rsidR="006F5D88" w:rsidRDefault="003647B1" w:rsidP="003647B1">
          <w:pPr>
            <w:pStyle w:val="D95F9F43562D401C91FEA82A7A7B44B71"/>
          </w:pPr>
          <w:r w:rsidRPr="00E8294B">
            <w:rPr>
              <w:rStyle w:val="Textedelespacerserv"/>
              <w:rFonts w:asciiTheme="minorHAnsi" w:eastAsiaTheme="minorHAnsi" w:hAnsiTheme="minorHAnsi" w:cstheme="minorHAnsi"/>
              <w:sz w:val="20"/>
              <w:szCs w:val="20"/>
            </w:rPr>
            <w:t>...</w:t>
          </w:r>
        </w:p>
      </w:docPartBody>
    </w:docPart>
    <w:docPart>
      <w:docPartPr>
        <w:name w:val="4C5F8EB0BBC7450881D7BDD8FBA5E16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2274628-0351-4B56-A3EA-8D1D55A73167}"/>
      </w:docPartPr>
      <w:docPartBody>
        <w:p w:rsidR="006F5D88" w:rsidRDefault="003647B1" w:rsidP="003647B1">
          <w:pPr>
            <w:pStyle w:val="4C5F8EB0BBC7450881D7BDD8FBA5E16E1"/>
          </w:pPr>
          <w:r w:rsidRPr="00E8294B">
            <w:rPr>
              <w:rStyle w:val="Textedelespacerserv"/>
              <w:rFonts w:asciiTheme="minorHAnsi" w:eastAsiaTheme="minorHAnsi" w:hAnsiTheme="minorHAnsi" w:cstheme="minorHAnsi"/>
              <w:sz w:val="20"/>
              <w:szCs w:val="20"/>
            </w:rPr>
            <w:t>...</w:t>
          </w:r>
        </w:p>
      </w:docPartBody>
    </w:docPart>
    <w:docPart>
      <w:docPartPr>
        <w:name w:val="7C94169E5CF345F19C2906EA765D903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A3368C0-38FC-48C4-8D9E-5168E3D05CA4}"/>
      </w:docPartPr>
      <w:docPartBody>
        <w:p w:rsidR="006F5D88" w:rsidRDefault="003647B1" w:rsidP="003647B1">
          <w:pPr>
            <w:pStyle w:val="7C94169E5CF345F19C2906EA765D90351"/>
          </w:pPr>
          <w:r w:rsidRPr="00E8294B">
            <w:rPr>
              <w:rStyle w:val="Textedelespacerserv"/>
              <w:rFonts w:asciiTheme="minorHAnsi" w:eastAsiaTheme="minorHAnsi" w:hAnsiTheme="minorHAnsi" w:cstheme="minorHAnsi"/>
              <w:sz w:val="20"/>
              <w:szCs w:val="20"/>
            </w:rPr>
            <w:t>...</w:t>
          </w:r>
        </w:p>
      </w:docPartBody>
    </w:docPart>
    <w:docPart>
      <w:docPartPr>
        <w:name w:val="87E302FA11CC41DEB87A713FCD7E126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7E6EBFB-06E1-4DF4-9494-B66D55F8B3E4}"/>
      </w:docPartPr>
      <w:docPartBody>
        <w:p w:rsidR="006F5D88" w:rsidRDefault="003647B1" w:rsidP="003647B1">
          <w:pPr>
            <w:pStyle w:val="87E302FA11CC41DEB87A713FCD7E126A1"/>
          </w:pPr>
          <w:r w:rsidRPr="00E8294B">
            <w:rPr>
              <w:rStyle w:val="Textedelespacerserv"/>
              <w:rFonts w:asciiTheme="minorHAnsi" w:eastAsiaTheme="minorHAnsi" w:hAnsiTheme="minorHAnsi" w:cstheme="minorHAnsi"/>
              <w:sz w:val="20"/>
              <w:szCs w:val="20"/>
            </w:rPr>
            <w:t>...</w:t>
          </w:r>
        </w:p>
      </w:docPartBody>
    </w:docPart>
    <w:docPart>
      <w:docPartPr>
        <w:name w:val="1C9D6CBA1B5D4E089FB78B1F418B743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869613C-B119-42E1-B93C-473660C526D9}"/>
      </w:docPartPr>
      <w:docPartBody>
        <w:p w:rsidR="006F5D88" w:rsidRDefault="003647B1" w:rsidP="003647B1">
          <w:pPr>
            <w:pStyle w:val="1C9D6CBA1B5D4E089FB78B1F418B74351"/>
          </w:pPr>
          <w:r w:rsidRPr="00E8294B">
            <w:rPr>
              <w:rStyle w:val="Textedelespacerserv"/>
              <w:rFonts w:asciiTheme="minorHAnsi" w:eastAsiaTheme="minorHAnsi" w:hAnsiTheme="minorHAnsi" w:cstheme="minorHAnsi"/>
              <w:sz w:val="20"/>
              <w:szCs w:val="20"/>
            </w:rPr>
            <w:t>...</w:t>
          </w:r>
        </w:p>
      </w:docPartBody>
    </w:docPart>
    <w:docPart>
      <w:docPartPr>
        <w:name w:val="0A6F99CA2D9343F1B142FC47AAC3FC4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FC73E14-D82D-492D-926A-F68E09862AA7}"/>
      </w:docPartPr>
      <w:docPartBody>
        <w:p w:rsidR="006F5D88" w:rsidRDefault="003647B1" w:rsidP="003647B1">
          <w:pPr>
            <w:pStyle w:val="0A6F99CA2D9343F1B142FC47AAC3FC411"/>
          </w:pPr>
          <w:r w:rsidRPr="00E8294B">
            <w:rPr>
              <w:rStyle w:val="Textedelespacerserv"/>
              <w:rFonts w:asciiTheme="minorHAnsi" w:eastAsiaTheme="minorHAnsi" w:hAnsiTheme="minorHAnsi" w:cstheme="minorHAnsi"/>
              <w:sz w:val="20"/>
              <w:szCs w:val="20"/>
            </w:rPr>
            <w:t>...</w:t>
          </w:r>
        </w:p>
      </w:docPartBody>
    </w:docPart>
    <w:docPart>
      <w:docPartPr>
        <w:name w:val="341BDC53CEB5408D9E6D06A13FC795E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BF70B21-8353-4FE7-898E-FE936DE945BD}"/>
      </w:docPartPr>
      <w:docPartBody>
        <w:p w:rsidR="006F5D88" w:rsidRDefault="003647B1" w:rsidP="003647B1">
          <w:pPr>
            <w:pStyle w:val="341BDC53CEB5408D9E6D06A13FC795E21"/>
          </w:pPr>
          <w:r w:rsidRPr="00E8294B">
            <w:rPr>
              <w:rStyle w:val="Textedelespacerserv"/>
              <w:rFonts w:asciiTheme="minorHAnsi" w:eastAsiaTheme="minorHAnsi" w:hAnsiTheme="minorHAnsi" w:cstheme="minorHAnsi"/>
              <w:sz w:val="20"/>
              <w:szCs w:val="20"/>
            </w:rPr>
            <w:t>...</w:t>
          </w:r>
        </w:p>
      </w:docPartBody>
    </w:docPart>
    <w:docPart>
      <w:docPartPr>
        <w:name w:val="9A1AC2F7D24541209D9E3867EC8FA62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4E45686-0B50-4F7B-8BB9-744734E9C18D}"/>
      </w:docPartPr>
      <w:docPartBody>
        <w:p w:rsidR="006F5D88" w:rsidRDefault="003647B1" w:rsidP="003647B1">
          <w:pPr>
            <w:pStyle w:val="9A1AC2F7D24541209D9E3867EC8FA6241"/>
          </w:pPr>
          <w:r w:rsidRPr="00E8294B">
            <w:rPr>
              <w:rStyle w:val="Textedelespacerserv"/>
              <w:rFonts w:asciiTheme="minorHAnsi" w:eastAsiaTheme="minorHAnsi" w:hAnsiTheme="minorHAnsi" w:cstheme="minorHAnsi"/>
              <w:sz w:val="20"/>
              <w:szCs w:val="20"/>
            </w:rPr>
            <w:t>...</w:t>
          </w:r>
        </w:p>
      </w:docPartBody>
    </w:docPart>
    <w:docPart>
      <w:docPartPr>
        <w:name w:val="7379D06DC23848C19B44A3416B2C5CC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4373E43-B623-4501-BE44-39815669BA02}"/>
      </w:docPartPr>
      <w:docPartBody>
        <w:p w:rsidR="006F5D88" w:rsidRDefault="003647B1" w:rsidP="003647B1">
          <w:pPr>
            <w:pStyle w:val="7379D06DC23848C19B44A3416B2C5CC11"/>
          </w:pPr>
          <w:r w:rsidRPr="00E8294B">
            <w:rPr>
              <w:rStyle w:val="Textedelespacerserv"/>
              <w:rFonts w:asciiTheme="minorHAnsi" w:eastAsiaTheme="minorHAnsi" w:hAnsiTheme="minorHAnsi" w:cstheme="minorHAnsi"/>
              <w:sz w:val="20"/>
              <w:szCs w:val="20"/>
            </w:rPr>
            <w:t>...</w:t>
          </w:r>
        </w:p>
      </w:docPartBody>
    </w:docPart>
    <w:docPart>
      <w:docPartPr>
        <w:name w:val="FAC89C19D7E34A49B33127B5A554577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A65E94F-1B42-4F2B-9C21-89AA9C7B688D}"/>
      </w:docPartPr>
      <w:docPartBody>
        <w:p w:rsidR="006F5D88" w:rsidRDefault="003647B1" w:rsidP="003647B1">
          <w:pPr>
            <w:pStyle w:val="FAC89C19D7E34A49B33127B5A55457731"/>
          </w:pPr>
          <w:r w:rsidRPr="00E8294B">
            <w:rPr>
              <w:rStyle w:val="Textedelespacerserv"/>
              <w:rFonts w:asciiTheme="minorHAnsi" w:eastAsiaTheme="minorHAnsi" w:hAnsiTheme="minorHAnsi" w:cstheme="minorHAnsi"/>
              <w:sz w:val="20"/>
              <w:szCs w:val="20"/>
            </w:rPr>
            <w:t>...</w:t>
          </w:r>
        </w:p>
      </w:docPartBody>
    </w:docPart>
    <w:docPart>
      <w:docPartPr>
        <w:name w:val="579295FB635D4B3FA36EF05A71B1CA8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46380A7-213B-4A6A-8201-D4C043607087}"/>
      </w:docPartPr>
      <w:docPartBody>
        <w:p w:rsidR="006F5D88" w:rsidRDefault="003647B1" w:rsidP="003647B1">
          <w:pPr>
            <w:pStyle w:val="579295FB635D4B3FA36EF05A71B1CA841"/>
          </w:pPr>
          <w:r w:rsidRPr="00E8294B">
            <w:rPr>
              <w:rStyle w:val="Textedelespacerserv"/>
              <w:rFonts w:asciiTheme="minorHAnsi" w:eastAsiaTheme="minorHAnsi" w:hAnsiTheme="minorHAnsi" w:cstheme="minorHAnsi"/>
              <w:sz w:val="20"/>
              <w:szCs w:val="20"/>
            </w:rPr>
            <w:t>...</w:t>
          </w:r>
        </w:p>
      </w:docPartBody>
    </w:docPart>
    <w:docPart>
      <w:docPartPr>
        <w:name w:val="AF19B20F81604F9694F67EE4D19EDCF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240702D-3807-47BD-B6E1-D502702AF3C7}"/>
      </w:docPartPr>
      <w:docPartBody>
        <w:p w:rsidR="006F5D88" w:rsidRDefault="003647B1" w:rsidP="003647B1">
          <w:pPr>
            <w:pStyle w:val="AF19B20F81604F9694F67EE4D19EDCF31"/>
          </w:pPr>
          <w:r w:rsidRPr="00E8294B">
            <w:rPr>
              <w:rStyle w:val="Textedelespacerserv"/>
              <w:rFonts w:asciiTheme="minorHAnsi" w:eastAsiaTheme="minorHAnsi" w:hAnsiTheme="minorHAnsi" w:cstheme="minorHAnsi"/>
              <w:sz w:val="20"/>
              <w:szCs w:val="20"/>
            </w:rPr>
            <w:t>...</w:t>
          </w:r>
        </w:p>
      </w:docPartBody>
    </w:docPart>
    <w:docPart>
      <w:docPartPr>
        <w:name w:val="8DBF07396D13494499ACEC80C3DB6F7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72414A9-CA0A-45F4-B768-9EC52CCB908F}"/>
      </w:docPartPr>
      <w:docPartBody>
        <w:p w:rsidR="006F5D88" w:rsidRDefault="003647B1" w:rsidP="003647B1">
          <w:pPr>
            <w:pStyle w:val="8DBF07396D13494499ACEC80C3DB6F791"/>
          </w:pPr>
          <w:r w:rsidRPr="00E8294B">
            <w:rPr>
              <w:rStyle w:val="Textedelespacerserv"/>
              <w:rFonts w:asciiTheme="minorHAnsi" w:eastAsiaTheme="minorHAnsi" w:hAnsiTheme="minorHAnsi" w:cstheme="minorHAnsi"/>
              <w:sz w:val="20"/>
              <w:szCs w:val="20"/>
            </w:rPr>
            <w:t>...</w:t>
          </w:r>
        </w:p>
      </w:docPartBody>
    </w:docPart>
    <w:docPart>
      <w:docPartPr>
        <w:name w:val="0CC74679028C4D0CA26381136B4E433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F9412A0-20A1-4095-B275-77465CF9FFE1}"/>
      </w:docPartPr>
      <w:docPartBody>
        <w:p w:rsidR="006F5D88" w:rsidRDefault="003647B1" w:rsidP="003647B1">
          <w:pPr>
            <w:pStyle w:val="0CC74679028C4D0CA26381136B4E433D1"/>
          </w:pPr>
          <w:r w:rsidRPr="00E8294B">
            <w:rPr>
              <w:rStyle w:val="Textedelespacerserv"/>
              <w:rFonts w:asciiTheme="minorHAnsi" w:eastAsiaTheme="minorHAnsi" w:hAnsiTheme="minorHAnsi" w:cstheme="minorHAnsi"/>
              <w:sz w:val="20"/>
              <w:szCs w:val="20"/>
            </w:rPr>
            <w:t>...</w:t>
          </w:r>
        </w:p>
      </w:docPartBody>
    </w:docPart>
    <w:docPart>
      <w:docPartPr>
        <w:name w:val="E4B7CFF545234A8F8C88C3398430986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6F0475C-A53B-482D-BCE4-A593DF3A6F6E}"/>
      </w:docPartPr>
      <w:docPartBody>
        <w:p w:rsidR="006F5D88" w:rsidRDefault="003647B1" w:rsidP="003647B1">
          <w:pPr>
            <w:pStyle w:val="E4B7CFF545234A8F8C88C3398430986C1"/>
          </w:pPr>
          <w:r w:rsidRPr="00E8294B">
            <w:rPr>
              <w:rStyle w:val="Textedelespacerserv"/>
              <w:rFonts w:asciiTheme="minorHAnsi" w:eastAsiaTheme="minorHAnsi" w:hAnsiTheme="minorHAnsi" w:cstheme="minorHAnsi"/>
              <w:sz w:val="20"/>
              <w:szCs w:val="20"/>
            </w:rPr>
            <w:t>...</w:t>
          </w:r>
        </w:p>
      </w:docPartBody>
    </w:docPart>
    <w:docPart>
      <w:docPartPr>
        <w:name w:val="E589DF5408DF4BEA88C342EFC419612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8334B57-6819-4AA3-8670-292A98340EBA}"/>
      </w:docPartPr>
      <w:docPartBody>
        <w:p w:rsidR="006F5D88" w:rsidRDefault="003647B1" w:rsidP="003647B1">
          <w:pPr>
            <w:pStyle w:val="E589DF5408DF4BEA88C342EFC41961281"/>
          </w:pPr>
          <w:r w:rsidRPr="00E8294B">
            <w:rPr>
              <w:rStyle w:val="Textedelespacerserv"/>
              <w:rFonts w:asciiTheme="minorHAnsi" w:eastAsiaTheme="minorHAnsi" w:hAnsiTheme="minorHAnsi" w:cstheme="minorHAnsi"/>
              <w:sz w:val="20"/>
              <w:szCs w:val="20"/>
            </w:rPr>
            <w:t>...</w:t>
          </w:r>
        </w:p>
      </w:docPartBody>
    </w:docPart>
    <w:docPart>
      <w:docPartPr>
        <w:name w:val="9DF12A4CE2F74CF28AD1B994189DD15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43B5BB8-5C98-4895-8D4C-119848DAB548}"/>
      </w:docPartPr>
      <w:docPartBody>
        <w:p w:rsidR="006F5D88" w:rsidRDefault="003647B1" w:rsidP="003647B1">
          <w:pPr>
            <w:pStyle w:val="9DF12A4CE2F74CF28AD1B994189DD1521"/>
          </w:pPr>
          <w:r w:rsidRPr="00E8294B">
            <w:rPr>
              <w:rStyle w:val="Textedelespacerserv"/>
              <w:rFonts w:asciiTheme="minorHAnsi" w:eastAsiaTheme="minorHAnsi" w:hAnsiTheme="minorHAnsi" w:cstheme="minorHAnsi"/>
              <w:sz w:val="20"/>
              <w:szCs w:val="20"/>
            </w:rPr>
            <w:t>...</w:t>
          </w:r>
        </w:p>
      </w:docPartBody>
    </w:docPart>
    <w:docPart>
      <w:docPartPr>
        <w:name w:val="FC614AE5773F48BCB59F483763FC185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8645230-86BF-4AAE-A2F7-8DBBA3AD828B}"/>
      </w:docPartPr>
      <w:docPartBody>
        <w:p w:rsidR="006F5D88" w:rsidRDefault="003647B1" w:rsidP="003647B1">
          <w:pPr>
            <w:pStyle w:val="FC614AE5773F48BCB59F483763FC18551"/>
          </w:pPr>
          <w:r w:rsidRPr="00E8294B">
            <w:rPr>
              <w:rStyle w:val="Textedelespacerserv"/>
              <w:rFonts w:asciiTheme="minorHAnsi" w:eastAsiaTheme="minorHAnsi" w:hAnsiTheme="minorHAnsi" w:cstheme="minorHAnsi"/>
              <w:sz w:val="20"/>
              <w:szCs w:val="20"/>
            </w:rPr>
            <w:t>...</w:t>
          </w:r>
        </w:p>
      </w:docPartBody>
    </w:docPart>
    <w:docPart>
      <w:docPartPr>
        <w:name w:val="655CF75FA50843A098AA926D2D14F69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B66C9B0-EFEC-4F3F-AC60-73B8CD89CE00}"/>
      </w:docPartPr>
      <w:docPartBody>
        <w:p w:rsidR="006F5D88" w:rsidRDefault="003647B1" w:rsidP="003647B1">
          <w:pPr>
            <w:pStyle w:val="655CF75FA50843A098AA926D2D14F69A1"/>
          </w:pPr>
          <w:r w:rsidRPr="00E8294B">
            <w:rPr>
              <w:rStyle w:val="Textedelespacerserv"/>
              <w:rFonts w:asciiTheme="minorHAnsi" w:eastAsiaTheme="minorHAnsi" w:hAnsiTheme="minorHAnsi" w:cstheme="minorHAnsi"/>
              <w:sz w:val="20"/>
              <w:szCs w:val="20"/>
            </w:rPr>
            <w:t>...</w:t>
          </w:r>
        </w:p>
      </w:docPartBody>
    </w:docPart>
    <w:docPart>
      <w:docPartPr>
        <w:name w:val="3C59AD3C6DB14CF4950C39B3555656E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1BB2614-78DF-437C-B4C5-3802B9C0AD26}"/>
      </w:docPartPr>
      <w:docPartBody>
        <w:p w:rsidR="006F5D88" w:rsidRDefault="003647B1" w:rsidP="003647B1">
          <w:pPr>
            <w:pStyle w:val="3C59AD3C6DB14CF4950C39B3555656EC1"/>
          </w:pPr>
          <w:r w:rsidRPr="00E8294B">
            <w:rPr>
              <w:rStyle w:val="Textedelespacerserv"/>
              <w:rFonts w:asciiTheme="minorHAnsi" w:eastAsiaTheme="minorHAnsi" w:hAnsiTheme="minorHAnsi" w:cstheme="minorHAnsi"/>
              <w:sz w:val="20"/>
              <w:szCs w:val="20"/>
            </w:rPr>
            <w:t>...</w:t>
          </w:r>
        </w:p>
      </w:docPartBody>
    </w:docPart>
    <w:docPart>
      <w:docPartPr>
        <w:name w:val="E17D64373FD441FFA2FEC0E98275396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3B5700E-3B00-416E-84EA-9F35A7D722CC}"/>
      </w:docPartPr>
      <w:docPartBody>
        <w:p w:rsidR="006F5D88" w:rsidRDefault="003647B1" w:rsidP="003647B1">
          <w:pPr>
            <w:pStyle w:val="E17D64373FD441FFA2FEC0E9827539651"/>
          </w:pPr>
          <w:r w:rsidRPr="00E8294B">
            <w:rPr>
              <w:rStyle w:val="Textedelespacerserv"/>
              <w:rFonts w:asciiTheme="minorHAnsi" w:eastAsiaTheme="minorHAnsi" w:hAnsiTheme="minorHAnsi" w:cstheme="minorHAnsi"/>
              <w:sz w:val="20"/>
              <w:szCs w:val="20"/>
            </w:rPr>
            <w:t>...</w:t>
          </w:r>
        </w:p>
      </w:docPartBody>
    </w:docPart>
    <w:docPart>
      <w:docPartPr>
        <w:name w:val="3A2F5E7A35664B29A8BE0D92D2ABF2B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0635326-9493-4C0B-9343-6DDC76195C66}"/>
      </w:docPartPr>
      <w:docPartBody>
        <w:p w:rsidR="006F5D88" w:rsidRDefault="003647B1" w:rsidP="003647B1">
          <w:pPr>
            <w:pStyle w:val="3A2F5E7A35664B29A8BE0D92D2ABF2BC1"/>
          </w:pPr>
          <w:r w:rsidRPr="00E8294B">
            <w:rPr>
              <w:rStyle w:val="Textedelespacerserv"/>
              <w:rFonts w:asciiTheme="minorHAnsi" w:eastAsiaTheme="minorHAnsi" w:hAnsiTheme="minorHAnsi" w:cstheme="minorHAnsi"/>
              <w:sz w:val="20"/>
              <w:szCs w:val="20"/>
            </w:rPr>
            <w:t>...</w:t>
          </w:r>
        </w:p>
      </w:docPartBody>
    </w:docPart>
    <w:docPart>
      <w:docPartPr>
        <w:name w:val="746F18B7EAD246DB86183D48E707628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EAEA94E-C9F5-4E47-949F-4ABC1D66C3AF}"/>
      </w:docPartPr>
      <w:docPartBody>
        <w:p w:rsidR="006F5D88" w:rsidRDefault="003647B1" w:rsidP="003647B1">
          <w:pPr>
            <w:pStyle w:val="746F18B7EAD246DB86183D48E70762801"/>
          </w:pPr>
          <w:r w:rsidRPr="00E8294B">
            <w:rPr>
              <w:rStyle w:val="Textedelespacerserv"/>
              <w:rFonts w:asciiTheme="minorHAnsi" w:eastAsiaTheme="minorHAnsi" w:hAnsiTheme="minorHAnsi" w:cstheme="minorHAnsi"/>
              <w:sz w:val="20"/>
              <w:szCs w:val="20"/>
            </w:rPr>
            <w:t>...</w:t>
          </w:r>
        </w:p>
      </w:docPartBody>
    </w:docPart>
    <w:docPart>
      <w:docPartPr>
        <w:name w:val="F0F3A222B42D48379BF4556C6EA9827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95D73D7-0235-49F5-9C12-99D6EDDA1760}"/>
      </w:docPartPr>
      <w:docPartBody>
        <w:p w:rsidR="006F5D88" w:rsidRDefault="003647B1" w:rsidP="003647B1">
          <w:pPr>
            <w:pStyle w:val="F0F3A222B42D48379BF4556C6EA9827E1"/>
          </w:pPr>
          <w:r w:rsidRPr="00E8294B">
            <w:rPr>
              <w:rStyle w:val="Textedelespacerserv"/>
              <w:rFonts w:asciiTheme="minorHAnsi" w:eastAsiaTheme="minorHAnsi" w:hAnsiTheme="minorHAnsi" w:cstheme="minorHAnsi"/>
              <w:sz w:val="20"/>
              <w:szCs w:val="20"/>
            </w:rPr>
            <w:t>...</w:t>
          </w:r>
        </w:p>
      </w:docPartBody>
    </w:docPart>
    <w:docPart>
      <w:docPartPr>
        <w:name w:val="E3374F18B65E4AB3B865E40A3BC861D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561878E-A65B-42FE-884F-5D4400575D59}"/>
      </w:docPartPr>
      <w:docPartBody>
        <w:p w:rsidR="006F5D88" w:rsidRDefault="003647B1" w:rsidP="003647B1">
          <w:pPr>
            <w:pStyle w:val="E3374F18B65E4AB3B865E40A3BC861D01"/>
          </w:pPr>
          <w:r w:rsidRPr="00E8294B">
            <w:rPr>
              <w:rStyle w:val="Textedelespacerserv"/>
              <w:rFonts w:asciiTheme="minorHAnsi" w:eastAsiaTheme="minorHAnsi" w:hAnsiTheme="minorHAnsi" w:cstheme="minorHAnsi"/>
              <w:sz w:val="20"/>
              <w:szCs w:val="20"/>
            </w:rPr>
            <w:t>...</w:t>
          </w:r>
        </w:p>
      </w:docPartBody>
    </w:docPart>
    <w:docPart>
      <w:docPartPr>
        <w:name w:val="1453C1722BC940A4AFB01804749E727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58AC51E-F774-4BAA-BC1E-0D3A1FD34EC0}"/>
      </w:docPartPr>
      <w:docPartBody>
        <w:p w:rsidR="006F5D88" w:rsidRDefault="003647B1" w:rsidP="003647B1">
          <w:pPr>
            <w:pStyle w:val="1453C1722BC940A4AFB01804749E72761"/>
          </w:pPr>
          <w:r w:rsidRPr="00E8294B">
            <w:rPr>
              <w:rStyle w:val="Textedelespacerserv"/>
              <w:rFonts w:asciiTheme="minorHAnsi" w:eastAsiaTheme="minorHAnsi" w:hAnsiTheme="minorHAnsi" w:cstheme="minorHAnsi"/>
              <w:sz w:val="20"/>
              <w:szCs w:val="20"/>
            </w:rPr>
            <w:t>...</w:t>
          </w:r>
        </w:p>
      </w:docPartBody>
    </w:docPart>
    <w:docPart>
      <w:docPartPr>
        <w:name w:val="F8D8BB2727B344FF9E5626F0A23F91F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47C2156-E1CC-4AB3-8733-5B58B98744C6}"/>
      </w:docPartPr>
      <w:docPartBody>
        <w:p w:rsidR="006F5D88" w:rsidRDefault="003647B1" w:rsidP="003647B1">
          <w:pPr>
            <w:pStyle w:val="F8D8BB2727B344FF9E5626F0A23F91F81"/>
          </w:pPr>
          <w:r w:rsidRPr="00E8294B">
            <w:rPr>
              <w:rStyle w:val="Textedelespacerserv"/>
              <w:rFonts w:asciiTheme="minorHAnsi" w:eastAsiaTheme="minorHAnsi" w:hAnsiTheme="minorHAnsi" w:cstheme="minorHAnsi"/>
              <w:sz w:val="20"/>
              <w:szCs w:val="20"/>
            </w:rPr>
            <w:t>...</w:t>
          </w:r>
        </w:p>
      </w:docPartBody>
    </w:docPart>
    <w:docPart>
      <w:docPartPr>
        <w:name w:val="8996FFB7FCB04D20BC7DF518F15C9E8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3229695-223D-4D71-B8FC-A39986B7EAAE}"/>
      </w:docPartPr>
      <w:docPartBody>
        <w:p w:rsidR="006F5D88" w:rsidRDefault="003647B1" w:rsidP="003647B1">
          <w:pPr>
            <w:pStyle w:val="8996FFB7FCB04D20BC7DF518F15C9E8F1"/>
          </w:pPr>
          <w:r w:rsidRPr="00E8294B">
            <w:rPr>
              <w:rStyle w:val="Textedelespacerserv"/>
              <w:rFonts w:asciiTheme="minorHAnsi" w:eastAsiaTheme="minorHAnsi" w:hAnsiTheme="minorHAnsi" w:cstheme="minorHAnsi"/>
              <w:sz w:val="20"/>
              <w:szCs w:val="20"/>
            </w:rPr>
            <w:t>...</w:t>
          </w:r>
        </w:p>
      </w:docPartBody>
    </w:docPart>
    <w:docPart>
      <w:docPartPr>
        <w:name w:val="B0B880C0FC3942598FAA585B5534183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307A16C-0761-4E63-98E8-B647A297C7E7}"/>
      </w:docPartPr>
      <w:docPartBody>
        <w:p w:rsidR="006F5D88" w:rsidRDefault="003647B1" w:rsidP="003647B1">
          <w:pPr>
            <w:pStyle w:val="B0B880C0FC3942598FAA585B553418361"/>
          </w:pPr>
          <w:r w:rsidRPr="00E8294B">
            <w:rPr>
              <w:rStyle w:val="Textedelespacerserv"/>
              <w:rFonts w:asciiTheme="minorHAnsi" w:eastAsiaTheme="minorHAnsi" w:hAnsiTheme="minorHAnsi" w:cstheme="minorHAnsi"/>
              <w:sz w:val="20"/>
              <w:szCs w:val="20"/>
            </w:rPr>
            <w:t>...</w:t>
          </w:r>
        </w:p>
      </w:docPartBody>
    </w:docPart>
    <w:docPart>
      <w:docPartPr>
        <w:name w:val="27567B76F94547329293C3DB9768CDA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9795800-859D-47C8-86BB-33A6D9992BAE}"/>
      </w:docPartPr>
      <w:docPartBody>
        <w:p w:rsidR="006F5D88" w:rsidRDefault="003647B1" w:rsidP="003647B1">
          <w:pPr>
            <w:pStyle w:val="27567B76F94547329293C3DB9768CDAF1"/>
          </w:pPr>
          <w:r w:rsidRPr="00E8294B">
            <w:rPr>
              <w:rStyle w:val="Textedelespacerserv"/>
              <w:rFonts w:asciiTheme="minorHAnsi" w:eastAsiaTheme="minorHAnsi" w:hAnsiTheme="minorHAnsi" w:cstheme="minorHAnsi"/>
              <w:sz w:val="20"/>
              <w:szCs w:val="20"/>
            </w:rPr>
            <w:t>...</w:t>
          </w:r>
        </w:p>
      </w:docPartBody>
    </w:docPart>
    <w:docPart>
      <w:docPartPr>
        <w:name w:val="6ADA2B5600E043EBAE6AD1F41902D05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D551CC2-0E66-49F8-85C4-CB9EE7EED51F}"/>
      </w:docPartPr>
      <w:docPartBody>
        <w:p w:rsidR="006F5D88" w:rsidRDefault="003647B1" w:rsidP="003647B1">
          <w:pPr>
            <w:pStyle w:val="6ADA2B5600E043EBAE6AD1F41902D0571"/>
          </w:pPr>
          <w:r w:rsidRPr="00E8294B">
            <w:rPr>
              <w:rStyle w:val="Textedelespacerserv"/>
              <w:rFonts w:asciiTheme="minorHAnsi" w:eastAsiaTheme="minorHAnsi" w:hAnsiTheme="minorHAnsi" w:cstheme="minorHAnsi"/>
              <w:sz w:val="20"/>
              <w:szCs w:val="20"/>
            </w:rPr>
            <w:t>...</w:t>
          </w:r>
        </w:p>
      </w:docPartBody>
    </w:docPart>
    <w:docPart>
      <w:docPartPr>
        <w:name w:val="DDABAD2D52104095B5B1A304356010D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B7B4328-0367-4F12-AF31-B36EAC764AF8}"/>
      </w:docPartPr>
      <w:docPartBody>
        <w:p w:rsidR="006F5D88" w:rsidRDefault="003647B1" w:rsidP="003647B1">
          <w:pPr>
            <w:pStyle w:val="DDABAD2D52104095B5B1A304356010DE1"/>
          </w:pPr>
          <w:r w:rsidRPr="00E8294B">
            <w:rPr>
              <w:rStyle w:val="Textedelespacerserv"/>
              <w:rFonts w:asciiTheme="minorHAnsi" w:eastAsiaTheme="minorHAnsi" w:hAnsiTheme="minorHAnsi" w:cstheme="minorHAnsi"/>
              <w:sz w:val="20"/>
              <w:szCs w:val="20"/>
            </w:rPr>
            <w:t>...</w:t>
          </w:r>
        </w:p>
      </w:docPartBody>
    </w:docPart>
    <w:docPart>
      <w:docPartPr>
        <w:name w:val="33A968B3C11D4EB896272F41D82A40B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BB85B62-2F46-498B-9C3B-D57B6FBCC412}"/>
      </w:docPartPr>
      <w:docPartBody>
        <w:p w:rsidR="006F5D88" w:rsidRDefault="003647B1" w:rsidP="003647B1">
          <w:pPr>
            <w:pStyle w:val="33A968B3C11D4EB896272F41D82A40BC1"/>
          </w:pPr>
          <w:r w:rsidRPr="00E8294B">
            <w:rPr>
              <w:rStyle w:val="Textedelespacerserv"/>
              <w:rFonts w:asciiTheme="minorHAnsi" w:eastAsiaTheme="minorHAnsi" w:hAnsiTheme="minorHAnsi" w:cstheme="minorHAnsi"/>
              <w:sz w:val="20"/>
              <w:szCs w:val="20"/>
            </w:rPr>
            <w:t>...</w:t>
          </w:r>
        </w:p>
      </w:docPartBody>
    </w:docPart>
    <w:docPart>
      <w:docPartPr>
        <w:name w:val="FB69439C49A24316B18EB7C6652AF8C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19E28D9-B8F3-4DF5-A729-B92443408F13}"/>
      </w:docPartPr>
      <w:docPartBody>
        <w:p w:rsidR="006F5D88" w:rsidRDefault="003647B1" w:rsidP="003647B1">
          <w:pPr>
            <w:pStyle w:val="FB69439C49A24316B18EB7C6652AF8CD1"/>
          </w:pPr>
          <w:r w:rsidRPr="00E8294B">
            <w:rPr>
              <w:rStyle w:val="Textedelespacerserv"/>
              <w:rFonts w:asciiTheme="minorHAnsi" w:eastAsiaTheme="minorHAnsi" w:hAnsiTheme="minorHAnsi" w:cstheme="minorHAnsi"/>
              <w:sz w:val="20"/>
              <w:szCs w:val="20"/>
            </w:rPr>
            <w:t>...</w:t>
          </w:r>
        </w:p>
      </w:docPartBody>
    </w:docPart>
    <w:docPart>
      <w:docPartPr>
        <w:name w:val="6BBAB3273FEF40F3B5221603F1A6FC2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B9737D8-2EAC-4FA4-AB78-179F894806B8}"/>
      </w:docPartPr>
      <w:docPartBody>
        <w:p w:rsidR="006F5D88" w:rsidRDefault="003647B1" w:rsidP="003647B1">
          <w:pPr>
            <w:pStyle w:val="6BBAB3273FEF40F3B5221603F1A6FC251"/>
          </w:pPr>
          <w:r w:rsidRPr="00E8294B">
            <w:rPr>
              <w:rStyle w:val="Textedelespacerserv"/>
              <w:rFonts w:asciiTheme="minorHAnsi" w:eastAsiaTheme="minorHAnsi" w:hAnsiTheme="minorHAnsi" w:cstheme="minorHAnsi"/>
              <w:sz w:val="20"/>
              <w:szCs w:val="20"/>
            </w:rPr>
            <w:t>...</w:t>
          </w:r>
        </w:p>
      </w:docPartBody>
    </w:docPart>
    <w:docPart>
      <w:docPartPr>
        <w:name w:val="365AD74FF6CD44F4ABE19A568187F79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117E779-2688-40A8-8421-3AC4B706C791}"/>
      </w:docPartPr>
      <w:docPartBody>
        <w:p w:rsidR="006F5D88" w:rsidRDefault="003647B1" w:rsidP="003647B1">
          <w:pPr>
            <w:pStyle w:val="365AD74FF6CD44F4ABE19A568187F7961"/>
          </w:pPr>
          <w:r w:rsidRPr="00E8294B">
            <w:rPr>
              <w:rStyle w:val="Textedelespacerserv"/>
              <w:rFonts w:asciiTheme="minorHAnsi" w:eastAsiaTheme="minorHAnsi" w:hAnsiTheme="minorHAnsi" w:cstheme="minorHAnsi"/>
              <w:sz w:val="20"/>
              <w:szCs w:val="20"/>
            </w:rPr>
            <w:t>...</w:t>
          </w:r>
        </w:p>
      </w:docPartBody>
    </w:docPart>
    <w:docPart>
      <w:docPartPr>
        <w:name w:val="3A91B610E6144429B0D3DEC63A9EDE5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8F22846-0BB6-486E-B34A-3B6AD66967D1}"/>
      </w:docPartPr>
      <w:docPartBody>
        <w:p w:rsidR="006F5D88" w:rsidRDefault="003647B1" w:rsidP="003647B1">
          <w:pPr>
            <w:pStyle w:val="3A91B610E6144429B0D3DEC63A9EDE541"/>
          </w:pPr>
          <w:r w:rsidRPr="00E8294B">
            <w:rPr>
              <w:rStyle w:val="Textedelespacerserv"/>
              <w:rFonts w:asciiTheme="minorHAnsi" w:eastAsiaTheme="minorHAnsi" w:hAnsiTheme="minorHAnsi" w:cstheme="minorHAnsi"/>
              <w:sz w:val="20"/>
              <w:szCs w:val="20"/>
            </w:rPr>
            <w:t>...</w:t>
          </w:r>
        </w:p>
      </w:docPartBody>
    </w:docPart>
    <w:docPart>
      <w:docPartPr>
        <w:name w:val="F6AB816D95F040E5B5BCFCB4A290E3B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EA70487-5219-4F5D-8FE7-F6D2824700F0}"/>
      </w:docPartPr>
      <w:docPartBody>
        <w:p w:rsidR="006F5D88" w:rsidRDefault="003647B1" w:rsidP="003647B1">
          <w:pPr>
            <w:pStyle w:val="F6AB816D95F040E5B5BCFCB4A290E3B71"/>
          </w:pPr>
          <w:r w:rsidRPr="00E8294B">
            <w:rPr>
              <w:rStyle w:val="Textedelespacerserv"/>
              <w:rFonts w:asciiTheme="minorHAnsi" w:eastAsiaTheme="minorHAnsi" w:hAnsiTheme="minorHAnsi" w:cstheme="minorHAnsi"/>
              <w:sz w:val="20"/>
              <w:szCs w:val="20"/>
            </w:rPr>
            <w:t>...</w:t>
          </w:r>
        </w:p>
      </w:docPartBody>
    </w:docPart>
    <w:docPart>
      <w:docPartPr>
        <w:name w:val="8A98BA387083408CBAD4D147928D01D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408B161-0C71-46E6-8F6A-BD63F4162A62}"/>
      </w:docPartPr>
      <w:docPartBody>
        <w:p w:rsidR="006F5D88" w:rsidRDefault="003647B1" w:rsidP="003647B1">
          <w:pPr>
            <w:pStyle w:val="8A98BA387083408CBAD4D147928D01DD1"/>
          </w:pPr>
          <w:r w:rsidRPr="00E8294B">
            <w:rPr>
              <w:rStyle w:val="Textedelespacerserv"/>
              <w:rFonts w:asciiTheme="minorHAnsi" w:eastAsiaTheme="minorHAnsi" w:hAnsiTheme="minorHAnsi" w:cstheme="minorHAnsi"/>
              <w:sz w:val="20"/>
              <w:szCs w:val="20"/>
            </w:rPr>
            <w:t>...</w:t>
          </w:r>
        </w:p>
      </w:docPartBody>
    </w:docPart>
    <w:docPart>
      <w:docPartPr>
        <w:name w:val="C9B40CDBD6AA4617B3F7A6DEE7C6410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1F42498-84E5-4330-A8B9-5D625C61AD86}"/>
      </w:docPartPr>
      <w:docPartBody>
        <w:p w:rsidR="006F5D88" w:rsidRDefault="003647B1" w:rsidP="003647B1">
          <w:pPr>
            <w:pStyle w:val="C9B40CDBD6AA4617B3F7A6DEE7C6410E1"/>
          </w:pPr>
          <w:r w:rsidRPr="00E8294B">
            <w:rPr>
              <w:rStyle w:val="Textedelespacerserv"/>
              <w:rFonts w:asciiTheme="minorHAnsi" w:eastAsiaTheme="minorHAnsi" w:hAnsiTheme="minorHAnsi" w:cstheme="minorHAnsi"/>
              <w:sz w:val="20"/>
              <w:szCs w:val="20"/>
            </w:rPr>
            <w:t>...</w:t>
          </w:r>
        </w:p>
      </w:docPartBody>
    </w:docPart>
    <w:docPart>
      <w:docPartPr>
        <w:name w:val="7E1FCE1BCB0F4D61B8C38BDF5D4255D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F278E2D-EAF3-474E-A3A2-B656FD45007B}"/>
      </w:docPartPr>
      <w:docPartBody>
        <w:p w:rsidR="006F5D88" w:rsidRDefault="003647B1" w:rsidP="003647B1">
          <w:pPr>
            <w:pStyle w:val="7E1FCE1BCB0F4D61B8C38BDF5D4255D21"/>
          </w:pPr>
          <w:r w:rsidRPr="00E8294B">
            <w:rPr>
              <w:rStyle w:val="Textedelespacerserv"/>
              <w:rFonts w:asciiTheme="minorHAnsi" w:eastAsiaTheme="minorHAnsi" w:hAnsiTheme="minorHAnsi" w:cstheme="minorHAnsi"/>
              <w:sz w:val="20"/>
              <w:szCs w:val="20"/>
            </w:rPr>
            <w:t>...</w:t>
          </w:r>
        </w:p>
      </w:docPartBody>
    </w:docPart>
    <w:docPart>
      <w:docPartPr>
        <w:name w:val="2FB1522D693F4FEBAD79CEDD0ED33BE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FCB38A9-06DD-4D99-8312-E5DB4A137CB4}"/>
      </w:docPartPr>
      <w:docPartBody>
        <w:p w:rsidR="006F5D88" w:rsidRDefault="003647B1" w:rsidP="003647B1">
          <w:pPr>
            <w:pStyle w:val="2FB1522D693F4FEBAD79CEDD0ED33BE41"/>
          </w:pPr>
          <w:r w:rsidRPr="00E8294B">
            <w:rPr>
              <w:rStyle w:val="Textedelespacerserv"/>
              <w:rFonts w:asciiTheme="minorHAnsi" w:eastAsiaTheme="minorHAnsi" w:hAnsiTheme="minorHAnsi" w:cstheme="minorHAnsi"/>
              <w:sz w:val="20"/>
              <w:szCs w:val="20"/>
            </w:rPr>
            <w:t>...</w:t>
          </w:r>
        </w:p>
      </w:docPartBody>
    </w:docPart>
    <w:docPart>
      <w:docPartPr>
        <w:name w:val="919F8B8B628D4BE5B29AA6E03995D88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CACDBC6-58E1-4683-87DE-D0A568E4E46A}"/>
      </w:docPartPr>
      <w:docPartBody>
        <w:p w:rsidR="006F5D88" w:rsidRDefault="003647B1" w:rsidP="003647B1">
          <w:pPr>
            <w:pStyle w:val="919F8B8B628D4BE5B29AA6E03995D8871"/>
          </w:pPr>
          <w:r w:rsidRPr="00E8294B">
            <w:rPr>
              <w:rStyle w:val="Textedelespacerserv"/>
              <w:rFonts w:asciiTheme="minorHAnsi" w:eastAsiaTheme="minorHAnsi" w:hAnsiTheme="minorHAnsi" w:cstheme="minorHAnsi"/>
              <w:sz w:val="20"/>
              <w:szCs w:val="20"/>
            </w:rPr>
            <w:t>...</w:t>
          </w:r>
        </w:p>
      </w:docPartBody>
    </w:docPart>
    <w:docPart>
      <w:docPartPr>
        <w:name w:val="9E45CC249C684FB5B8B2DA892FF0BE9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0A10945-EF86-46F5-82D4-D977229E6174}"/>
      </w:docPartPr>
      <w:docPartBody>
        <w:p w:rsidR="006F5D88" w:rsidRDefault="003647B1" w:rsidP="003647B1">
          <w:pPr>
            <w:pStyle w:val="9E45CC249C684FB5B8B2DA892FF0BE971"/>
          </w:pPr>
          <w:r w:rsidRPr="00E8294B">
            <w:rPr>
              <w:rStyle w:val="Textedelespacerserv"/>
              <w:rFonts w:asciiTheme="minorHAnsi" w:eastAsiaTheme="minorHAnsi" w:hAnsiTheme="minorHAnsi" w:cstheme="minorHAnsi"/>
              <w:sz w:val="20"/>
              <w:szCs w:val="20"/>
            </w:rPr>
            <w:t>...</w:t>
          </w:r>
        </w:p>
      </w:docPartBody>
    </w:docPart>
    <w:docPart>
      <w:docPartPr>
        <w:name w:val="B11EC406ACE84A499D77DC2431E5DAF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7098A6E-2E6A-4FD6-B3F0-248827BA701E}"/>
      </w:docPartPr>
      <w:docPartBody>
        <w:p w:rsidR="006F5D88" w:rsidRDefault="003647B1" w:rsidP="003647B1">
          <w:pPr>
            <w:pStyle w:val="B11EC406ACE84A499D77DC2431E5DAF01"/>
          </w:pPr>
          <w:r w:rsidRPr="00E8294B">
            <w:rPr>
              <w:rStyle w:val="Textedelespacerserv"/>
              <w:rFonts w:asciiTheme="minorHAnsi" w:eastAsiaTheme="minorHAnsi" w:hAnsiTheme="minorHAnsi" w:cstheme="minorHAnsi"/>
              <w:sz w:val="20"/>
              <w:szCs w:val="20"/>
            </w:rPr>
            <w:t>...</w:t>
          </w:r>
        </w:p>
      </w:docPartBody>
    </w:docPart>
    <w:docPart>
      <w:docPartPr>
        <w:name w:val="3D59623A56A448D89484B2E97DDC3EE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031196A-3CF0-4E26-93AC-4FEAE412BC94}"/>
      </w:docPartPr>
      <w:docPartBody>
        <w:p w:rsidR="006F5D88" w:rsidRDefault="003647B1" w:rsidP="003647B1">
          <w:pPr>
            <w:pStyle w:val="3D59623A56A448D89484B2E97DDC3EE91"/>
          </w:pPr>
          <w:r w:rsidRPr="00E8294B">
            <w:rPr>
              <w:rStyle w:val="Textedelespacerserv"/>
              <w:rFonts w:asciiTheme="minorHAnsi" w:eastAsiaTheme="minorHAnsi" w:hAnsiTheme="minorHAnsi" w:cstheme="minorHAnsi"/>
              <w:sz w:val="20"/>
              <w:szCs w:val="20"/>
            </w:rPr>
            <w:t>...</w:t>
          </w:r>
        </w:p>
      </w:docPartBody>
    </w:docPart>
    <w:docPart>
      <w:docPartPr>
        <w:name w:val="61C20DBFE4304BDC92E80142A9C0991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6CBF102-5521-4613-AFB6-ECFBBED08E01}"/>
      </w:docPartPr>
      <w:docPartBody>
        <w:p w:rsidR="006F5D88" w:rsidRDefault="003647B1" w:rsidP="003647B1">
          <w:pPr>
            <w:pStyle w:val="61C20DBFE4304BDC92E80142A9C0991D1"/>
          </w:pPr>
          <w:r w:rsidRPr="00E8294B">
            <w:rPr>
              <w:rStyle w:val="Textedelespacerserv"/>
              <w:rFonts w:asciiTheme="minorHAnsi" w:eastAsiaTheme="minorHAnsi" w:hAnsiTheme="minorHAnsi" w:cstheme="minorHAnsi"/>
              <w:sz w:val="20"/>
              <w:szCs w:val="20"/>
            </w:rPr>
            <w:t>...</w:t>
          </w:r>
        </w:p>
      </w:docPartBody>
    </w:docPart>
    <w:docPart>
      <w:docPartPr>
        <w:name w:val="A9D2EC7020C044BD8B6884FF35A8029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60A7B18-0399-4F63-99F7-1D34ACDF1ADA}"/>
      </w:docPartPr>
      <w:docPartBody>
        <w:p w:rsidR="006F5D88" w:rsidRDefault="003647B1" w:rsidP="003647B1">
          <w:pPr>
            <w:pStyle w:val="A9D2EC7020C044BD8B6884FF35A802931"/>
          </w:pPr>
          <w:r w:rsidRPr="00E8294B">
            <w:rPr>
              <w:rStyle w:val="Textedelespacerserv"/>
              <w:rFonts w:asciiTheme="minorHAnsi" w:eastAsiaTheme="minorHAnsi" w:hAnsiTheme="minorHAnsi" w:cstheme="minorHAnsi"/>
              <w:sz w:val="20"/>
              <w:szCs w:val="20"/>
            </w:rPr>
            <w:t>...</w:t>
          </w:r>
        </w:p>
      </w:docPartBody>
    </w:docPart>
    <w:docPart>
      <w:docPartPr>
        <w:name w:val="6C544E3AA4754906A01ED26DD3D1FD4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122B7B6-298A-4141-B041-849B22E9C761}"/>
      </w:docPartPr>
      <w:docPartBody>
        <w:p w:rsidR="006F5D88" w:rsidRDefault="003647B1" w:rsidP="003647B1">
          <w:pPr>
            <w:pStyle w:val="6C544E3AA4754906A01ED26DD3D1FD421"/>
          </w:pPr>
          <w:r w:rsidRPr="00E8294B">
            <w:rPr>
              <w:rStyle w:val="Textedelespacerserv"/>
              <w:rFonts w:asciiTheme="minorHAnsi" w:eastAsiaTheme="minorHAnsi" w:hAnsiTheme="minorHAnsi" w:cstheme="minorHAnsi"/>
              <w:sz w:val="20"/>
              <w:szCs w:val="20"/>
            </w:rPr>
            <w:t>...</w:t>
          </w:r>
        </w:p>
      </w:docPartBody>
    </w:docPart>
    <w:docPart>
      <w:docPartPr>
        <w:name w:val="20BEA8EC4C6F4B5CB8DE7A32DDD9188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4215173-1436-4067-B7E9-606853B6ECA4}"/>
      </w:docPartPr>
      <w:docPartBody>
        <w:p w:rsidR="006F5D88" w:rsidRDefault="003647B1" w:rsidP="003647B1">
          <w:pPr>
            <w:pStyle w:val="20BEA8EC4C6F4B5CB8DE7A32DDD9188B1"/>
          </w:pPr>
          <w:r w:rsidRPr="00E8294B">
            <w:rPr>
              <w:rStyle w:val="Textedelespacerserv"/>
              <w:rFonts w:asciiTheme="minorHAnsi" w:eastAsiaTheme="minorHAnsi" w:hAnsiTheme="minorHAnsi" w:cstheme="minorHAnsi"/>
              <w:sz w:val="20"/>
              <w:szCs w:val="20"/>
            </w:rPr>
            <w:t>...</w:t>
          </w:r>
        </w:p>
      </w:docPartBody>
    </w:docPart>
    <w:docPart>
      <w:docPartPr>
        <w:name w:val="057FFE05392D497EA3D582C0B6D9915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51510D1-0279-4715-B5A0-B0D521641A82}"/>
      </w:docPartPr>
      <w:docPartBody>
        <w:p w:rsidR="006F5D88" w:rsidRDefault="003647B1" w:rsidP="003647B1">
          <w:pPr>
            <w:pStyle w:val="057FFE05392D497EA3D582C0B6D99155"/>
          </w:pPr>
          <w:r w:rsidRPr="00E8294B">
            <w:rPr>
              <w:rStyle w:val="Textedelespacerserv"/>
              <w:rFonts w:asciiTheme="minorHAnsi" w:eastAsiaTheme="minorHAnsi" w:hAnsiTheme="minorHAnsi" w:cstheme="minorHAnsi"/>
              <w:sz w:val="20"/>
              <w:szCs w:val="20"/>
            </w:rPr>
            <w:t>...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haloult_Cond">
    <w:altName w:val="Courier New"/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161F"/>
    <w:rsid w:val="00043F2B"/>
    <w:rsid w:val="001046B1"/>
    <w:rsid w:val="00125FCD"/>
    <w:rsid w:val="001267FD"/>
    <w:rsid w:val="00155FE5"/>
    <w:rsid w:val="0017575D"/>
    <w:rsid w:val="00180C64"/>
    <w:rsid w:val="001A1EA5"/>
    <w:rsid w:val="002059DB"/>
    <w:rsid w:val="0032380C"/>
    <w:rsid w:val="00331F5D"/>
    <w:rsid w:val="0034005E"/>
    <w:rsid w:val="003421FF"/>
    <w:rsid w:val="003647B1"/>
    <w:rsid w:val="00390341"/>
    <w:rsid w:val="003B161F"/>
    <w:rsid w:val="004627D0"/>
    <w:rsid w:val="00484F98"/>
    <w:rsid w:val="00552C63"/>
    <w:rsid w:val="005E668E"/>
    <w:rsid w:val="0061202C"/>
    <w:rsid w:val="00652381"/>
    <w:rsid w:val="006979E7"/>
    <w:rsid w:val="006A0B0F"/>
    <w:rsid w:val="006C0C0E"/>
    <w:rsid w:val="006F5D88"/>
    <w:rsid w:val="007246C7"/>
    <w:rsid w:val="00772253"/>
    <w:rsid w:val="007753C0"/>
    <w:rsid w:val="007E7250"/>
    <w:rsid w:val="008243CE"/>
    <w:rsid w:val="00863AA2"/>
    <w:rsid w:val="00882EC9"/>
    <w:rsid w:val="00885A72"/>
    <w:rsid w:val="00894261"/>
    <w:rsid w:val="008E1391"/>
    <w:rsid w:val="008E280D"/>
    <w:rsid w:val="009468F7"/>
    <w:rsid w:val="009558B8"/>
    <w:rsid w:val="00974ED7"/>
    <w:rsid w:val="00A629A2"/>
    <w:rsid w:val="00AF5B15"/>
    <w:rsid w:val="00B054DE"/>
    <w:rsid w:val="00BA28E3"/>
    <w:rsid w:val="00D66051"/>
    <w:rsid w:val="00DC1FB0"/>
    <w:rsid w:val="00E33096"/>
    <w:rsid w:val="00E64ABA"/>
    <w:rsid w:val="00E82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fr-CA" w:eastAsia="fr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4353ABD8B4C84D6799D3BB2019374C34">
    <w:name w:val="4353ABD8B4C84D6799D3BB2019374C34"/>
  </w:style>
  <w:style w:type="character" w:styleId="Textedelespacerserv">
    <w:name w:val="Placeholder Text"/>
    <w:basedOn w:val="Policepardfaut"/>
    <w:uiPriority w:val="99"/>
    <w:semiHidden/>
    <w:rsid w:val="003647B1"/>
    <w:rPr>
      <w:color w:val="808080"/>
    </w:rPr>
  </w:style>
  <w:style w:type="paragraph" w:customStyle="1" w:styleId="D9125FFA66CC4D75A4213D021F889891">
    <w:name w:val="D9125FFA66CC4D75A4213D021F889891"/>
  </w:style>
  <w:style w:type="paragraph" w:customStyle="1" w:styleId="A53CF9E5941B4A139B707AC095ACE2AB">
    <w:name w:val="A53CF9E5941B4A139B707AC095ACE2AB"/>
  </w:style>
  <w:style w:type="paragraph" w:customStyle="1" w:styleId="DA0456E09BFD42A2A689CCAA0868FB0D">
    <w:name w:val="DA0456E09BFD42A2A689CCAA0868FB0D"/>
  </w:style>
  <w:style w:type="paragraph" w:customStyle="1" w:styleId="87559B1840C247DEB4C3927E96A988B7">
    <w:name w:val="87559B1840C247DEB4C3927E96A988B7"/>
  </w:style>
  <w:style w:type="paragraph" w:customStyle="1" w:styleId="D41A1513C02040C88289CF28CBDB4805">
    <w:name w:val="D41A1513C02040C88289CF28CBDB4805"/>
  </w:style>
  <w:style w:type="paragraph" w:customStyle="1" w:styleId="EC0E2CFAD1EC4E1C8971132183B80B63">
    <w:name w:val="EC0E2CFAD1EC4E1C8971132183B80B63"/>
  </w:style>
  <w:style w:type="paragraph" w:customStyle="1" w:styleId="18F057B8133E4F63AB127A5EBC7A2E0B">
    <w:name w:val="18F057B8133E4F63AB127A5EBC7A2E0B"/>
  </w:style>
  <w:style w:type="paragraph" w:customStyle="1" w:styleId="0A03FD7495E648C6A99E6E9A82CB8933">
    <w:name w:val="0A03FD7495E648C6A99E6E9A82CB8933"/>
  </w:style>
  <w:style w:type="paragraph" w:customStyle="1" w:styleId="B43EE188B29A4585BF4AF5BDC0F1A504">
    <w:name w:val="B43EE188B29A4585BF4AF5BDC0F1A504"/>
  </w:style>
  <w:style w:type="paragraph" w:customStyle="1" w:styleId="B5C101471E8F47D3B6A6E8AB57FF0969">
    <w:name w:val="B5C101471E8F47D3B6A6E8AB57FF0969"/>
  </w:style>
  <w:style w:type="paragraph" w:customStyle="1" w:styleId="10389E6834AA4C449A8734FC73D5E552">
    <w:name w:val="10389E6834AA4C449A8734FC73D5E552"/>
  </w:style>
  <w:style w:type="paragraph" w:customStyle="1" w:styleId="92B1D93717F549E9ADE208BD37FC801C">
    <w:name w:val="92B1D93717F549E9ADE208BD37FC801C"/>
  </w:style>
  <w:style w:type="paragraph" w:customStyle="1" w:styleId="110D4230AE2B45DE8D5EA9E0DE773A0D">
    <w:name w:val="110D4230AE2B45DE8D5EA9E0DE773A0D"/>
  </w:style>
  <w:style w:type="paragraph" w:customStyle="1" w:styleId="AE240E9ADC4841F58082AAB8A093770C">
    <w:name w:val="AE240E9ADC4841F58082AAB8A093770C"/>
  </w:style>
  <w:style w:type="paragraph" w:customStyle="1" w:styleId="08DD701757594FC6923F344C9A398FB6">
    <w:name w:val="08DD701757594FC6923F344C9A398FB6"/>
  </w:style>
  <w:style w:type="paragraph" w:customStyle="1" w:styleId="437C31D7E0464A50B3BAA567B18836C3">
    <w:name w:val="437C31D7E0464A50B3BAA567B18836C3"/>
  </w:style>
  <w:style w:type="paragraph" w:customStyle="1" w:styleId="EF4896263E794348A234EB116606E8C7">
    <w:name w:val="EF4896263E794348A234EB116606E8C7"/>
  </w:style>
  <w:style w:type="paragraph" w:customStyle="1" w:styleId="8538757AE0174BE99FCE05C6EDA13D91">
    <w:name w:val="8538757AE0174BE99FCE05C6EDA13D91"/>
  </w:style>
  <w:style w:type="paragraph" w:customStyle="1" w:styleId="C1124053123C4070A91B351FA1650A21">
    <w:name w:val="C1124053123C4070A91B351FA1650A21"/>
  </w:style>
  <w:style w:type="paragraph" w:customStyle="1" w:styleId="B9CC01B1740D480BA640F544E04C7D6D">
    <w:name w:val="B9CC01B1740D480BA640F544E04C7D6D"/>
  </w:style>
  <w:style w:type="paragraph" w:customStyle="1" w:styleId="413ACA377E5248B6B0767C8930990A3F">
    <w:name w:val="413ACA377E5248B6B0767C8930990A3F"/>
  </w:style>
  <w:style w:type="paragraph" w:customStyle="1" w:styleId="54A916ED88A14A3FB8ED6CEE3B8C2C87">
    <w:name w:val="54A916ED88A14A3FB8ED6CEE3B8C2C87"/>
  </w:style>
  <w:style w:type="paragraph" w:customStyle="1" w:styleId="C285BB62E8114269BBDC90C46D208184">
    <w:name w:val="C285BB62E8114269BBDC90C46D208184"/>
  </w:style>
  <w:style w:type="paragraph" w:customStyle="1" w:styleId="6A19B037091E4634AD38FDF550DE37AB">
    <w:name w:val="6A19B037091E4634AD38FDF550DE37AB"/>
  </w:style>
  <w:style w:type="paragraph" w:customStyle="1" w:styleId="A44A4FAF2FE842DDB0C56F8769B60DF5">
    <w:name w:val="A44A4FAF2FE842DDB0C56F8769B60DF5"/>
  </w:style>
  <w:style w:type="paragraph" w:customStyle="1" w:styleId="5E811177ECEB4F7F9652B661E0C20BFB">
    <w:name w:val="5E811177ECEB4F7F9652B661E0C20BFB"/>
  </w:style>
  <w:style w:type="paragraph" w:customStyle="1" w:styleId="D2F55331B9AE489CB39B2E7CD00F46C6">
    <w:name w:val="D2F55331B9AE489CB39B2E7CD00F46C6"/>
  </w:style>
  <w:style w:type="paragraph" w:customStyle="1" w:styleId="7F390674A0334EDC8DA096DEE708C3CA">
    <w:name w:val="7F390674A0334EDC8DA096DEE708C3CA"/>
  </w:style>
  <w:style w:type="paragraph" w:customStyle="1" w:styleId="F2F025D7AB514A8EBCF4BBBAD8D3B448">
    <w:name w:val="F2F025D7AB514A8EBCF4BBBAD8D3B448"/>
  </w:style>
  <w:style w:type="paragraph" w:customStyle="1" w:styleId="8709A0EE1CE74789ABC211A73A6145A0">
    <w:name w:val="8709A0EE1CE74789ABC211A73A6145A0"/>
  </w:style>
  <w:style w:type="paragraph" w:customStyle="1" w:styleId="9D5424D767B848338CEE64EBF7AC5600">
    <w:name w:val="9D5424D767B848338CEE64EBF7AC5600"/>
  </w:style>
  <w:style w:type="paragraph" w:customStyle="1" w:styleId="74ACBD9035B14C7ABE5A7E00F6A2EB04">
    <w:name w:val="74ACBD9035B14C7ABE5A7E00F6A2EB04"/>
  </w:style>
  <w:style w:type="paragraph" w:customStyle="1" w:styleId="DE8EF9A20459486B94FAEDC296AD7BD4">
    <w:name w:val="DE8EF9A20459486B94FAEDC296AD7BD4"/>
  </w:style>
  <w:style w:type="paragraph" w:customStyle="1" w:styleId="705990CDAB604B288418D6BC6B27F252">
    <w:name w:val="705990CDAB604B288418D6BC6B27F252"/>
  </w:style>
  <w:style w:type="paragraph" w:customStyle="1" w:styleId="129831F1A61A4F98922FA58DAFA77777">
    <w:name w:val="129831F1A61A4F98922FA58DAFA77777"/>
  </w:style>
  <w:style w:type="paragraph" w:customStyle="1" w:styleId="BB81F9A5311349238C79E66A34C36B9A">
    <w:name w:val="BB81F9A5311349238C79E66A34C36B9A"/>
  </w:style>
  <w:style w:type="paragraph" w:customStyle="1" w:styleId="31BE9F08FEEE431C9CA81FF8680E67FD">
    <w:name w:val="31BE9F08FEEE431C9CA81FF8680E67FD"/>
  </w:style>
  <w:style w:type="paragraph" w:customStyle="1" w:styleId="3EC22D2067D943E9BE785A0631961343">
    <w:name w:val="3EC22D2067D943E9BE785A0631961343"/>
  </w:style>
  <w:style w:type="paragraph" w:customStyle="1" w:styleId="EDE220D6F96D44729E412C7AC4330D82">
    <w:name w:val="EDE220D6F96D44729E412C7AC4330D82"/>
  </w:style>
  <w:style w:type="paragraph" w:customStyle="1" w:styleId="6134E1C8A799422EBAD3DD75344A4C19">
    <w:name w:val="6134E1C8A799422EBAD3DD75344A4C19"/>
  </w:style>
  <w:style w:type="paragraph" w:customStyle="1" w:styleId="841AD29C8F7F4CB3A275E6303D59B779">
    <w:name w:val="841AD29C8F7F4CB3A275E6303D59B779"/>
  </w:style>
  <w:style w:type="paragraph" w:customStyle="1" w:styleId="D60C0665509D4D13A45413DF05A66D8E">
    <w:name w:val="D60C0665509D4D13A45413DF05A66D8E"/>
  </w:style>
  <w:style w:type="paragraph" w:customStyle="1" w:styleId="D03FEEC29A6049819AF08EE4A8668C69">
    <w:name w:val="D03FEEC29A6049819AF08EE4A8668C69"/>
  </w:style>
  <w:style w:type="paragraph" w:customStyle="1" w:styleId="F1B031F864734AA9AF4456A2BA8BB7DA">
    <w:name w:val="F1B031F864734AA9AF4456A2BA8BB7DA"/>
  </w:style>
  <w:style w:type="paragraph" w:customStyle="1" w:styleId="1DD5F37BA8BF4105BBB71F54F414B10D">
    <w:name w:val="1DD5F37BA8BF4105BBB71F54F414B10D"/>
  </w:style>
  <w:style w:type="paragraph" w:customStyle="1" w:styleId="582382E3FCFD4345A709F257DFBA8446">
    <w:name w:val="582382E3FCFD4345A709F257DFBA8446"/>
    <w:rsid w:val="003B161F"/>
  </w:style>
  <w:style w:type="paragraph" w:customStyle="1" w:styleId="229FFCF3BA6E43BDAE0DB6AA1FC70470">
    <w:name w:val="229FFCF3BA6E43BDAE0DB6AA1FC70470"/>
    <w:rsid w:val="003B161F"/>
  </w:style>
  <w:style w:type="paragraph" w:customStyle="1" w:styleId="9D0D4F89858B49F0A9849C07FC6D9B9B">
    <w:name w:val="9D0D4F89858B49F0A9849C07FC6D9B9B"/>
    <w:rsid w:val="003B161F"/>
  </w:style>
  <w:style w:type="paragraph" w:customStyle="1" w:styleId="A3B358A88A79433D9A6D7EDE192AC67D">
    <w:name w:val="A3B358A88A79433D9A6D7EDE192AC67D"/>
    <w:rsid w:val="003B161F"/>
  </w:style>
  <w:style w:type="paragraph" w:customStyle="1" w:styleId="39BB264539134ED9853E20AE66FD7FDA">
    <w:name w:val="39BB264539134ED9853E20AE66FD7FDA"/>
    <w:rsid w:val="003B161F"/>
  </w:style>
  <w:style w:type="paragraph" w:customStyle="1" w:styleId="F9A44DA1A47D4DCEAEAA0BFC95AE6856">
    <w:name w:val="F9A44DA1A47D4DCEAEAA0BFC95AE6856"/>
    <w:rsid w:val="003B161F"/>
  </w:style>
  <w:style w:type="paragraph" w:customStyle="1" w:styleId="8B731F98C44446BFB4756F84DE87EE96">
    <w:name w:val="8B731F98C44446BFB4756F84DE87EE96"/>
    <w:rsid w:val="003B161F"/>
  </w:style>
  <w:style w:type="paragraph" w:customStyle="1" w:styleId="63553F2A57AD4420BBB0DB10BB93407B">
    <w:name w:val="63553F2A57AD4420BBB0DB10BB93407B"/>
    <w:rsid w:val="003B161F"/>
  </w:style>
  <w:style w:type="paragraph" w:customStyle="1" w:styleId="A53CF9E5941B4A139B707AC095ACE2AB1">
    <w:name w:val="A53CF9E5941B4A139B707AC095ACE2AB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">
    <w:name w:val="87559B1840C247DEB4C3927E96A988B7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">
    <w:name w:val="D41A1513C02040C88289CF28CBDB4805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8F057B8133E4F63AB127A5EBC7A2E0B1">
    <w:name w:val="18F057B8133E4F63AB127A5EBC7A2E0B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A03FD7495E648C6A99E6E9A82CB89331">
    <w:name w:val="0A03FD7495E648C6A99E6E9A82CB8933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43EE188B29A4585BF4AF5BDC0F1A5041">
    <w:name w:val="B43EE188B29A4585BF4AF5BDC0F1A504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C101471E8F47D3B6A6E8AB57FF09691">
    <w:name w:val="B5C101471E8F47D3B6A6E8AB57FF0969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0389E6834AA4C449A8734FC73D5E5521">
    <w:name w:val="10389E6834AA4C449A8734FC73D5E552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2B1D93717F549E9ADE208BD37FC801C1">
    <w:name w:val="92B1D93717F549E9ADE208BD37FC801C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10D4230AE2B45DE8D5EA9E0DE773A0D1">
    <w:name w:val="110D4230AE2B45DE8D5EA9E0DE773A0D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E240E9ADC4841F58082AAB8A093770C1">
    <w:name w:val="AE240E9ADC4841F58082AAB8A093770C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8DD701757594FC6923F344C9A398FB61">
    <w:name w:val="08DD701757594FC6923F344C9A398FB6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7C31D7E0464A50B3BAA567B18836C31">
    <w:name w:val="437C31D7E0464A50B3BAA567B18836C3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F4896263E794348A234EB116606E8C71">
    <w:name w:val="EF4896263E794348A234EB116606E8C7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538757AE0174BE99FCE05C6EDA13D911">
    <w:name w:val="8538757AE0174BE99FCE05C6EDA13D91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">
    <w:name w:val="C1124053123C4070A91B351FA1650A21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">
    <w:name w:val="B9CC01B1740D480BA640F544E04C7D6D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">
    <w:name w:val="413ACA377E5248B6B0767C8930990A3F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">
    <w:name w:val="54A916ED88A14A3FB8ED6CEE3B8C2C87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1">
    <w:name w:val="C285BB62E8114269BBDC90C46D208184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">
    <w:name w:val="6A19B037091E4634AD38FDF550DE37AB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">
    <w:name w:val="5E811177ECEB4F7F9652B661E0C20BFB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">
    <w:name w:val="D2F55331B9AE489CB39B2E7CD00F46C6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">
    <w:name w:val="7F390674A0334EDC8DA096DEE708C3CA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">
    <w:name w:val="F2F025D7AB514A8EBCF4BBBAD8D3B448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">
    <w:name w:val="8709A0EE1CE74789ABC211A73A6145A0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">
    <w:name w:val="9D5424D767B848338CEE64EBF7AC5600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">
    <w:name w:val="74ACBD9035B14C7ABE5A7E00F6A2EB04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">
    <w:name w:val="DE8EF9A20459486B94FAEDC296AD7BD4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">
    <w:name w:val="705990CDAB604B288418D6BC6B27F252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">
    <w:name w:val="129831F1A61A4F98922FA58DAFA77777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">
    <w:name w:val="BB81F9A5311349238C79E66A34C36B9A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">
    <w:name w:val="31BE9F08FEEE431C9CA81FF8680E67FD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">
    <w:name w:val="3EC22D2067D943E9BE785A0631961343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">
    <w:name w:val="EDE220D6F96D44729E412C7AC4330D82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">
    <w:name w:val="6134E1C8A799422EBAD3DD75344A4C19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">
    <w:name w:val="841AD29C8F7F4CB3A275E6303D59B779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">
    <w:name w:val="D60C0665509D4D13A45413DF05A66D8E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">
    <w:name w:val="D03FEEC29A6049819AF08EE4A8668C69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1B031F864734AA9AF4456A2BA8BB7DA1">
    <w:name w:val="F1B031F864734AA9AF4456A2BA8BB7DA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">
    <w:name w:val="1DD5F37BA8BF4105BBB71F54F414B10D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2">
    <w:name w:val="A53CF9E5941B4A139B707AC095ACE2AB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2">
    <w:name w:val="87559B1840C247DEB4C3927E96A988B7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2">
    <w:name w:val="D41A1513C02040C88289CF28CBDB4805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8F057B8133E4F63AB127A5EBC7A2E0B2">
    <w:name w:val="18F057B8133E4F63AB127A5EBC7A2E0B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A03FD7495E648C6A99E6E9A82CB89332">
    <w:name w:val="0A03FD7495E648C6A99E6E9A82CB8933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43EE188B29A4585BF4AF5BDC0F1A5042">
    <w:name w:val="B43EE188B29A4585BF4AF5BDC0F1A504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C101471E8F47D3B6A6E8AB57FF09692">
    <w:name w:val="B5C101471E8F47D3B6A6E8AB57FF0969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0389E6834AA4C449A8734FC73D5E5522">
    <w:name w:val="10389E6834AA4C449A8734FC73D5E552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2B1D93717F549E9ADE208BD37FC801C2">
    <w:name w:val="92B1D93717F549E9ADE208BD37FC801C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10D4230AE2B45DE8D5EA9E0DE773A0D2">
    <w:name w:val="110D4230AE2B45DE8D5EA9E0DE773A0D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E240E9ADC4841F58082AAB8A093770C2">
    <w:name w:val="AE240E9ADC4841F58082AAB8A093770C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8DD701757594FC6923F344C9A398FB62">
    <w:name w:val="08DD701757594FC6923F344C9A398FB6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7C31D7E0464A50B3BAA567B18836C32">
    <w:name w:val="437C31D7E0464A50B3BAA567B18836C3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F4896263E794348A234EB116606E8C72">
    <w:name w:val="EF4896263E794348A234EB116606E8C7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538757AE0174BE99FCE05C6EDA13D912">
    <w:name w:val="8538757AE0174BE99FCE05C6EDA13D91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2">
    <w:name w:val="C1124053123C4070A91B351FA1650A21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2">
    <w:name w:val="B9CC01B1740D480BA640F544E04C7D6D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2">
    <w:name w:val="413ACA377E5248B6B0767C8930990A3F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2">
    <w:name w:val="54A916ED88A14A3FB8ED6CEE3B8C2C87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2">
    <w:name w:val="C285BB62E8114269BBDC90C46D208184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2">
    <w:name w:val="6A19B037091E4634AD38FDF550DE37AB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2">
    <w:name w:val="5E811177ECEB4F7F9652B661E0C20BFB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2">
    <w:name w:val="D2F55331B9AE489CB39B2E7CD00F46C6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2">
    <w:name w:val="7F390674A0334EDC8DA096DEE708C3CA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2">
    <w:name w:val="F2F025D7AB514A8EBCF4BBBAD8D3B448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2">
    <w:name w:val="8709A0EE1CE74789ABC211A73A6145A0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2">
    <w:name w:val="9D5424D767B848338CEE64EBF7AC5600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2">
    <w:name w:val="74ACBD9035B14C7ABE5A7E00F6A2EB04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2">
    <w:name w:val="DE8EF9A20459486B94FAEDC296AD7BD4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2">
    <w:name w:val="705990CDAB604B288418D6BC6B27F252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2">
    <w:name w:val="129831F1A61A4F98922FA58DAFA77777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2">
    <w:name w:val="BB81F9A5311349238C79E66A34C36B9A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2">
    <w:name w:val="31BE9F08FEEE431C9CA81FF8680E67FD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2">
    <w:name w:val="3EC22D2067D943E9BE785A0631961343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2">
    <w:name w:val="EDE220D6F96D44729E412C7AC4330D82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2">
    <w:name w:val="6134E1C8A799422EBAD3DD75344A4C19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2">
    <w:name w:val="841AD29C8F7F4CB3A275E6303D59B779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2">
    <w:name w:val="D60C0665509D4D13A45413DF05A66D8E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2">
    <w:name w:val="D03FEEC29A6049819AF08EE4A8668C69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1B031F864734AA9AF4456A2BA8BB7DA2">
    <w:name w:val="F1B031F864734AA9AF4456A2BA8BB7DA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2">
    <w:name w:val="1DD5F37BA8BF4105BBB71F54F414B10D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">
    <w:name w:val="56538C77C9F94E449497DF9A8DF20172"/>
    <w:rsid w:val="003B161F"/>
  </w:style>
  <w:style w:type="paragraph" w:customStyle="1" w:styleId="9577BF4CC9E7404E80E0AE563EF3DD73">
    <w:name w:val="9577BF4CC9E7404E80E0AE563EF3DD73"/>
    <w:rsid w:val="003B161F"/>
  </w:style>
  <w:style w:type="paragraph" w:customStyle="1" w:styleId="7678632E98F54C9A861B8B0BBF577864">
    <w:name w:val="7678632E98F54C9A861B8B0BBF577864"/>
    <w:rsid w:val="003B161F"/>
  </w:style>
  <w:style w:type="paragraph" w:customStyle="1" w:styleId="A53CF9E5941B4A139B707AC095ACE2AB3">
    <w:name w:val="A53CF9E5941B4A139B707AC095ACE2AB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3">
    <w:name w:val="87559B1840C247DEB4C3927E96A988B7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3">
    <w:name w:val="D41A1513C02040C88289CF28CBDB4805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8F057B8133E4F63AB127A5EBC7A2E0B3">
    <w:name w:val="18F057B8133E4F63AB127A5EBC7A2E0B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A03FD7495E648C6A99E6E9A82CB89333">
    <w:name w:val="0A03FD7495E648C6A99E6E9A82CB8933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43EE188B29A4585BF4AF5BDC0F1A5043">
    <w:name w:val="B43EE188B29A4585BF4AF5BDC0F1A504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C101471E8F47D3B6A6E8AB57FF09693">
    <w:name w:val="B5C101471E8F47D3B6A6E8AB57FF0969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0389E6834AA4C449A8734FC73D5E5523">
    <w:name w:val="10389E6834AA4C449A8734FC73D5E552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2B1D93717F549E9ADE208BD37FC801C3">
    <w:name w:val="92B1D93717F549E9ADE208BD37FC801C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10D4230AE2B45DE8D5EA9E0DE773A0D3">
    <w:name w:val="110D4230AE2B45DE8D5EA9E0DE773A0D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E240E9ADC4841F58082AAB8A093770C3">
    <w:name w:val="AE240E9ADC4841F58082AAB8A093770C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8DD701757594FC6923F344C9A398FB63">
    <w:name w:val="08DD701757594FC6923F344C9A398FB6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7C31D7E0464A50B3BAA567B18836C33">
    <w:name w:val="437C31D7E0464A50B3BAA567B18836C3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F4896263E794348A234EB116606E8C73">
    <w:name w:val="EF4896263E794348A234EB116606E8C7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538757AE0174BE99FCE05C6EDA13D913">
    <w:name w:val="8538757AE0174BE99FCE05C6EDA13D91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3">
    <w:name w:val="C1124053123C4070A91B351FA1650A21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3">
    <w:name w:val="B9CC01B1740D480BA640F544E04C7D6D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3">
    <w:name w:val="413ACA377E5248B6B0767C8930990A3F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3">
    <w:name w:val="54A916ED88A14A3FB8ED6CEE3B8C2C87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3">
    <w:name w:val="C285BB62E8114269BBDC90C46D208184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3">
    <w:name w:val="6A19B037091E4634AD38FDF550DE37AB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3">
    <w:name w:val="5E811177ECEB4F7F9652B661E0C20BFB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3">
    <w:name w:val="D2F55331B9AE489CB39B2E7CD00F46C6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3">
    <w:name w:val="7F390674A0334EDC8DA096DEE708C3CA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3">
    <w:name w:val="F2F025D7AB514A8EBCF4BBBAD8D3B448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3">
    <w:name w:val="8709A0EE1CE74789ABC211A73A6145A0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3">
    <w:name w:val="9D5424D767B848338CEE64EBF7AC5600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3">
    <w:name w:val="74ACBD9035B14C7ABE5A7E00F6A2EB04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3">
    <w:name w:val="DE8EF9A20459486B94FAEDC296AD7BD4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3">
    <w:name w:val="705990CDAB604B288418D6BC6B27F252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3">
    <w:name w:val="129831F1A61A4F98922FA58DAFA77777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3">
    <w:name w:val="BB81F9A5311349238C79E66A34C36B9A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3">
    <w:name w:val="31BE9F08FEEE431C9CA81FF8680E67FD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3">
    <w:name w:val="3EC22D2067D943E9BE785A0631961343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3">
    <w:name w:val="EDE220D6F96D44729E412C7AC4330D82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3">
    <w:name w:val="6134E1C8A799422EBAD3DD75344A4C19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3">
    <w:name w:val="841AD29C8F7F4CB3A275E6303D59B779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3">
    <w:name w:val="D60C0665509D4D13A45413DF05A66D8E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3">
    <w:name w:val="D03FEEC29A6049819AF08EE4A8668C69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1B031F864734AA9AF4456A2BA8BB7DA3">
    <w:name w:val="F1B031F864734AA9AF4456A2BA8BB7DA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3">
    <w:name w:val="1DD5F37BA8BF4105BBB71F54F414B10D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">
    <w:name w:val="56538C77C9F94E449497DF9A8DF201721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1">
    <w:name w:val="7678632E98F54C9A861B8B0BBF577864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4">
    <w:name w:val="A53CF9E5941B4A139B707AC095ACE2AB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4">
    <w:name w:val="87559B1840C247DEB4C3927E96A988B7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4">
    <w:name w:val="D41A1513C02040C88289CF28CBDB4805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8F057B8133E4F63AB127A5EBC7A2E0B4">
    <w:name w:val="18F057B8133E4F63AB127A5EBC7A2E0B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A03FD7495E648C6A99E6E9A82CB89334">
    <w:name w:val="0A03FD7495E648C6A99E6E9A82CB8933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43EE188B29A4585BF4AF5BDC0F1A5044">
    <w:name w:val="B43EE188B29A4585BF4AF5BDC0F1A504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C101471E8F47D3B6A6E8AB57FF09694">
    <w:name w:val="B5C101471E8F47D3B6A6E8AB57FF0969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0389E6834AA4C449A8734FC73D5E5524">
    <w:name w:val="10389E6834AA4C449A8734FC73D5E552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2B1D93717F549E9ADE208BD37FC801C4">
    <w:name w:val="92B1D93717F549E9ADE208BD37FC801C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10D4230AE2B45DE8D5EA9E0DE773A0D4">
    <w:name w:val="110D4230AE2B45DE8D5EA9E0DE773A0D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E240E9ADC4841F58082AAB8A093770C4">
    <w:name w:val="AE240E9ADC4841F58082AAB8A093770C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8DD701757594FC6923F344C9A398FB64">
    <w:name w:val="08DD701757594FC6923F344C9A398FB6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7C31D7E0464A50B3BAA567B18836C34">
    <w:name w:val="437C31D7E0464A50B3BAA567B18836C3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F4896263E794348A234EB116606E8C74">
    <w:name w:val="EF4896263E794348A234EB116606E8C7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538757AE0174BE99FCE05C6EDA13D914">
    <w:name w:val="8538757AE0174BE99FCE05C6EDA13D91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4">
    <w:name w:val="C1124053123C4070A91B351FA1650A21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4">
    <w:name w:val="B9CC01B1740D480BA640F544E04C7D6D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4">
    <w:name w:val="413ACA377E5248B6B0767C8930990A3F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4">
    <w:name w:val="54A916ED88A14A3FB8ED6CEE3B8C2C87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4">
    <w:name w:val="C285BB62E8114269BBDC90C46D208184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4">
    <w:name w:val="6A19B037091E4634AD38FDF550DE37AB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4">
    <w:name w:val="5E811177ECEB4F7F9652B661E0C20BFB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4">
    <w:name w:val="D2F55331B9AE489CB39B2E7CD00F46C6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4">
    <w:name w:val="7F390674A0334EDC8DA096DEE708C3CA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4">
    <w:name w:val="F2F025D7AB514A8EBCF4BBBAD8D3B448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4">
    <w:name w:val="8709A0EE1CE74789ABC211A73A6145A0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4">
    <w:name w:val="9D5424D767B848338CEE64EBF7AC5600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4">
    <w:name w:val="74ACBD9035B14C7ABE5A7E00F6A2EB04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4">
    <w:name w:val="DE8EF9A20459486B94FAEDC296AD7BD4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4">
    <w:name w:val="705990CDAB604B288418D6BC6B27F252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4">
    <w:name w:val="129831F1A61A4F98922FA58DAFA77777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4">
    <w:name w:val="BB81F9A5311349238C79E66A34C36B9A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4">
    <w:name w:val="31BE9F08FEEE431C9CA81FF8680E67FD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4">
    <w:name w:val="3EC22D2067D943E9BE785A0631961343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4">
    <w:name w:val="EDE220D6F96D44729E412C7AC4330D82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4">
    <w:name w:val="6134E1C8A799422EBAD3DD75344A4C19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4">
    <w:name w:val="841AD29C8F7F4CB3A275E6303D59B779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4">
    <w:name w:val="D60C0665509D4D13A45413DF05A66D8E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4">
    <w:name w:val="D03FEEC29A6049819AF08EE4A8668C69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1B031F864734AA9AF4456A2BA8BB7DA4">
    <w:name w:val="F1B031F864734AA9AF4456A2BA8BB7DA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4">
    <w:name w:val="1DD5F37BA8BF4105BBB71F54F414B10D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2">
    <w:name w:val="56538C77C9F94E449497DF9A8DF201722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2">
    <w:name w:val="7678632E98F54C9A861B8B0BBF577864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F374FE20C6148D8A01D329F75FB9B42">
    <w:name w:val="1F374FE20C6148D8A01D329F75FB9B42"/>
    <w:rsid w:val="003421FF"/>
  </w:style>
  <w:style w:type="paragraph" w:customStyle="1" w:styleId="315AA4426342472FA927DF746B0F56C0">
    <w:name w:val="315AA4426342472FA927DF746B0F56C0"/>
    <w:rsid w:val="003421FF"/>
  </w:style>
  <w:style w:type="paragraph" w:customStyle="1" w:styleId="34B9AF6F741F49ACADC734F6F871A7AE">
    <w:name w:val="34B9AF6F741F49ACADC734F6F871A7AE"/>
    <w:rsid w:val="003421FF"/>
  </w:style>
  <w:style w:type="paragraph" w:customStyle="1" w:styleId="D2089DE58CBB486E8DECFBB07697C858">
    <w:name w:val="D2089DE58CBB486E8DECFBB07697C858"/>
    <w:rsid w:val="003421FF"/>
  </w:style>
  <w:style w:type="paragraph" w:customStyle="1" w:styleId="F994C98A1A16441E820A3AA21D8801EE">
    <w:name w:val="F994C98A1A16441E820A3AA21D8801EE"/>
    <w:rsid w:val="003421FF"/>
  </w:style>
  <w:style w:type="paragraph" w:customStyle="1" w:styleId="0BC69E739E8E48EE9BDA65D9A7AB5F45">
    <w:name w:val="0BC69E739E8E48EE9BDA65D9A7AB5F45"/>
    <w:rsid w:val="003421FF"/>
  </w:style>
  <w:style w:type="paragraph" w:customStyle="1" w:styleId="33ACADFF5B754BC3B3311884D9DA407E">
    <w:name w:val="33ACADFF5B754BC3B3311884D9DA407E"/>
    <w:rsid w:val="003421FF"/>
  </w:style>
  <w:style w:type="paragraph" w:customStyle="1" w:styleId="7ED37707C01F4DBBBEB7463913407F85">
    <w:name w:val="7ED37707C01F4DBBBEB7463913407F85"/>
    <w:rsid w:val="003421FF"/>
  </w:style>
  <w:style w:type="paragraph" w:customStyle="1" w:styleId="BAA76135507449628C6EC3833BF734A1">
    <w:name w:val="BAA76135507449628C6EC3833BF734A1"/>
    <w:rsid w:val="003421FF"/>
  </w:style>
  <w:style w:type="paragraph" w:customStyle="1" w:styleId="8DB17EF1BA8A42C4B2D4142DC509F563">
    <w:name w:val="8DB17EF1BA8A42C4B2D4142DC509F563"/>
    <w:rsid w:val="003421FF"/>
  </w:style>
  <w:style w:type="paragraph" w:customStyle="1" w:styleId="5CB8CCE5569F422CAF8AE2E315305FDB">
    <w:name w:val="5CB8CCE5569F422CAF8AE2E315305FDB"/>
    <w:rsid w:val="003421FF"/>
  </w:style>
  <w:style w:type="paragraph" w:customStyle="1" w:styleId="C253E96172034BFFB69ECA8C19D45424">
    <w:name w:val="C253E96172034BFFB69ECA8C19D45424"/>
    <w:rsid w:val="003421FF"/>
  </w:style>
  <w:style w:type="paragraph" w:customStyle="1" w:styleId="95D3A2C84A6B46E98E6F2F30372BB647">
    <w:name w:val="95D3A2C84A6B46E98E6F2F30372BB647"/>
    <w:rsid w:val="003421FF"/>
  </w:style>
  <w:style w:type="paragraph" w:customStyle="1" w:styleId="A53CF9E5941B4A139B707AC095ACE2AB5">
    <w:name w:val="A53CF9E5941B4A139B707AC095ACE2AB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5">
    <w:name w:val="87559B1840C247DEB4C3927E96A988B7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5">
    <w:name w:val="D41A1513C02040C88289CF28CBDB4805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7C31D7E0464A50B3BAA567B18836C35">
    <w:name w:val="437C31D7E0464A50B3BAA567B18836C3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F4896263E794348A234EB116606E8C75">
    <w:name w:val="EF4896263E794348A234EB116606E8C7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538757AE0174BE99FCE05C6EDA13D915">
    <w:name w:val="8538757AE0174BE99FCE05C6EDA13D91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5">
    <w:name w:val="C1124053123C4070A91B351FA1650A21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5">
    <w:name w:val="B9CC01B1740D480BA640F544E04C7D6D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5">
    <w:name w:val="413ACA377E5248B6B0767C8930990A3F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5">
    <w:name w:val="54A916ED88A14A3FB8ED6CEE3B8C2C87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5">
    <w:name w:val="C285BB62E8114269BBDC90C46D208184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5">
    <w:name w:val="6A19B037091E4634AD38FDF550DE37AB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5">
    <w:name w:val="5E811177ECEB4F7F9652B661E0C20BFB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5">
    <w:name w:val="D2F55331B9AE489CB39B2E7CD00F46C6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5">
    <w:name w:val="7F390674A0334EDC8DA096DEE708C3CA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5">
    <w:name w:val="F2F025D7AB514A8EBCF4BBBAD8D3B448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5">
    <w:name w:val="8709A0EE1CE74789ABC211A73A6145A0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5">
    <w:name w:val="9D5424D767B848338CEE64EBF7AC5600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5">
    <w:name w:val="74ACBD9035B14C7ABE5A7E00F6A2EB04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5">
    <w:name w:val="DE8EF9A20459486B94FAEDC296AD7BD4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5">
    <w:name w:val="705990CDAB604B288418D6BC6B27F252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5">
    <w:name w:val="129831F1A61A4F98922FA58DAFA77777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5">
    <w:name w:val="BB81F9A5311349238C79E66A34C36B9A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5">
    <w:name w:val="31BE9F08FEEE431C9CA81FF8680E67FD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5">
    <w:name w:val="3EC22D2067D943E9BE785A0631961343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5">
    <w:name w:val="EDE220D6F96D44729E412C7AC4330D82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5">
    <w:name w:val="6134E1C8A799422EBAD3DD75344A4C19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5">
    <w:name w:val="841AD29C8F7F4CB3A275E6303D59B779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5">
    <w:name w:val="D60C0665509D4D13A45413DF05A66D8E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5">
    <w:name w:val="D03FEEC29A6049819AF08EE4A8668C69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1B031F864734AA9AF4456A2BA8BB7DA5">
    <w:name w:val="F1B031F864734AA9AF4456A2BA8BB7DA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5">
    <w:name w:val="1DD5F37BA8BF4105BBB71F54F414B10D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3">
    <w:name w:val="56538C77C9F94E449497DF9A8DF201723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3">
    <w:name w:val="7678632E98F54C9A861B8B0BBF577864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7078C562DA4C718EC971818935D1AF">
    <w:name w:val="617078C562DA4C718EC971818935D1AF"/>
    <w:rsid w:val="003421FF"/>
  </w:style>
  <w:style w:type="paragraph" w:customStyle="1" w:styleId="03A319EA470E4B24BAB5FE69703A1A79">
    <w:name w:val="03A319EA470E4B24BAB5FE69703A1A79"/>
    <w:rsid w:val="003421FF"/>
  </w:style>
  <w:style w:type="paragraph" w:customStyle="1" w:styleId="302AAFBFA0F445AF8D081D3FB9EDCE11">
    <w:name w:val="302AAFBFA0F445AF8D081D3FB9EDCE11"/>
    <w:rsid w:val="003421FF"/>
  </w:style>
  <w:style w:type="paragraph" w:customStyle="1" w:styleId="58880F41E40D4BCBA3CAD29CB948BBEC">
    <w:name w:val="58880F41E40D4BCBA3CAD29CB948BBEC"/>
    <w:rsid w:val="003421FF"/>
  </w:style>
  <w:style w:type="paragraph" w:customStyle="1" w:styleId="3D584CCF0DA146CD84213860E7206F67">
    <w:name w:val="3D584CCF0DA146CD84213860E7206F67"/>
    <w:rsid w:val="003421FF"/>
  </w:style>
  <w:style w:type="paragraph" w:customStyle="1" w:styleId="2B61B33B48B84E9BBE0C30C6D9EC17D6">
    <w:name w:val="2B61B33B48B84E9BBE0C30C6D9EC17D6"/>
    <w:rsid w:val="003421FF"/>
  </w:style>
  <w:style w:type="paragraph" w:customStyle="1" w:styleId="DE016A32728C4190BC26FC9446E0503A">
    <w:name w:val="DE016A32728C4190BC26FC9446E0503A"/>
    <w:rsid w:val="003421FF"/>
  </w:style>
  <w:style w:type="paragraph" w:customStyle="1" w:styleId="FEA27B8F21FE457CBF70BB2E16E8D613">
    <w:name w:val="FEA27B8F21FE457CBF70BB2E16E8D613"/>
    <w:rsid w:val="003421FF"/>
  </w:style>
  <w:style w:type="paragraph" w:customStyle="1" w:styleId="59B11936A495407AB45F0995020547C4">
    <w:name w:val="59B11936A495407AB45F0995020547C4"/>
    <w:rsid w:val="003421FF"/>
  </w:style>
  <w:style w:type="paragraph" w:customStyle="1" w:styleId="1120A1E510FD49EE907661DB33F5D9A7">
    <w:name w:val="1120A1E510FD49EE907661DB33F5D9A7"/>
    <w:rsid w:val="003421FF"/>
  </w:style>
  <w:style w:type="paragraph" w:customStyle="1" w:styleId="BD2BAE1885B3444B9ECBE7633BA59698">
    <w:name w:val="BD2BAE1885B3444B9ECBE7633BA59698"/>
    <w:rsid w:val="003421FF"/>
  </w:style>
  <w:style w:type="paragraph" w:customStyle="1" w:styleId="45DEF841B50041FE944455941968C7AB">
    <w:name w:val="45DEF841B50041FE944455941968C7AB"/>
    <w:rsid w:val="003421FF"/>
  </w:style>
  <w:style w:type="paragraph" w:customStyle="1" w:styleId="B5E697A53CD14566AA77CA300946E7AD">
    <w:name w:val="B5E697A53CD14566AA77CA300946E7AD"/>
    <w:rsid w:val="003421FF"/>
  </w:style>
  <w:style w:type="paragraph" w:customStyle="1" w:styleId="A53CF9E5941B4A139B707AC095ACE2AB6">
    <w:name w:val="A53CF9E5941B4A139B707AC095ACE2AB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6">
    <w:name w:val="87559B1840C247DEB4C3927E96A988B7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6">
    <w:name w:val="D41A1513C02040C88289CF28CBDB4805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120A1E510FD49EE907661DB33F5D9A71">
    <w:name w:val="1120A1E510FD49EE907661DB33F5D9A7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D2BAE1885B3444B9ECBE7633BA596981">
    <w:name w:val="BD2BAE1885B3444B9ECBE7633BA59698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5DEF841B50041FE944455941968C7AB1">
    <w:name w:val="45DEF841B50041FE944455941968C7AB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6">
    <w:name w:val="C1124053123C4070A91B351FA1650A21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6">
    <w:name w:val="B9CC01B1740D480BA640F544E04C7D6D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6">
    <w:name w:val="413ACA377E5248B6B0767C8930990A3F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6">
    <w:name w:val="54A916ED88A14A3FB8ED6CEE3B8C2C87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6">
    <w:name w:val="C285BB62E8114269BBDC90C46D208184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6">
    <w:name w:val="6A19B037091E4634AD38FDF550DE37AB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6">
    <w:name w:val="5E811177ECEB4F7F9652B661E0C20BFB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6">
    <w:name w:val="D2F55331B9AE489CB39B2E7CD00F46C6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6">
    <w:name w:val="7F390674A0334EDC8DA096DEE708C3CA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6">
    <w:name w:val="F2F025D7AB514A8EBCF4BBBAD8D3B448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6">
    <w:name w:val="8709A0EE1CE74789ABC211A73A6145A0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6">
    <w:name w:val="9D5424D767B848338CEE64EBF7AC5600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6">
    <w:name w:val="74ACBD9035B14C7ABE5A7E00F6A2EB04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6">
    <w:name w:val="DE8EF9A20459486B94FAEDC296AD7BD4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6">
    <w:name w:val="705990CDAB604B288418D6BC6B27F252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6">
    <w:name w:val="129831F1A61A4F98922FA58DAFA77777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6">
    <w:name w:val="BB81F9A5311349238C79E66A34C36B9A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6">
    <w:name w:val="31BE9F08FEEE431C9CA81FF8680E67FD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6">
    <w:name w:val="3EC22D2067D943E9BE785A0631961343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6">
    <w:name w:val="EDE220D6F96D44729E412C7AC4330D82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6">
    <w:name w:val="6134E1C8A799422EBAD3DD75344A4C19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6">
    <w:name w:val="841AD29C8F7F4CB3A275E6303D59B779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6">
    <w:name w:val="D60C0665509D4D13A45413DF05A66D8E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6">
    <w:name w:val="D03FEEC29A6049819AF08EE4A8668C69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6">
    <w:name w:val="1DD5F37BA8BF4105BBB71F54F414B10D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E697A53CD14566AA77CA300946E7AD1">
    <w:name w:val="B5E697A53CD14566AA77CA300946E7AD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4">
    <w:name w:val="56538C77C9F94E449497DF9A8DF201724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4">
    <w:name w:val="7678632E98F54C9A861B8B0BBF577864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7">
    <w:name w:val="A53CF9E5941B4A139B707AC095ACE2AB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7">
    <w:name w:val="87559B1840C247DEB4C3927E96A988B7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7">
    <w:name w:val="D41A1513C02040C88289CF28CBDB4805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120A1E510FD49EE907661DB33F5D9A72">
    <w:name w:val="1120A1E510FD49EE907661DB33F5D9A7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D2BAE1885B3444B9ECBE7633BA596982">
    <w:name w:val="BD2BAE1885B3444B9ECBE7633BA59698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5DEF841B50041FE944455941968C7AB2">
    <w:name w:val="45DEF841B50041FE944455941968C7AB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7">
    <w:name w:val="C1124053123C4070A91B351FA1650A21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7">
    <w:name w:val="B9CC01B1740D480BA640F544E04C7D6D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7">
    <w:name w:val="413ACA377E5248B6B0767C8930990A3F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7">
    <w:name w:val="54A916ED88A14A3FB8ED6CEE3B8C2C87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7">
    <w:name w:val="C285BB62E8114269BBDC90C46D208184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7">
    <w:name w:val="6A19B037091E4634AD38FDF550DE37AB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7">
    <w:name w:val="5E811177ECEB4F7F9652B661E0C20BFB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7">
    <w:name w:val="D2F55331B9AE489CB39B2E7CD00F46C6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7">
    <w:name w:val="7F390674A0334EDC8DA096DEE708C3CA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7">
    <w:name w:val="F2F025D7AB514A8EBCF4BBBAD8D3B448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7">
    <w:name w:val="8709A0EE1CE74789ABC211A73A6145A0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7">
    <w:name w:val="9D5424D767B848338CEE64EBF7AC5600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7">
    <w:name w:val="74ACBD9035B14C7ABE5A7E00F6A2EB04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7">
    <w:name w:val="DE8EF9A20459486B94FAEDC296AD7BD4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7">
    <w:name w:val="705990CDAB604B288418D6BC6B27F252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7">
    <w:name w:val="129831F1A61A4F98922FA58DAFA77777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7">
    <w:name w:val="BB81F9A5311349238C79E66A34C36B9A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7">
    <w:name w:val="31BE9F08FEEE431C9CA81FF8680E67FD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7">
    <w:name w:val="3EC22D2067D943E9BE785A0631961343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7">
    <w:name w:val="EDE220D6F96D44729E412C7AC4330D82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7">
    <w:name w:val="6134E1C8A799422EBAD3DD75344A4C19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7">
    <w:name w:val="841AD29C8F7F4CB3A275E6303D59B779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7">
    <w:name w:val="D60C0665509D4D13A45413DF05A66D8E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7">
    <w:name w:val="D03FEEC29A6049819AF08EE4A8668C69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7">
    <w:name w:val="1DD5F37BA8BF4105BBB71F54F414B10D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E697A53CD14566AA77CA300946E7AD2">
    <w:name w:val="B5E697A53CD14566AA77CA300946E7AD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5">
    <w:name w:val="56538C77C9F94E449497DF9A8DF201725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5">
    <w:name w:val="7678632E98F54C9A861B8B0BBF577864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8">
    <w:name w:val="A53CF9E5941B4A139B707AC095ACE2AB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8">
    <w:name w:val="87559B1840C247DEB4C3927E96A988B7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8">
    <w:name w:val="D41A1513C02040C88289CF28CBDB4805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120A1E510FD49EE907661DB33F5D9A73">
    <w:name w:val="1120A1E510FD49EE907661DB33F5D9A7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D2BAE1885B3444B9ECBE7633BA596983">
    <w:name w:val="BD2BAE1885B3444B9ECBE7633BA59698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5DEF841B50041FE944455941968C7AB3">
    <w:name w:val="45DEF841B50041FE944455941968C7AB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8">
    <w:name w:val="C1124053123C4070A91B351FA1650A21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8">
    <w:name w:val="B9CC01B1740D480BA640F544E04C7D6D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8">
    <w:name w:val="413ACA377E5248B6B0767C8930990A3F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8">
    <w:name w:val="54A916ED88A14A3FB8ED6CEE3B8C2C87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8">
    <w:name w:val="C285BB62E8114269BBDC90C46D208184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8">
    <w:name w:val="6A19B037091E4634AD38FDF550DE37AB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8">
    <w:name w:val="5E811177ECEB4F7F9652B661E0C20BFB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8">
    <w:name w:val="D2F55331B9AE489CB39B2E7CD00F46C6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8">
    <w:name w:val="7F390674A0334EDC8DA096DEE708C3CA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8">
    <w:name w:val="F2F025D7AB514A8EBCF4BBBAD8D3B448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8">
    <w:name w:val="8709A0EE1CE74789ABC211A73A6145A0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8">
    <w:name w:val="9D5424D767B848338CEE64EBF7AC5600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8">
    <w:name w:val="74ACBD9035B14C7ABE5A7E00F6A2EB04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8">
    <w:name w:val="DE8EF9A20459486B94FAEDC296AD7BD4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8">
    <w:name w:val="705990CDAB604B288418D6BC6B27F252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8">
    <w:name w:val="129831F1A61A4F98922FA58DAFA77777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8">
    <w:name w:val="BB81F9A5311349238C79E66A34C36B9A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8">
    <w:name w:val="31BE9F08FEEE431C9CA81FF8680E67FD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8">
    <w:name w:val="3EC22D2067D943E9BE785A0631961343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8">
    <w:name w:val="EDE220D6F96D44729E412C7AC4330D82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8">
    <w:name w:val="6134E1C8A799422EBAD3DD75344A4C19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8">
    <w:name w:val="841AD29C8F7F4CB3A275E6303D59B779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8">
    <w:name w:val="D60C0665509D4D13A45413DF05A66D8E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8">
    <w:name w:val="D03FEEC29A6049819AF08EE4A8668C69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8">
    <w:name w:val="1DD5F37BA8BF4105BBB71F54F414B10D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E697A53CD14566AA77CA300946E7AD3">
    <w:name w:val="B5E697A53CD14566AA77CA300946E7AD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6">
    <w:name w:val="56538C77C9F94E449497DF9A8DF201726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6">
    <w:name w:val="7678632E98F54C9A861B8B0BBF577864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9">
    <w:name w:val="A53CF9E5941B4A139B707AC095ACE2AB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9">
    <w:name w:val="87559B1840C247DEB4C3927E96A988B7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9">
    <w:name w:val="D41A1513C02040C88289CF28CBDB4805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120A1E510FD49EE907661DB33F5D9A74">
    <w:name w:val="1120A1E510FD49EE907661DB33F5D9A7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D2BAE1885B3444B9ECBE7633BA596984">
    <w:name w:val="BD2BAE1885B3444B9ECBE7633BA59698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5DEF841B50041FE944455941968C7AB4">
    <w:name w:val="45DEF841B50041FE944455941968C7AB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9">
    <w:name w:val="C1124053123C4070A91B351FA1650A21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9">
    <w:name w:val="B9CC01B1740D480BA640F544E04C7D6D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9">
    <w:name w:val="413ACA377E5248B6B0767C8930990A3F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9">
    <w:name w:val="54A916ED88A14A3FB8ED6CEE3B8C2C87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9">
    <w:name w:val="C285BB62E8114269BBDC90C46D208184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9">
    <w:name w:val="6A19B037091E4634AD38FDF550DE37AB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9">
    <w:name w:val="5E811177ECEB4F7F9652B661E0C20BFB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9">
    <w:name w:val="D2F55331B9AE489CB39B2E7CD00F46C6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9">
    <w:name w:val="7F390674A0334EDC8DA096DEE708C3CA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9">
    <w:name w:val="F2F025D7AB514A8EBCF4BBBAD8D3B448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9">
    <w:name w:val="8709A0EE1CE74789ABC211A73A6145A0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9">
    <w:name w:val="9D5424D767B848338CEE64EBF7AC5600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9">
    <w:name w:val="74ACBD9035B14C7ABE5A7E00F6A2EB04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9">
    <w:name w:val="DE8EF9A20459486B94FAEDC296AD7BD4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9">
    <w:name w:val="705990CDAB604B288418D6BC6B27F252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9">
    <w:name w:val="129831F1A61A4F98922FA58DAFA77777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9">
    <w:name w:val="BB81F9A5311349238C79E66A34C36B9A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9">
    <w:name w:val="31BE9F08FEEE431C9CA81FF8680E67FD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9">
    <w:name w:val="3EC22D2067D943E9BE785A0631961343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9">
    <w:name w:val="EDE220D6F96D44729E412C7AC4330D82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9">
    <w:name w:val="6134E1C8A799422EBAD3DD75344A4C19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9">
    <w:name w:val="841AD29C8F7F4CB3A275E6303D59B779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9">
    <w:name w:val="D60C0665509D4D13A45413DF05A66D8E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9">
    <w:name w:val="D03FEEC29A6049819AF08EE4A8668C69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9">
    <w:name w:val="1DD5F37BA8BF4105BBB71F54F414B10D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E697A53CD14566AA77CA300946E7AD4">
    <w:name w:val="B5E697A53CD14566AA77CA300946E7AD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7">
    <w:name w:val="56538C77C9F94E449497DF9A8DF201727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7">
    <w:name w:val="7678632E98F54C9A861B8B0BBF577864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84FDE4D076C4A698C9613734AE3030D">
    <w:name w:val="E84FDE4D076C4A698C9613734AE3030D"/>
    <w:rsid w:val="003421FF"/>
  </w:style>
  <w:style w:type="paragraph" w:customStyle="1" w:styleId="A7B868FDA14449D59944169EDD597426">
    <w:name w:val="A7B868FDA14449D59944169EDD597426"/>
    <w:rsid w:val="003421FF"/>
  </w:style>
  <w:style w:type="paragraph" w:customStyle="1" w:styleId="9588E2087D70415EAC27FE931A4F53B6">
    <w:name w:val="9588E2087D70415EAC27FE931A4F53B6"/>
    <w:rsid w:val="003421FF"/>
  </w:style>
  <w:style w:type="paragraph" w:customStyle="1" w:styleId="2BBDEB52E21B4E7BB13179E59F606C4B">
    <w:name w:val="2BBDEB52E21B4E7BB13179E59F606C4B"/>
    <w:rsid w:val="003421FF"/>
  </w:style>
  <w:style w:type="paragraph" w:customStyle="1" w:styleId="BFA9D1501A8B4E56864BFE69B568BAA7">
    <w:name w:val="BFA9D1501A8B4E56864BFE69B568BAA7"/>
    <w:rsid w:val="003421FF"/>
  </w:style>
  <w:style w:type="paragraph" w:customStyle="1" w:styleId="5541C3D4DD9E4167875FCA4270265FD7">
    <w:name w:val="5541C3D4DD9E4167875FCA4270265FD7"/>
    <w:rsid w:val="003421FF"/>
  </w:style>
  <w:style w:type="paragraph" w:customStyle="1" w:styleId="7C49B8862C6C461FABCC7C86F9BD1102">
    <w:name w:val="7C49B8862C6C461FABCC7C86F9BD1102"/>
    <w:rsid w:val="003421FF"/>
  </w:style>
  <w:style w:type="paragraph" w:customStyle="1" w:styleId="A53CF9E5941B4A139B707AC095ACE2AB10">
    <w:name w:val="A53CF9E5941B4A139B707AC095ACE2AB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0">
    <w:name w:val="87559B1840C247DEB4C3927E96A988B7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0">
    <w:name w:val="D41A1513C02040C88289CF28CBDB4805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FA9D1501A8B4E56864BFE69B568BAA71">
    <w:name w:val="BFA9D1501A8B4E56864BFE69B568BAA7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C49B8862C6C461FABCC7C86F9BD11021">
    <w:name w:val="7C49B8862C6C461FABCC7C86F9BD1102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541C3D4DD9E4167875FCA4270265FD71">
    <w:name w:val="5541C3D4DD9E4167875FCA4270265FD7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7B868FDA14449D59944169EDD5974261">
    <w:name w:val="A7B868FDA14449D59944169EDD597426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588E2087D70415EAC27FE931A4F53B61">
    <w:name w:val="9588E2087D70415EAC27FE931A4F53B6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BBDEB52E21B4E7BB13179E59F606C4B1">
    <w:name w:val="2BBDEB52E21B4E7BB13179E59F606C4B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0">
    <w:name w:val="C1124053123C4070A91B351FA1650A21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0">
    <w:name w:val="B9CC01B1740D480BA640F544E04C7D6D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0">
    <w:name w:val="413ACA377E5248B6B0767C8930990A3F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0">
    <w:name w:val="54A916ED88A14A3FB8ED6CEE3B8C2C87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0">
    <w:name w:val="6A19B037091E4634AD38FDF550DE37AB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0">
    <w:name w:val="5E811177ECEB4F7F9652B661E0C20BFB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0">
    <w:name w:val="D2F55331B9AE489CB39B2E7CD00F46C6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0">
    <w:name w:val="7F390674A0334EDC8DA096DEE708C3CA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0">
    <w:name w:val="F2F025D7AB514A8EBCF4BBBAD8D3B448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0">
    <w:name w:val="8709A0EE1CE74789ABC211A73A6145A0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0">
    <w:name w:val="9D5424D767B848338CEE64EBF7AC5600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0">
    <w:name w:val="74ACBD9035B14C7ABE5A7E00F6A2EB04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0">
    <w:name w:val="DE8EF9A20459486B94FAEDC296AD7BD4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0">
    <w:name w:val="705990CDAB604B288418D6BC6B27F252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0">
    <w:name w:val="129831F1A61A4F98922FA58DAFA77777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0">
    <w:name w:val="BB81F9A5311349238C79E66A34C36B9A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0">
    <w:name w:val="31BE9F08FEEE431C9CA81FF8680E67FD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0">
    <w:name w:val="3EC22D2067D943E9BE785A0631961343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0">
    <w:name w:val="EDE220D6F96D44729E412C7AC4330D82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0">
    <w:name w:val="6134E1C8A799422EBAD3DD75344A4C19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0">
    <w:name w:val="841AD29C8F7F4CB3A275E6303D59B779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0">
    <w:name w:val="D60C0665509D4D13A45413DF05A66D8E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0">
    <w:name w:val="D03FEEC29A6049819AF08EE4A8668C69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0">
    <w:name w:val="1DD5F37BA8BF4105BBB71F54F414B10D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E697A53CD14566AA77CA300946E7AD5">
    <w:name w:val="B5E697A53CD14566AA77CA300946E7AD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8">
    <w:name w:val="56538C77C9F94E449497DF9A8DF201728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8">
    <w:name w:val="7678632E98F54C9A861B8B0BBF577864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37ABD83A55C48A09DD7FA1FD1B9D95F">
    <w:name w:val="037ABD83A55C48A09DD7FA1FD1B9D95F"/>
    <w:rsid w:val="003421FF"/>
  </w:style>
  <w:style w:type="paragraph" w:customStyle="1" w:styleId="41575D4C14DF40DABBD250A89755DD62">
    <w:name w:val="41575D4C14DF40DABBD250A89755DD62"/>
    <w:rsid w:val="003421FF"/>
  </w:style>
  <w:style w:type="paragraph" w:customStyle="1" w:styleId="4195D32DC63B41D98BA4C37B514AC8BA">
    <w:name w:val="4195D32DC63B41D98BA4C37B514AC8BA"/>
    <w:rsid w:val="003421FF"/>
  </w:style>
  <w:style w:type="paragraph" w:customStyle="1" w:styleId="A53CF9E5941B4A139B707AC095ACE2AB11">
    <w:name w:val="A53CF9E5941B4A139B707AC095ACE2AB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1">
    <w:name w:val="87559B1840C247DEB4C3927E96A988B7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1">
    <w:name w:val="D41A1513C02040C88289CF28CBDB4805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FA9D1501A8B4E56864BFE69B568BAA72">
    <w:name w:val="BFA9D1501A8B4E56864BFE69B568BAA7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C49B8862C6C461FABCC7C86F9BD11022">
    <w:name w:val="7C49B8862C6C461FABCC7C86F9BD1102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541C3D4DD9E4167875FCA4270265FD72">
    <w:name w:val="5541C3D4DD9E4167875FCA4270265FD7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37ABD83A55C48A09DD7FA1FD1B9D95F1">
    <w:name w:val="037ABD83A55C48A09DD7FA1FD1B9D95F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575D4C14DF40DABBD250A89755DD621">
    <w:name w:val="41575D4C14DF40DABBD250A89755DD62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95D32DC63B41D98BA4C37B514AC8BA1">
    <w:name w:val="4195D32DC63B41D98BA4C37B514AC8BA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7B868FDA14449D59944169EDD5974262">
    <w:name w:val="A7B868FDA14449D59944169EDD597426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588E2087D70415EAC27FE931A4F53B62">
    <w:name w:val="9588E2087D70415EAC27FE931A4F53B6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BBDEB52E21B4E7BB13179E59F606C4B2">
    <w:name w:val="2BBDEB52E21B4E7BB13179E59F606C4B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1">
    <w:name w:val="C1124053123C4070A91B351FA1650A21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1">
    <w:name w:val="B9CC01B1740D480BA640F544E04C7D6D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1">
    <w:name w:val="413ACA377E5248B6B0767C8930990A3F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1">
    <w:name w:val="54A916ED88A14A3FB8ED6CEE3B8C2C87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1">
    <w:name w:val="6A19B037091E4634AD38FDF550DE37AB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1">
    <w:name w:val="5E811177ECEB4F7F9652B661E0C20BFB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1">
    <w:name w:val="D2F55331B9AE489CB39B2E7CD00F46C6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1">
    <w:name w:val="7F390674A0334EDC8DA096DEE708C3CA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1">
    <w:name w:val="F2F025D7AB514A8EBCF4BBBAD8D3B448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1">
    <w:name w:val="8709A0EE1CE74789ABC211A73A6145A0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1">
    <w:name w:val="9D5424D767B848338CEE64EBF7AC5600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1">
    <w:name w:val="74ACBD9035B14C7ABE5A7E00F6A2EB04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1">
    <w:name w:val="DE8EF9A20459486B94FAEDC296AD7BD4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1">
    <w:name w:val="705990CDAB604B288418D6BC6B27F252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1">
    <w:name w:val="129831F1A61A4F98922FA58DAFA77777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1">
    <w:name w:val="BB81F9A5311349238C79E66A34C36B9A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1">
    <w:name w:val="31BE9F08FEEE431C9CA81FF8680E67FD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1">
    <w:name w:val="3EC22D2067D943E9BE785A0631961343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1">
    <w:name w:val="EDE220D6F96D44729E412C7AC4330D82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1">
    <w:name w:val="6134E1C8A799422EBAD3DD75344A4C19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1">
    <w:name w:val="841AD29C8F7F4CB3A275E6303D59B779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1">
    <w:name w:val="D60C0665509D4D13A45413DF05A66D8E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1">
    <w:name w:val="D03FEEC29A6049819AF08EE4A8668C69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1">
    <w:name w:val="1DD5F37BA8BF4105BBB71F54F414B10D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E697A53CD14566AA77CA300946E7AD6">
    <w:name w:val="B5E697A53CD14566AA77CA300946E7AD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9">
    <w:name w:val="56538C77C9F94E449497DF9A8DF201729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9">
    <w:name w:val="7678632E98F54C9A861B8B0BBF577864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197FFCE9AE44063924CE647AEE98347">
    <w:name w:val="B197FFCE9AE44063924CE647AEE98347"/>
    <w:rsid w:val="004627D0"/>
  </w:style>
  <w:style w:type="paragraph" w:customStyle="1" w:styleId="F515D522FF3F4B149D7CC4CF55DCF72B">
    <w:name w:val="F515D522FF3F4B149D7CC4CF55DCF72B"/>
    <w:rsid w:val="004627D0"/>
  </w:style>
  <w:style w:type="paragraph" w:customStyle="1" w:styleId="34EAD12FCB534BED9F2C0084AD9F029D">
    <w:name w:val="34EAD12FCB534BED9F2C0084AD9F029D"/>
    <w:rsid w:val="004627D0"/>
  </w:style>
  <w:style w:type="paragraph" w:customStyle="1" w:styleId="A53CF9E5941B4A139B707AC095ACE2AB12">
    <w:name w:val="A53CF9E5941B4A139B707AC095ACE2AB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2">
    <w:name w:val="87559B1840C247DEB4C3927E96A988B7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2">
    <w:name w:val="D41A1513C02040C88289CF28CBDB4805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FA9D1501A8B4E56864BFE69B568BAA73">
    <w:name w:val="BFA9D1501A8B4E56864BFE69B568BAA7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C49B8862C6C461FABCC7C86F9BD11023">
    <w:name w:val="7C49B8862C6C461FABCC7C86F9BD1102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541C3D4DD9E4167875FCA4270265FD73">
    <w:name w:val="5541C3D4DD9E4167875FCA4270265FD7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197FFCE9AE44063924CE647AEE983471">
    <w:name w:val="B197FFCE9AE44063924CE647AEE983471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515D522FF3F4B149D7CC4CF55DCF72B1">
    <w:name w:val="F515D522FF3F4B149D7CC4CF55DCF72B1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4EAD12FCB534BED9F2C0084AD9F029D1">
    <w:name w:val="34EAD12FCB534BED9F2C0084AD9F029D1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37ABD83A55C48A09DD7FA1FD1B9D95F2">
    <w:name w:val="037ABD83A55C48A09DD7FA1FD1B9D95F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575D4C14DF40DABBD250A89755DD622">
    <w:name w:val="41575D4C14DF40DABBD250A89755DD62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95D32DC63B41D98BA4C37B514AC8BA2">
    <w:name w:val="4195D32DC63B41D98BA4C37B514AC8BA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7B868FDA14449D59944169EDD5974263">
    <w:name w:val="A7B868FDA14449D59944169EDD597426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588E2087D70415EAC27FE931A4F53B63">
    <w:name w:val="9588E2087D70415EAC27FE931A4F53B6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BBDEB52E21B4E7BB13179E59F606C4B3">
    <w:name w:val="2BBDEB52E21B4E7BB13179E59F606C4B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2">
    <w:name w:val="C1124053123C4070A91B351FA1650A21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2">
    <w:name w:val="B9CC01B1740D480BA640F544E04C7D6D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2">
    <w:name w:val="413ACA377E5248B6B0767C8930990A3F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2">
    <w:name w:val="54A916ED88A14A3FB8ED6CEE3B8C2C87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2">
    <w:name w:val="6A19B037091E4634AD38FDF550DE37AB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2">
    <w:name w:val="5E811177ECEB4F7F9652B661E0C20BFB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2">
    <w:name w:val="D2F55331B9AE489CB39B2E7CD00F46C6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2">
    <w:name w:val="7F390674A0334EDC8DA096DEE708C3CA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2">
    <w:name w:val="F2F025D7AB514A8EBCF4BBBAD8D3B448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2">
    <w:name w:val="8709A0EE1CE74789ABC211A73A6145A0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2">
    <w:name w:val="9D5424D767B848338CEE64EBF7AC5600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2">
    <w:name w:val="74ACBD9035B14C7ABE5A7E00F6A2EB04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2">
    <w:name w:val="DE8EF9A20459486B94FAEDC296AD7BD4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2">
    <w:name w:val="705990CDAB604B288418D6BC6B27F252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2">
    <w:name w:val="129831F1A61A4F98922FA58DAFA77777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2">
    <w:name w:val="BB81F9A5311349238C79E66A34C36B9A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2">
    <w:name w:val="31BE9F08FEEE431C9CA81FF8680E67FD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2">
    <w:name w:val="3EC22D2067D943E9BE785A0631961343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2">
    <w:name w:val="EDE220D6F96D44729E412C7AC4330D82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2">
    <w:name w:val="6134E1C8A799422EBAD3DD75344A4C19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2">
    <w:name w:val="841AD29C8F7F4CB3A275E6303D59B779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2">
    <w:name w:val="D60C0665509D4D13A45413DF05A66D8E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2">
    <w:name w:val="D03FEEC29A6049819AF08EE4A8668C69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2">
    <w:name w:val="1DD5F37BA8BF4105BBB71F54F414B10D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E697A53CD14566AA77CA300946E7AD7">
    <w:name w:val="B5E697A53CD14566AA77CA300946E7AD7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0">
    <w:name w:val="56538C77C9F94E449497DF9A8DF2017210"/>
    <w:rsid w:val="004627D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10">
    <w:name w:val="7678632E98F54C9A861B8B0BBF57786410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A897E981AF4E23ABF42AEBEC1D48EF">
    <w:name w:val="9DA897E981AF4E23ABF42AEBEC1D48EF"/>
    <w:rsid w:val="004627D0"/>
  </w:style>
  <w:style w:type="paragraph" w:customStyle="1" w:styleId="A53CF9E5941B4A139B707AC095ACE2AB13">
    <w:name w:val="A53CF9E5941B4A139B707AC095ACE2AB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3">
    <w:name w:val="87559B1840C247DEB4C3927E96A988B7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3">
    <w:name w:val="D41A1513C02040C88289CF28CBDB4805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FA9D1501A8B4E56864BFE69B568BAA74">
    <w:name w:val="BFA9D1501A8B4E56864BFE69B568BAA7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C49B8862C6C461FABCC7C86F9BD11024">
    <w:name w:val="7C49B8862C6C461FABCC7C86F9BD1102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541C3D4DD9E4167875FCA4270265FD74">
    <w:name w:val="5541C3D4DD9E4167875FCA4270265FD7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197FFCE9AE44063924CE647AEE983472">
    <w:name w:val="B197FFCE9AE44063924CE647AEE98347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515D522FF3F4B149D7CC4CF55DCF72B2">
    <w:name w:val="F515D522FF3F4B149D7CC4CF55DCF72B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4EAD12FCB534BED9F2C0084AD9F029D2">
    <w:name w:val="34EAD12FCB534BED9F2C0084AD9F029D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37ABD83A55C48A09DD7FA1FD1B9D95F3">
    <w:name w:val="037ABD83A55C48A09DD7FA1FD1B9D95F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575D4C14DF40DABBD250A89755DD623">
    <w:name w:val="41575D4C14DF40DABBD250A89755DD62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95D32DC63B41D98BA4C37B514AC8BA3">
    <w:name w:val="4195D32DC63B41D98BA4C37B514AC8BA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7B868FDA14449D59944169EDD5974264">
    <w:name w:val="A7B868FDA14449D59944169EDD597426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588E2087D70415EAC27FE931A4F53B64">
    <w:name w:val="9588E2087D70415EAC27FE931A4F53B6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BBDEB52E21B4E7BB13179E59F606C4B4">
    <w:name w:val="2BBDEB52E21B4E7BB13179E59F606C4B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3">
    <w:name w:val="C1124053123C4070A91B351FA1650A21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3">
    <w:name w:val="B9CC01B1740D480BA640F544E04C7D6D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3">
    <w:name w:val="413ACA377E5248B6B0767C8930990A3F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3">
    <w:name w:val="54A916ED88A14A3FB8ED6CEE3B8C2C87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3">
    <w:name w:val="6A19B037091E4634AD38FDF550DE37AB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3">
    <w:name w:val="5E811177ECEB4F7F9652B661E0C20BFB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3">
    <w:name w:val="D2F55331B9AE489CB39B2E7CD00F46C6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3">
    <w:name w:val="7F390674A0334EDC8DA096DEE708C3CA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3">
    <w:name w:val="F2F025D7AB514A8EBCF4BBBAD8D3B448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3">
    <w:name w:val="8709A0EE1CE74789ABC211A73A6145A0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3">
    <w:name w:val="9D5424D767B848338CEE64EBF7AC5600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3">
    <w:name w:val="74ACBD9035B14C7ABE5A7E00F6A2EB04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3">
    <w:name w:val="DE8EF9A20459486B94FAEDC296AD7BD4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3">
    <w:name w:val="705990CDAB604B288418D6BC6B27F252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3">
    <w:name w:val="129831F1A61A4F98922FA58DAFA77777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3">
    <w:name w:val="BB81F9A5311349238C79E66A34C36B9A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3">
    <w:name w:val="31BE9F08FEEE431C9CA81FF8680E67FD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3">
    <w:name w:val="3EC22D2067D943E9BE785A0631961343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3">
    <w:name w:val="EDE220D6F96D44729E412C7AC4330D82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3">
    <w:name w:val="6134E1C8A799422EBAD3DD75344A4C19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3">
    <w:name w:val="841AD29C8F7F4CB3A275E6303D59B779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3">
    <w:name w:val="D60C0665509D4D13A45413DF05A66D8E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3">
    <w:name w:val="D03FEEC29A6049819AF08EE4A8668C69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14">
    <w:name w:val="A53CF9E5941B4A139B707AC095ACE2AB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4">
    <w:name w:val="87559B1840C247DEB4C3927E96A988B7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4">
    <w:name w:val="D41A1513C02040C88289CF28CBDB4805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FA9D1501A8B4E56864BFE69B568BAA75">
    <w:name w:val="BFA9D1501A8B4E56864BFE69B568BAA7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C49B8862C6C461FABCC7C86F9BD11025">
    <w:name w:val="7C49B8862C6C461FABCC7C86F9BD1102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541C3D4DD9E4167875FCA4270265FD75">
    <w:name w:val="5541C3D4DD9E4167875FCA4270265FD7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197FFCE9AE44063924CE647AEE983473">
    <w:name w:val="B197FFCE9AE44063924CE647AEE98347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515D522FF3F4B149D7CC4CF55DCF72B3">
    <w:name w:val="F515D522FF3F4B149D7CC4CF55DCF72B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4EAD12FCB534BED9F2C0084AD9F029D3">
    <w:name w:val="34EAD12FCB534BED9F2C0084AD9F029D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37ABD83A55C48A09DD7FA1FD1B9D95F4">
    <w:name w:val="037ABD83A55C48A09DD7FA1FD1B9D95F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575D4C14DF40DABBD250A89755DD624">
    <w:name w:val="41575D4C14DF40DABBD250A89755DD62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95D32DC63B41D98BA4C37B514AC8BA4">
    <w:name w:val="4195D32DC63B41D98BA4C37B514AC8BA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7B868FDA14449D59944169EDD5974265">
    <w:name w:val="A7B868FDA14449D59944169EDD597426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588E2087D70415EAC27FE931A4F53B65">
    <w:name w:val="9588E2087D70415EAC27FE931A4F53B6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BBDEB52E21B4E7BB13179E59F606C4B5">
    <w:name w:val="2BBDEB52E21B4E7BB13179E59F606C4B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4">
    <w:name w:val="C1124053123C4070A91B351FA1650A21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4">
    <w:name w:val="B9CC01B1740D480BA640F544E04C7D6D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4">
    <w:name w:val="413ACA377E5248B6B0767C8930990A3F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4">
    <w:name w:val="54A916ED88A14A3FB8ED6CEE3B8C2C87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4">
    <w:name w:val="6A19B037091E4634AD38FDF550DE37AB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4">
    <w:name w:val="5E811177ECEB4F7F9652B661E0C20BFB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4">
    <w:name w:val="D2F55331B9AE489CB39B2E7CD00F46C6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4">
    <w:name w:val="7F390674A0334EDC8DA096DEE708C3CA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4">
    <w:name w:val="F2F025D7AB514A8EBCF4BBBAD8D3B448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4">
    <w:name w:val="8709A0EE1CE74789ABC211A73A6145A0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4">
    <w:name w:val="9D5424D767B848338CEE64EBF7AC5600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4">
    <w:name w:val="74ACBD9035B14C7ABE5A7E00F6A2EB04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4">
    <w:name w:val="DE8EF9A20459486B94FAEDC296AD7BD4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4">
    <w:name w:val="705990CDAB604B288418D6BC6B27F252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4">
    <w:name w:val="129831F1A61A4F98922FA58DAFA77777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4">
    <w:name w:val="BB81F9A5311349238C79E66A34C36B9A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4">
    <w:name w:val="31BE9F08FEEE431C9CA81FF8680E67FD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4">
    <w:name w:val="3EC22D2067D943E9BE785A0631961343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4">
    <w:name w:val="EDE220D6F96D44729E412C7AC4330D82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4">
    <w:name w:val="6134E1C8A799422EBAD3DD75344A4C19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4">
    <w:name w:val="841AD29C8F7F4CB3A275E6303D59B779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4">
    <w:name w:val="D60C0665509D4D13A45413DF05A66D8E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4">
    <w:name w:val="D03FEEC29A6049819AF08EE4A8668C69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A897E981AF4E23ABF42AEBEC1D48EF1">
    <w:name w:val="9DA897E981AF4E23ABF42AEBEC1D48EF1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3">
    <w:name w:val="1DD5F37BA8BF4105BBB71F54F414B10D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1">
    <w:name w:val="56538C77C9F94E449497DF9A8DF2017211"/>
    <w:rsid w:val="004627D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11">
    <w:name w:val="7678632E98F54C9A861B8B0BBF57786411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B6C1E4969F1446491D24305971C8251">
    <w:name w:val="AB6C1E4969F1446491D24305971C8251"/>
    <w:rsid w:val="004627D0"/>
  </w:style>
  <w:style w:type="paragraph" w:customStyle="1" w:styleId="8A4498190B264B21AD06DFAFFB696BD0">
    <w:name w:val="8A4498190B264B21AD06DFAFFB696BD0"/>
    <w:rsid w:val="004627D0"/>
  </w:style>
  <w:style w:type="paragraph" w:customStyle="1" w:styleId="EA8D88C4BAF7464F9F5AB4A68E480DEC">
    <w:name w:val="EA8D88C4BAF7464F9F5AB4A68E480DEC"/>
    <w:rsid w:val="004627D0"/>
  </w:style>
  <w:style w:type="paragraph" w:customStyle="1" w:styleId="A53CF9E5941B4A139B707AC095ACE2AB15">
    <w:name w:val="A53CF9E5941B4A139B707AC095ACE2AB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5">
    <w:name w:val="87559B1840C247DEB4C3927E96A988B7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5">
    <w:name w:val="D41A1513C02040C88289CF28CBDB4805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FA9D1501A8B4E56864BFE69B568BAA76">
    <w:name w:val="BFA9D1501A8B4E56864BFE69B568BAA76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C49B8862C6C461FABCC7C86F9BD11026">
    <w:name w:val="7C49B8862C6C461FABCC7C86F9BD11026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541C3D4DD9E4167875FCA4270265FD76">
    <w:name w:val="5541C3D4DD9E4167875FCA4270265FD76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197FFCE9AE44063924CE647AEE983474">
    <w:name w:val="B197FFCE9AE44063924CE647AEE98347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515D522FF3F4B149D7CC4CF55DCF72B4">
    <w:name w:val="F515D522FF3F4B149D7CC4CF55DCF72B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4EAD12FCB534BED9F2C0084AD9F029D4">
    <w:name w:val="34EAD12FCB534BED9F2C0084AD9F029D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37ABD83A55C48A09DD7FA1FD1B9D95F5">
    <w:name w:val="037ABD83A55C48A09DD7FA1FD1B9D95F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575D4C14DF40DABBD250A89755DD625">
    <w:name w:val="41575D4C14DF40DABBD250A89755DD62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95D32DC63B41D98BA4C37B514AC8BA5">
    <w:name w:val="4195D32DC63B41D98BA4C37B514AC8BA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7B868FDA14449D59944169EDD5974266">
    <w:name w:val="A7B868FDA14449D59944169EDD5974266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588E2087D70415EAC27FE931A4F53B66">
    <w:name w:val="9588E2087D70415EAC27FE931A4F53B66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BBDEB52E21B4E7BB13179E59F606C4B6">
    <w:name w:val="2BBDEB52E21B4E7BB13179E59F606C4B6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5">
    <w:name w:val="C1124053123C4070A91B351FA1650A21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5">
    <w:name w:val="B9CC01B1740D480BA640F544E04C7D6D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5">
    <w:name w:val="413ACA377E5248B6B0767C8930990A3F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5">
    <w:name w:val="54A916ED88A14A3FB8ED6CEE3B8C2C87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5">
    <w:name w:val="6A19B037091E4634AD38FDF550DE37AB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5">
    <w:name w:val="5E811177ECEB4F7F9652B661E0C20BFB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5">
    <w:name w:val="D2F55331B9AE489CB39B2E7CD00F46C6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5">
    <w:name w:val="7F390674A0334EDC8DA096DEE708C3CA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5">
    <w:name w:val="F2F025D7AB514A8EBCF4BBBAD8D3B448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5">
    <w:name w:val="8709A0EE1CE74789ABC211A73A6145A0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5">
    <w:name w:val="9D5424D767B848338CEE64EBF7AC5600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5">
    <w:name w:val="74ACBD9035B14C7ABE5A7E00F6A2EB04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5">
    <w:name w:val="DE8EF9A20459486B94FAEDC296AD7BD4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5">
    <w:name w:val="705990CDAB604B288418D6BC6B27F252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5">
    <w:name w:val="129831F1A61A4F98922FA58DAFA77777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5">
    <w:name w:val="BB81F9A5311349238C79E66A34C36B9A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5">
    <w:name w:val="31BE9F08FEEE431C9CA81FF8680E67FD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5">
    <w:name w:val="3EC22D2067D943E9BE785A0631961343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5">
    <w:name w:val="EDE220D6F96D44729E412C7AC4330D82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5">
    <w:name w:val="6134E1C8A799422EBAD3DD75344A4C19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5">
    <w:name w:val="841AD29C8F7F4CB3A275E6303D59B779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5">
    <w:name w:val="D60C0665509D4D13A45413DF05A66D8E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5">
    <w:name w:val="D03FEEC29A6049819AF08EE4A8668C69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1">
    <w:name w:val="EA8D88C4BAF7464F9F5AB4A68E480DEC1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4">
    <w:name w:val="1DD5F37BA8BF4105BBB71F54F414B10D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2">
    <w:name w:val="56538C77C9F94E449497DF9A8DF2017212"/>
    <w:rsid w:val="004627D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12">
    <w:name w:val="7678632E98F54C9A861B8B0BBF577864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">
    <w:name w:val="DFA7D597C83449A09F1D82E1B78D8C28"/>
    <w:rsid w:val="00E64ABA"/>
  </w:style>
  <w:style w:type="paragraph" w:customStyle="1" w:styleId="781044F06E234623A506F31CF5D197AC">
    <w:name w:val="781044F06E234623A506F31CF5D197AC"/>
    <w:rsid w:val="00E64ABA"/>
  </w:style>
  <w:style w:type="paragraph" w:customStyle="1" w:styleId="3E23655D03D9407397D9389B214A4797">
    <w:name w:val="3E23655D03D9407397D9389B214A4797"/>
    <w:rsid w:val="00E64ABA"/>
  </w:style>
  <w:style w:type="paragraph" w:customStyle="1" w:styleId="C65CCF3164B1406E8E3649E88D30C39D">
    <w:name w:val="C65CCF3164B1406E8E3649E88D30C39D"/>
    <w:rsid w:val="00E64ABA"/>
  </w:style>
  <w:style w:type="paragraph" w:customStyle="1" w:styleId="9BAF931450F64740B86C1509C759116E">
    <w:name w:val="9BAF931450F64740B86C1509C759116E"/>
    <w:rsid w:val="00E64ABA"/>
  </w:style>
  <w:style w:type="paragraph" w:customStyle="1" w:styleId="6268007AC0D34ED5BEECDA038FBB1AF3">
    <w:name w:val="6268007AC0D34ED5BEECDA038FBB1AF3"/>
    <w:rsid w:val="00E64ABA"/>
  </w:style>
  <w:style w:type="paragraph" w:customStyle="1" w:styleId="903E0DF2CEFF4DB4BB2DAD315F842180">
    <w:name w:val="903E0DF2CEFF4DB4BB2DAD315F842180"/>
    <w:rsid w:val="00E64ABA"/>
  </w:style>
  <w:style w:type="paragraph" w:customStyle="1" w:styleId="23B894D8E0B8456899C430236D6266FF">
    <w:name w:val="23B894D8E0B8456899C430236D6266FF"/>
    <w:rsid w:val="00E64ABA"/>
  </w:style>
  <w:style w:type="paragraph" w:customStyle="1" w:styleId="CE5899D80817481C9771904FF49C042A">
    <w:name w:val="CE5899D80817481C9771904FF49C042A"/>
    <w:rsid w:val="00E64ABA"/>
  </w:style>
  <w:style w:type="paragraph" w:customStyle="1" w:styleId="FE22B0DD154C4B02AEDD2B2D08328223">
    <w:name w:val="FE22B0DD154C4B02AEDD2B2D08328223"/>
    <w:rsid w:val="00E64ABA"/>
  </w:style>
  <w:style w:type="paragraph" w:customStyle="1" w:styleId="F9B153284315426FB84511B9365F694C">
    <w:name w:val="F9B153284315426FB84511B9365F694C"/>
    <w:rsid w:val="00E64ABA"/>
  </w:style>
  <w:style w:type="paragraph" w:customStyle="1" w:styleId="E0360FA6F69C44ED975C6AAFB66D16DD">
    <w:name w:val="E0360FA6F69C44ED975C6AAFB66D16DD"/>
    <w:rsid w:val="00E64ABA"/>
  </w:style>
  <w:style w:type="paragraph" w:customStyle="1" w:styleId="57A1982F2EC746F79FD4323575243B70">
    <w:name w:val="57A1982F2EC746F79FD4323575243B70"/>
    <w:rsid w:val="00E64ABA"/>
  </w:style>
  <w:style w:type="paragraph" w:customStyle="1" w:styleId="A53CF9E5941B4A139B707AC095ACE2AB16">
    <w:name w:val="A53CF9E5941B4A139B707AC095ACE2AB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6">
    <w:name w:val="87559B1840C247DEB4C3927E96A988B7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6">
    <w:name w:val="D41A1513C02040C88289CF28CBDB4805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1">
    <w:name w:val="DFA7D597C83449A09F1D82E1B78D8C28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1">
    <w:name w:val="781044F06E234623A506F31CF5D197AC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1">
    <w:name w:val="3E23655D03D9407397D9389B214A4797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1">
    <w:name w:val="C65CCF3164B1406E8E3649E88D30C39D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1">
    <w:name w:val="9BAF931450F64740B86C1509C759116E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1">
    <w:name w:val="6268007AC0D34ED5BEECDA038FBB1AF3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1">
    <w:name w:val="903E0DF2CEFF4DB4BB2DAD315F842180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1">
    <w:name w:val="23B894D8E0B8456899C430236D6266FF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1">
    <w:name w:val="CE5899D80817481C9771904FF49C042A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1">
    <w:name w:val="F9B153284315426FB84511B9365F694C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1">
    <w:name w:val="E0360FA6F69C44ED975C6AAFB66D16DD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1">
    <w:name w:val="57A1982F2EC746F79FD4323575243B70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6">
    <w:name w:val="C1124053123C4070A91B351FA1650A21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6">
    <w:name w:val="B9CC01B1740D480BA640F544E04C7D6D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6">
    <w:name w:val="413ACA377E5248B6B0767C8930990A3F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6">
    <w:name w:val="54A916ED88A14A3FB8ED6CEE3B8C2C87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6">
    <w:name w:val="6A19B037091E4634AD38FDF550DE37AB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6">
    <w:name w:val="5E811177ECEB4F7F9652B661E0C20BFB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6">
    <w:name w:val="D2F55331B9AE489CB39B2E7CD00F46C6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6">
    <w:name w:val="7F390674A0334EDC8DA096DEE708C3CA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6">
    <w:name w:val="F2F025D7AB514A8EBCF4BBBAD8D3B448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6">
    <w:name w:val="8709A0EE1CE74789ABC211A73A6145A0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6">
    <w:name w:val="9D5424D767B848338CEE64EBF7AC5600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6">
    <w:name w:val="74ACBD9035B14C7ABE5A7E00F6A2EB04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6">
    <w:name w:val="DE8EF9A20459486B94FAEDC296AD7BD4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6">
    <w:name w:val="705990CDAB604B288418D6BC6B27F252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6">
    <w:name w:val="129831F1A61A4F98922FA58DAFA77777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6">
    <w:name w:val="BB81F9A5311349238C79E66A34C36B9A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6">
    <w:name w:val="31BE9F08FEEE431C9CA81FF8680E67FD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6">
    <w:name w:val="3EC22D2067D943E9BE785A0631961343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6">
    <w:name w:val="EDE220D6F96D44729E412C7AC4330D82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6">
    <w:name w:val="6134E1C8A799422EBAD3DD75344A4C19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6">
    <w:name w:val="841AD29C8F7F4CB3A275E6303D59B779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6">
    <w:name w:val="D60C0665509D4D13A45413DF05A66D8E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6">
    <w:name w:val="D03FEEC29A6049819AF08EE4A8668C69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2">
    <w:name w:val="EA8D88C4BAF7464F9F5AB4A68E480DEC2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5">
    <w:name w:val="1DD5F37BA8BF4105BBB71F54F414B10D15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3">
    <w:name w:val="56538C77C9F94E449497DF9A8DF2017213"/>
    <w:rsid w:val="00E64ABA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13">
    <w:name w:val="7678632E98F54C9A861B8B0BBF57786413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23160827F604966937B20860B20770D">
    <w:name w:val="023160827F604966937B20860B20770D"/>
    <w:rsid w:val="00E64ABA"/>
  </w:style>
  <w:style w:type="paragraph" w:customStyle="1" w:styleId="42E7C9A676604FDDAA18AC592D9B4BFE">
    <w:name w:val="42E7C9A676604FDDAA18AC592D9B4BFE"/>
    <w:rsid w:val="00E64ABA"/>
  </w:style>
  <w:style w:type="paragraph" w:customStyle="1" w:styleId="E23814B17DBF4F57BE35E3D861C4E3BE">
    <w:name w:val="E23814B17DBF4F57BE35E3D861C4E3BE"/>
    <w:rsid w:val="00E64ABA"/>
  </w:style>
  <w:style w:type="paragraph" w:customStyle="1" w:styleId="351A97FF183E4A2EAC0BE6DD52CB587F">
    <w:name w:val="351A97FF183E4A2EAC0BE6DD52CB587F"/>
    <w:rsid w:val="00E64ABA"/>
  </w:style>
  <w:style w:type="paragraph" w:customStyle="1" w:styleId="D463857EFC7C48CF940851B0A0DD4DFA">
    <w:name w:val="D463857EFC7C48CF940851B0A0DD4DFA"/>
    <w:rsid w:val="008E280D"/>
  </w:style>
  <w:style w:type="paragraph" w:customStyle="1" w:styleId="7975E5E714A24C228A65C4B56959D84E">
    <w:name w:val="7975E5E714A24C228A65C4B56959D84E"/>
    <w:rsid w:val="008E280D"/>
  </w:style>
  <w:style w:type="paragraph" w:customStyle="1" w:styleId="D072B9C419AB4AD0BF63DC51D9F17E48">
    <w:name w:val="D072B9C419AB4AD0BF63DC51D9F17E48"/>
    <w:rsid w:val="008E280D"/>
  </w:style>
  <w:style w:type="paragraph" w:customStyle="1" w:styleId="8330BAA7A95B4C0CB38667C278A88694">
    <w:name w:val="8330BAA7A95B4C0CB38667C278A88694"/>
    <w:rsid w:val="008E280D"/>
  </w:style>
  <w:style w:type="paragraph" w:customStyle="1" w:styleId="A53CF9E5941B4A139B707AC095ACE2AB17">
    <w:name w:val="A53CF9E5941B4A139B707AC095ACE2AB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7">
    <w:name w:val="87559B1840C247DEB4C3927E96A988B7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7">
    <w:name w:val="D41A1513C02040C88289CF28CBDB4805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2">
    <w:name w:val="DFA7D597C83449A09F1D82E1B78D8C28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2">
    <w:name w:val="781044F06E234623A506F31CF5D197AC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2">
    <w:name w:val="3E23655D03D9407397D9389B214A4797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2">
    <w:name w:val="C65CCF3164B1406E8E3649E88D30C39D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2">
    <w:name w:val="9BAF931450F64740B86C1509C759116E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2">
    <w:name w:val="6268007AC0D34ED5BEECDA038FBB1AF3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2">
    <w:name w:val="903E0DF2CEFF4DB4BB2DAD315F842180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2">
    <w:name w:val="23B894D8E0B8456899C430236D6266FF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2">
    <w:name w:val="CE5899D80817481C9771904FF49C042A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2">
    <w:name w:val="F9B153284315426FB84511B9365F694C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2">
    <w:name w:val="E0360FA6F69C44ED975C6AAFB66D16DD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2">
    <w:name w:val="57A1982F2EC746F79FD4323575243B70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7">
    <w:name w:val="C1124053123C4070A91B351FA1650A21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7">
    <w:name w:val="B9CC01B1740D480BA640F544E04C7D6D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7">
    <w:name w:val="413ACA377E5248B6B0767C8930990A3F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7">
    <w:name w:val="54A916ED88A14A3FB8ED6CEE3B8C2C87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7">
    <w:name w:val="6A19B037091E4634AD38FDF550DE37AB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7">
    <w:name w:val="5E811177ECEB4F7F9652B661E0C20BFB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7">
    <w:name w:val="D2F55331B9AE489CB39B2E7CD00F46C6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7">
    <w:name w:val="7F390674A0334EDC8DA096DEE708C3CA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7">
    <w:name w:val="F2F025D7AB514A8EBCF4BBBAD8D3B448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7">
    <w:name w:val="8709A0EE1CE74789ABC211A73A6145A0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7">
    <w:name w:val="9D5424D767B848338CEE64EBF7AC5600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7">
    <w:name w:val="74ACBD9035B14C7ABE5A7E00F6A2EB04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7">
    <w:name w:val="DE8EF9A20459486B94FAEDC296AD7BD4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7">
    <w:name w:val="705990CDAB604B288418D6BC6B27F252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7">
    <w:name w:val="129831F1A61A4F98922FA58DAFA77777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7">
    <w:name w:val="BB81F9A5311349238C79E66A34C36B9A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7">
    <w:name w:val="31BE9F08FEEE431C9CA81FF8680E67FD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7">
    <w:name w:val="3EC22D2067D943E9BE785A0631961343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7">
    <w:name w:val="EDE220D6F96D44729E412C7AC4330D82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7">
    <w:name w:val="6134E1C8A799422EBAD3DD75344A4C19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7">
    <w:name w:val="841AD29C8F7F4CB3A275E6303D59B779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7">
    <w:name w:val="D60C0665509D4D13A45413DF05A66D8E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7">
    <w:name w:val="D03FEEC29A6049819AF08EE4A8668C69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3">
    <w:name w:val="EA8D88C4BAF7464F9F5AB4A68E480DEC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6">
    <w:name w:val="1DD5F37BA8BF4105BBB71F54F414B10D16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4">
    <w:name w:val="56538C77C9F94E449497DF9A8DF2017214"/>
    <w:rsid w:val="008E280D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72B9C419AB4AD0BF63DC51D9F17E481">
    <w:name w:val="D072B9C419AB4AD0BF63DC51D9F17E481"/>
    <w:rsid w:val="008E280D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18">
    <w:name w:val="A53CF9E5941B4A139B707AC095ACE2AB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8">
    <w:name w:val="87559B1840C247DEB4C3927E96A988B7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8">
    <w:name w:val="D41A1513C02040C88289CF28CBDB4805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3">
    <w:name w:val="DFA7D597C83449A09F1D82E1B78D8C28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3">
    <w:name w:val="781044F06E234623A506F31CF5D197AC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3">
    <w:name w:val="3E23655D03D9407397D9389B214A4797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3">
    <w:name w:val="C65CCF3164B1406E8E3649E88D30C39D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3">
    <w:name w:val="9BAF931450F64740B86C1509C759116E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3">
    <w:name w:val="6268007AC0D34ED5BEECDA038FBB1AF3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3">
    <w:name w:val="903E0DF2CEFF4DB4BB2DAD315F842180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3">
    <w:name w:val="23B894D8E0B8456899C430236D6266FF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3">
    <w:name w:val="CE5899D80817481C9771904FF49C042A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3">
    <w:name w:val="F9B153284315426FB84511B9365F694C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3">
    <w:name w:val="E0360FA6F69C44ED975C6AAFB66D16DD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3">
    <w:name w:val="57A1982F2EC746F79FD4323575243B70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8">
    <w:name w:val="C1124053123C4070A91B351FA1650A21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8">
    <w:name w:val="B9CC01B1740D480BA640F544E04C7D6D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8">
    <w:name w:val="413ACA377E5248B6B0767C8930990A3F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8">
    <w:name w:val="54A916ED88A14A3FB8ED6CEE3B8C2C87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8">
    <w:name w:val="6A19B037091E4634AD38FDF550DE37AB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8">
    <w:name w:val="5E811177ECEB4F7F9652B661E0C20BFB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8">
    <w:name w:val="D2F55331B9AE489CB39B2E7CD00F46C6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8">
    <w:name w:val="7F390674A0334EDC8DA096DEE708C3CA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8">
    <w:name w:val="F2F025D7AB514A8EBCF4BBBAD8D3B448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8">
    <w:name w:val="8709A0EE1CE74789ABC211A73A6145A0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8">
    <w:name w:val="9D5424D767B848338CEE64EBF7AC5600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8">
    <w:name w:val="74ACBD9035B14C7ABE5A7E00F6A2EB04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8">
    <w:name w:val="DE8EF9A20459486B94FAEDC296AD7BD4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8">
    <w:name w:val="705990CDAB604B288418D6BC6B27F252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8">
    <w:name w:val="129831F1A61A4F98922FA58DAFA77777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8">
    <w:name w:val="BB81F9A5311349238C79E66A34C36B9A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8">
    <w:name w:val="31BE9F08FEEE431C9CA81FF8680E67FD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8">
    <w:name w:val="3EC22D2067D943E9BE785A0631961343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8">
    <w:name w:val="EDE220D6F96D44729E412C7AC4330D82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8">
    <w:name w:val="6134E1C8A799422EBAD3DD75344A4C19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8">
    <w:name w:val="841AD29C8F7F4CB3A275E6303D59B779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8">
    <w:name w:val="D60C0665509D4D13A45413DF05A66D8E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8">
    <w:name w:val="D03FEEC29A6049819AF08EE4A8668C69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4">
    <w:name w:val="EA8D88C4BAF7464F9F5AB4A68E480DEC4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7">
    <w:name w:val="1DD5F37BA8BF4105BBB71F54F414B10D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5">
    <w:name w:val="56538C77C9F94E449497DF9A8DF2017215"/>
    <w:rsid w:val="008E280D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72B9C419AB4AD0BF63DC51D9F17E482">
    <w:name w:val="D072B9C419AB4AD0BF63DC51D9F17E482"/>
    <w:rsid w:val="008E280D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9DD2C1FC3C54270A280FB8EC51C5556">
    <w:name w:val="59DD2C1FC3C54270A280FB8EC51C5556"/>
    <w:rsid w:val="008E280D"/>
  </w:style>
  <w:style w:type="paragraph" w:customStyle="1" w:styleId="0E5BAA97A7FB4ECA90AC1E619AB5DF05">
    <w:name w:val="0E5BAA97A7FB4ECA90AC1E619AB5DF05"/>
    <w:rsid w:val="008E280D"/>
  </w:style>
  <w:style w:type="paragraph" w:customStyle="1" w:styleId="34AB7BE00FA54985831C5B8F0BA2067B">
    <w:name w:val="34AB7BE00FA54985831C5B8F0BA2067B"/>
    <w:rsid w:val="008E280D"/>
  </w:style>
  <w:style w:type="paragraph" w:customStyle="1" w:styleId="BBB76094DB1F44D29D44A4A6907B3E71">
    <w:name w:val="BBB76094DB1F44D29D44A4A6907B3E71"/>
    <w:rsid w:val="008E280D"/>
  </w:style>
  <w:style w:type="paragraph" w:customStyle="1" w:styleId="BC9A7DF95E16446DA9A001EE08FC889D">
    <w:name w:val="BC9A7DF95E16446DA9A001EE08FC889D"/>
    <w:rsid w:val="008E280D"/>
  </w:style>
  <w:style w:type="paragraph" w:customStyle="1" w:styleId="1367365B49E749AEA8330D9ABCDFA769">
    <w:name w:val="1367365B49E749AEA8330D9ABCDFA769"/>
    <w:rsid w:val="008E280D"/>
  </w:style>
  <w:style w:type="paragraph" w:customStyle="1" w:styleId="917592B47A47401D909242630119CB1E">
    <w:name w:val="917592B47A47401D909242630119CB1E"/>
    <w:rsid w:val="008E280D"/>
  </w:style>
  <w:style w:type="paragraph" w:customStyle="1" w:styleId="97F36A109EF041C0BC43070BD742D65A">
    <w:name w:val="97F36A109EF041C0BC43070BD742D65A"/>
    <w:rsid w:val="008E280D"/>
  </w:style>
  <w:style w:type="paragraph" w:customStyle="1" w:styleId="C26883F75FDC40CDB20D196E4430A5C6">
    <w:name w:val="C26883F75FDC40CDB20D196E4430A5C6"/>
    <w:rsid w:val="00974ED7"/>
  </w:style>
  <w:style w:type="paragraph" w:customStyle="1" w:styleId="DFA7D597C83449A09F1D82E1B78D8C284">
    <w:name w:val="DFA7D597C83449A09F1D82E1B78D8C284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4">
    <w:name w:val="781044F06E234623A506F31CF5D197AC4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4">
    <w:name w:val="3E23655D03D9407397D9389B214A47974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4">
    <w:name w:val="C65CCF3164B1406E8E3649E88D30C39D4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4">
    <w:name w:val="9BAF931450F64740B86C1509C759116E4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4">
    <w:name w:val="6268007AC0D34ED5BEECDA038FBB1AF34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4">
    <w:name w:val="903E0DF2CEFF4DB4BB2DAD315F8421804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4">
    <w:name w:val="23B894D8E0B8456899C430236D6266FF4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4">
    <w:name w:val="CE5899D80817481C9771904FF49C042A4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4">
    <w:name w:val="F9B153284315426FB84511B9365F694C4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4">
    <w:name w:val="E0360FA6F69C44ED975C6AAFB66D16DD4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4">
    <w:name w:val="57A1982F2EC746F79FD4323575243B704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9">
    <w:name w:val="C1124053123C4070A91B351FA1650A21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9">
    <w:name w:val="B9CC01B1740D480BA640F544E04C7D6D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9">
    <w:name w:val="413ACA377E5248B6B0767C8930990A3F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9">
    <w:name w:val="54A916ED88A14A3FB8ED6CEE3B8C2C87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9">
    <w:name w:val="6A19B037091E4634AD38FDF550DE37AB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9">
    <w:name w:val="5E811177ECEB4F7F9652B661E0C20BFB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9">
    <w:name w:val="D2F55331B9AE489CB39B2E7CD00F46C6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9">
    <w:name w:val="7F390674A0334EDC8DA096DEE708C3CA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9">
    <w:name w:val="F2F025D7AB514A8EBCF4BBBAD8D3B448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9">
    <w:name w:val="8709A0EE1CE74789ABC211A73A6145A0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9">
    <w:name w:val="9D5424D767B848338CEE64EBF7AC5600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9">
    <w:name w:val="74ACBD9035B14C7ABE5A7E00F6A2EB04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9">
    <w:name w:val="DE8EF9A20459486B94FAEDC296AD7BD4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9">
    <w:name w:val="705990CDAB604B288418D6BC6B27F252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9">
    <w:name w:val="129831F1A61A4F98922FA58DAFA77777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9">
    <w:name w:val="BB81F9A5311349238C79E66A34C36B9A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9">
    <w:name w:val="31BE9F08FEEE431C9CA81FF8680E67FD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9">
    <w:name w:val="3EC22D2067D943E9BE785A0631961343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9">
    <w:name w:val="EDE220D6F96D44729E412C7AC4330D82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9">
    <w:name w:val="6134E1C8A799422EBAD3DD75344A4C19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9">
    <w:name w:val="841AD29C8F7F4CB3A275E6303D59B779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9">
    <w:name w:val="D60C0665509D4D13A45413DF05A66D8E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9">
    <w:name w:val="D03FEEC29A6049819AF08EE4A8668C69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5">
    <w:name w:val="EA8D88C4BAF7464F9F5AB4A68E480DEC5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8">
    <w:name w:val="1DD5F37BA8BF4105BBB71F54F414B10D18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6">
    <w:name w:val="56538C77C9F94E449497DF9A8DF2017216"/>
    <w:rsid w:val="00974ED7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72B9C419AB4AD0BF63DC51D9F17E483">
    <w:name w:val="D072B9C419AB4AD0BF63DC51D9F17E483"/>
    <w:rsid w:val="00974ED7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9956957219949788A24691C5ACD3759">
    <w:name w:val="A9956957219949788A24691C5ACD3759"/>
    <w:rsid w:val="00974ED7"/>
  </w:style>
  <w:style w:type="paragraph" w:customStyle="1" w:styleId="E3199C11B8D84E359F34152BC826E3DF">
    <w:name w:val="E3199C11B8D84E359F34152BC826E3DF"/>
    <w:rsid w:val="00974ED7"/>
  </w:style>
  <w:style w:type="paragraph" w:customStyle="1" w:styleId="3B1BAE7667984D9B9F6161062AAF79D8">
    <w:name w:val="3B1BAE7667984D9B9F6161062AAF79D8"/>
    <w:rsid w:val="00974ED7"/>
  </w:style>
  <w:style w:type="paragraph" w:customStyle="1" w:styleId="0116FA1CC994407B9B7372DF3F6319CA">
    <w:name w:val="0116FA1CC994407B9B7372DF3F6319CA"/>
    <w:rsid w:val="00974ED7"/>
  </w:style>
  <w:style w:type="paragraph" w:customStyle="1" w:styleId="705990CDAB604B288418D6BC6B27F25220">
    <w:name w:val="705990CDAB604B288418D6BC6B27F25220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20">
    <w:name w:val="129831F1A61A4F98922FA58DAFA7777720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20">
    <w:name w:val="BB81F9A5311349238C79E66A34C36B9A20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20">
    <w:name w:val="31BE9F08FEEE431C9CA81FF8680E67FD20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20">
    <w:name w:val="3EC22D2067D943E9BE785A063196134320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20">
    <w:name w:val="EDE220D6F96D44729E412C7AC4330D8220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20">
    <w:name w:val="6134E1C8A799422EBAD3DD75344A4C1920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20">
    <w:name w:val="841AD29C8F7F4CB3A275E6303D59B77920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20">
    <w:name w:val="D60C0665509D4D13A45413DF05A66D8E20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20">
    <w:name w:val="D03FEEC29A6049819AF08EE4A8668C6920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6">
    <w:name w:val="EA8D88C4BAF7464F9F5AB4A68E480DEC6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9">
    <w:name w:val="1DD5F37BA8BF4105BBB71F54F414B10D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7">
    <w:name w:val="56538C77C9F94E449497DF9A8DF2017217"/>
    <w:rsid w:val="00974ED7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0BDEF51B9414A85A6C1A2F6964F7A39">
    <w:name w:val="40BDEF51B9414A85A6C1A2F6964F7A39"/>
    <w:rsid w:val="00974ED7"/>
  </w:style>
  <w:style w:type="paragraph" w:customStyle="1" w:styleId="E1C2513AADFA48CFB9EB19D1111CEFAC">
    <w:name w:val="E1C2513AADFA48CFB9EB19D1111CEFAC"/>
    <w:rsid w:val="00974ED7"/>
  </w:style>
  <w:style w:type="paragraph" w:customStyle="1" w:styleId="56538C77C9F94E449497DF9A8DF2017218">
    <w:name w:val="56538C77C9F94E449497DF9A8DF2017218"/>
    <w:rsid w:val="00043F2B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9">
    <w:name w:val="56538C77C9F94E449497DF9A8DF2017219"/>
    <w:rsid w:val="008243CE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E3D17CD11CC4449A9234E6514226699">
    <w:name w:val="7E3D17CD11CC4449A9234E6514226699"/>
    <w:rsid w:val="00652381"/>
  </w:style>
  <w:style w:type="paragraph" w:customStyle="1" w:styleId="C19605675EBF46DEBFA0BDA3F21B593F">
    <w:name w:val="C19605675EBF46DEBFA0BDA3F21B593F"/>
    <w:rsid w:val="00652381"/>
  </w:style>
  <w:style w:type="paragraph" w:customStyle="1" w:styleId="ED8A77C8848E42DC82581E55789A7D72">
    <w:name w:val="ED8A77C8848E42DC82581E55789A7D72"/>
    <w:rsid w:val="00652381"/>
  </w:style>
  <w:style w:type="paragraph" w:customStyle="1" w:styleId="67597665D6BC42B784658D5430A53736">
    <w:name w:val="67597665D6BC42B784658D5430A53736"/>
    <w:rsid w:val="00652381"/>
  </w:style>
  <w:style w:type="paragraph" w:customStyle="1" w:styleId="24443BFDAB524E6786CBA7D19F80BE2E">
    <w:name w:val="24443BFDAB524E6786CBA7D19F80BE2E"/>
    <w:rsid w:val="00652381"/>
  </w:style>
  <w:style w:type="paragraph" w:customStyle="1" w:styleId="5B270E3F613D4A0DAF04F3926B90854D">
    <w:name w:val="5B270E3F613D4A0DAF04F3926B90854D"/>
    <w:rsid w:val="00652381"/>
  </w:style>
  <w:style w:type="paragraph" w:customStyle="1" w:styleId="DEB4B009ED074E93B939D0E9C46A49F8">
    <w:name w:val="DEB4B009ED074E93B939D0E9C46A49F8"/>
    <w:rsid w:val="00652381"/>
  </w:style>
  <w:style w:type="paragraph" w:customStyle="1" w:styleId="AB84D2B39C7243AEAA4E557E8C8A72CE">
    <w:name w:val="AB84D2B39C7243AEAA4E557E8C8A72CE"/>
    <w:rsid w:val="00652381"/>
  </w:style>
  <w:style w:type="paragraph" w:customStyle="1" w:styleId="402DCC81FF4940EFA6C7766D42D3F410">
    <w:name w:val="402DCC81FF4940EFA6C7766D42D3F410"/>
    <w:rsid w:val="00652381"/>
  </w:style>
  <w:style w:type="paragraph" w:customStyle="1" w:styleId="F926A9BEBFCC4247A47AB13911C9E4B0">
    <w:name w:val="F926A9BEBFCC4247A47AB13911C9E4B0"/>
    <w:rsid w:val="00652381"/>
  </w:style>
  <w:style w:type="paragraph" w:customStyle="1" w:styleId="F828DB95558B4DD382F43C744A3DE566">
    <w:name w:val="F828DB95558B4DD382F43C744A3DE566"/>
    <w:rsid w:val="00652381"/>
  </w:style>
  <w:style w:type="paragraph" w:customStyle="1" w:styleId="D55770E0E9C44B7087341A0484055A10">
    <w:name w:val="D55770E0E9C44B7087341A0484055A10"/>
    <w:rsid w:val="00652381"/>
  </w:style>
  <w:style w:type="paragraph" w:customStyle="1" w:styleId="B3D3D1AF635E424E99F84CD85E1201EE">
    <w:name w:val="B3D3D1AF635E424E99F84CD85E1201EE"/>
    <w:rsid w:val="00652381"/>
  </w:style>
  <w:style w:type="paragraph" w:customStyle="1" w:styleId="5646FB57690849BAB11B8790A555D70D">
    <w:name w:val="5646FB57690849BAB11B8790A555D70D"/>
    <w:rsid w:val="00652381"/>
  </w:style>
  <w:style w:type="paragraph" w:customStyle="1" w:styleId="D137F943D4674DE28A27870D0C3A7654">
    <w:name w:val="D137F943D4674DE28A27870D0C3A7654"/>
    <w:rsid w:val="00652381"/>
  </w:style>
  <w:style w:type="paragraph" w:customStyle="1" w:styleId="0C6F180BBC23442E9FDAC6E0F1FF5DFB">
    <w:name w:val="0C6F180BBC23442E9FDAC6E0F1FF5DFB"/>
    <w:rsid w:val="00652381"/>
  </w:style>
  <w:style w:type="paragraph" w:customStyle="1" w:styleId="1DB3227FF1BD4342BEABC39A22E09999">
    <w:name w:val="1DB3227FF1BD4342BEABC39A22E09999"/>
    <w:rsid w:val="00652381"/>
  </w:style>
  <w:style w:type="paragraph" w:customStyle="1" w:styleId="F5A3FBB351804567B79DC0ACDE0A6C5C">
    <w:name w:val="F5A3FBB351804567B79DC0ACDE0A6C5C"/>
    <w:rsid w:val="00652381"/>
  </w:style>
  <w:style w:type="paragraph" w:customStyle="1" w:styleId="3C1FE03AE7D249F388554729226FCD70">
    <w:name w:val="3C1FE03AE7D249F388554729226FCD70"/>
    <w:rsid w:val="00652381"/>
  </w:style>
  <w:style w:type="paragraph" w:customStyle="1" w:styleId="BB19A59CD5C3439B976FA60D49507BE7">
    <w:name w:val="BB19A59CD5C3439B976FA60D49507BE7"/>
    <w:rsid w:val="00652381"/>
  </w:style>
  <w:style w:type="paragraph" w:customStyle="1" w:styleId="348D803BE5D04328BB38880257EEA8F6">
    <w:name w:val="348D803BE5D04328BB38880257EEA8F6"/>
    <w:rsid w:val="00652381"/>
  </w:style>
  <w:style w:type="paragraph" w:customStyle="1" w:styleId="8ADEB2259E0E4A0F8E363D6881619926">
    <w:name w:val="8ADEB2259E0E4A0F8E363D6881619926"/>
    <w:rsid w:val="00652381"/>
  </w:style>
  <w:style w:type="paragraph" w:customStyle="1" w:styleId="112F7E2003804B40BA7832118D699DE8">
    <w:name w:val="112F7E2003804B40BA7832118D699DE8"/>
    <w:rsid w:val="00652381"/>
  </w:style>
  <w:style w:type="paragraph" w:customStyle="1" w:styleId="21439522CE6642059B93181051B7BE7D">
    <w:name w:val="21439522CE6642059B93181051B7BE7D"/>
    <w:rsid w:val="00652381"/>
  </w:style>
  <w:style w:type="paragraph" w:customStyle="1" w:styleId="950CE068A545440982B843B80B87A2F3">
    <w:name w:val="950CE068A545440982B843B80B87A2F3"/>
    <w:rsid w:val="00652381"/>
  </w:style>
  <w:style w:type="paragraph" w:customStyle="1" w:styleId="87216D5DE9944848AF0D81CB3D83B05C">
    <w:name w:val="87216D5DE9944848AF0D81CB3D83B05C"/>
    <w:rsid w:val="00652381"/>
  </w:style>
  <w:style w:type="paragraph" w:customStyle="1" w:styleId="4008E33624D547CCA7044D7064B6FAC1">
    <w:name w:val="4008E33624D547CCA7044D7064B6FAC1"/>
    <w:rsid w:val="00652381"/>
  </w:style>
  <w:style w:type="paragraph" w:customStyle="1" w:styleId="AF79FD9D06454BC9846849D432CF0EF9">
    <w:name w:val="AF79FD9D06454BC9846849D432CF0EF9"/>
    <w:rsid w:val="00652381"/>
  </w:style>
  <w:style w:type="paragraph" w:customStyle="1" w:styleId="3FA14361F5F64DE49DC6DEF28A23E402">
    <w:name w:val="3FA14361F5F64DE49DC6DEF28A23E402"/>
    <w:rsid w:val="00652381"/>
  </w:style>
  <w:style w:type="paragraph" w:customStyle="1" w:styleId="4924E2559C5449F98C7971163FDAE451">
    <w:name w:val="4924E2559C5449F98C7971163FDAE451"/>
    <w:rsid w:val="00652381"/>
  </w:style>
  <w:style w:type="paragraph" w:customStyle="1" w:styleId="E87B2685311A4F5E87E01235AF1640F7">
    <w:name w:val="E87B2685311A4F5E87E01235AF1640F7"/>
    <w:rsid w:val="00652381"/>
  </w:style>
  <w:style w:type="paragraph" w:customStyle="1" w:styleId="16F02B720DCE4645BA661A52920B6D6E">
    <w:name w:val="16F02B720DCE4645BA661A52920B6D6E"/>
    <w:rsid w:val="00652381"/>
  </w:style>
  <w:style w:type="paragraph" w:customStyle="1" w:styleId="34DA5ABE43A9408BAA0241C4E4ABD920">
    <w:name w:val="34DA5ABE43A9408BAA0241C4E4ABD920"/>
    <w:rsid w:val="00652381"/>
  </w:style>
  <w:style w:type="paragraph" w:customStyle="1" w:styleId="AE1AF0825D2344C48946C9780E8610AD">
    <w:name w:val="AE1AF0825D2344C48946C9780E8610AD"/>
    <w:rsid w:val="00652381"/>
  </w:style>
  <w:style w:type="paragraph" w:customStyle="1" w:styleId="28ED1D4C569E4B2991172C3715CE1CE3">
    <w:name w:val="28ED1D4C569E4B2991172C3715CE1CE3"/>
    <w:rsid w:val="00652381"/>
  </w:style>
  <w:style w:type="paragraph" w:customStyle="1" w:styleId="3F79EC56E09A4699A6853DA91EC5A9F2">
    <w:name w:val="3F79EC56E09A4699A6853DA91EC5A9F2"/>
    <w:rsid w:val="00652381"/>
  </w:style>
  <w:style w:type="paragraph" w:customStyle="1" w:styleId="D7D7196A89A745EC984989F57C8C2342">
    <w:name w:val="D7D7196A89A745EC984989F57C8C2342"/>
    <w:rsid w:val="00652381"/>
  </w:style>
  <w:style w:type="paragraph" w:customStyle="1" w:styleId="352F48123347481D9D752825B8A12237">
    <w:name w:val="352F48123347481D9D752825B8A12237"/>
    <w:rsid w:val="00652381"/>
  </w:style>
  <w:style w:type="paragraph" w:customStyle="1" w:styleId="9D8F97D4B1EA427DB0505343C824DF9F">
    <w:name w:val="9D8F97D4B1EA427DB0505343C824DF9F"/>
    <w:rsid w:val="00652381"/>
  </w:style>
  <w:style w:type="paragraph" w:customStyle="1" w:styleId="0EEA152DE60445058BB03C114780ADB2">
    <w:name w:val="0EEA152DE60445058BB03C114780ADB2"/>
    <w:rsid w:val="00652381"/>
  </w:style>
  <w:style w:type="paragraph" w:customStyle="1" w:styleId="D38F7D485FD9469E9F088416D0F37EFC">
    <w:name w:val="D38F7D485FD9469E9F088416D0F37EFC"/>
    <w:rsid w:val="00652381"/>
  </w:style>
  <w:style w:type="paragraph" w:customStyle="1" w:styleId="26C48C31AEFD457481BCF7A7EEBC3E30">
    <w:name w:val="26C48C31AEFD457481BCF7A7EEBC3E30"/>
    <w:rsid w:val="00652381"/>
  </w:style>
  <w:style w:type="paragraph" w:customStyle="1" w:styleId="FDC3E498F56D47EAB4268C3A275B445D">
    <w:name w:val="FDC3E498F56D47EAB4268C3A275B445D"/>
    <w:rsid w:val="00652381"/>
  </w:style>
  <w:style w:type="paragraph" w:customStyle="1" w:styleId="7012864717534DDE9FEEF911621B86DF">
    <w:name w:val="7012864717534DDE9FEEF911621B86DF"/>
    <w:rsid w:val="00652381"/>
  </w:style>
  <w:style w:type="paragraph" w:customStyle="1" w:styleId="1976CE7BD72F44708C2EE52C9F204EB5">
    <w:name w:val="1976CE7BD72F44708C2EE52C9F204EB5"/>
    <w:rsid w:val="00652381"/>
  </w:style>
  <w:style w:type="paragraph" w:customStyle="1" w:styleId="9B75CB4A83E844C69B1279BF6609EF9E">
    <w:name w:val="9B75CB4A83E844C69B1279BF6609EF9E"/>
    <w:rsid w:val="00652381"/>
  </w:style>
  <w:style w:type="paragraph" w:customStyle="1" w:styleId="5BC431FAE78C433A8C3A0E2A52B1133A">
    <w:name w:val="5BC431FAE78C433A8C3A0E2A52B1133A"/>
    <w:rsid w:val="00652381"/>
  </w:style>
  <w:style w:type="paragraph" w:customStyle="1" w:styleId="9A525F61D7F74221A843EC136FBE8EC9">
    <w:name w:val="9A525F61D7F74221A843EC136FBE8EC9"/>
    <w:rsid w:val="00652381"/>
  </w:style>
  <w:style w:type="paragraph" w:customStyle="1" w:styleId="E210285D0F04414F992C9A14022E6348">
    <w:name w:val="E210285D0F04414F992C9A14022E6348"/>
    <w:rsid w:val="00652381"/>
  </w:style>
  <w:style w:type="paragraph" w:customStyle="1" w:styleId="5EDB24F049A142D580BC2F665F841F6B">
    <w:name w:val="5EDB24F049A142D580BC2F665F841F6B"/>
    <w:rsid w:val="00652381"/>
  </w:style>
  <w:style w:type="paragraph" w:customStyle="1" w:styleId="5FA06D811AF44C059EEE796C62EBFE98">
    <w:name w:val="5FA06D811AF44C059EEE796C62EBFE98"/>
    <w:rsid w:val="00652381"/>
  </w:style>
  <w:style w:type="paragraph" w:customStyle="1" w:styleId="3FA21762BFCB4C51AD92298E66D1FF78">
    <w:name w:val="3FA21762BFCB4C51AD92298E66D1FF78"/>
    <w:rsid w:val="00652381"/>
  </w:style>
  <w:style w:type="paragraph" w:customStyle="1" w:styleId="6BF5043128844905B89B106CDE3CC0EF">
    <w:name w:val="6BF5043128844905B89B106CDE3CC0EF"/>
    <w:rsid w:val="00652381"/>
  </w:style>
  <w:style w:type="paragraph" w:customStyle="1" w:styleId="846E98A9ED0F44C6ADF4DA0104CE3821">
    <w:name w:val="846E98A9ED0F44C6ADF4DA0104CE3821"/>
    <w:rsid w:val="00652381"/>
  </w:style>
  <w:style w:type="paragraph" w:customStyle="1" w:styleId="D464B28801EB484CBBA2C62E1137CB65">
    <w:name w:val="D464B28801EB484CBBA2C62E1137CB65"/>
    <w:rsid w:val="00652381"/>
  </w:style>
  <w:style w:type="paragraph" w:customStyle="1" w:styleId="8D32782BD2074ACABFB0A06C8C5E2CCD">
    <w:name w:val="8D32782BD2074ACABFB0A06C8C5E2CCD"/>
    <w:rsid w:val="00652381"/>
  </w:style>
  <w:style w:type="paragraph" w:customStyle="1" w:styleId="1AC3AA1434C2400B91C82B2AB0DE9256">
    <w:name w:val="1AC3AA1434C2400B91C82B2AB0DE9256"/>
    <w:rsid w:val="00652381"/>
  </w:style>
  <w:style w:type="paragraph" w:customStyle="1" w:styleId="3679F7366F184F6F8291F70A7CF1C731">
    <w:name w:val="3679F7366F184F6F8291F70A7CF1C731"/>
    <w:rsid w:val="00652381"/>
  </w:style>
  <w:style w:type="paragraph" w:customStyle="1" w:styleId="7434A7BD5C7A4085A57997E59971C371">
    <w:name w:val="7434A7BD5C7A4085A57997E59971C371"/>
    <w:rsid w:val="00652381"/>
  </w:style>
  <w:style w:type="paragraph" w:customStyle="1" w:styleId="631874B2AA9042DD891654D556767E63">
    <w:name w:val="631874B2AA9042DD891654D556767E63"/>
    <w:rsid w:val="00652381"/>
  </w:style>
  <w:style w:type="paragraph" w:customStyle="1" w:styleId="7BCFBBC11C9848A2A80F0AC43FF373E6">
    <w:name w:val="7BCFBBC11C9848A2A80F0AC43FF373E6"/>
    <w:rsid w:val="00652381"/>
  </w:style>
  <w:style w:type="paragraph" w:customStyle="1" w:styleId="CA969A7A0197408F9BDEBCC8100A2668">
    <w:name w:val="CA969A7A0197408F9BDEBCC8100A2668"/>
    <w:rsid w:val="00652381"/>
  </w:style>
  <w:style w:type="paragraph" w:customStyle="1" w:styleId="7D241259ECBE4954833D3294529ACE20">
    <w:name w:val="7D241259ECBE4954833D3294529ACE20"/>
    <w:rsid w:val="00652381"/>
  </w:style>
  <w:style w:type="paragraph" w:customStyle="1" w:styleId="E13561DF50B5407EA1EA89C989F0C911">
    <w:name w:val="E13561DF50B5407EA1EA89C989F0C911"/>
    <w:rsid w:val="00652381"/>
  </w:style>
  <w:style w:type="paragraph" w:customStyle="1" w:styleId="C6CD31CE29CE42CC961C85B59211E7DA">
    <w:name w:val="C6CD31CE29CE42CC961C85B59211E7DA"/>
    <w:rsid w:val="00652381"/>
  </w:style>
  <w:style w:type="paragraph" w:customStyle="1" w:styleId="D8A74E51B4234E78A3805379AEBB01E5">
    <w:name w:val="D8A74E51B4234E78A3805379AEBB01E5"/>
    <w:rsid w:val="00652381"/>
  </w:style>
  <w:style w:type="paragraph" w:customStyle="1" w:styleId="363A38F51BAE4862A69EAA22FA50CEE5">
    <w:name w:val="363A38F51BAE4862A69EAA22FA50CEE5"/>
    <w:rsid w:val="00652381"/>
  </w:style>
  <w:style w:type="paragraph" w:customStyle="1" w:styleId="8D86058312BB4F3B8F3CFC24D043AA23">
    <w:name w:val="8D86058312BB4F3B8F3CFC24D043AA23"/>
    <w:rsid w:val="00652381"/>
  </w:style>
  <w:style w:type="paragraph" w:customStyle="1" w:styleId="458484F6F7C646768E283A176D5DD071">
    <w:name w:val="458484F6F7C646768E283A176D5DD071"/>
    <w:rsid w:val="00652381"/>
  </w:style>
  <w:style w:type="paragraph" w:customStyle="1" w:styleId="92BE6B10489C49388764956E9754D4F4">
    <w:name w:val="92BE6B10489C49388764956E9754D4F4"/>
    <w:rsid w:val="00652381"/>
  </w:style>
  <w:style w:type="paragraph" w:customStyle="1" w:styleId="0AE3EBA89CE644BA8DB0BA1FCA24DDDE">
    <w:name w:val="0AE3EBA89CE644BA8DB0BA1FCA24DDDE"/>
    <w:rsid w:val="00652381"/>
  </w:style>
  <w:style w:type="paragraph" w:customStyle="1" w:styleId="70C1FF59EA134836BBB3438E9AEFC158">
    <w:name w:val="70C1FF59EA134836BBB3438E9AEFC158"/>
    <w:rsid w:val="00652381"/>
  </w:style>
  <w:style w:type="paragraph" w:customStyle="1" w:styleId="81515E8B00CD43E6B29F585B9D354DF4">
    <w:name w:val="81515E8B00CD43E6B29F585B9D354DF4"/>
    <w:rsid w:val="00652381"/>
  </w:style>
  <w:style w:type="paragraph" w:customStyle="1" w:styleId="CCEDAB72891745D788EAA64D668F3BCD">
    <w:name w:val="CCEDAB72891745D788EAA64D668F3BCD"/>
    <w:rsid w:val="00652381"/>
  </w:style>
  <w:style w:type="paragraph" w:customStyle="1" w:styleId="5051B21EF6E44456886E09C83E914E73">
    <w:name w:val="5051B21EF6E44456886E09C83E914E73"/>
    <w:rsid w:val="00652381"/>
  </w:style>
  <w:style w:type="paragraph" w:customStyle="1" w:styleId="003D3173CC1D4908B71C548605853BBC">
    <w:name w:val="003D3173CC1D4908B71C548605853BBC"/>
    <w:rsid w:val="00652381"/>
  </w:style>
  <w:style w:type="paragraph" w:customStyle="1" w:styleId="1A35AC6FF86C48ECAB62EB5673550C5F">
    <w:name w:val="1A35AC6FF86C48ECAB62EB5673550C5F"/>
    <w:rsid w:val="00652381"/>
  </w:style>
  <w:style w:type="paragraph" w:customStyle="1" w:styleId="648C6E1246D84755B32C69FBEB5DEE43">
    <w:name w:val="648C6E1246D84755B32C69FBEB5DEE43"/>
    <w:rsid w:val="00652381"/>
  </w:style>
  <w:style w:type="paragraph" w:customStyle="1" w:styleId="C7182BB1871A4DE5B44476C1669C9C10">
    <w:name w:val="C7182BB1871A4DE5B44476C1669C9C10"/>
    <w:rsid w:val="00652381"/>
  </w:style>
  <w:style w:type="paragraph" w:customStyle="1" w:styleId="77CDE1449B954E1CAC923D82220039B2">
    <w:name w:val="77CDE1449B954E1CAC923D82220039B2"/>
    <w:rsid w:val="00652381"/>
  </w:style>
  <w:style w:type="paragraph" w:customStyle="1" w:styleId="ED8A77C8848E42DC82581E55789A7D721">
    <w:name w:val="ED8A77C8848E42DC82581E55789A7D72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A35AC6FF86C48ECAB62EB5673550C5F1">
    <w:name w:val="1A35AC6FF86C48ECAB62EB5673550C5F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48C6E1246D84755B32C69FBEB5DEE431">
    <w:name w:val="648C6E1246D84755B32C69FBEB5DEE43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7182BB1871A4DE5B44476C1669C9C101">
    <w:name w:val="C7182BB1871A4DE5B44476C1669C9C10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7CDE1449B954E1CAC923D82220039B21">
    <w:name w:val="77CDE1449B954E1CAC923D82220039B2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4443BFDAB524E6786CBA7D19F80BE2E1">
    <w:name w:val="24443BFDAB524E6786CBA7D19F80BE2E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B270E3F613D4A0DAF04F3926B90854D1">
    <w:name w:val="5B270E3F613D4A0DAF04F3926B90854D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B4B009ED074E93B939D0E9C46A49F81">
    <w:name w:val="DEB4B009ED074E93B939D0E9C46A49F8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B84D2B39C7243AEAA4E557E8C8A72CE1">
    <w:name w:val="AB84D2B39C7243AEAA4E557E8C8A72CE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02DCC81FF4940EFA6C7766D42D3F4101">
    <w:name w:val="402DCC81FF4940EFA6C7766D42D3F410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F79FD9D06454BC9846849D432CF0EF91">
    <w:name w:val="AF79FD9D06454BC9846849D432CF0EF9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52F48123347481D9D752825B8A122371">
    <w:name w:val="352F48123347481D9D752825B8A12237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8F97D4B1EA427DB0505343C824DF9F1">
    <w:name w:val="9D8F97D4B1EA427DB0505343C824DF9F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EEA152DE60445058BB03C114780ADB21">
    <w:name w:val="0EEA152DE60445058BB03C114780ADB2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38F7D485FD9469E9F088416D0F37EFC1">
    <w:name w:val="D38F7D485FD9469E9F088416D0F37EFC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6C48C31AEFD457481BCF7A7EEBC3E301">
    <w:name w:val="26C48C31AEFD457481BCF7A7EEBC3E30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DC3E498F56D47EAB4268C3A275B445D1">
    <w:name w:val="FDC3E498F56D47EAB4268C3A275B445D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12864717534DDE9FEEF911621B86DF1">
    <w:name w:val="7012864717534DDE9FEEF911621B86DF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976CE7BD72F44708C2EE52C9F204EB51">
    <w:name w:val="1976CE7BD72F44708C2EE52C9F204EB5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BC431FAE78C433A8C3A0E2A52B1133A1">
    <w:name w:val="5BC431FAE78C433A8C3A0E2A52B1133A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A525F61D7F74221A843EC136FBE8EC91">
    <w:name w:val="9A525F61D7F74221A843EC136FBE8EC9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210285D0F04414F992C9A14022E63481">
    <w:name w:val="E210285D0F04414F992C9A14022E6348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BF5043128844905B89B106CDE3CC0EF1">
    <w:name w:val="6BF5043128844905B89B106CDE3CC0EF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6E98A9ED0F44C6ADF4DA0104CE38211">
    <w:name w:val="846E98A9ED0F44C6ADF4DA0104CE3821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64B28801EB484CBBA2C62E1137CB651">
    <w:name w:val="D464B28801EB484CBBA2C62E1137CB65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D86058312BB4F3B8F3CFC24D043AA231">
    <w:name w:val="8D86058312BB4F3B8F3CFC24D043AA23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58484F6F7C646768E283A176D5DD0711">
    <w:name w:val="458484F6F7C646768E283A176D5DD071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2BE6B10489C49388764956E9754D4F41">
    <w:name w:val="92BE6B10489C49388764956E9754D4F4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AE3EBA89CE644BA8DB0BA1FCA24DDDE1">
    <w:name w:val="0AE3EBA89CE644BA8DB0BA1FCA24DDDE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C1FF59EA134836BBB3438E9AEFC1581">
    <w:name w:val="70C1FF59EA134836BBB3438E9AEFC158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1515E8B00CD43E6B29F585B9D354DF41">
    <w:name w:val="81515E8B00CD43E6B29F585B9D354DF4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679F7366F184F6F8291F70A7CF1C7311">
    <w:name w:val="3679F7366F184F6F8291F70A7CF1C731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34A7BD5C7A4085A57997E59971C3711">
    <w:name w:val="7434A7BD5C7A4085A57997E59971C371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31874B2AA9042DD891654D556767E631">
    <w:name w:val="631874B2AA9042DD891654D556767E63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BCFBBC11C9848A2A80F0AC43FF373E61">
    <w:name w:val="7BCFBBC11C9848A2A80F0AC43FF373E6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D241259ECBE4954833D3294529ACE201">
    <w:name w:val="7D241259ECBE4954833D3294529ACE20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13561DF50B5407EA1EA89C989F0C9111">
    <w:name w:val="E13561DF50B5407EA1EA89C989F0C911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20">
    <w:name w:val="56538C77C9F94E449497DF9A8DF2017220"/>
    <w:rsid w:val="0065238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50CE068A545440982B843B80B87A2F31">
    <w:name w:val="950CE068A545440982B843B80B87A2F31"/>
    <w:rsid w:val="0065238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8A77C8848E42DC82581E55789A7D722">
    <w:name w:val="ED8A77C8848E42DC82581E55789A7D72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A35AC6FF86C48ECAB62EB5673550C5F2">
    <w:name w:val="1A35AC6FF86C48ECAB62EB5673550C5F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48C6E1246D84755B32C69FBEB5DEE432">
    <w:name w:val="648C6E1246D84755B32C69FBEB5DEE43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7182BB1871A4DE5B44476C1669C9C102">
    <w:name w:val="C7182BB1871A4DE5B44476C1669C9C10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7CDE1449B954E1CAC923D82220039B22">
    <w:name w:val="77CDE1449B954E1CAC923D82220039B2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4443BFDAB524E6786CBA7D19F80BE2E2">
    <w:name w:val="24443BFDAB524E6786CBA7D19F80BE2E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B270E3F613D4A0DAF04F3926B90854D2">
    <w:name w:val="5B270E3F613D4A0DAF04F3926B90854D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B4B009ED074E93B939D0E9C46A49F82">
    <w:name w:val="DEB4B009ED074E93B939D0E9C46A49F8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B84D2B39C7243AEAA4E557E8C8A72CE2">
    <w:name w:val="AB84D2B39C7243AEAA4E557E8C8A72CE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02DCC81FF4940EFA6C7766D42D3F4102">
    <w:name w:val="402DCC81FF4940EFA6C7766D42D3F410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F79FD9D06454BC9846849D432CF0EF92">
    <w:name w:val="AF79FD9D06454BC9846849D432CF0EF9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52F48123347481D9D752825B8A122372">
    <w:name w:val="352F48123347481D9D752825B8A12237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8F97D4B1EA427DB0505343C824DF9F2">
    <w:name w:val="9D8F97D4B1EA427DB0505343C824DF9F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EEA152DE60445058BB03C114780ADB22">
    <w:name w:val="0EEA152DE60445058BB03C114780ADB2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38F7D485FD9469E9F088416D0F37EFC2">
    <w:name w:val="D38F7D485FD9469E9F088416D0F37EFC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6C48C31AEFD457481BCF7A7EEBC3E302">
    <w:name w:val="26C48C31AEFD457481BCF7A7EEBC3E30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DC3E498F56D47EAB4268C3A275B445D2">
    <w:name w:val="FDC3E498F56D47EAB4268C3A275B445D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BF5043128844905B89B106CDE3CC0EF2">
    <w:name w:val="6BF5043128844905B89B106CDE3CC0EF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6E98A9ED0F44C6ADF4DA0104CE38212">
    <w:name w:val="846E98A9ED0F44C6ADF4DA0104CE3821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64B28801EB484CBBA2C62E1137CB652">
    <w:name w:val="D464B28801EB484CBBA2C62E1137CB65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D86058312BB4F3B8F3CFC24D043AA232">
    <w:name w:val="8D86058312BB4F3B8F3CFC24D043AA23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58484F6F7C646768E283A176D5DD0712">
    <w:name w:val="458484F6F7C646768E283A176D5DD071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2BE6B10489C49388764956E9754D4F42">
    <w:name w:val="92BE6B10489C49388764956E9754D4F4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AE3EBA89CE644BA8DB0BA1FCA24DDDE2">
    <w:name w:val="0AE3EBA89CE644BA8DB0BA1FCA24DDDE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C1FF59EA134836BBB3438E9AEFC1582">
    <w:name w:val="70C1FF59EA134836BBB3438E9AEFC158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1515E8B00CD43E6B29F585B9D354DF42">
    <w:name w:val="81515E8B00CD43E6B29F585B9D354DF4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679F7366F184F6F8291F70A7CF1C7312">
    <w:name w:val="3679F7366F184F6F8291F70A7CF1C731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34A7BD5C7A4085A57997E59971C3712">
    <w:name w:val="7434A7BD5C7A4085A57997E59971C371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31874B2AA9042DD891654D556767E632">
    <w:name w:val="631874B2AA9042DD891654D556767E63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BCFBBC11C9848A2A80F0AC43FF373E62">
    <w:name w:val="7BCFBBC11C9848A2A80F0AC43FF373E6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D241259ECBE4954833D3294529ACE202">
    <w:name w:val="7D241259ECBE4954833D3294529ACE20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13561DF50B5407EA1EA89C989F0C9112">
    <w:name w:val="E13561DF50B5407EA1EA89C989F0C911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21">
    <w:name w:val="56538C77C9F94E449497DF9A8DF2017221"/>
    <w:rsid w:val="0065238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50CE068A545440982B843B80B87A2F32">
    <w:name w:val="950CE068A545440982B843B80B87A2F32"/>
    <w:rsid w:val="0065238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FDCBBA2FC64906936DE149C49252D3">
    <w:name w:val="84FDCBBA2FC64906936DE149C49252D3"/>
    <w:rsid w:val="00652381"/>
  </w:style>
  <w:style w:type="paragraph" w:customStyle="1" w:styleId="B319D60320AD411497BB71E79F213AFA">
    <w:name w:val="B319D60320AD411497BB71E79F213AFA"/>
    <w:rsid w:val="00652381"/>
  </w:style>
  <w:style w:type="paragraph" w:customStyle="1" w:styleId="B964F046A6124A4E92899A8AC04CF65E">
    <w:name w:val="B964F046A6124A4E92899A8AC04CF65E"/>
    <w:rsid w:val="00652381"/>
  </w:style>
  <w:style w:type="paragraph" w:customStyle="1" w:styleId="247E3728DE6B425E87C988DEAFD73A66">
    <w:name w:val="247E3728DE6B425E87C988DEAFD73A66"/>
    <w:rsid w:val="00652381"/>
  </w:style>
  <w:style w:type="paragraph" w:customStyle="1" w:styleId="444F2A70AE254D3AB420C09F9F830488">
    <w:name w:val="444F2A70AE254D3AB420C09F9F830488"/>
    <w:rsid w:val="00652381"/>
  </w:style>
  <w:style w:type="paragraph" w:customStyle="1" w:styleId="C6629FD8E8024703B7974C135802DF42">
    <w:name w:val="C6629FD8E8024703B7974C135802DF42"/>
    <w:rsid w:val="00652381"/>
  </w:style>
  <w:style w:type="paragraph" w:customStyle="1" w:styleId="721A26738D1145A69061B8FC86A22A87">
    <w:name w:val="721A26738D1145A69061B8FC86A22A87"/>
    <w:rsid w:val="00652381"/>
  </w:style>
  <w:style w:type="paragraph" w:customStyle="1" w:styleId="0096CEDD97A5471E8AA16B2106B60012">
    <w:name w:val="0096CEDD97A5471E8AA16B2106B60012"/>
    <w:rsid w:val="001A1EA5"/>
  </w:style>
  <w:style w:type="paragraph" w:customStyle="1" w:styleId="AC737D55AB7E4132895FA52566D1D5AE">
    <w:name w:val="AC737D55AB7E4132895FA52566D1D5AE"/>
    <w:rsid w:val="001A1EA5"/>
  </w:style>
  <w:style w:type="paragraph" w:customStyle="1" w:styleId="BBD3EB6C8C6E427E8060CDE2EEE0E1DE">
    <w:name w:val="BBD3EB6C8C6E427E8060CDE2EEE0E1DE"/>
    <w:rsid w:val="001A1EA5"/>
  </w:style>
  <w:style w:type="paragraph" w:customStyle="1" w:styleId="816AEC283E4B4C07A3492F87431D994B">
    <w:name w:val="816AEC283E4B4C07A3492F87431D994B"/>
    <w:rsid w:val="001A1EA5"/>
  </w:style>
  <w:style w:type="paragraph" w:customStyle="1" w:styleId="9DC864137E594C9485B442B3683896C7">
    <w:name w:val="9DC864137E594C9485B442B3683896C7"/>
    <w:rsid w:val="006979E7"/>
  </w:style>
  <w:style w:type="paragraph" w:customStyle="1" w:styleId="9B517B1EC243464CA7B2E2BB4DC09EC2">
    <w:name w:val="9B517B1EC243464CA7B2E2BB4DC09EC2"/>
    <w:rsid w:val="006979E7"/>
  </w:style>
  <w:style w:type="paragraph" w:customStyle="1" w:styleId="F9B807738D394D2284C4A9AF70A12AB8">
    <w:name w:val="F9B807738D394D2284C4A9AF70A12AB8"/>
    <w:rsid w:val="006979E7"/>
  </w:style>
  <w:style w:type="paragraph" w:customStyle="1" w:styleId="FA6D5B8409EC44849DBF81DBBACA8F3C">
    <w:name w:val="FA6D5B8409EC44849DBF81DBBACA8F3C"/>
    <w:rsid w:val="006979E7"/>
  </w:style>
  <w:style w:type="paragraph" w:customStyle="1" w:styleId="736EF2AB903B412487787E9B80145D9D">
    <w:name w:val="736EF2AB903B412487787E9B80145D9D"/>
    <w:rsid w:val="006979E7"/>
  </w:style>
  <w:style w:type="paragraph" w:customStyle="1" w:styleId="45D4FF6E6D8B4DEEB884D89EAB74BC4B">
    <w:name w:val="45D4FF6E6D8B4DEEB884D89EAB74BC4B"/>
    <w:rsid w:val="006979E7"/>
  </w:style>
  <w:style w:type="paragraph" w:customStyle="1" w:styleId="69055CA815314767B5760229AC5C37BA">
    <w:name w:val="69055CA815314767B5760229AC5C37BA"/>
    <w:rsid w:val="006979E7"/>
  </w:style>
  <w:style w:type="paragraph" w:customStyle="1" w:styleId="54F73E1BB9C0428DA3E98AF29CF7213D">
    <w:name w:val="54F73E1BB9C0428DA3E98AF29CF7213D"/>
    <w:rsid w:val="00125FCD"/>
  </w:style>
  <w:style w:type="paragraph" w:customStyle="1" w:styleId="C38205FBFAEB4DBDA4657815A7D4565D">
    <w:name w:val="C38205FBFAEB4DBDA4657815A7D4565D"/>
    <w:rsid w:val="00125FCD"/>
  </w:style>
  <w:style w:type="paragraph" w:customStyle="1" w:styleId="0C81860C29414480B213C0E6E3624AEC">
    <w:name w:val="0C81860C29414480B213C0E6E3624AEC"/>
    <w:rsid w:val="00125FCD"/>
  </w:style>
  <w:style w:type="paragraph" w:customStyle="1" w:styleId="0815855F294C482FA9BF6CC404405F98">
    <w:name w:val="0815855F294C482FA9BF6CC404405F98"/>
    <w:rsid w:val="00125FCD"/>
  </w:style>
  <w:style w:type="paragraph" w:customStyle="1" w:styleId="5C42D8CDE7284030A023C042E00192F2">
    <w:name w:val="5C42D8CDE7284030A023C042E00192F2"/>
    <w:rsid w:val="00125FCD"/>
  </w:style>
  <w:style w:type="paragraph" w:customStyle="1" w:styleId="3DA0C872AF6248909216263BF1662F10">
    <w:name w:val="3DA0C872AF6248909216263BF1662F10"/>
    <w:rsid w:val="007246C7"/>
  </w:style>
  <w:style w:type="paragraph" w:customStyle="1" w:styleId="0CEBED29CD4245528BAF8A90855B9578">
    <w:name w:val="0CEBED29CD4245528BAF8A90855B9578"/>
    <w:rsid w:val="007246C7"/>
  </w:style>
  <w:style w:type="paragraph" w:customStyle="1" w:styleId="39E51CC46C2A4E4DBC943F2E6D000B8B">
    <w:name w:val="39E51CC46C2A4E4DBC943F2E6D000B8B"/>
    <w:rsid w:val="007246C7"/>
  </w:style>
  <w:style w:type="paragraph" w:customStyle="1" w:styleId="1C0B50A2B04249D8ADFE3AB23A289C21">
    <w:name w:val="1C0B50A2B04249D8ADFE3AB23A289C21"/>
    <w:rsid w:val="007246C7"/>
  </w:style>
  <w:style w:type="paragraph" w:customStyle="1" w:styleId="80FBAFE4753F452B94D71BDAC32D2BF4">
    <w:name w:val="80FBAFE4753F452B94D71BDAC32D2BF4"/>
    <w:rsid w:val="007E7250"/>
  </w:style>
  <w:style w:type="paragraph" w:customStyle="1" w:styleId="F471407CA7EB4541A0FC79295EC7C418">
    <w:name w:val="F471407CA7EB4541A0FC79295EC7C418"/>
    <w:rsid w:val="007E7250"/>
  </w:style>
  <w:style w:type="paragraph" w:customStyle="1" w:styleId="F76B0343749D46F592FA1DD828659285">
    <w:name w:val="F76B0343749D46F592FA1DD828659285"/>
    <w:rsid w:val="007E7250"/>
  </w:style>
  <w:style w:type="paragraph" w:customStyle="1" w:styleId="3F6EAD74141042E8B76A101313D50380">
    <w:name w:val="3F6EAD74141042E8B76A101313D50380"/>
    <w:rsid w:val="007E7250"/>
  </w:style>
  <w:style w:type="paragraph" w:customStyle="1" w:styleId="B38618F546044AFFA6805C10CBE4564E">
    <w:name w:val="B38618F546044AFFA6805C10CBE4564E"/>
    <w:rsid w:val="007E7250"/>
  </w:style>
  <w:style w:type="paragraph" w:customStyle="1" w:styleId="A1D25F7AC980456CA1BA7D749DB847F5">
    <w:name w:val="A1D25F7AC980456CA1BA7D749DB847F5"/>
    <w:rsid w:val="007E7250"/>
  </w:style>
  <w:style w:type="paragraph" w:customStyle="1" w:styleId="37DE4DB55C8441D6A29166F8C83D3F22">
    <w:name w:val="37DE4DB55C8441D6A29166F8C83D3F22"/>
    <w:rsid w:val="007E7250"/>
  </w:style>
  <w:style w:type="paragraph" w:customStyle="1" w:styleId="ADC57F2355374D27B44487C324989BDF">
    <w:name w:val="ADC57F2355374D27B44487C324989BDF"/>
    <w:rsid w:val="007E7250"/>
  </w:style>
  <w:style w:type="paragraph" w:customStyle="1" w:styleId="CEA86C1977374D90A3F3EF4EA17A2E8C">
    <w:name w:val="CEA86C1977374D90A3F3EF4EA17A2E8C"/>
    <w:rsid w:val="007E7250"/>
  </w:style>
  <w:style w:type="paragraph" w:customStyle="1" w:styleId="17CF71CAA54344DFAA741ACE26874F37">
    <w:name w:val="17CF71CAA54344DFAA741ACE26874F37"/>
    <w:rsid w:val="007E7250"/>
  </w:style>
  <w:style w:type="paragraph" w:customStyle="1" w:styleId="8F59EA085E874F1CAD0E96F791D31657">
    <w:name w:val="8F59EA085E874F1CAD0E96F791D31657"/>
    <w:rsid w:val="007E7250"/>
  </w:style>
  <w:style w:type="paragraph" w:customStyle="1" w:styleId="EDC9F9060FF24052A3C6C0A2B6B56F58">
    <w:name w:val="EDC9F9060FF24052A3C6C0A2B6B56F58"/>
    <w:rsid w:val="007E7250"/>
  </w:style>
  <w:style w:type="paragraph" w:customStyle="1" w:styleId="A6E654DDCB33487FA4470B68072329D1">
    <w:name w:val="A6E654DDCB33487FA4470B68072329D1"/>
    <w:rsid w:val="007E7250"/>
  </w:style>
  <w:style w:type="paragraph" w:customStyle="1" w:styleId="294F6E372EE249C2B3BDD80B156130B4">
    <w:name w:val="294F6E372EE249C2B3BDD80B156130B4"/>
    <w:rsid w:val="007E7250"/>
  </w:style>
  <w:style w:type="paragraph" w:customStyle="1" w:styleId="8B63792262DE4109A435F1AD04DFEAF2">
    <w:name w:val="8B63792262DE4109A435F1AD04DFEAF2"/>
    <w:rsid w:val="007E7250"/>
  </w:style>
  <w:style w:type="paragraph" w:customStyle="1" w:styleId="EB79594460824A7BA699016EF559E4F7">
    <w:name w:val="EB79594460824A7BA699016EF559E4F7"/>
    <w:rsid w:val="007E7250"/>
  </w:style>
  <w:style w:type="paragraph" w:customStyle="1" w:styleId="06E5180E68B2464A85235EDE0DA7A4E2">
    <w:name w:val="06E5180E68B2464A85235EDE0DA7A4E2"/>
    <w:rsid w:val="001046B1"/>
  </w:style>
  <w:style w:type="paragraph" w:customStyle="1" w:styleId="E6E12CE30D47467FAA5EA7144958C2B1">
    <w:name w:val="E6E12CE30D47467FAA5EA7144958C2B1"/>
    <w:rsid w:val="001046B1"/>
  </w:style>
  <w:style w:type="paragraph" w:customStyle="1" w:styleId="8E4C12764E0F44818D0734E2058540A7">
    <w:name w:val="8E4C12764E0F44818D0734E2058540A7"/>
    <w:rsid w:val="001046B1"/>
  </w:style>
  <w:style w:type="paragraph" w:customStyle="1" w:styleId="3018771525014F0B8FBF3FC9FA53EC72">
    <w:name w:val="3018771525014F0B8FBF3FC9FA53EC72"/>
    <w:rsid w:val="001046B1"/>
  </w:style>
  <w:style w:type="paragraph" w:customStyle="1" w:styleId="68019A83103742F6955705ECD8FE031F">
    <w:name w:val="68019A83103742F6955705ECD8FE031F"/>
    <w:rsid w:val="001046B1"/>
  </w:style>
  <w:style w:type="paragraph" w:customStyle="1" w:styleId="2795EE54E6D64D10924DD51EDEB93322">
    <w:name w:val="2795EE54E6D64D10924DD51EDEB93322"/>
    <w:rsid w:val="001046B1"/>
  </w:style>
  <w:style w:type="paragraph" w:customStyle="1" w:styleId="7BEE794FA20C480BB488A24463B84A92">
    <w:name w:val="7BEE794FA20C480BB488A24463B84A92"/>
    <w:rsid w:val="001046B1"/>
  </w:style>
  <w:style w:type="paragraph" w:customStyle="1" w:styleId="B8B0AABB6D984935A386DE4717536C88">
    <w:name w:val="B8B0AABB6D984935A386DE4717536C88"/>
    <w:rsid w:val="001046B1"/>
  </w:style>
  <w:style w:type="paragraph" w:customStyle="1" w:styleId="AE11788B9E2A4E79B4846B1A65A364A0">
    <w:name w:val="AE11788B9E2A4E79B4846B1A65A364A0"/>
    <w:rsid w:val="001046B1"/>
  </w:style>
  <w:style w:type="paragraph" w:customStyle="1" w:styleId="F5CF7431D12A4670ADC164722C402758">
    <w:name w:val="F5CF7431D12A4670ADC164722C402758"/>
    <w:rsid w:val="001046B1"/>
  </w:style>
  <w:style w:type="paragraph" w:customStyle="1" w:styleId="3697EC3812574C3981EF17C840030228">
    <w:name w:val="3697EC3812574C3981EF17C840030228"/>
    <w:rsid w:val="001046B1"/>
  </w:style>
  <w:style w:type="paragraph" w:customStyle="1" w:styleId="83B8A2B1304D4C1CB6D27A4C02A26B9E">
    <w:name w:val="83B8A2B1304D4C1CB6D27A4C02A26B9E"/>
    <w:rsid w:val="001046B1"/>
  </w:style>
  <w:style w:type="paragraph" w:customStyle="1" w:styleId="D8049509CF4847E8B628C29824272F77">
    <w:name w:val="D8049509CF4847E8B628C29824272F77"/>
    <w:rsid w:val="001046B1"/>
  </w:style>
  <w:style w:type="paragraph" w:customStyle="1" w:styleId="30D2A5611B50447B93BE93EF341B302B">
    <w:name w:val="30D2A5611B50447B93BE93EF341B302B"/>
    <w:rsid w:val="001046B1"/>
  </w:style>
  <w:style w:type="paragraph" w:customStyle="1" w:styleId="D45EA36854F04D4EB20A8D166018687D">
    <w:name w:val="D45EA36854F04D4EB20A8D166018687D"/>
    <w:rsid w:val="001046B1"/>
  </w:style>
  <w:style w:type="paragraph" w:customStyle="1" w:styleId="9E13F7C29D07488F8F63EC941FC0C7A8">
    <w:name w:val="9E13F7C29D07488F8F63EC941FC0C7A8"/>
    <w:rsid w:val="001046B1"/>
  </w:style>
  <w:style w:type="paragraph" w:customStyle="1" w:styleId="76E0B421DBC74A7C86019E0F19EEF7F1">
    <w:name w:val="76E0B421DBC74A7C86019E0F19EEF7F1"/>
    <w:rsid w:val="001046B1"/>
  </w:style>
  <w:style w:type="paragraph" w:customStyle="1" w:styleId="EF51E8D91727433DA46BF43178BDF2DA">
    <w:name w:val="EF51E8D91727433DA46BF43178BDF2DA"/>
    <w:rsid w:val="001046B1"/>
  </w:style>
  <w:style w:type="paragraph" w:customStyle="1" w:styleId="B17BD567C2A64E8DB94DDB82D4A0DCB8">
    <w:name w:val="B17BD567C2A64E8DB94DDB82D4A0DCB8"/>
    <w:rsid w:val="001046B1"/>
  </w:style>
  <w:style w:type="paragraph" w:customStyle="1" w:styleId="8FDDA28C040741CEB1390A9D5F5DE53A">
    <w:name w:val="8FDDA28C040741CEB1390A9D5F5DE53A"/>
    <w:rsid w:val="001046B1"/>
  </w:style>
  <w:style w:type="paragraph" w:customStyle="1" w:styleId="E8D51A4AEFEF4359BC91AE77C545DD2F">
    <w:name w:val="E8D51A4AEFEF4359BC91AE77C545DD2F"/>
    <w:rsid w:val="001046B1"/>
  </w:style>
  <w:style w:type="paragraph" w:customStyle="1" w:styleId="A9E233ECC9DF4E0590CB6D1A9EBD37FA">
    <w:name w:val="A9E233ECC9DF4E0590CB6D1A9EBD37FA"/>
    <w:rsid w:val="001046B1"/>
  </w:style>
  <w:style w:type="paragraph" w:customStyle="1" w:styleId="FC1FE63CA0804764A341745A4CC88112">
    <w:name w:val="FC1FE63CA0804764A341745A4CC88112"/>
    <w:rsid w:val="001046B1"/>
  </w:style>
  <w:style w:type="paragraph" w:customStyle="1" w:styleId="EE3107DD76BC4643879884DD3F382259">
    <w:name w:val="EE3107DD76BC4643879884DD3F382259"/>
    <w:rsid w:val="001046B1"/>
  </w:style>
  <w:style w:type="paragraph" w:customStyle="1" w:styleId="42AF32D33C454B4ABDFEF4E4D5D12024">
    <w:name w:val="42AF32D33C454B4ABDFEF4E4D5D12024"/>
    <w:rsid w:val="00863AA2"/>
  </w:style>
  <w:style w:type="paragraph" w:customStyle="1" w:styleId="92F0364D5B2B48989B3BE54748928934">
    <w:name w:val="92F0364D5B2B48989B3BE54748928934"/>
    <w:rsid w:val="00863AA2"/>
  </w:style>
  <w:style w:type="paragraph" w:customStyle="1" w:styleId="5873D9945EAE49029B9B8A5295FD90EC">
    <w:name w:val="5873D9945EAE49029B9B8A5295FD90EC"/>
    <w:rsid w:val="00863AA2"/>
  </w:style>
  <w:style w:type="paragraph" w:customStyle="1" w:styleId="B86ED2CAC70B4448988A20EE781788D9">
    <w:name w:val="B86ED2CAC70B4448988A20EE781788D9"/>
    <w:rsid w:val="00863AA2"/>
  </w:style>
  <w:style w:type="paragraph" w:customStyle="1" w:styleId="34FF91F6C3C84FBA9AB768EAD7FB7CB2">
    <w:name w:val="34FF91F6C3C84FBA9AB768EAD7FB7CB2"/>
    <w:rsid w:val="003647B1"/>
  </w:style>
  <w:style w:type="paragraph" w:customStyle="1" w:styleId="9BA791DFC51E4C5A815B57F1DB55A686">
    <w:name w:val="9BA791DFC51E4C5A815B57F1DB55A686"/>
    <w:rsid w:val="003647B1"/>
  </w:style>
  <w:style w:type="paragraph" w:customStyle="1" w:styleId="1822D576416E4D8990926F908386627B">
    <w:name w:val="1822D576416E4D8990926F908386627B"/>
    <w:rsid w:val="003647B1"/>
  </w:style>
  <w:style w:type="paragraph" w:customStyle="1" w:styleId="7DBDE212BEC148D3BC13BB7EBDF02854">
    <w:name w:val="7DBDE212BEC148D3BC13BB7EBDF02854"/>
    <w:rsid w:val="003647B1"/>
  </w:style>
  <w:style w:type="paragraph" w:customStyle="1" w:styleId="14EA48A211A34C0BB98A1C423C94EA33">
    <w:name w:val="14EA48A211A34C0BB98A1C423C94EA33"/>
    <w:rsid w:val="003647B1"/>
  </w:style>
  <w:style w:type="paragraph" w:customStyle="1" w:styleId="2106C23D0D24410AA5CE7A9A9E7D1372">
    <w:name w:val="2106C23D0D24410AA5CE7A9A9E7D1372"/>
    <w:rsid w:val="003647B1"/>
  </w:style>
  <w:style w:type="paragraph" w:customStyle="1" w:styleId="DFC18CC97CF64290A0E96F1CC45FF036">
    <w:name w:val="DFC18CC97CF64290A0E96F1CC45FF036"/>
    <w:rsid w:val="003647B1"/>
  </w:style>
  <w:style w:type="paragraph" w:customStyle="1" w:styleId="7F7EBE514CDD4F2D95E9E572DBB8DDD0">
    <w:name w:val="7F7EBE514CDD4F2D95E9E572DBB8DDD0"/>
    <w:rsid w:val="003647B1"/>
  </w:style>
  <w:style w:type="paragraph" w:customStyle="1" w:styleId="6C38BE29A1A946EE9796F8742745E178">
    <w:name w:val="6C38BE29A1A946EE9796F8742745E178"/>
    <w:rsid w:val="003647B1"/>
  </w:style>
  <w:style w:type="paragraph" w:customStyle="1" w:styleId="DDC009C956DD474CBF5DE421DC987D78">
    <w:name w:val="DDC009C956DD474CBF5DE421DC987D78"/>
    <w:rsid w:val="003647B1"/>
  </w:style>
  <w:style w:type="paragraph" w:customStyle="1" w:styleId="A9E17DFE819D42A08001EC3C6BB9BEAC">
    <w:name w:val="A9E17DFE819D42A08001EC3C6BB9BEAC"/>
    <w:rsid w:val="003647B1"/>
  </w:style>
  <w:style w:type="paragraph" w:customStyle="1" w:styleId="258B9DD927134209A7E1674DEAD5D9E4">
    <w:name w:val="258B9DD927134209A7E1674DEAD5D9E4"/>
    <w:rsid w:val="003647B1"/>
  </w:style>
  <w:style w:type="paragraph" w:customStyle="1" w:styleId="3CD7044A27A44760B7EB9016C90C5CE1">
    <w:name w:val="3CD7044A27A44760B7EB9016C90C5CE1"/>
    <w:rsid w:val="003647B1"/>
  </w:style>
  <w:style w:type="paragraph" w:customStyle="1" w:styleId="DA39E4F06848443E85152FD1AF02998F">
    <w:name w:val="DA39E4F06848443E85152FD1AF02998F"/>
    <w:rsid w:val="003647B1"/>
  </w:style>
  <w:style w:type="paragraph" w:customStyle="1" w:styleId="641ED4F6367B4001A2B20DFDAED36727">
    <w:name w:val="641ED4F6367B4001A2B20DFDAED36727"/>
    <w:rsid w:val="003647B1"/>
  </w:style>
  <w:style w:type="paragraph" w:customStyle="1" w:styleId="F2B0749B807F40879609F91DCD617317">
    <w:name w:val="F2B0749B807F40879609F91DCD617317"/>
    <w:rsid w:val="003647B1"/>
  </w:style>
  <w:style w:type="paragraph" w:customStyle="1" w:styleId="52BE8FB1E2A243D4BC97A6A05F74C1F1">
    <w:name w:val="52BE8FB1E2A243D4BC97A6A05F74C1F1"/>
    <w:rsid w:val="003647B1"/>
  </w:style>
  <w:style w:type="paragraph" w:customStyle="1" w:styleId="9D96086E66D847B7A613B09AFA1DA399">
    <w:name w:val="9D96086E66D847B7A613B09AFA1DA399"/>
    <w:rsid w:val="003647B1"/>
  </w:style>
  <w:style w:type="paragraph" w:customStyle="1" w:styleId="49A7650423444D4C92A2C89069214B38">
    <w:name w:val="49A7650423444D4C92A2C89069214B38"/>
    <w:rsid w:val="003647B1"/>
  </w:style>
  <w:style w:type="paragraph" w:customStyle="1" w:styleId="2C220C8BBEDD46888161FCED82D5E7E3">
    <w:name w:val="2C220C8BBEDD46888161FCED82D5E7E3"/>
    <w:rsid w:val="003647B1"/>
  </w:style>
  <w:style w:type="paragraph" w:customStyle="1" w:styleId="AA6AB4FD67F2473F9724D0F205E0BB7C">
    <w:name w:val="AA6AB4FD67F2473F9724D0F205E0BB7C"/>
    <w:rsid w:val="003647B1"/>
  </w:style>
  <w:style w:type="paragraph" w:customStyle="1" w:styleId="99D22E2A6E844D4D8B4F28DD5EB44B96">
    <w:name w:val="99D22E2A6E844D4D8B4F28DD5EB44B96"/>
    <w:rsid w:val="003647B1"/>
  </w:style>
  <w:style w:type="paragraph" w:customStyle="1" w:styleId="B4392B47C7444A70B98E4A745E009BFF">
    <w:name w:val="B4392B47C7444A70B98E4A745E009BFF"/>
    <w:rsid w:val="003647B1"/>
  </w:style>
  <w:style w:type="paragraph" w:customStyle="1" w:styleId="C8B8C9972FE64AD286228257AC4D1901">
    <w:name w:val="C8B8C9972FE64AD286228257AC4D1901"/>
    <w:rsid w:val="003647B1"/>
  </w:style>
  <w:style w:type="paragraph" w:customStyle="1" w:styleId="4EDCA75DD5DE46BEADC13A5F921EE4F0">
    <w:name w:val="4EDCA75DD5DE46BEADC13A5F921EE4F0"/>
    <w:rsid w:val="003647B1"/>
  </w:style>
  <w:style w:type="paragraph" w:customStyle="1" w:styleId="B6ABFBD8DACC43A3AAD5042EA0BC490D">
    <w:name w:val="B6ABFBD8DACC43A3AAD5042EA0BC490D"/>
    <w:rsid w:val="003647B1"/>
  </w:style>
  <w:style w:type="paragraph" w:customStyle="1" w:styleId="8F42E4DF16AC4F9A8B562E84459E2EB2">
    <w:name w:val="8F42E4DF16AC4F9A8B562E84459E2EB2"/>
    <w:rsid w:val="003647B1"/>
  </w:style>
  <w:style w:type="paragraph" w:customStyle="1" w:styleId="B77E46C7A7B442F787AA5E0DB0A03C4D">
    <w:name w:val="B77E46C7A7B442F787AA5E0DB0A03C4D"/>
    <w:rsid w:val="003647B1"/>
  </w:style>
  <w:style w:type="paragraph" w:customStyle="1" w:styleId="AB09A3BAD65E40428E19B6146A97754E">
    <w:name w:val="AB09A3BAD65E40428E19B6146A97754E"/>
    <w:rsid w:val="003647B1"/>
  </w:style>
  <w:style w:type="paragraph" w:customStyle="1" w:styleId="FB4AD38690064981BA0B0EFDD3ADBD02">
    <w:name w:val="FB4AD38690064981BA0B0EFDD3ADBD02"/>
    <w:rsid w:val="003647B1"/>
  </w:style>
  <w:style w:type="paragraph" w:customStyle="1" w:styleId="6BE777FCA4C745238DB0B2998638DA96">
    <w:name w:val="6BE777FCA4C745238DB0B2998638DA96"/>
    <w:rsid w:val="003647B1"/>
  </w:style>
  <w:style w:type="paragraph" w:customStyle="1" w:styleId="F3FC8742E6154515B2A0E41413BA381C">
    <w:name w:val="F3FC8742E6154515B2A0E41413BA381C"/>
    <w:rsid w:val="003647B1"/>
  </w:style>
  <w:style w:type="paragraph" w:customStyle="1" w:styleId="2E4EAF9AAB754FAAA493D7C5E43523DD">
    <w:name w:val="2E4EAF9AAB754FAAA493D7C5E43523DD"/>
    <w:rsid w:val="003647B1"/>
  </w:style>
  <w:style w:type="paragraph" w:customStyle="1" w:styleId="DF118D3999BC4AF7B9FA17C56DA15F4F">
    <w:name w:val="DF118D3999BC4AF7B9FA17C56DA15F4F"/>
    <w:rsid w:val="003647B1"/>
  </w:style>
  <w:style w:type="paragraph" w:customStyle="1" w:styleId="33E7871515C0424B9F4F66EBF69A479C">
    <w:name w:val="33E7871515C0424B9F4F66EBF69A479C"/>
    <w:rsid w:val="003647B1"/>
  </w:style>
  <w:style w:type="paragraph" w:customStyle="1" w:styleId="0D598D4FA6634FD3935506F4465A550E">
    <w:name w:val="0D598D4FA6634FD3935506F4465A550E"/>
    <w:rsid w:val="003647B1"/>
  </w:style>
  <w:style w:type="paragraph" w:customStyle="1" w:styleId="4153707E31854968BA3296AC923AC07A">
    <w:name w:val="4153707E31854968BA3296AC923AC07A"/>
    <w:rsid w:val="003647B1"/>
  </w:style>
  <w:style w:type="paragraph" w:customStyle="1" w:styleId="C076753F41D44B9C96C587FE57A07BDB">
    <w:name w:val="C076753F41D44B9C96C587FE57A07BDB"/>
    <w:rsid w:val="003647B1"/>
  </w:style>
  <w:style w:type="paragraph" w:customStyle="1" w:styleId="AE46F92370204BA2A363C63547967F87">
    <w:name w:val="AE46F92370204BA2A363C63547967F87"/>
    <w:rsid w:val="003647B1"/>
  </w:style>
  <w:style w:type="paragraph" w:customStyle="1" w:styleId="1A05C21F3E554BA2801B83AB3CFE4FC7">
    <w:name w:val="1A05C21F3E554BA2801B83AB3CFE4FC7"/>
    <w:rsid w:val="003647B1"/>
  </w:style>
  <w:style w:type="paragraph" w:customStyle="1" w:styleId="54C2C484B2E045E2AAF088802D039472">
    <w:name w:val="54C2C484B2E045E2AAF088802D039472"/>
    <w:rsid w:val="003647B1"/>
  </w:style>
  <w:style w:type="paragraph" w:customStyle="1" w:styleId="129D9F35060E4EA4A51D0730B4EC85F0">
    <w:name w:val="129D9F35060E4EA4A51D0730B4EC85F0"/>
    <w:rsid w:val="003647B1"/>
  </w:style>
  <w:style w:type="paragraph" w:customStyle="1" w:styleId="27EA12F9CF60444E8D9774EE66378354">
    <w:name w:val="27EA12F9CF60444E8D9774EE66378354"/>
    <w:rsid w:val="003647B1"/>
  </w:style>
  <w:style w:type="paragraph" w:customStyle="1" w:styleId="0223FE86D9DF4613A84B11FF82D771F9">
    <w:name w:val="0223FE86D9DF4613A84B11FF82D771F9"/>
    <w:rsid w:val="003647B1"/>
  </w:style>
  <w:style w:type="paragraph" w:customStyle="1" w:styleId="9A2B700036B34486BFE97383BB476836">
    <w:name w:val="9A2B700036B34486BFE97383BB476836"/>
    <w:rsid w:val="003647B1"/>
  </w:style>
  <w:style w:type="paragraph" w:customStyle="1" w:styleId="BACFFDEBE25A4F4EA9E0C46284D6C58F">
    <w:name w:val="BACFFDEBE25A4F4EA9E0C46284D6C58F"/>
    <w:rsid w:val="003647B1"/>
  </w:style>
  <w:style w:type="paragraph" w:customStyle="1" w:styleId="FB2D6437E0C745A283B278AF4E225037">
    <w:name w:val="FB2D6437E0C745A283B278AF4E225037"/>
    <w:rsid w:val="003647B1"/>
  </w:style>
  <w:style w:type="paragraph" w:customStyle="1" w:styleId="C5458E322AAF40279289AC11F78412F8">
    <w:name w:val="C5458E322AAF40279289AC11F78412F8"/>
    <w:rsid w:val="003647B1"/>
  </w:style>
  <w:style w:type="paragraph" w:customStyle="1" w:styleId="F09C37BA5E3E4A0890517744BEB2E58B">
    <w:name w:val="F09C37BA5E3E4A0890517744BEB2E58B"/>
    <w:rsid w:val="003647B1"/>
  </w:style>
  <w:style w:type="paragraph" w:customStyle="1" w:styleId="7DC51DA3F3F74F82AF7BE8D4718F6EEB">
    <w:name w:val="7DC51DA3F3F74F82AF7BE8D4718F6EEB"/>
    <w:rsid w:val="003647B1"/>
  </w:style>
  <w:style w:type="paragraph" w:customStyle="1" w:styleId="450016CBE07E4894A9A08C65163948FD">
    <w:name w:val="450016CBE07E4894A9A08C65163948FD"/>
    <w:rsid w:val="003647B1"/>
  </w:style>
  <w:style w:type="paragraph" w:customStyle="1" w:styleId="C606B31E8E7D43EC84CD4F7C8B50837D">
    <w:name w:val="C606B31E8E7D43EC84CD4F7C8B50837D"/>
    <w:rsid w:val="003647B1"/>
  </w:style>
  <w:style w:type="paragraph" w:customStyle="1" w:styleId="C8952E5F5F824E47AB77FB48DB2C789C">
    <w:name w:val="C8952E5F5F824E47AB77FB48DB2C789C"/>
    <w:rsid w:val="003647B1"/>
  </w:style>
  <w:style w:type="paragraph" w:customStyle="1" w:styleId="6391D278CFE74A78993C04633DBD898A">
    <w:name w:val="6391D278CFE74A78993C04633DBD898A"/>
    <w:rsid w:val="003647B1"/>
  </w:style>
  <w:style w:type="paragraph" w:customStyle="1" w:styleId="3CFB10AAEB454EB190474F7BD3270D8D">
    <w:name w:val="3CFB10AAEB454EB190474F7BD3270D8D"/>
    <w:rsid w:val="003647B1"/>
  </w:style>
  <w:style w:type="paragraph" w:customStyle="1" w:styleId="0D4F0A8CE3DB4433AC4949567223E5C4">
    <w:name w:val="0D4F0A8CE3DB4433AC4949567223E5C4"/>
    <w:rsid w:val="003647B1"/>
  </w:style>
  <w:style w:type="paragraph" w:customStyle="1" w:styleId="A4AA7FA017AE43589F4D82AD66C7078B">
    <w:name w:val="A4AA7FA017AE43589F4D82AD66C7078B"/>
    <w:rsid w:val="003647B1"/>
  </w:style>
  <w:style w:type="paragraph" w:customStyle="1" w:styleId="DD45264C7499417B97234D69DB332359">
    <w:name w:val="DD45264C7499417B97234D69DB332359"/>
    <w:rsid w:val="003647B1"/>
  </w:style>
  <w:style w:type="paragraph" w:customStyle="1" w:styleId="7B0A6A1E3C1745E1AA5CD865CABEF9AE">
    <w:name w:val="7B0A6A1E3C1745E1AA5CD865CABEF9AE"/>
    <w:rsid w:val="003647B1"/>
  </w:style>
  <w:style w:type="paragraph" w:customStyle="1" w:styleId="CD1927CAB1E546458A4CFDDA53BDE292">
    <w:name w:val="CD1927CAB1E546458A4CFDDA53BDE292"/>
    <w:rsid w:val="003647B1"/>
  </w:style>
  <w:style w:type="paragraph" w:customStyle="1" w:styleId="4AD42E7F0DDE429AB02DECF1BB29BBDE">
    <w:name w:val="4AD42E7F0DDE429AB02DECF1BB29BBDE"/>
    <w:rsid w:val="003647B1"/>
  </w:style>
  <w:style w:type="paragraph" w:customStyle="1" w:styleId="5629E7B7E4E6465EB577D34449FDCABF">
    <w:name w:val="5629E7B7E4E6465EB577D34449FDCABF"/>
    <w:rsid w:val="003647B1"/>
  </w:style>
  <w:style w:type="paragraph" w:customStyle="1" w:styleId="ED14605D4EDB47DEA694887CCDEBED51">
    <w:name w:val="ED14605D4EDB47DEA694887CCDEBED51"/>
    <w:rsid w:val="003647B1"/>
  </w:style>
  <w:style w:type="paragraph" w:customStyle="1" w:styleId="830769BB1A994D759BAF384D6114CC80">
    <w:name w:val="830769BB1A994D759BAF384D6114CC80"/>
    <w:rsid w:val="003647B1"/>
  </w:style>
  <w:style w:type="paragraph" w:customStyle="1" w:styleId="A52708108B1341399C0913AAECDBFC75">
    <w:name w:val="A52708108B1341399C0913AAECDBFC75"/>
    <w:rsid w:val="003647B1"/>
  </w:style>
  <w:style w:type="paragraph" w:customStyle="1" w:styleId="5B0229A2041F403783E9585D36DB1BB2">
    <w:name w:val="5B0229A2041F403783E9585D36DB1BB2"/>
    <w:rsid w:val="003647B1"/>
  </w:style>
  <w:style w:type="paragraph" w:customStyle="1" w:styleId="0F8DD432B80F49AB8CD4D0E9597113E6">
    <w:name w:val="0F8DD432B80F49AB8CD4D0E9597113E6"/>
    <w:rsid w:val="003647B1"/>
  </w:style>
  <w:style w:type="paragraph" w:customStyle="1" w:styleId="F7C023E2D6C7482296870EA2F47FB2A9">
    <w:name w:val="F7C023E2D6C7482296870EA2F47FB2A9"/>
    <w:rsid w:val="003647B1"/>
  </w:style>
  <w:style w:type="paragraph" w:customStyle="1" w:styleId="AF459DA331DC43B2BF6BEBC127922D58">
    <w:name w:val="AF459DA331DC43B2BF6BEBC127922D58"/>
    <w:rsid w:val="003647B1"/>
  </w:style>
  <w:style w:type="paragraph" w:customStyle="1" w:styleId="38D79846BD89462CAAA39F69CC541974">
    <w:name w:val="38D79846BD89462CAAA39F69CC541974"/>
    <w:rsid w:val="003647B1"/>
  </w:style>
  <w:style w:type="paragraph" w:customStyle="1" w:styleId="21150CF2D960405CBE03B5E584EB9487">
    <w:name w:val="21150CF2D960405CBE03B5E584EB9487"/>
    <w:rsid w:val="003647B1"/>
  </w:style>
  <w:style w:type="paragraph" w:customStyle="1" w:styleId="9F4A16E01A754257A2376D1091233E60">
    <w:name w:val="9F4A16E01A754257A2376D1091233E60"/>
    <w:rsid w:val="003647B1"/>
  </w:style>
  <w:style w:type="paragraph" w:customStyle="1" w:styleId="E012DCCC8CAE4028B76D0C7D6A054E40">
    <w:name w:val="E012DCCC8CAE4028B76D0C7D6A054E40"/>
    <w:rsid w:val="003647B1"/>
  </w:style>
  <w:style w:type="paragraph" w:customStyle="1" w:styleId="8A701B30B711424292D0680117CCAB4B">
    <w:name w:val="8A701B30B711424292D0680117CCAB4B"/>
    <w:rsid w:val="003647B1"/>
  </w:style>
  <w:style w:type="paragraph" w:customStyle="1" w:styleId="7BF7B7EC56254ADC8AF97352BDDCF4B7">
    <w:name w:val="7BF7B7EC56254ADC8AF97352BDDCF4B7"/>
    <w:rsid w:val="003647B1"/>
  </w:style>
  <w:style w:type="paragraph" w:customStyle="1" w:styleId="4237FD12DFFE420EB291F413706B0C79">
    <w:name w:val="4237FD12DFFE420EB291F413706B0C79"/>
    <w:rsid w:val="003647B1"/>
  </w:style>
  <w:style w:type="paragraph" w:customStyle="1" w:styleId="560D4399846A4948A38AA26443E4CEB1">
    <w:name w:val="560D4399846A4948A38AA26443E4CEB1"/>
    <w:rsid w:val="003647B1"/>
  </w:style>
  <w:style w:type="paragraph" w:customStyle="1" w:styleId="25F9FCEEF4174B8C91371FFF769AEAA0">
    <w:name w:val="25F9FCEEF4174B8C91371FFF769AEAA0"/>
    <w:rsid w:val="003647B1"/>
  </w:style>
  <w:style w:type="paragraph" w:customStyle="1" w:styleId="06E756B9DFD847668DE165384DE10D50">
    <w:name w:val="06E756B9DFD847668DE165384DE10D50"/>
    <w:rsid w:val="003647B1"/>
  </w:style>
  <w:style w:type="paragraph" w:customStyle="1" w:styleId="5EA09BDFAADF487FB5D89CE4BD880DBE">
    <w:name w:val="5EA09BDFAADF487FB5D89CE4BD880DBE"/>
    <w:rsid w:val="003647B1"/>
  </w:style>
  <w:style w:type="paragraph" w:customStyle="1" w:styleId="B06F33599F384A2B8295FF3A2B6DC314">
    <w:name w:val="B06F33599F384A2B8295FF3A2B6DC314"/>
    <w:rsid w:val="003647B1"/>
  </w:style>
  <w:style w:type="paragraph" w:customStyle="1" w:styleId="6BE59612001545EDB47EC537E0851D7E">
    <w:name w:val="6BE59612001545EDB47EC537E0851D7E"/>
    <w:rsid w:val="003647B1"/>
  </w:style>
  <w:style w:type="paragraph" w:customStyle="1" w:styleId="DB7A8FEEA3FD4607B560026F735C367E">
    <w:name w:val="DB7A8FEEA3FD4607B560026F735C367E"/>
    <w:rsid w:val="003647B1"/>
  </w:style>
  <w:style w:type="paragraph" w:customStyle="1" w:styleId="BBE0592730A54F7C834978DBDAA5B6C9">
    <w:name w:val="BBE0592730A54F7C834978DBDAA5B6C9"/>
    <w:rsid w:val="003647B1"/>
  </w:style>
  <w:style w:type="paragraph" w:customStyle="1" w:styleId="D9E18CE8C6FB499CBAD49CC4C75ED2C5">
    <w:name w:val="D9E18CE8C6FB499CBAD49CC4C75ED2C5"/>
    <w:rsid w:val="003647B1"/>
  </w:style>
  <w:style w:type="paragraph" w:customStyle="1" w:styleId="1C9827F7FC914867BF6E7FA87EA584D4">
    <w:name w:val="1C9827F7FC914867BF6E7FA87EA584D4"/>
    <w:rsid w:val="003647B1"/>
  </w:style>
  <w:style w:type="paragraph" w:customStyle="1" w:styleId="A60D7C74D29445719C37E1E9AA404FA0">
    <w:name w:val="A60D7C74D29445719C37E1E9AA404FA0"/>
    <w:rsid w:val="003647B1"/>
  </w:style>
  <w:style w:type="paragraph" w:customStyle="1" w:styleId="1BDF7C267A6545E389D97CCDB5AD08D2">
    <w:name w:val="1BDF7C267A6545E389D97CCDB5AD08D2"/>
    <w:rsid w:val="003647B1"/>
  </w:style>
  <w:style w:type="paragraph" w:customStyle="1" w:styleId="FBE22945826F4A89BA186F02A8C568C8">
    <w:name w:val="FBE22945826F4A89BA186F02A8C568C8"/>
    <w:rsid w:val="003647B1"/>
  </w:style>
  <w:style w:type="paragraph" w:customStyle="1" w:styleId="5CC0440D5703419F88D015CAC5D172D1">
    <w:name w:val="5CC0440D5703419F88D015CAC5D172D1"/>
    <w:rsid w:val="003647B1"/>
  </w:style>
  <w:style w:type="paragraph" w:customStyle="1" w:styleId="04321248B75D4C7E943D96B209A375C3">
    <w:name w:val="04321248B75D4C7E943D96B209A375C3"/>
    <w:rsid w:val="003647B1"/>
  </w:style>
  <w:style w:type="paragraph" w:customStyle="1" w:styleId="77ED700EBDCD4807AC115F3B0CEC9E48">
    <w:name w:val="77ED700EBDCD4807AC115F3B0CEC9E48"/>
    <w:rsid w:val="003647B1"/>
  </w:style>
  <w:style w:type="paragraph" w:customStyle="1" w:styleId="BC3A25001BA54961A1991A4C474F4C61">
    <w:name w:val="BC3A25001BA54961A1991A4C474F4C61"/>
    <w:rsid w:val="003647B1"/>
  </w:style>
  <w:style w:type="paragraph" w:customStyle="1" w:styleId="1D88361804374530B70AFA79A3E5C3C7">
    <w:name w:val="1D88361804374530B70AFA79A3E5C3C7"/>
    <w:rsid w:val="003647B1"/>
  </w:style>
  <w:style w:type="paragraph" w:customStyle="1" w:styleId="DD729C5623FC4AD389C2651E3AF5B9E1">
    <w:name w:val="DD729C5623FC4AD389C2651E3AF5B9E1"/>
    <w:rsid w:val="003647B1"/>
  </w:style>
  <w:style w:type="paragraph" w:customStyle="1" w:styleId="1255950674184FF5BE740E31238D92C6">
    <w:name w:val="1255950674184FF5BE740E31238D92C6"/>
    <w:rsid w:val="003647B1"/>
  </w:style>
  <w:style w:type="paragraph" w:customStyle="1" w:styleId="8F7EBA56297547589AEFCDFA92C5CB4C">
    <w:name w:val="8F7EBA56297547589AEFCDFA92C5CB4C"/>
    <w:rsid w:val="003647B1"/>
  </w:style>
  <w:style w:type="paragraph" w:customStyle="1" w:styleId="E6FFBFF83F25473CA4095F1A58881EB9">
    <w:name w:val="E6FFBFF83F25473CA4095F1A58881EB9"/>
    <w:rsid w:val="003647B1"/>
  </w:style>
  <w:style w:type="paragraph" w:customStyle="1" w:styleId="7999137194DB410EB2B5B576CAD1CAB6">
    <w:name w:val="7999137194DB410EB2B5B576CAD1CAB6"/>
    <w:rsid w:val="003647B1"/>
  </w:style>
  <w:style w:type="paragraph" w:customStyle="1" w:styleId="B1B126B69AC445CBA5FE0FF16EFD4A54">
    <w:name w:val="B1B126B69AC445CBA5FE0FF16EFD4A54"/>
    <w:rsid w:val="003647B1"/>
  </w:style>
  <w:style w:type="paragraph" w:customStyle="1" w:styleId="71BDCF4E1D29488C9868BC2248CA02F5">
    <w:name w:val="71BDCF4E1D29488C9868BC2248CA02F5"/>
    <w:rsid w:val="003647B1"/>
  </w:style>
  <w:style w:type="paragraph" w:customStyle="1" w:styleId="43F6E621F81E464B881DF67A9A188EFA">
    <w:name w:val="43F6E621F81E464B881DF67A9A188EFA"/>
    <w:rsid w:val="003647B1"/>
  </w:style>
  <w:style w:type="paragraph" w:customStyle="1" w:styleId="3861BC1AA2AD470AAD8BAE01DDADD39C">
    <w:name w:val="3861BC1AA2AD470AAD8BAE01DDADD39C"/>
    <w:rsid w:val="003647B1"/>
  </w:style>
  <w:style w:type="paragraph" w:customStyle="1" w:styleId="46A8278E462A40B69687D99C45866F61">
    <w:name w:val="46A8278E462A40B69687D99C45866F61"/>
    <w:rsid w:val="003647B1"/>
  </w:style>
  <w:style w:type="paragraph" w:customStyle="1" w:styleId="64E7A807D6774150B1591865A75D580E">
    <w:name w:val="64E7A807D6774150B1591865A75D580E"/>
    <w:rsid w:val="003647B1"/>
  </w:style>
  <w:style w:type="paragraph" w:customStyle="1" w:styleId="AC4CCEFDC175442EA51CCED3FA0F9CB2">
    <w:name w:val="AC4CCEFDC175442EA51CCED3FA0F9CB2"/>
    <w:rsid w:val="003647B1"/>
  </w:style>
  <w:style w:type="paragraph" w:customStyle="1" w:styleId="B709D698EFA74DBA908974189D53C80F">
    <w:name w:val="B709D698EFA74DBA908974189D53C80F"/>
    <w:rsid w:val="003647B1"/>
  </w:style>
  <w:style w:type="paragraph" w:customStyle="1" w:styleId="72D8ADD9CB1A4ECDB09BADED0418706B">
    <w:name w:val="72D8ADD9CB1A4ECDB09BADED0418706B"/>
    <w:rsid w:val="003647B1"/>
  </w:style>
  <w:style w:type="paragraph" w:customStyle="1" w:styleId="77931AE6681E4B0DBE160988888DF849">
    <w:name w:val="77931AE6681E4B0DBE160988888DF849"/>
    <w:rsid w:val="003647B1"/>
  </w:style>
  <w:style w:type="paragraph" w:customStyle="1" w:styleId="2A883E6E377841B4ABD40CDE2DB99BDA">
    <w:name w:val="2A883E6E377841B4ABD40CDE2DB99BDA"/>
    <w:rsid w:val="003647B1"/>
  </w:style>
  <w:style w:type="paragraph" w:customStyle="1" w:styleId="B3C654EB10434D459FBC6CBCEBC0F6B8">
    <w:name w:val="B3C654EB10434D459FBC6CBCEBC0F6B8"/>
    <w:rsid w:val="003647B1"/>
  </w:style>
  <w:style w:type="paragraph" w:customStyle="1" w:styleId="7B29800501154399B156301B7E198296">
    <w:name w:val="7B29800501154399B156301B7E198296"/>
    <w:rsid w:val="003647B1"/>
  </w:style>
  <w:style w:type="paragraph" w:customStyle="1" w:styleId="EBDB1D3B78E64AE7A94CFEF62461EF2C">
    <w:name w:val="EBDB1D3B78E64AE7A94CFEF62461EF2C"/>
    <w:rsid w:val="003647B1"/>
  </w:style>
  <w:style w:type="paragraph" w:customStyle="1" w:styleId="A293F992907C41B5BDCDC40388766B4D">
    <w:name w:val="A293F992907C41B5BDCDC40388766B4D"/>
    <w:rsid w:val="003647B1"/>
  </w:style>
  <w:style w:type="paragraph" w:customStyle="1" w:styleId="9055F0B299C94AA4AC50E0997B38403B">
    <w:name w:val="9055F0B299C94AA4AC50E0997B38403B"/>
    <w:rsid w:val="003647B1"/>
  </w:style>
  <w:style w:type="paragraph" w:customStyle="1" w:styleId="89E73027473943FFB6A1D9B8D7068A9F">
    <w:name w:val="89E73027473943FFB6A1D9B8D7068A9F"/>
    <w:rsid w:val="003647B1"/>
  </w:style>
  <w:style w:type="paragraph" w:customStyle="1" w:styleId="71B140E6D65D4605A0D2ADCA2FBBAB07">
    <w:name w:val="71B140E6D65D4605A0D2ADCA2FBBAB07"/>
    <w:rsid w:val="003647B1"/>
  </w:style>
  <w:style w:type="paragraph" w:customStyle="1" w:styleId="353FB1CAE9814812A44364CC22E64FE4">
    <w:name w:val="353FB1CAE9814812A44364CC22E64FE4"/>
    <w:rsid w:val="003647B1"/>
  </w:style>
  <w:style w:type="paragraph" w:customStyle="1" w:styleId="277BB145DF984EF280AA165424F6BBF9">
    <w:name w:val="277BB145DF984EF280AA165424F6BBF9"/>
    <w:rsid w:val="003647B1"/>
  </w:style>
  <w:style w:type="paragraph" w:customStyle="1" w:styleId="153648F0033A4CFFB53E8138E6DADCBF">
    <w:name w:val="153648F0033A4CFFB53E8138E6DADCBF"/>
    <w:rsid w:val="003647B1"/>
  </w:style>
  <w:style w:type="paragraph" w:customStyle="1" w:styleId="1F548FBB96754F38A9A5E5C0AD9EFC90">
    <w:name w:val="1F548FBB96754F38A9A5E5C0AD9EFC90"/>
    <w:rsid w:val="003647B1"/>
  </w:style>
  <w:style w:type="paragraph" w:customStyle="1" w:styleId="8394C797E88045028EC4E3A9B7FF23BE">
    <w:name w:val="8394C797E88045028EC4E3A9B7FF23BE"/>
    <w:rsid w:val="003647B1"/>
  </w:style>
  <w:style w:type="paragraph" w:customStyle="1" w:styleId="F4B8E170569749C991F1110D40940063">
    <w:name w:val="F4B8E170569749C991F1110D40940063"/>
    <w:rsid w:val="003647B1"/>
  </w:style>
  <w:style w:type="paragraph" w:customStyle="1" w:styleId="209AEA56736349D8B39327643BBA16F9">
    <w:name w:val="209AEA56736349D8B39327643BBA16F9"/>
    <w:rsid w:val="003647B1"/>
  </w:style>
  <w:style w:type="paragraph" w:customStyle="1" w:styleId="BB7E1F4FEE9F41CD851AF2D5E8933457">
    <w:name w:val="BB7E1F4FEE9F41CD851AF2D5E8933457"/>
    <w:rsid w:val="003647B1"/>
  </w:style>
  <w:style w:type="paragraph" w:customStyle="1" w:styleId="BE6B83A8000243768B4A38D2CE38D8EC">
    <w:name w:val="BE6B83A8000243768B4A38D2CE38D8EC"/>
    <w:rsid w:val="003647B1"/>
  </w:style>
  <w:style w:type="paragraph" w:customStyle="1" w:styleId="252296ADD7D44912B2703709551BD782">
    <w:name w:val="252296ADD7D44912B2703709551BD782"/>
    <w:rsid w:val="003647B1"/>
  </w:style>
  <w:style w:type="paragraph" w:customStyle="1" w:styleId="57A5049F637747C9AF01F4AC81C99861">
    <w:name w:val="57A5049F637747C9AF01F4AC81C99861"/>
    <w:rsid w:val="003647B1"/>
  </w:style>
  <w:style w:type="paragraph" w:customStyle="1" w:styleId="8D08E3D67A04404399E720A55F3A8836">
    <w:name w:val="8D08E3D67A04404399E720A55F3A8836"/>
    <w:rsid w:val="003647B1"/>
  </w:style>
  <w:style w:type="paragraph" w:customStyle="1" w:styleId="1D3B4D05219D450F80362DF1384B4A26">
    <w:name w:val="1D3B4D05219D450F80362DF1384B4A26"/>
    <w:rsid w:val="003647B1"/>
  </w:style>
  <w:style w:type="paragraph" w:customStyle="1" w:styleId="AEFDFC92558F4ABF9804F73CF07245D2">
    <w:name w:val="AEFDFC92558F4ABF9804F73CF07245D2"/>
    <w:rsid w:val="003647B1"/>
  </w:style>
  <w:style w:type="paragraph" w:customStyle="1" w:styleId="5B7EE57F36E540DD8E909FABBE0AF9C6">
    <w:name w:val="5B7EE57F36E540DD8E909FABBE0AF9C6"/>
    <w:rsid w:val="003647B1"/>
  </w:style>
  <w:style w:type="paragraph" w:customStyle="1" w:styleId="ED8A77C8848E42DC82581E55789A7D723">
    <w:name w:val="ED8A77C8848E42DC82581E55789A7D723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791DFC51E4C5A815B57F1DB55A6861">
    <w:name w:val="9BA791DFC51E4C5A815B57F1DB55A686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822D576416E4D8990926F908386627B1">
    <w:name w:val="1822D576416E4D8990926F908386627B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DBDE212BEC148D3BC13BB7EBDF028541">
    <w:name w:val="7DBDE212BEC148D3BC13BB7EBDF02854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4EA48A211A34C0BB98A1C423C94EA331">
    <w:name w:val="14EA48A211A34C0BB98A1C423C94EA33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106C23D0D24410AA5CE7A9A9E7D13721">
    <w:name w:val="2106C23D0D24410AA5CE7A9A9E7D1372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C18CC97CF64290A0E96F1CC45FF0361">
    <w:name w:val="DFC18CC97CF64290A0E96F1CC45FF036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7EBE514CDD4F2D95E9E572DBB8DDD01">
    <w:name w:val="7F7EBE514CDD4F2D95E9E572DBB8DDD0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C38BE29A1A946EE9796F8742745E1781">
    <w:name w:val="6C38BE29A1A946EE9796F8742745E178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DC009C956DD474CBF5DE421DC987D781">
    <w:name w:val="DDC009C956DD474CBF5DE421DC987D78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9E17DFE819D42A08001EC3C6BB9BEAC1">
    <w:name w:val="A9E17DFE819D42A08001EC3C6BB9BEAC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58B9DD927134209A7E1674DEAD5D9E41">
    <w:name w:val="258B9DD927134209A7E1674DEAD5D9E4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CD7044A27A44760B7EB9016C90C5CE11">
    <w:name w:val="3CD7044A27A44760B7EB9016C90C5CE1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A39E4F06848443E85152FD1AF02998F1">
    <w:name w:val="DA39E4F06848443E85152FD1AF02998F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41ED4F6367B4001A2B20DFDAED367271">
    <w:name w:val="641ED4F6367B4001A2B20DFDAED36727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B0749B807F40879609F91DCD6173171">
    <w:name w:val="F2B0749B807F40879609F91DCD617317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2BE8FB1E2A243D4BC97A6A05F74C1F11">
    <w:name w:val="52BE8FB1E2A243D4BC97A6A05F74C1F1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96086E66D847B7A613B09AFA1DA3991">
    <w:name w:val="9D96086E66D847B7A613B09AFA1DA399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9A7650423444D4C92A2C89069214B381">
    <w:name w:val="49A7650423444D4C92A2C89069214B38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C220C8BBEDD46888161FCED82D5E7E31">
    <w:name w:val="2C220C8BBEDD46888161FCED82D5E7E3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A6AB4FD67F2473F9724D0F205E0BB7C1">
    <w:name w:val="AA6AB4FD67F2473F9724D0F205E0BB7C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9D22E2A6E844D4D8B4F28DD5EB44B961">
    <w:name w:val="99D22E2A6E844D4D8B4F28DD5EB44B96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4392B47C7444A70B98E4A745E009BFF1">
    <w:name w:val="B4392B47C7444A70B98E4A745E009BFF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8B8C9972FE64AD286228257AC4D19011">
    <w:name w:val="C8B8C9972FE64AD286228257AC4D1901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EDCA75DD5DE46BEADC13A5F921EE4F01">
    <w:name w:val="4EDCA75DD5DE46BEADC13A5F921EE4F0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6ABFBD8DACC43A3AAD5042EA0BC490D1">
    <w:name w:val="B6ABFBD8DACC43A3AAD5042EA0BC490D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F42E4DF16AC4F9A8B562E84459E2EB21">
    <w:name w:val="8F42E4DF16AC4F9A8B562E84459E2EB2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77E46C7A7B442F787AA5E0DB0A03C4D1">
    <w:name w:val="B77E46C7A7B442F787AA5E0DB0A03C4D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B09A3BAD65E40428E19B6146A97754E1">
    <w:name w:val="AB09A3BAD65E40428E19B6146A97754E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B4AD38690064981BA0B0EFDD3ADBD021">
    <w:name w:val="FB4AD38690064981BA0B0EFDD3ADBD02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BE777FCA4C745238DB0B2998638DA961">
    <w:name w:val="6BE777FCA4C745238DB0B2998638DA96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3FC8742E6154515B2A0E41413BA381C1">
    <w:name w:val="F3FC8742E6154515B2A0E41413BA381C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E4EAF9AAB754FAAA493D7C5E43523DD1">
    <w:name w:val="2E4EAF9AAB754FAAA493D7C5E43523DD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118D3999BC4AF7B9FA17C56DA15F4F1">
    <w:name w:val="DF118D3999BC4AF7B9FA17C56DA15F4F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3E7871515C0424B9F4F66EBF69A479C1">
    <w:name w:val="33E7871515C0424B9F4F66EBF69A479C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D598D4FA6634FD3935506F4465A550E1">
    <w:name w:val="0D598D4FA6634FD3935506F4465A550E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53707E31854968BA3296AC923AC07A1">
    <w:name w:val="4153707E31854968BA3296AC923AC07A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076753F41D44B9C96C587FE57A07BDB1">
    <w:name w:val="C076753F41D44B9C96C587FE57A07BDB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E46F92370204BA2A363C63547967F871">
    <w:name w:val="AE46F92370204BA2A363C63547967F87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A05C21F3E554BA2801B83AB3CFE4FC71">
    <w:name w:val="1A05C21F3E554BA2801B83AB3CFE4FC7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C2C484B2E045E2AAF088802D0394721">
    <w:name w:val="54C2C484B2E045E2AAF088802D039472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D9F35060E4EA4A51D0730B4EC85F01">
    <w:name w:val="129D9F35060E4EA4A51D0730B4EC85F0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7EA12F9CF60444E8D9774EE663783541">
    <w:name w:val="27EA12F9CF60444E8D9774EE66378354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223FE86D9DF4613A84B11FF82D771F91">
    <w:name w:val="0223FE86D9DF4613A84B11FF82D771F9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A2B700036B34486BFE97383BB4768361">
    <w:name w:val="9A2B700036B34486BFE97383BB476836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ACFFDEBE25A4F4EA9E0C46284D6C58F1">
    <w:name w:val="BACFFDEBE25A4F4EA9E0C46284D6C58F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B2D6437E0C745A283B278AF4E2250371">
    <w:name w:val="FB2D6437E0C745A283B278AF4E225037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5458E322AAF40279289AC11F78412F81">
    <w:name w:val="C5458E322AAF40279289AC11F78412F8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09C37BA5E3E4A0890517744BEB2E58B1">
    <w:name w:val="F09C37BA5E3E4A0890517744BEB2E58B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DC51DA3F3F74F82AF7BE8D4718F6EEB1">
    <w:name w:val="7DC51DA3F3F74F82AF7BE8D4718F6EEB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50016CBE07E4894A9A08C65163948FD1">
    <w:name w:val="450016CBE07E4894A9A08C65163948FD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06B31E8E7D43EC84CD4F7C8B50837D1">
    <w:name w:val="C606B31E8E7D43EC84CD4F7C8B50837D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8952E5F5F824E47AB77FB48DB2C789C1">
    <w:name w:val="C8952E5F5F824E47AB77FB48DB2C789C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391D278CFE74A78993C04633DBD898A1">
    <w:name w:val="6391D278CFE74A78993C04633DBD898A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CFB10AAEB454EB190474F7BD3270D8D1">
    <w:name w:val="3CFB10AAEB454EB190474F7BD3270D8D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D4F0A8CE3DB4433AC4949567223E5C41">
    <w:name w:val="0D4F0A8CE3DB4433AC4949567223E5C4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4AA7FA017AE43589F4D82AD66C7078B1">
    <w:name w:val="A4AA7FA017AE43589F4D82AD66C7078B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D45264C7499417B97234D69DB3323591">
    <w:name w:val="DD45264C7499417B97234D69DB332359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B0A6A1E3C1745E1AA5CD865CABEF9AE1">
    <w:name w:val="7B0A6A1E3C1745E1AA5CD865CABEF9AE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D1927CAB1E546458A4CFDDA53BDE2921">
    <w:name w:val="CD1927CAB1E546458A4CFDDA53BDE292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AD42E7F0DDE429AB02DECF1BB29BBDE1">
    <w:name w:val="4AD42E7F0DDE429AB02DECF1BB29BBDE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29E7B7E4E6465EB577D34449FDCABF1">
    <w:name w:val="5629E7B7E4E6465EB577D34449FDCABF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14605D4EDB47DEA694887CCDEBED511">
    <w:name w:val="ED14605D4EDB47DEA694887CCDEBED51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30769BB1A994D759BAF384D6114CC801">
    <w:name w:val="830769BB1A994D759BAF384D6114CC80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2708108B1341399C0913AAECDBFC751">
    <w:name w:val="A52708108B1341399C0913AAECDBFC75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B0229A2041F403783E9585D36DB1BB21">
    <w:name w:val="5B0229A2041F403783E9585D36DB1BB2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F8DD432B80F49AB8CD4D0E9597113E61">
    <w:name w:val="0F8DD432B80F49AB8CD4D0E9597113E6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7C023E2D6C7482296870EA2F47FB2A91">
    <w:name w:val="F7C023E2D6C7482296870EA2F47FB2A9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F459DA331DC43B2BF6BEBC127922D581">
    <w:name w:val="AF459DA331DC43B2BF6BEBC127922D58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8D79846BD89462CAAA39F69CC5419741">
    <w:name w:val="38D79846BD89462CAAA39F69CC541974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1150CF2D960405CBE03B5E584EB94871">
    <w:name w:val="21150CF2D960405CBE03B5E584EB9487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F4A16E01A754257A2376D1091233E601">
    <w:name w:val="9F4A16E01A754257A2376D1091233E60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12DCCC8CAE4028B76D0C7D6A054E401">
    <w:name w:val="E012DCCC8CAE4028B76D0C7D6A054E40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A701B30B711424292D0680117CCAB4B1">
    <w:name w:val="8A701B30B711424292D0680117CCAB4B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BF7B7EC56254ADC8AF97352BDDCF4B71">
    <w:name w:val="7BF7B7EC56254ADC8AF97352BDDCF4B7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237FD12DFFE420EB291F413706B0C791">
    <w:name w:val="4237FD12DFFE420EB291F413706B0C79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0D4399846A4948A38AA26443E4CEB11">
    <w:name w:val="560D4399846A4948A38AA26443E4CEB1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5F9FCEEF4174B8C91371FFF769AEAA01">
    <w:name w:val="25F9FCEEF4174B8C91371FFF769AEAA0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6E756B9DFD847668DE165384DE10D501">
    <w:name w:val="06E756B9DFD847668DE165384DE10D50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A09BDFAADF487FB5D89CE4BD880DBE1">
    <w:name w:val="5EA09BDFAADF487FB5D89CE4BD880DBE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06F33599F384A2B8295FF3A2B6DC3141">
    <w:name w:val="B06F33599F384A2B8295FF3A2B6DC314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BE59612001545EDB47EC537E0851D7E1">
    <w:name w:val="6BE59612001545EDB47EC537E0851D7E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B7A8FEEA3FD4607B560026F735C367E1">
    <w:name w:val="DB7A8FEEA3FD4607B560026F735C367E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E0592730A54F7C834978DBDAA5B6C91">
    <w:name w:val="BBE0592730A54F7C834978DBDAA5B6C9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9E18CE8C6FB499CBAD49CC4C75ED2C51">
    <w:name w:val="D9E18CE8C6FB499CBAD49CC4C75ED2C5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C9827F7FC914867BF6E7FA87EA584D41">
    <w:name w:val="1C9827F7FC914867BF6E7FA87EA584D4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60D7C74D29445719C37E1E9AA404FA01">
    <w:name w:val="A60D7C74D29445719C37E1E9AA404FA0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BE22945826F4A89BA186F02A8C568C81">
    <w:name w:val="FBE22945826F4A89BA186F02A8C568C8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CC0440D5703419F88D015CAC5D172D11">
    <w:name w:val="5CC0440D5703419F88D015CAC5D172D1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4321248B75D4C7E943D96B209A375C31">
    <w:name w:val="04321248B75D4C7E943D96B209A375C3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7ED700EBDCD4807AC115F3B0CEC9E481">
    <w:name w:val="77ED700EBDCD4807AC115F3B0CEC9E48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C3A25001BA54961A1991A4C474F4C611">
    <w:name w:val="BC3A25001BA54961A1991A4C474F4C61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88361804374530B70AFA79A3E5C3C71">
    <w:name w:val="1D88361804374530B70AFA79A3E5C3C7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D729C5623FC4AD389C2651E3AF5B9E11">
    <w:name w:val="DD729C5623FC4AD389C2651E3AF5B9E1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55950674184FF5BE740E31238D92C61">
    <w:name w:val="1255950674184FF5BE740E31238D92C6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F7EBA56297547589AEFCDFA92C5CB4C1">
    <w:name w:val="8F7EBA56297547589AEFCDFA92C5CB4C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6FFBFF83F25473CA4095F1A58881EB91">
    <w:name w:val="E6FFBFF83F25473CA4095F1A58881EB9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999137194DB410EB2B5B576CAD1CAB61">
    <w:name w:val="7999137194DB410EB2B5B576CAD1CAB6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1B126B69AC445CBA5FE0FF16EFD4A541">
    <w:name w:val="B1B126B69AC445CBA5FE0FF16EFD4A54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1BDCF4E1D29488C9868BC2248CA02F51">
    <w:name w:val="71BDCF4E1D29488C9868BC2248CA02F5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F6E621F81E464B881DF67A9A188EFA1">
    <w:name w:val="43F6E621F81E464B881DF67A9A188EFA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861BC1AA2AD470AAD8BAE01DDADD39C1">
    <w:name w:val="3861BC1AA2AD470AAD8BAE01DDADD39C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6A8278E462A40B69687D99C45866F611">
    <w:name w:val="46A8278E462A40B69687D99C45866F61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4E7A807D6774150B1591865A75D580E1">
    <w:name w:val="64E7A807D6774150B1591865A75D580E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C4CCEFDC175442EA51CCED3FA0F9CB21">
    <w:name w:val="AC4CCEFDC175442EA51CCED3FA0F9CB2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709D698EFA74DBA908974189D53C80F1">
    <w:name w:val="B709D698EFA74DBA908974189D53C80F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2D8ADD9CB1A4ECDB09BADED0418706B1">
    <w:name w:val="72D8ADD9CB1A4ECDB09BADED0418706B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7931AE6681E4B0DBE160988888DF8491">
    <w:name w:val="77931AE6681E4B0DBE160988888DF849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A883E6E377841B4ABD40CDE2DB99BDA1">
    <w:name w:val="2A883E6E377841B4ABD40CDE2DB99BDA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3C654EB10434D459FBC6CBCEBC0F6B81">
    <w:name w:val="B3C654EB10434D459FBC6CBCEBC0F6B8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B29800501154399B156301B7E1982961">
    <w:name w:val="7B29800501154399B156301B7E198296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BDB1D3B78E64AE7A94CFEF62461EF2C1">
    <w:name w:val="EBDB1D3B78E64AE7A94CFEF62461EF2C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293F992907C41B5BDCDC40388766B4D1">
    <w:name w:val="A293F992907C41B5BDCDC40388766B4D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55F0B299C94AA4AC50E0997B38403B1">
    <w:name w:val="9055F0B299C94AA4AC50E0997B38403B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9E73027473943FFB6A1D9B8D7068A9F1">
    <w:name w:val="89E73027473943FFB6A1D9B8D7068A9F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1B140E6D65D4605A0D2ADCA2FBBAB071">
    <w:name w:val="71B140E6D65D4605A0D2ADCA2FBBAB07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53FB1CAE9814812A44364CC22E64FE41">
    <w:name w:val="353FB1CAE9814812A44364CC22E64FE4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77BB145DF984EF280AA165424F6BBF91">
    <w:name w:val="277BB145DF984EF280AA165424F6BBF9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53648F0033A4CFFB53E8138E6DADCBF1">
    <w:name w:val="153648F0033A4CFFB53E8138E6DADCBF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F548FBB96754F38A9A5E5C0AD9EFC901">
    <w:name w:val="1F548FBB96754F38A9A5E5C0AD9EFC90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394C797E88045028EC4E3A9B7FF23BE1">
    <w:name w:val="8394C797E88045028EC4E3A9B7FF23BE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EFDFC92558F4ABF9804F73CF07245D21">
    <w:name w:val="AEFDFC92558F4ABF9804F73CF07245D2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B7EE57F36E540DD8E909FABBE0AF9C61">
    <w:name w:val="5B7EE57F36E540DD8E909FABBE0AF9C6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D08E3D67A04404399E720A55F3A88361">
    <w:name w:val="8D08E3D67A04404399E720A55F3A8836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3B4D05219D450F80362DF1384B4A261">
    <w:name w:val="1D3B4D05219D450F80362DF1384B4A26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2AF32D33C454B4ABDFEF4E4D5D120241">
    <w:name w:val="42AF32D33C454B4ABDFEF4E4D5D120241"/>
    <w:rsid w:val="003647B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873D9945EAE49029B9B8A5295FD90EC1">
    <w:name w:val="5873D9945EAE49029B9B8A5295FD90EC1"/>
    <w:rsid w:val="003647B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89E3DFD7D444467A35FDB90FC919B7C">
    <w:name w:val="589E3DFD7D444467A35FDB90FC919B7C"/>
    <w:rsid w:val="003647B1"/>
  </w:style>
  <w:style w:type="paragraph" w:customStyle="1" w:styleId="5D7B1EBC9CAF4CC6A7E7DBEDD6800AE9">
    <w:name w:val="5D7B1EBC9CAF4CC6A7E7DBEDD6800AE9"/>
    <w:rsid w:val="003647B1"/>
  </w:style>
  <w:style w:type="paragraph" w:customStyle="1" w:styleId="0B026E8804F64F6B95DFAD8DAD442519">
    <w:name w:val="0B026E8804F64F6B95DFAD8DAD442519"/>
    <w:rsid w:val="003647B1"/>
  </w:style>
  <w:style w:type="paragraph" w:customStyle="1" w:styleId="72CA7947BEFE469A9541B0FFBFBF9A15">
    <w:name w:val="72CA7947BEFE469A9541B0FFBFBF9A15"/>
    <w:rsid w:val="003647B1"/>
  </w:style>
  <w:style w:type="paragraph" w:customStyle="1" w:styleId="7C7ED14D7CA247B7831A31F71D52BA16">
    <w:name w:val="7C7ED14D7CA247B7831A31F71D52BA16"/>
    <w:rsid w:val="003647B1"/>
  </w:style>
  <w:style w:type="paragraph" w:customStyle="1" w:styleId="D9AAA89B660B43D29CA85A9720829F8F">
    <w:name w:val="D9AAA89B660B43D29CA85A9720829F8F"/>
    <w:rsid w:val="003647B1"/>
  </w:style>
  <w:style w:type="paragraph" w:customStyle="1" w:styleId="9BECEB6A759A45F5B67B8F0E797047F9">
    <w:name w:val="9BECEB6A759A45F5B67B8F0E797047F9"/>
    <w:rsid w:val="003647B1"/>
  </w:style>
  <w:style w:type="paragraph" w:customStyle="1" w:styleId="54E9183F5689493FBA816A24F78BFF42">
    <w:name w:val="54E9183F5689493FBA816A24F78BFF42"/>
    <w:rsid w:val="003647B1"/>
  </w:style>
  <w:style w:type="paragraph" w:customStyle="1" w:styleId="A22170FD4059453CBEA43CD83DE68AD4">
    <w:name w:val="A22170FD4059453CBEA43CD83DE68AD4"/>
    <w:rsid w:val="003647B1"/>
  </w:style>
  <w:style w:type="paragraph" w:customStyle="1" w:styleId="BA7B40E6608842C8B138B3AFB0D76A58">
    <w:name w:val="BA7B40E6608842C8B138B3AFB0D76A58"/>
    <w:rsid w:val="003647B1"/>
  </w:style>
  <w:style w:type="paragraph" w:customStyle="1" w:styleId="A5A95F10EB14489E992D60E515F5FF56">
    <w:name w:val="A5A95F10EB14489E992D60E515F5FF56"/>
    <w:rsid w:val="003647B1"/>
  </w:style>
  <w:style w:type="paragraph" w:customStyle="1" w:styleId="42A8B9AF624143F492BFFBC58FC5DEFE">
    <w:name w:val="42A8B9AF624143F492BFFBC58FC5DEFE"/>
    <w:rsid w:val="003647B1"/>
  </w:style>
  <w:style w:type="paragraph" w:customStyle="1" w:styleId="D95F9F43562D401C91FEA82A7A7B44B7">
    <w:name w:val="D95F9F43562D401C91FEA82A7A7B44B7"/>
    <w:rsid w:val="003647B1"/>
  </w:style>
  <w:style w:type="paragraph" w:customStyle="1" w:styleId="4C5F8EB0BBC7450881D7BDD8FBA5E16E">
    <w:name w:val="4C5F8EB0BBC7450881D7BDD8FBA5E16E"/>
    <w:rsid w:val="003647B1"/>
  </w:style>
  <w:style w:type="paragraph" w:customStyle="1" w:styleId="7C94169E5CF345F19C2906EA765D9035">
    <w:name w:val="7C94169E5CF345F19C2906EA765D9035"/>
    <w:rsid w:val="003647B1"/>
  </w:style>
  <w:style w:type="paragraph" w:customStyle="1" w:styleId="87E302FA11CC41DEB87A713FCD7E126A">
    <w:name w:val="87E302FA11CC41DEB87A713FCD7E126A"/>
    <w:rsid w:val="003647B1"/>
  </w:style>
  <w:style w:type="paragraph" w:customStyle="1" w:styleId="1C9D6CBA1B5D4E089FB78B1F418B7435">
    <w:name w:val="1C9D6CBA1B5D4E089FB78B1F418B7435"/>
    <w:rsid w:val="003647B1"/>
  </w:style>
  <w:style w:type="paragraph" w:customStyle="1" w:styleId="0A6F99CA2D9343F1B142FC47AAC3FC41">
    <w:name w:val="0A6F99CA2D9343F1B142FC47AAC3FC41"/>
    <w:rsid w:val="003647B1"/>
  </w:style>
  <w:style w:type="paragraph" w:customStyle="1" w:styleId="341BDC53CEB5408D9E6D06A13FC795E2">
    <w:name w:val="341BDC53CEB5408D9E6D06A13FC795E2"/>
    <w:rsid w:val="003647B1"/>
  </w:style>
  <w:style w:type="paragraph" w:customStyle="1" w:styleId="9A1AC2F7D24541209D9E3867EC8FA624">
    <w:name w:val="9A1AC2F7D24541209D9E3867EC8FA624"/>
    <w:rsid w:val="003647B1"/>
  </w:style>
  <w:style w:type="paragraph" w:customStyle="1" w:styleId="7379D06DC23848C19B44A3416B2C5CC1">
    <w:name w:val="7379D06DC23848C19B44A3416B2C5CC1"/>
    <w:rsid w:val="003647B1"/>
  </w:style>
  <w:style w:type="paragraph" w:customStyle="1" w:styleId="FAC89C19D7E34A49B33127B5A5545773">
    <w:name w:val="FAC89C19D7E34A49B33127B5A5545773"/>
    <w:rsid w:val="003647B1"/>
  </w:style>
  <w:style w:type="paragraph" w:customStyle="1" w:styleId="579295FB635D4B3FA36EF05A71B1CA84">
    <w:name w:val="579295FB635D4B3FA36EF05A71B1CA84"/>
    <w:rsid w:val="003647B1"/>
  </w:style>
  <w:style w:type="paragraph" w:customStyle="1" w:styleId="AF19B20F81604F9694F67EE4D19EDCF3">
    <w:name w:val="AF19B20F81604F9694F67EE4D19EDCF3"/>
    <w:rsid w:val="003647B1"/>
  </w:style>
  <w:style w:type="paragraph" w:customStyle="1" w:styleId="8DBF07396D13494499ACEC80C3DB6F79">
    <w:name w:val="8DBF07396D13494499ACEC80C3DB6F79"/>
    <w:rsid w:val="003647B1"/>
  </w:style>
  <w:style w:type="paragraph" w:customStyle="1" w:styleId="0CC74679028C4D0CA26381136B4E433D">
    <w:name w:val="0CC74679028C4D0CA26381136B4E433D"/>
    <w:rsid w:val="003647B1"/>
  </w:style>
  <w:style w:type="paragraph" w:customStyle="1" w:styleId="E4B7CFF545234A8F8C88C3398430986C">
    <w:name w:val="E4B7CFF545234A8F8C88C3398430986C"/>
    <w:rsid w:val="003647B1"/>
  </w:style>
  <w:style w:type="paragraph" w:customStyle="1" w:styleId="E589DF5408DF4BEA88C342EFC4196128">
    <w:name w:val="E589DF5408DF4BEA88C342EFC4196128"/>
    <w:rsid w:val="003647B1"/>
  </w:style>
  <w:style w:type="paragraph" w:customStyle="1" w:styleId="9DF12A4CE2F74CF28AD1B994189DD152">
    <w:name w:val="9DF12A4CE2F74CF28AD1B994189DD152"/>
    <w:rsid w:val="003647B1"/>
  </w:style>
  <w:style w:type="paragraph" w:customStyle="1" w:styleId="FC614AE5773F48BCB59F483763FC1855">
    <w:name w:val="FC614AE5773F48BCB59F483763FC1855"/>
    <w:rsid w:val="003647B1"/>
  </w:style>
  <w:style w:type="paragraph" w:customStyle="1" w:styleId="655CF75FA50843A098AA926D2D14F69A">
    <w:name w:val="655CF75FA50843A098AA926D2D14F69A"/>
    <w:rsid w:val="003647B1"/>
  </w:style>
  <w:style w:type="paragraph" w:customStyle="1" w:styleId="3C59AD3C6DB14CF4950C39B3555656EC">
    <w:name w:val="3C59AD3C6DB14CF4950C39B3555656EC"/>
    <w:rsid w:val="003647B1"/>
  </w:style>
  <w:style w:type="paragraph" w:customStyle="1" w:styleId="E17D64373FD441FFA2FEC0E982753965">
    <w:name w:val="E17D64373FD441FFA2FEC0E982753965"/>
    <w:rsid w:val="003647B1"/>
  </w:style>
  <w:style w:type="paragraph" w:customStyle="1" w:styleId="3A2F5E7A35664B29A8BE0D92D2ABF2BC">
    <w:name w:val="3A2F5E7A35664B29A8BE0D92D2ABF2BC"/>
    <w:rsid w:val="003647B1"/>
  </w:style>
  <w:style w:type="paragraph" w:customStyle="1" w:styleId="746F18B7EAD246DB86183D48E7076280">
    <w:name w:val="746F18B7EAD246DB86183D48E7076280"/>
    <w:rsid w:val="003647B1"/>
  </w:style>
  <w:style w:type="paragraph" w:customStyle="1" w:styleId="F0F3A222B42D48379BF4556C6EA9827E">
    <w:name w:val="F0F3A222B42D48379BF4556C6EA9827E"/>
    <w:rsid w:val="003647B1"/>
  </w:style>
  <w:style w:type="paragraph" w:customStyle="1" w:styleId="E3374F18B65E4AB3B865E40A3BC861D0">
    <w:name w:val="E3374F18B65E4AB3B865E40A3BC861D0"/>
    <w:rsid w:val="003647B1"/>
  </w:style>
  <w:style w:type="paragraph" w:customStyle="1" w:styleId="1453C1722BC940A4AFB01804749E7276">
    <w:name w:val="1453C1722BC940A4AFB01804749E7276"/>
    <w:rsid w:val="003647B1"/>
  </w:style>
  <w:style w:type="paragraph" w:customStyle="1" w:styleId="F8D8BB2727B344FF9E5626F0A23F91F8">
    <w:name w:val="F8D8BB2727B344FF9E5626F0A23F91F8"/>
    <w:rsid w:val="003647B1"/>
  </w:style>
  <w:style w:type="paragraph" w:customStyle="1" w:styleId="8996FFB7FCB04D20BC7DF518F15C9E8F">
    <w:name w:val="8996FFB7FCB04D20BC7DF518F15C9E8F"/>
    <w:rsid w:val="003647B1"/>
  </w:style>
  <w:style w:type="paragraph" w:customStyle="1" w:styleId="B0B880C0FC3942598FAA585B55341836">
    <w:name w:val="B0B880C0FC3942598FAA585B55341836"/>
    <w:rsid w:val="003647B1"/>
  </w:style>
  <w:style w:type="paragraph" w:customStyle="1" w:styleId="27567B76F94547329293C3DB9768CDAF">
    <w:name w:val="27567B76F94547329293C3DB9768CDAF"/>
    <w:rsid w:val="003647B1"/>
  </w:style>
  <w:style w:type="paragraph" w:customStyle="1" w:styleId="6ADA2B5600E043EBAE6AD1F41902D057">
    <w:name w:val="6ADA2B5600E043EBAE6AD1F41902D057"/>
    <w:rsid w:val="003647B1"/>
  </w:style>
  <w:style w:type="paragraph" w:customStyle="1" w:styleId="DDABAD2D52104095B5B1A304356010DE">
    <w:name w:val="DDABAD2D52104095B5B1A304356010DE"/>
    <w:rsid w:val="003647B1"/>
  </w:style>
  <w:style w:type="paragraph" w:customStyle="1" w:styleId="33A968B3C11D4EB896272F41D82A40BC">
    <w:name w:val="33A968B3C11D4EB896272F41D82A40BC"/>
    <w:rsid w:val="003647B1"/>
  </w:style>
  <w:style w:type="paragraph" w:customStyle="1" w:styleId="FB69439C49A24316B18EB7C6652AF8CD">
    <w:name w:val="FB69439C49A24316B18EB7C6652AF8CD"/>
    <w:rsid w:val="003647B1"/>
  </w:style>
  <w:style w:type="paragraph" w:customStyle="1" w:styleId="6BBAB3273FEF40F3B5221603F1A6FC25">
    <w:name w:val="6BBAB3273FEF40F3B5221603F1A6FC25"/>
    <w:rsid w:val="003647B1"/>
  </w:style>
  <w:style w:type="paragraph" w:customStyle="1" w:styleId="365AD74FF6CD44F4ABE19A568187F796">
    <w:name w:val="365AD74FF6CD44F4ABE19A568187F796"/>
    <w:rsid w:val="003647B1"/>
  </w:style>
  <w:style w:type="paragraph" w:customStyle="1" w:styleId="3A91B610E6144429B0D3DEC63A9EDE54">
    <w:name w:val="3A91B610E6144429B0D3DEC63A9EDE54"/>
    <w:rsid w:val="003647B1"/>
  </w:style>
  <w:style w:type="paragraph" w:customStyle="1" w:styleId="F6AB816D95F040E5B5BCFCB4A290E3B7">
    <w:name w:val="F6AB816D95F040E5B5BCFCB4A290E3B7"/>
    <w:rsid w:val="003647B1"/>
  </w:style>
  <w:style w:type="paragraph" w:customStyle="1" w:styleId="8A98BA387083408CBAD4D147928D01DD">
    <w:name w:val="8A98BA387083408CBAD4D147928D01DD"/>
    <w:rsid w:val="003647B1"/>
  </w:style>
  <w:style w:type="paragraph" w:customStyle="1" w:styleId="C9B40CDBD6AA4617B3F7A6DEE7C6410E">
    <w:name w:val="C9B40CDBD6AA4617B3F7A6DEE7C6410E"/>
    <w:rsid w:val="003647B1"/>
  </w:style>
  <w:style w:type="paragraph" w:customStyle="1" w:styleId="7E1FCE1BCB0F4D61B8C38BDF5D4255D2">
    <w:name w:val="7E1FCE1BCB0F4D61B8C38BDF5D4255D2"/>
    <w:rsid w:val="003647B1"/>
  </w:style>
  <w:style w:type="paragraph" w:customStyle="1" w:styleId="2FB1522D693F4FEBAD79CEDD0ED33BE4">
    <w:name w:val="2FB1522D693F4FEBAD79CEDD0ED33BE4"/>
    <w:rsid w:val="003647B1"/>
  </w:style>
  <w:style w:type="paragraph" w:customStyle="1" w:styleId="919F8B8B628D4BE5B29AA6E03995D887">
    <w:name w:val="919F8B8B628D4BE5B29AA6E03995D887"/>
    <w:rsid w:val="003647B1"/>
  </w:style>
  <w:style w:type="paragraph" w:customStyle="1" w:styleId="9E45CC249C684FB5B8B2DA892FF0BE97">
    <w:name w:val="9E45CC249C684FB5B8B2DA892FF0BE97"/>
    <w:rsid w:val="003647B1"/>
  </w:style>
  <w:style w:type="paragraph" w:customStyle="1" w:styleId="B11EC406ACE84A499D77DC2431E5DAF0">
    <w:name w:val="B11EC406ACE84A499D77DC2431E5DAF0"/>
    <w:rsid w:val="003647B1"/>
  </w:style>
  <w:style w:type="paragraph" w:customStyle="1" w:styleId="3D59623A56A448D89484B2E97DDC3EE9">
    <w:name w:val="3D59623A56A448D89484B2E97DDC3EE9"/>
    <w:rsid w:val="003647B1"/>
  </w:style>
  <w:style w:type="paragraph" w:customStyle="1" w:styleId="61C20DBFE4304BDC92E80142A9C0991D">
    <w:name w:val="61C20DBFE4304BDC92E80142A9C0991D"/>
    <w:rsid w:val="003647B1"/>
  </w:style>
  <w:style w:type="paragraph" w:customStyle="1" w:styleId="A9D2EC7020C044BD8B6884FF35A80293">
    <w:name w:val="A9D2EC7020C044BD8B6884FF35A80293"/>
    <w:rsid w:val="003647B1"/>
  </w:style>
  <w:style w:type="paragraph" w:customStyle="1" w:styleId="6C544E3AA4754906A01ED26DD3D1FD42">
    <w:name w:val="6C544E3AA4754906A01ED26DD3D1FD42"/>
    <w:rsid w:val="003647B1"/>
  </w:style>
  <w:style w:type="paragraph" w:customStyle="1" w:styleId="20BEA8EC4C6F4B5CB8DE7A32DDD9188B">
    <w:name w:val="20BEA8EC4C6F4B5CB8DE7A32DDD9188B"/>
    <w:rsid w:val="003647B1"/>
  </w:style>
  <w:style w:type="paragraph" w:customStyle="1" w:styleId="ED8A77C8848E42DC82581E55789A7D724">
    <w:name w:val="ED8A77C8848E42DC82581E55789A7D724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791DFC51E4C5A815B57F1DB55A6862">
    <w:name w:val="9BA791DFC51E4C5A815B57F1DB55A6862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822D576416E4D8990926F908386627B2">
    <w:name w:val="1822D576416E4D8990926F908386627B2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DBDE212BEC148D3BC13BB7EBDF028542">
    <w:name w:val="7DBDE212BEC148D3BC13BB7EBDF028542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57FFE05392D497EA3D582C0B6D99155">
    <w:name w:val="057FFE05392D497EA3D582C0B6D99155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106C23D0D24410AA5CE7A9A9E7D13722">
    <w:name w:val="2106C23D0D24410AA5CE7A9A9E7D13722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D7B1EBC9CAF4CC6A7E7DBEDD6800AE91">
    <w:name w:val="5D7B1EBC9CAF4CC6A7E7DBEDD6800AE9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B026E8804F64F6B95DFAD8DAD4425191">
    <w:name w:val="0B026E8804F64F6B95DFAD8DAD442519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C38BE29A1A946EE9796F8742745E1782">
    <w:name w:val="6C38BE29A1A946EE9796F8742745E1782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2CA7947BEFE469A9541B0FFBFBF9A151">
    <w:name w:val="72CA7947BEFE469A9541B0FFBFBF9A15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9E17DFE819D42A08001EC3C6BB9BEAC2">
    <w:name w:val="A9E17DFE819D42A08001EC3C6BB9BEAC2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C7ED14D7CA247B7831A31F71D52BA161">
    <w:name w:val="7C7ED14D7CA247B7831A31F71D52BA16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CD7044A27A44760B7EB9016C90C5CE12">
    <w:name w:val="3CD7044A27A44760B7EB9016C90C5CE12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9AAA89B660B43D29CA85A9720829F8F1">
    <w:name w:val="D9AAA89B660B43D29CA85A9720829F8F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41ED4F6367B4001A2B20DFDAED367272">
    <w:name w:val="641ED4F6367B4001A2B20DFDAED367272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ECEB6A759A45F5B67B8F0E797047F91">
    <w:name w:val="9BECEB6A759A45F5B67B8F0E797047F9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E9183F5689493FBA816A24F78BFF421">
    <w:name w:val="54E9183F5689493FBA816A24F78BFF42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96086E66D847B7A613B09AFA1DA3992">
    <w:name w:val="9D96086E66D847B7A613B09AFA1DA3992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22170FD4059453CBEA43CD83DE68AD41">
    <w:name w:val="A22170FD4059453CBEA43CD83DE68AD4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C220C8BBEDD46888161FCED82D5E7E32">
    <w:name w:val="2C220C8BBEDD46888161FCED82D5E7E32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A7B40E6608842C8B138B3AFB0D76A581">
    <w:name w:val="BA7B40E6608842C8B138B3AFB0D76A58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9D22E2A6E844D4D8B4F28DD5EB44B962">
    <w:name w:val="99D22E2A6E844D4D8B4F28DD5EB44B962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A95F10EB14489E992D60E515F5FF561">
    <w:name w:val="A5A95F10EB14489E992D60E515F5FF56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8B8C9972FE64AD286228257AC4D19012">
    <w:name w:val="C8B8C9972FE64AD286228257AC4D19012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2A8B9AF624143F492BFFBC58FC5DEFE1">
    <w:name w:val="42A8B9AF624143F492BFFBC58FC5DEFE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6ABFBD8DACC43A3AAD5042EA0BC490D2">
    <w:name w:val="B6ABFBD8DACC43A3AAD5042EA0BC490D2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95F9F43562D401C91FEA82A7A7B44B71">
    <w:name w:val="D95F9F43562D401C91FEA82A7A7B44B7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77E46C7A7B442F787AA5E0DB0A03C4D2">
    <w:name w:val="B77E46C7A7B442F787AA5E0DB0A03C4D2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C5F8EB0BBC7450881D7BDD8FBA5E16E1">
    <w:name w:val="4C5F8EB0BBC7450881D7BDD8FBA5E16E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B4AD38690064981BA0B0EFDD3ADBD022">
    <w:name w:val="FB4AD38690064981BA0B0EFDD3ADBD022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C94169E5CF345F19C2906EA765D90351">
    <w:name w:val="7C94169E5CF345F19C2906EA765D9035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3FC8742E6154515B2A0E41413BA381C2">
    <w:name w:val="F3FC8742E6154515B2A0E41413BA381C2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E302FA11CC41DEB87A713FCD7E126A1">
    <w:name w:val="87E302FA11CC41DEB87A713FCD7E126A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118D3999BC4AF7B9FA17C56DA15F4F2">
    <w:name w:val="DF118D3999BC4AF7B9FA17C56DA15F4F2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C9D6CBA1B5D4E089FB78B1F418B74351">
    <w:name w:val="1C9D6CBA1B5D4E089FB78B1F418B7435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D598D4FA6634FD3935506F4465A550E2">
    <w:name w:val="0D598D4FA6634FD3935506F4465A550E2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A6F99CA2D9343F1B142FC47AAC3FC411">
    <w:name w:val="0A6F99CA2D9343F1B142FC47AAC3FC41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41BDC53CEB5408D9E6D06A13FC795E21">
    <w:name w:val="341BDC53CEB5408D9E6D06A13FC795E2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A1AC2F7D24541209D9E3867EC8FA6241">
    <w:name w:val="9A1AC2F7D24541209D9E3867EC8FA624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A05C21F3E554BA2801B83AB3CFE4FC72">
    <w:name w:val="1A05C21F3E554BA2801B83AB3CFE4FC72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379D06DC23848C19B44A3416B2C5CC11">
    <w:name w:val="7379D06DC23848C19B44A3416B2C5CC1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AC89C19D7E34A49B33127B5A55457731">
    <w:name w:val="FAC89C19D7E34A49B33127B5A5545773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9295FB635D4B3FA36EF05A71B1CA841">
    <w:name w:val="579295FB635D4B3FA36EF05A71B1CA84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F19B20F81604F9694F67EE4D19EDCF31">
    <w:name w:val="AF19B20F81604F9694F67EE4D19EDCF3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A2B700036B34486BFE97383BB4768362">
    <w:name w:val="9A2B700036B34486BFE97383BB4768362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ACFFDEBE25A4F4EA9E0C46284D6C58F2">
    <w:name w:val="BACFFDEBE25A4F4EA9E0C46284D6C58F2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B2D6437E0C745A283B278AF4E2250372">
    <w:name w:val="FB2D6437E0C745A283B278AF4E2250372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5458E322AAF40279289AC11F78412F82">
    <w:name w:val="C5458E322AAF40279289AC11F78412F82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09C37BA5E3E4A0890517744BEB2E58B2">
    <w:name w:val="F09C37BA5E3E4A0890517744BEB2E58B2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DC51DA3F3F74F82AF7BE8D4718F6EEB2">
    <w:name w:val="7DC51DA3F3F74F82AF7BE8D4718F6EEB2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50016CBE07E4894A9A08C65163948FD2">
    <w:name w:val="450016CBE07E4894A9A08C65163948FD2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06B31E8E7D43EC84CD4F7C8B50837D2">
    <w:name w:val="C606B31E8E7D43EC84CD4F7C8B50837D2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8952E5F5F824E47AB77FB48DB2C789C2">
    <w:name w:val="C8952E5F5F824E47AB77FB48DB2C789C2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391D278CFE74A78993C04633DBD898A2">
    <w:name w:val="6391D278CFE74A78993C04633DBD898A2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CFB10AAEB454EB190474F7BD3270D8D2">
    <w:name w:val="3CFB10AAEB454EB190474F7BD3270D8D2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D4F0A8CE3DB4433AC4949567223E5C42">
    <w:name w:val="0D4F0A8CE3DB4433AC4949567223E5C42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4AA7FA017AE43589F4D82AD66C7078B2">
    <w:name w:val="A4AA7FA017AE43589F4D82AD66C7078B2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D45264C7499417B97234D69DB3323592">
    <w:name w:val="DD45264C7499417B97234D69DB3323592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B0A6A1E3C1745E1AA5CD865CABEF9AE2">
    <w:name w:val="7B0A6A1E3C1745E1AA5CD865CABEF9AE2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DBF07396D13494499ACEC80C3DB6F791">
    <w:name w:val="8DBF07396D13494499ACEC80C3DB6F79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AD42E7F0DDE429AB02DECF1BB29BBDE2">
    <w:name w:val="4AD42E7F0DDE429AB02DECF1BB29BBDE2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CC74679028C4D0CA26381136B4E433D1">
    <w:name w:val="0CC74679028C4D0CA26381136B4E433D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14605D4EDB47DEA694887CCDEBED512">
    <w:name w:val="ED14605D4EDB47DEA694887CCDEBED512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4B7CFF545234A8F8C88C3398430986C1">
    <w:name w:val="E4B7CFF545234A8F8C88C3398430986C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2708108B1341399C0913AAECDBFC752">
    <w:name w:val="A52708108B1341399C0913AAECDBFC752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589DF5408DF4BEA88C342EFC41961281">
    <w:name w:val="E589DF5408DF4BEA88C342EFC4196128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F8DD432B80F49AB8CD4D0E9597113E62">
    <w:name w:val="0F8DD432B80F49AB8CD4D0E9597113E62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F12A4CE2F74CF28AD1B994189DD1521">
    <w:name w:val="9DF12A4CE2F74CF28AD1B994189DD152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C614AE5773F48BCB59F483763FC18551">
    <w:name w:val="FC614AE5773F48BCB59F483763FC1855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55CF75FA50843A098AA926D2D14F69A1">
    <w:name w:val="655CF75FA50843A098AA926D2D14F69A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C59AD3C6DB14CF4950C39B3555656EC1">
    <w:name w:val="3C59AD3C6DB14CF4950C39B3555656EC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F4A16E01A754257A2376D1091233E602">
    <w:name w:val="9F4A16E01A754257A2376D1091233E602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12DCCC8CAE4028B76D0C7D6A054E402">
    <w:name w:val="E012DCCC8CAE4028B76D0C7D6A054E402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A701B30B711424292D0680117CCAB4B2">
    <w:name w:val="8A701B30B711424292D0680117CCAB4B2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BF7B7EC56254ADC8AF97352BDDCF4B72">
    <w:name w:val="7BF7B7EC56254ADC8AF97352BDDCF4B72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237FD12DFFE420EB291F413706B0C792">
    <w:name w:val="4237FD12DFFE420EB291F413706B0C792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0D4399846A4948A38AA26443E4CEB12">
    <w:name w:val="560D4399846A4948A38AA26443E4CEB12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5F9FCEEF4174B8C91371FFF769AEAA02">
    <w:name w:val="25F9FCEEF4174B8C91371FFF769AEAA02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6E756B9DFD847668DE165384DE10D502">
    <w:name w:val="06E756B9DFD847668DE165384DE10D502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A09BDFAADF487FB5D89CE4BD880DBE2">
    <w:name w:val="5EA09BDFAADF487FB5D89CE4BD880DBE2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06F33599F384A2B8295FF3A2B6DC3142">
    <w:name w:val="B06F33599F384A2B8295FF3A2B6DC3142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BE59612001545EDB47EC537E0851D7E2">
    <w:name w:val="6BE59612001545EDB47EC537E0851D7E2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B7A8FEEA3FD4607B560026F735C367E2">
    <w:name w:val="DB7A8FEEA3FD4607B560026F735C367E2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E0592730A54F7C834978DBDAA5B6C92">
    <w:name w:val="BBE0592730A54F7C834978DBDAA5B6C92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9E18CE8C6FB499CBAD49CC4C75ED2C52">
    <w:name w:val="D9E18CE8C6FB499CBAD49CC4C75ED2C52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C9827F7FC914867BF6E7FA87EA584D42">
    <w:name w:val="1C9827F7FC914867BF6E7FA87EA584D42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60D7C74D29445719C37E1E9AA404FA02">
    <w:name w:val="A60D7C74D29445719C37E1E9AA404FA02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BE22945826F4A89BA186F02A8C568C82">
    <w:name w:val="FBE22945826F4A89BA186F02A8C568C82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CC0440D5703419F88D015CAC5D172D12">
    <w:name w:val="5CC0440D5703419F88D015CAC5D172D12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4321248B75D4C7E943D96B209A375C32">
    <w:name w:val="04321248B75D4C7E943D96B209A375C32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7ED700EBDCD4807AC115F3B0CEC9E482">
    <w:name w:val="77ED700EBDCD4807AC115F3B0CEC9E482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17D64373FD441FFA2FEC0E9827539651">
    <w:name w:val="E17D64373FD441FFA2FEC0E982753965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A2F5E7A35664B29A8BE0D92D2ABF2BC1">
    <w:name w:val="3A2F5E7A35664B29A8BE0D92D2ABF2BC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6F18B7EAD246DB86183D48E70762801">
    <w:name w:val="746F18B7EAD246DB86183D48E7076280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0F3A222B42D48379BF4556C6EA9827E1">
    <w:name w:val="F0F3A222B42D48379BF4556C6EA9827E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3374F18B65E4AB3B865E40A3BC861D01">
    <w:name w:val="E3374F18B65E4AB3B865E40A3BC861D0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453C1722BC940A4AFB01804749E72761">
    <w:name w:val="1453C1722BC940A4AFB01804749E7276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8D8BB2727B344FF9E5626F0A23F91F81">
    <w:name w:val="F8D8BB2727B344FF9E5626F0A23F91F8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996FFB7FCB04D20BC7DF518F15C9E8F1">
    <w:name w:val="8996FFB7FCB04D20BC7DF518F15C9E8F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0B880C0FC3942598FAA585B553418361">
    <w:name w:val="B0B880C0FC3942598FAA585B55341836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7567B76F94547329293C3DB9768CDAF1">
    <w:name w:val="27567B76F94547329293C3DB9768CDAF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DA2B5600E043EBAE6AD1F41902D0571">
    <w:name w:val="6ADA2B5600E043EBAE6AD1F41902D057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DABAD2D52104095B5B1A304356010DE1">
    <w:name w:val="DDABAD2D52104095B5B1A304356010DE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3A968B3C11D4EB896272F41D82A40BC1">
    <w:name w:val="33A968B3C11D4EB896272F41D82A40BC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B69439C49A24316B18EB7C6652AF8CD1">
    <w:name w:val="FB69439C49A24316B18EB7C6652AF8CD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BBAB3273FEF40F3B5221603F1A6FC251">
    <w:name w:val="6BBAB3273FEF40F3B5221603F1A6FC25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65AD74FF6CD44F4ABE19A568187F7961">
    <w:name w:val="365AD74FF6CD44F4ABE19A568187F796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A91B610E6144429B0D3DEC63A9EDE541">
    <w:name w:val="3A91B610E6144429B0D3DEC63A9EDE54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6AB816D95F040E5B5BCFCB4A290E3B71">
    <w:name w:val="F6AB816D95F040E5B5BCFCB4A290E3B7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A98BA387083408CBAD4D147928D01DD1">
    <w:name w:val="8A98BA387083408CBAD4D147928D01DD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9B40CDBD6AA4617B3F7A6DEE7C6410E1">
    <w:name w:val="C9B40CDBD6AA4617B3F7A6DEE7C6410E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E1FCE1BCB0F4D61B8C38BDF5D4255D21">
    <w:name w:val="7E1FCE1BCB0F4D61B8C38BDF5D4255D2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FB1522D693F4FEBAD79CEDD0ED33BE41">
    <w:name w:val="2FB1522D693F4FEBAD79CEDD0ED33BE4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19F8B8B628D4BE5B29AA6E03995D8871">
    <w:name w:val="919F8B8B628D4BE5B29AA6E03995D887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E45CC249C684FB5B8B2DA892FF0BE971">
    <w:name w:val="9E45CC249C684FB5B8B2DA892FF0BE97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11EC406ACE84A499D77DC2431E5DAF01">
    <w:name w:val="B11EC406ACE84A499D77DC2431E5DAF0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D59623A56A448D89484B2E97DDC3EE91">
    <w:name w:val="3D59623A56A448D89484B2E97DDC3EE9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C20DBFE4304BDC92E80142A9C0991D1">
    <w:name w:val="61C20DBFE4304BDC92E80142A9C0991D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9D2EC7020C044BD8B6884FF35A802931">
    <w:name w:val="A9D2EC7020C044BD8B6884FF35A80293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C544E3AA4754906A01ED26DD3D1FD421">
    <w:name w:val="6C544E3AA4754906A01ED26DD3D1FD42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0BEA8EC4C6F4B5CB8DE7A32DDD9188B1">
    <w:name w:val="20BEA8EC4C6F4B5CB8DE7A32DDD9188B1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EFDFC92558F4ABF9804F73CF07245D22">
    <w:name w:val="AEFDFC92558F4ABF9804F73CF07245D22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B7EE57F36E540DD8E909FABBE0AF9C62">
    <w:name w:val="5B7EE57F36E540DD8E909FABBE0AF9C62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D08E3D67A04404399E720A55F3A88362">
    <w:name w:val="8D08E3D67A04404399E720A55F3A88362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3B4D05219D450F80362DF1384B4A262">
    <w:name w:val="1D3B4D05219D450F80362DF1384B4A262"/>
    <w:rsid w:val="003647B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2AF32D33C454B4ABDFEF4E4D5D120242">
    <w:name w:val="42AF32D33C454B4ABDFEF4E4D5D120242"/>
    <w:rsid w:val="003647B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873D9945EAE49029B9B8A5295FD90EC2">
    <w:name w:val="5873D9945EAE49029B9B8A5295FD90EC2"/>
    <w:rsid w:val="003647B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451495-B742-4163-928B-7092A80F21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Nouveau formulaire PII-PID - TEST VF4_form</Template>
  <TotalTime>0</TotalTime>
  <Pages>4</Pages>
  <Words>635</Words>
  <Characters>3496</Characters>
  <Application>Microsoft Office Word</Application>
  <DocSecurity>4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Gabarit de formulaire CISSSMO</vt:lpstr>
    </vt:vector>
  </TitlesOfParts>
  <Company>CISSS de la Montérégie</Company>
  <LinksUpToDate>false</LinksUpToDate>
  <CharactersWithSpaces>4123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Gabarit de formulaire CISSSMO</dc:title>
  <dc:subject/>
  <dc:creator>Dos Santos , Murielle</dc:creator>
  <cp:keywords/>
  <dc:description/>
  <cp:lastModifiedBy>Blais , Caroline</cp:lastModifiedBy>
  <cp:revision>2</cp:revision>
  <cp:lastPrinted>2020-10-13T16:11:00Z</cp:lastPrinted>
  <dcterms:created xsi:type="dcterms:W3CDTF">2021-03-16T18:13:00Z</dcterms:created>
  <dcterms:modified xsi:type="dcterms:W3CDTF">2021-03-16T18:13:00Z</dcterms:modified>
</cp:coreProperties>
</file>