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31A7F69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31BB203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4F4146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E10EEFD" w14:textId="77777777" w:rsidR="008B04D8" w:rsidRPr="00013AC9" w:rsidRDefault="008B04D8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AC9">
              <w:rPr>
                <w:rFonts w:asciiTheme="minorHAnsi" w:hAnsiTheme="minorHAnsi" w:cstheme="minorHAnsi"/>
                <w:b/>
              </w:rPr>
              <w:t>COLLECTE DE DONNÉES POUR PRISE EN CHARGE</w:t>
            </w:r>
          </w:p>
          <w:p w14:paraId="65758440" w14:textId="12B3DECE" w:rsidR="004246FA" w:rsidRPr="00770980" w:rsidRDefault="008B04D8" w:rsidP="00013AC9">
            <w:pPr>
              <w:jc w:val="center"/>
              <w:rPr>
                <w:rFonts w:ascii="Arial" w:hAnsi="Arial" w:cs="Arial"/>
                <w:b/>
              </w:rPr>
            </w:pPr>
            <w:r w:rsidRPr="00013AC9">
              <w:rPr>
                <w:rFonts w:asciiTheme="minorHAnsi" w:hAnsiTheme="minorHAnsi" w:cstheme="minorHAnsi"/>
                <w:b/>
              </w:rPr>
              <w:t>SIV-SIM-SIF-PEP-2</w:t>
            </w:r>
            <w:r w:rsidR="00013AC9">
              <w:rPr>
                <w:rFonts w:asciiTheme="minorHAnsi" w:hAnsiTheme="minorHAnsi" w:cstheme="minorHAnsi"/>
                <w:b/>
                <w:vertAlign w:val="superscript"/>
              </w:rPr>
              <w:t>e</w:t>
            </w:r>
            <w:r w:rsidRPr="00013AC9">
              <w:rPr>
                <w:rFonts w:asciiTheme="minorHAnsi" w:hAnsiTheme="minorHAnsi" w:cstheme="minorHAnsi"/>
                <w:b/>
              </w:rPr>
              <w:t xml:space="preserve"> LIGNE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tbl>
      <w:tblPr>
        <w:tblStyle w:val="Grilledutableau1"/>
        <w:tblW w:w="10627" w:type="dxa"/>
        <w:tblInd w:w="0" w:type="dxa"/>
        <w:tblLook w:val="04A0" w:firstRow="1" w:lastRow="0" w:firstColumn="1" w:lastColumn="0" w:noHBand="0" w:noVBand="1"/>
      </w:tblPr>
      <w:tblGrid>
        <w:gridCol w:w="2054"/>
        <w:gridCol w:w="1916"/>
        <w:gridCol w:w="1776"/>
        <w:gridCol w:w="2310"/>
        <w:gridCol w:w="2571"/>
      </w:tblGrid>
      <w:tr w:rsidR="008B04D8" w14:paraId="31457C05" w14:textId="77777777" w:rsidTr="00013AC9">
        <w:trPr>
          <w:trHeight w:val="239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53ED" w14:textId="77777777" w:rsidR="008B04D8" w:rsidRDefault="008B04D8">
            <w:pPr>
              <w:spacing w:line="240" w:lineRule="exact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lang w:eastAsia="en-US"/>
              </w:rPr>
              <w:t>CLINIQUES EXTERNES EN SANTÉ MENTALE</w:t>
            </w:r>
          </w:p>
        </w:tc>
      </w:tr>
      <w:tr w:rsidR="008B04D8" w14:paraId="7FF11B31" w14:textId="77777777" w:rsidTr="00013AC9">
        <w:trPr>
          <w:trHeight w:val="279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AC40" w14:textId="4F1E9DBD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ermStart w:id="76030684" w:edGrp="everyone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90742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</w:t>
            </w:r>
            <w:permEnd w:id="76030684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St-Constant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E452" w14:textId="20D6F134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ermStart w:id="270561330" w:edGrp="everyone"/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val="en-CA" w:eastAsia="en-US"/>
                </w:rPr>
                <w:id w:val="-73485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 </w:t>
            </w:r>
            <w:permEnd w:id="270561330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Châteauguay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0C28" w14:textId="2B6A12C3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ermStart w:id="1123179747" w:edGrp="everyone"/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val="en-CA" w:eastAsia="en-US"/>
                </w:rPr>
                <w:id w:val="-59786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 </w:t>
            </w:r>
            <w:permEnd w:id="1123179747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Suroît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49CD" w14:textId="0A41D50D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ermStart w:id="152380918" w:edGrp="everyone"/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val="en-CA" w:eastAsia="en-US"/>
                </w:rPr>
                <w:id w:val="93995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 </w:t>
            </w:r>
            <w:permEnd w:id="152380918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Vaudreuil-Soulanges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0D33" w14:textId="6D091682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ermStart w:id="899614127" w:edGrp="everyone"/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val="en-CA" w:eastAsia="en-US"/>
                </w:rPr>
                <w:id w:val="114130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 </w:t>
            </w:r>
            <w:permEnd w:id="899614127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Huntingdon (SIF)</w:t>
            </w:r>
          </w:p>
        </w:tc>
      </w:tr>
      <w:tr w:rsidR="008B04D8" w14:paraId="0FE32D96" w14:textId="77777777" w:rsidTr="00013AC9">
        <w:trPr>
          <w:trHeight w:val="837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1372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28"/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: 450 6</w:t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35-8807 </w:t>
            </w:r>
          </w:p>
          <w:p w14:paraId="0DCFE4F1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hAnsi="Calibri"/>
                <w:sz w:val="20"/>
                <w:szCs w:val="20"/>
                <w:lang w:val="en-CA" w:eastAsia="en-US"/>
              </w:rPr>
              <w:t>poste 7110</w:t>
            </w:r>
          </w:p>
          <w:p w14:paraId="7B8EB3EF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36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450 635-3689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D57B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28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450 692-0002 poste 6622</w:t>
            </w:r>
          </w:p>
          <w:p w14:paraId="249F9AB0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36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450 692-0008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24F6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28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450 373-7321</w:t>
            </w:r>
          </w:p>
          <w:p w14:paraId="45DCAEBC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</w:p>
          <w:p w14:paraId="3E283312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36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450 371-5044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0C09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28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450 455-7967</w:t>
            </w:r>
          </w:p>
          <w:p w14:paraId="45A68E96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</w:p>
          <w:p w14:paraId="21B8D7C0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36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450 455-8631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B0A0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28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579 491-0148</w:t>
            </w:r>
          </w:p>
          <w:p w14:paraId="7F39B5B9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</w:p>
          <w:p w14:paraId="63FD84F9" w14:textId="77777777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val="en-CA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sym w:font="Wingdings 2" w:char="F036"/>
            </w:r>
            <w:r>
              <w:rPr>
                <w:rFonts w:ascii="Calibri" w:eastAsia="Calibri" w:hAnsi="Calibri"/>
                <w:sz w:val="20"/>
                <w:szCs w:val="20"/>
                <w:lang w:val="en-CA" w:eastAsia="en-US"/>
              </w:rPr>
              <w:t xml:space="preserve"> : 450 264-4542</w:t>
            </w:r>
          </w:p>
        </w:tc>
      </w:tr>
      <w:tr w:rsidR="008B04D8" w14:paraId="3DB29AA9" w14:textId="77777777" w:rsidTr="00013AC9">
        <w:trPr>
          <w:trHeight w:val="1428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80E7" w14:textId="77777777" w:rsidR="008B04D8" w:rsidRDefault="008B04D8">
            <w:pPr>
              <w:spacing w:line="276" w:lineRule="auto"/>
              <w:rPr>
                <w:rFonts w:ascii="Calibri" w:hAnsi="Calibri"/>
                <w:sz w:val="4"/>
                <w:szCs w:val="4"/>
                <w:lang w:eastAsia="en-US"/>
              </w:rPr>
            </w:pPr>
          </w:p>
          <w:p w14:paraId="7355D43D" w14:textId="71A445E8" w:rsidR="008B04D8" w:rsidRDefault="008B04D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</w:t>
            </w:r>
            <w:r w:rsidR="00185A3B">
              <w:rPr>
                <w:rFonts w:ascii="Calibri" w:hAnsi="Calibri"/>
                <w:sz w:val="20"/>
                <w:szCs w:val="20"/>
                <w:lang w:eastAsia="en-US"/>
              </w:rPr>
              <w:t xml:space="preserve">te de la collecte de données : </w:t>
            </w:r>
            <w:r w:rsidR="00185A3B">
              <w:rPr>
                <w:rFonts w:ascii="Calibri" w:hAnsi="Calibri"/>
                <w:sz w:val="20"/>
                <w:szCs w:val="20"/>
                <w:lang w:eastAsia="en-US"/>
              </w:rPr>
              <w:tab/>
            </w:r>
            <w:r w:rsidR="00806BBE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hAnsi="Calibri"/>
                  <w:sz w:val="20"/>
                  <w:szCs w:val="20"/>
                  <w:lang w:eastAsia="en-US"/>
                </w:rPr>
                <w:id w:val="8641526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permStart w:id="1740533963" w:edGrp="everyone"/>
                <w:r w:rsidR="00806BBE">
                  <w:rPr>
                    <w:rFonts w:ascii="Calibri" w:hAnsi="Calibri"/>
                    <w:sz w:val="20"/>
                    <w:szCs w:val="20"/>
                    <w:lang w:eastAsia="en-US"/>
                  </w:rPr>
                  <w:t xml:space="preserve">                            </w:t>
                </w:r>
                <w:permEnd w:id="1740533963"/>
              </w:sdtContent>
            </w:sdt>
            <w:r w:rsidR="00806BBE">
              <w:rPr>
                <w:rFonts w:ascii="Calibri" w:hAnsi="Calibri"/>
                <w:sz w:val="20"/>
                <w:szCs w:val="20"/>
                <w:lang w:eastAsia="en-US"/>
              </w:rPr>
              <w:t xml:space="preserve">  </w:t>
            </w:r>
            <w:r w:rsidR="00185A3B">
              <w:rPr>
                <w:rFonts w:ascii="Calibri" w:hAnsi="Calibri"/>
                <w:sz w:val="20"/>
                <w:szCs w:val="20"/>
                <w:lang w:eastAsia="en-US"/>
              </w:rPr>
              <w:tab/>
            </w:r>
            <w:r w:rsidR="00806BBE">
              <w:rPr>
                <w:rFonts w:ascii="Calibri" w:hAnsi="Calibri"/>
                <w:sz w:val="20"/>
                <w:szCs w:val="20"/>
                <w:lang w:eastAsia="en-US"/>
              </w:rPr>
              <w:t xml:space="preserve">  </w:t>
            </w:r>
            <w:r w:rsidR="00806BBE">
              <w:rPr>
                <w:rFonts w:ascii="Calibri" w:hAnsi="Calibri"/>
                <w:sz w:val="20"/>
                <w:szCs w:val="20"/>
                <w:lang w:eastAsia="en-US"/>
              </w:rPr>
              <w:tab/>
            </w:r>
            <w:r w:rsidR="00806BBE">
              <w:rPr>
                <w:rFonts w:ascii="Calibri" w:hAnsi="Calibri"/>
                <w:sz w:val="20"/>
                <w:szCs w:val="20"/>
                <w:lang w:eastAsia="en-US"/>
              </w:rPr>
              <w:tab/>
            </w:r>
            <w:r w:rsidR="00806BBE">
              <w:rPr>
                <w:rFonts w:ascii="Calibri" w:hAnsi="Calibri"/>
                <w:sz w:val="20"/>
                <w:szCs w:val="20"/>
                <w:lang w:eastAsia="en-US"/>
              </w:rPr>
              <w:tab/>
              <w:t xml:space="preserve">Heure : </w:t>
            </w:r>
            <w:permStart w:id="804609611" w:edGrp="everyone"/>
            <w:r w:rsidR="00806BBE">
              <w:rPr>
                <w:rFonts w:ascii="Calibri" w:hAnsi="Calibri"/>
                <w:sz w:val="20"/>
                <w:szCs w:val="20"/>
                <w:lang w:eastAsia="en-US"/>
              </w:rPr>
              <w:t xml:space="preserve">   </w:t>
            </w:r>
            <w:permEnd w:id="804609611"/>
          </w:p>
          <w:p w14:paraId="3EBC1C73" w14:textId="5C109933" w:rsidR="008B04D8" w:rsidRDefault="008B04D8">
            <w:pPr>
              <w:spacing w:line="276" w:lineRule="auto"/>
              <w:rPr>
                <w:rFonts w:ascii="Calibri" w:hAnsi="Calibri"/>
                <w:color w:val="BFBFBF" w:themeColor="background1" w:themeShade="BF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                                 </w:t>
            </w:r>
            <w:r w:rsidR="00806BBE">
              <w:rPr>
                <w:rFonts w:ascii="Calibri" w:hAnsi="Calibri"/>
                <w:lang w:eastAsia="en-US"/>
              </w:rPr>
              <w:t xml:space="preserve">                     </w:t>
            </w:r>
            <w:r>
              <w:rPr>
                <w:rFonts w:ascii="Calibri" w:hAnsi="Calibri"/>
                <w:color w:val="BFBFBF" w:themeColor="background1" w:themeShade="BF"/>
                <w:sz w:val="16"/>
                <w:szCs w:val="16"/>
                <w:lang w:eastAsia="en-US"/>
              </w:rPr>
              <w:t xml:space="preserve">aaaa/mm/jj                                                                                  </w:t>
            </w:r>
            <w:r w:rsidR="00806BBE">
              <w:rPr>
                <w:rFonts w:ascii="Calibri" w:hAnsi="Calibri"/>
                <w:color w:val="BFBFBF" w:themeColor="background1" w:themeShade="BF"/>
                <w:sz w:val="16"/>
                <w:szCs w:val="16"/>
                <w:lang w:eastAsia="en-US"/>
              </w:rPr>
              <w:t xml:space="preserve">           </w:t>
            </w:r>
            <w:r>
              <w:rPr>
                <w:rFonts w:ascii="Calibri" w:hAnsi="Calibri"/>
                <w:color w:val="BFBFBF" w:themeColor="background1" w:themeShade="BF"/>
                <w:sz w:val="16"/>
                <w:szCs w:val="16"/>
                <w:lang w:eastAsia="en-US"/>
              </w:rPr>
              <w:t>hh : mm</w:t>
            </w:r>
          </w:p>
          <w:p w14:paraId="72042246" w14:textId="31F04AA5" w:rsidR="008B04D8" w:rsidRPr="00524DD1" w:rsidRDefault="008B04D8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 xml:space="preserve">Cette collecte est réalisée dans le cadre de quel service ? </w:t>
            </w:r>
          </w:p>
          <w:p w14:paraId="23A3DD2E" w14:textId="6327E8C9" w:rsidR="008B04D8" w:rsidRDefault="001D739B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permStart w:id="1308717165" w:edGrp="everyone"/>
            <w:r w:rsidRPr="001D739B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sz w:val="20"/>
                  <w:szCs w:val="20"/>
                  <w:lang w:eastAsia="en-US"/>
                </w:rPr>
                <w:id w:val="-152509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1D739B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 </w:t>
            </w:r>
            <w:permEnd w:id="1308717165"/>
            <w:r w:rsidR="008B04D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Suivi Intensif variable (SIV)</w:t>
            </w:r>
            <w:r w:rsidR="008B04D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ab/>
            </w:r>
            <w:r w:rsidR="008B04D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ab/>
              <w:t xml:space="preserve">               </w:t>
            </w:r>
            <w:permStart w:id="1821273961" w:edGrp="everyone"/>
            <w:r w:rsidRPr="001D739B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sz w:val="20"/>
                  <w:szCs w:val="20"/>
                  <w:lang w:eastAsia="en-US"/>
                </w:rPr>
                <w:id w:val="-7782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1D739B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 </w:t>
            </w:r>
            <w:permEnd w:id="1821273961"/>
            <w:r w:rsidR="008B04D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Premier épisode psychotique (PEP)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ab/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ab/>
            </w:r>
            <w:permStart w:id="1009015845" w:edGrp="everyone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sz w:val="20"/>
                  <w:szCs w:val="20"/>
                  <w:lang w:eastAsia="en-US"/>
                </w:rPr>
                <w:id w:val="-131810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 </w:t>
            </w:r>
            <w:permEnd w:id="1009015845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2</w:t>
            </w:r>
            <w:r w:rsidRPr="001D739B">
              <w:rPr>
                <w:rFonts w:asciiTheme="minorHAnsi" w:eastAsia="Calibri" w:hAnsiTheme="minorHAnsi"/>
                <w:sz w:val="20"/>
                <w:szCs w:val="20"/>
                <w:vertAlign w:val="superscript"/>
                <w:lang w:eastAsia="en-US"/>
              </w:rPr>
              <w:t>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Ligne</w:t>
            </w:r>
          </w:p>
          <w:p w14:paraId="4DDEE65C" w14:textId="4F8ED889" w:rsidR="008B04D8" w:rsidRPr="00524DD1" w:rsidRDefault="001D739B" w:rsidP="00524DD1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permStart w:id="1426203625" w:edGrp="everyone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sz w:val="20"/>
                  <w:szCs w:val="20"/>
                  <w:lang w:eastAsia="en-US"/>
                </w:rPr>
                <w:id w:val="-88895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DD1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 </w:t>
            </w:r>
            <w:permEnd w:id="1426203625"/>
            <w:r w:rsidR="008B04D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Suivi Intensif dans le Milieu (SIM)</w:t>
            </w:r>
            <w:r w:rsidR="008B04D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ab/>
              <w:t xml:space="preserve">               </w:t>
            </w:r>
            <w:permStart w:id="1011891115" w:edGrp="everyone"/>
            <w:r w:rsidRPr="001D739B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sz w:val="20"/>
                  <w:szCs w:val="20"/>
                  <w:lang w:eastAsia="en-US"/>
                </w:rPr>
                <w:id w:val="-125435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1D739B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 </w:t>
            </w:r>
            <w:permEnd w:id="1011891115"/>
            <w:r w:rsidR="008B04D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Suivi intensité flexible (SIF)</w:t>
            </w:r>
          </w:p>
        </w:tc>
      </w:tr>
    </w:tbl>
    <w:p w14:paraId="0E27B00A" w14:textId="72CFA42F" w:rsidR="00A3325A" w:rsidRPr="005644EA" w:rsidRDefault="00013AC9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7968AF" wp14:editId="36FDC609">
                <wp:simplePos x="0" y="0"/>
                <wp:positionH relativeFrom="column">
                  <wp:posOffset>1303020</wp:posOffset>
                </wp:positionH>
                <wp:positionV relativeFrom="paragraph">
                  <wp:posOffset>-3792220</wp:posOffset>
                </wp:positionV>
                <wp:extent cx="2133600" cy="5257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AB10C" w14:textId="49DDB90D" w:rsidR="00013AC9" w:rsidRPr="00013AC9" w:rsidRDefault="00013AC9" w:rsidP="00013AC9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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Pr="00013AC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2EA6FAFE" w14:textId="5997F0E7" w:rsidR="00013AC9" w:rsidRPr="003E5929" w:rsidRDefault="00013AC9" w:rsidP="00013AC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MOCLI60375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7968AF" id="Rectangle 6" o:spid="_x0000_s1026" style="position:absolute;left:0;text-align:left;margin-left:102.6pt;margin-top:-298.6pt;width:168pt;height:41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" filled="f" stroked="f" strokeweight=".25pt">
                <v:textbox>
                  <w:txbxContent>
                    <w:p w14:paraId="683AB10C" w14:textId="49DDB90D" w:rsidR="00013AC9" w:rsidRPr="00013AC9" w:rsidRDefault="00013AC9" w:rsidP="00013AC9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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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</w:t>
                      </w:r>
                      <w:r w:rsidRPr="00013AC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2EA6FAFE" w14:textId="5997F0E7" w:rsidR="00013AC9" w:rsidRPr="003E5929" w:rsidRDefault="00013AC9" w:rsidP="00013AC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MOCLI60375</w:t>
                      </w:r>
                    </w:p>
                  </w:txbxContent>
                </v:textbox>
              </v:rect>
            </w:pict>
          </mc:Fallback>
        </mc:AlternateContent>
      </w: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74BF0B2E">
            <wp:simplePos x="0" y="0"/>
            <wp:positionH relativeFrom="column">
              <wp:posOffset>-359410</wp:posOffset>
            </wp:positionH>
            <wp:positionV relativeFrom="paragraph">
              <wp:posOffset>-4159250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2268"/>
        <w:gridCol w:w="3119"/>
      </w:tblGrid>
      <w:tr w:rsidR="00357765" w:rsidRPr="001625A7" w14:paraId="2AC35974" w14:textId="77777777" w:rsidTr="00137874">
        <w:trPr>
          <w:tblHeader/>
        </w:trPr>
        <w:tc>
          <w:tcPr>
            <w:tcW w:w="10627" w:type="dxa"/>
            <w:gridSpan w:val="5"/>
            <w:shd w:val="clear" w:color="auto" w:fill="BFBFBF" w:themeFill="background1" w:themeFillShade="BF"/>
            <w:vAlign w:val="center"/>
          </w:tcPr>
          <w:p w14:paraId="396D2223" w14:textId="3B40D3F7" w:rsidR="00357765" w:rsidRPr="001625A7" w:rsidRDefault="00357765" w:rsidP="0013787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1-SANTÉ MENTALE</w:t>
            </w:r>
          </w:p>
        </w:tc>
      </w:tr>
      <w:tr w:rsidR="00357765" w:rsidRPr="001625A7" w14:paraId="291FBCCF" w14:textId="77777777" w:rsidTr="00357765">
        <w:trPr>
          <w:tblHeader/>
        </w:trPr>
        <w:tc>
          <w:tcPr>
            <w:tcW w:w="10627" w:type="dxa"/>
            <w:gridSpan w:val="5"/>
            <w:shd w:val="clear" w:color="auto" w:fill="FFFFFF" w:themeFill="background1"/>
            <w:vAlign w:val="center"/>
          </w:tcPr>
          <w:p w14:paraId="69422203" w14:textId="607C1B9A" w:rsidR="00357765" w:rsidRPr="001625A7" w:rsidRDefault="00357765" w:rsidP="00357765">
            <w:pPr>
              <w:tabs>
                <w:tab w:val="right" w:pos="584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1.1 Avez-vous présentement des suivis (psychiatre, médecin de famill</w:t>
            </w:r>
            <w:r w:rsidR="00806BBE">
              <w:rPr>
                <w:rFonts w:asciiTheme="minorHAnsi" w:hAnsiTheme="minorHAnsi" w:cstheme="minorHAnsi"/>
                <w:b/>
                <w:sz w:val="20"/>
                <w:szCs w:val="20"/>
              </w:rPr>
              <w:t>e, infirmier, travail social, ergothérapie, psychologie, etc.)</w:t>
            </w:r>
          </w:p>
        </w:tc>
      </w:tr>
      <w:tr w:rsidR="00806BBE" w:rsidRPr="001625A7" w14:paraId="26A89806" w14:textId="77777777" w:rsidTr="00E24D22">
        <w:tc>
          <w:tcPr>
            <w:tcW w:w="2689" w:type="dxa"/>
          </w:tcPr>
          <w:p w14:paraId="419B245F" w14:textId="09364661" w:rsidR="00806BBE" w:rsidRPr="001625A7" w:rsidRDefault="00806BBE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Nom, Prénom</w:t>
            </w:r>
          </w:p>
        </w:tc>
        <w:tc>
          <w:tcPr>
            <w:tcW w:w="1134" w:type="dxa"/>
          </w:tcPr>
          <w:p w14:paraId="77CF1BD0" w14:textId="347F36FB" w:rsidR="00806BBE" w:rsidRPr="001625A7" w:rsidRDefault="00806BBE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</w:t>
            </w:r>
          </w:p>
        </w:tc>
        <w:tc>
          <w:tcPr>
            <w:tcW w:w="1417" w:type="dxa"/>
          </w:tcPr>
          <w:p w14:paraId="5F6AE974" w14:textId="05F9C2EB" w:rsidR="00806BBE" w:rsidRPr="001625A7" w:rsidRDefault="00806BBE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Depuis quand</w:t>
            </w:r>
          </w:p>
        </w:tc>
        <w:tc>
          <w:tcPr>
            <w:tcW w:w="2268" w:type="dxa"/>
          </w:tcPr>
          <w:p w14:paraId="62C254A0" w14:textId="6393FEC5" w:rsidR="00806BBE" w:rsidRPr="001625A7" w:rsidRDefault="00806BBE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Fréquence</w:t>
            </w:r>
          </w:p>
        </w:tc>
        <w:tc>
          <w:tcPr>
            <w:tcW w:w="3119" w:type="dxa"/>
          </w:tcPr>
          <w:p w14:paraId="238B00C0" w14:textId="2EC50312" w:rsidR="00806BBE" w:rsidRPr="001625A7" w:rsidRDefault="00806BBE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Motif/Raison</w:t>
            </w:r>
          </w:p>
        </w:tc>
      </w:tr>
      <w:tr w:rsidR="00806BBE" w:rsidRPr="001625A7" w14:paraId="2D63198B" w14:textId="77777777" w:rsidTr="00E24D22">
        <w:tc>
          <w:tcPr>
            <w:tcW w:w="2689" w:type="dxa"/>
          </w:tcPr>
          <w:p w14:paraId="36270691" w14:textId="6C5F93E4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74064640" w:edGrp="everyone" w:colFirst="0" w:colLast="0"/>
            <w:permStart w:id="1844868079" w:edGrp="everyone" w:colFirst="1" w:colLast="1"/>
            <w:permStart w:id="1749829475" w:edGrp="everyone" w:colFirst="2" w:colLast="2"/>
            <w:permStart w:id="1589709449" w:edGrp="everyone" w:colFirst="3" w:colLast="3"/>
            <w:permStart w:id="694961100" w:edGrp="everyone" w:colFirst="4" w:colLast="4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233B149" w14:textId="52294C8F" w:rsidR="00806BBE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424F15E" w14:textId="45AF3D26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413FB343" w14:textId="77777777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84C97A9" w14:textId="42A14E25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6BBE" w:rsidRPr="001625A7" w14:paraId="3BF4323F" w14:textId="77777777" w:rsidTr="00E24D22">
        <w:tc>
          <w:tcPr>
            <w:tcW w:w="2689" w:type="dxa"/>
          </w:tcPr>
          <w:p w14:paraId="2CDCE297" w14:textId="1482C886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03986411" w:edGrp="everyone" w:colFirst="0" w:colLast="0"/>
            <w:permStart w:id="756506100" w:edGrp="everyone" w:colFirst="2" w:colLast="2"/>
            <w:permStart w:id="1637160149" w:edGrp="everyone" w:colFirst="3" w:colLast="3"/>
            <w:permStart w:id="1843096465" w:edGrp="everyone" w:colFirst="4" w:colLast="4"/>
            <w:permEnd w:id="1774064640"/>
            <w:permEnd w:id="1844868079"/>
            <w:permEnd w:id="1749829475"/>
            <w:permEnd w:id="1589709449"/>
            <w:permEnd w:id="69496110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0ED8E7A" w14:textId="25D4B242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591929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59192929"/>
          </w:p>
        </w:tc>
        <w:tc>
          <w:tcPr>
            <w:tcW w:w="1417" w:type="dxa"/>
          </w:tcPr>
          <w:p w14:paraId="247FAD12" w14:textId="30B5C283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277FC417" w14:textId="77777777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11F61B5" w14:textId="5DEB5098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6BBE" w:rsidRPr="001625A7" w14:paraId="02B4B6E5" w14:textId="77777777" w:rsidTr="00E24D22">
        <w:tc>
          <w:tcPr>
            <w:tcW w:w="2689" w:type="dxa"/>
          </w:tcPr>
          <w:p w14:paraId="22387E65" w14:textId="57A3B09E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12524982" w:edGrp="everyone" w:colFirst="0" w:colLast="0"/>
            <w:permStart w:id="1538752425" w:edGrp="everyone" w:colFirst="2" w:colLast="2"/>
            <w:permStart w:id="1414747270" w:edGrp="everyone" w:colFirst="3" w:colLast="3"/>
            <w:permStart w:id="798322155" w:edGrp="everyone" w:colFirst="4" w:colLast="4"/>
            <w:permEnd w:id="403986411"/>
            <w:permEnd w:id="756506100"/>
            <w:permEnd w:id="1637160149"/>
            <w:permEnd w:id="184309646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C55A48F" w14:textId="5E73F32E" w:rsidR="00806BBE" w:rsidRPr="001625A7" w:rsidRDefault="00806BBE" w:rsidP="00137874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737960409" w:edGrp="everyone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</w:t>
            </w:r>
            <w:permEnd w:id="1737960409"/>
          </w:p>
        </w:tc>
        <w:tc>
          <w:tcPr>
            <w:tcW w:w="1417" w:type="dxa"/>
          </w:tcPr>
          <w:p w14:paraId="2C96E0CF" w14:textId="21D33453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2BFB976C" w14:textId="77777777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3B3D8A" w14:textId="24109A49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612524982"/>
      <w:permEnd w:id="1538752425"/>
      <w:permEnd w:id="1414747270"/>
      <w:permEnd w:id="798322155"/>
      <w:tr w:rsidR="00806BBE" w:rsidRPr="001625A7" w14:paraId="07D846F5" w14:textId="77777777" w:rsidTr="00137874">
        <w:tc>
          <w:tcPr>
            <w:tcW w:w="10627" w:type="dxa"/>
            <w:gridSpan w:val="5"/>
          </w:tcPr>
          <w:p w14:paraId="1CCD3789" w14:textId="593551FE" w:rsidR="00806BBE" w:rsidRPr="001625A7" w:rsidRDefault="00806BBE" w:rsidP="001378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aucun médecin de famille, êtes-vous inscrit au Guichet d’accès à un médecin de famille?</w:t>
            </w:r>
            <w:r w:rsidR="001378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ermStart w:id="407665702" w:edGrp="everyone"/>
            <w:r w:rsidR="001378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2951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87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87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07665702"/>
            <w:r w:rsidR="00137874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1378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ermStart w:id="460460353" w:edGrp="everyone"/>
            <w:r w:rsidR="001378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632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87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87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60460353"/>
            <w:r w:rsidR="00137874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14:paraId="7CB8CC89" w14:textId="5CB30B24" w:rsidR="00357765" w:rsidRPr="005644EA" w:rsidRDefault="00357765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1701"/>
        <w:gridCol w:w="1063"/>
        <w:gridCol w:w="2623"/>
      </w:tblGrid>
      <w:tr w:rsidR="00F823F0" w14:paraId="02CFDAD5" w14:textId="77777777" w:rsidTr="00C626C2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F09F" w14:textId="4CEEDDC7" w:rsidR="00F823F0" w:rsidRPr="00F823F0" w:rsidRDefault="00F823F0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823F0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1.2 Symptômes de la maladie</w:t>
            </w:r>
          </w:p>
        </w:tc>
      </w:tr>
      <w:tr w:rsidR="00F823F0" w:rsidRPr="001625A7" w14:paraId="7AAB2BF0" w14:textId="77777777" w:rsidTr="00C626C2">
        <w:tc>
          <w:tcPr>
            <w:tcW w:w="5240" w:type="dxa"/>
            <w:gridSpan w:val="2"/>
          </w:tcPr>
          <w:p w14:paraId="158826C3" w14:textId="77777777" w:rsidR="00F823F0" w:rsidRPr="001625A7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Connaissez-vous votre diagnostic actuel (nom de votre maladie)?</w:t>
            </w:r>
          </w:p>
        </w:tc>
        <w:tc>
          <w:tcPr>
            <w:tcW w:w="5387" w:type="dxa"/>
            <w:gridSpan w:val="3"/>
          </w:tcPr>
          <w:p w14:paraId="2343CA0D" w14:textId="77777777" w:rsidR="00F823F0" w:rsidRPr="001625A7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89817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1172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9898173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ermStart w:id="138589265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3084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85892659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F823F0" w:rsidRPr="001625A7" w14:paraId="7739064B" w14:textId="77777777" w:rsidTr="00C626C2">
        <w:tc>
          <w:tcPr>
            <w:tcW w:w="5240" w:type="dxa"/>
            <w:gridSpan w:val="2"/>
          </w:tcPr>
          <w:p w14:paraId="25298D30" w14:textId="77777777" w:rsidR="00F823F0" w:rsidRPr="001625A7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Quand et par qui avez-vous obtenu ce diagnostic?</w:t>
            </w:r>
          </w:p>
        </w:tc>
        <w:tc>
          <w:tcPr>
            <w:tcW w:w="5387" w:type="dxa"/>
            <w:gridSpan w:val="3"/>
          </w:tcPr>
          <w:p w14:paraId="461A3A3D" w14:textId="77777777" w:rsidR="00F823F0" w:rsidRPr="001625A7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0653551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06535510"/>
          </w:p>
        </w:tc>
      </w:tr>
      <w:tr w:rsidR="00F823F0" w:rsidRPr="001625A7" w14:paraId="687D2157" w14:textId="77777777" w:rsidTr="00C626C2">
        <w:tc>
          <w:tcPr>
            <w:tcW w:w="5240" w:type="dxa"/>
            <w:gridSpan w:val="2"/>
          </w:tcPr>
          <w:p w14:paraId="4C928423" w14:textId="77777777" w:rsidR="00F823F0" w:rsidRPr="001625A7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Qu’est-ce que vous connaissez de ce diagnostic?</w:t>
            </w:r>
          </w:p>
        </w:tc>
        <w:tc>
          <w:tcPr>
            <w:tcW w:w="5387" w:type="dxa"/>
            <w:gridSpan w:val="3"/>
          </w:tcPr>
          <w:p w14:paraId="2BE41818" w14:textId="77777777" w:rsidR="00F823F0" w:rsidRPr="001625A7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9310347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93103477"/>
          </w:p>
        </w:tc>
      </w:tr>
      <w:tr w:rsidR="00F823F0" w14:paraId="1CBC1C0F" w14:textId="77777777" w:rsidTr="00C626C2">
        <w:tc>
          <w:tcPr>
            <w:tcW w:w="10627" w:type="dxa"/>
            <w:gridSpan w:val="5"/>
          </w:tcPr>
          <w:p w14:paraId="5C113F74" w14:textId="44C9140F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Quels sont les symptômes que vous vivez ou avez vécu</w:t>
            </w:r>
            <w:r w:rsidR="00013AC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dans le passé?</w:t>
            </w:r>
          </w:p>
        </w:tc>
      </w:tr>
      <w:tr w:rsidR="00F823F0" w14:paraId="1498D3F0" w14:textId="77777777" w:rsidTr="00013AC9">
        <w:tc>
          <w:tcPr>
            <w:tcW w:w="2830" w:type="dxa"/>
          </w:tcPr>
          <w:p w14:paraId="2A4EB6BF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8270465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5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82704659"/>
            <w:r>
              <w:rPr>
                <w:rFonts w:asciiTheme="minorHAnsi" w:hAnsiTheme="minorHAnsi" w:cstheme="minorHAnsi"/>
                <w:sz w:val="20"/>
                <w:szCs w:val="20"/>
              </w:rPr>
              <w:t>Idées suicidaires</w:t>
            </w:r>
          </w:p>
        </w:tc>
        <w:tc>
          <w:tcPr>
            <w:tcW w:w="2410" w:type="dxa"/>
          </w:tcPr>
          <w:p w14:paraId="28C5870B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9874831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6605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98748318"/>
            <w:r>
              <w:rPr>
                <w:rFonts w:asciiTheme="minorHAnsi" w:hAnsiTheme="minorHAnsi" w:cstheme="minorHAnsi"/>
                <w:sz w:val="20"/>
                <w:szCs w:val="20"/>
              </w:rPr>
              <w:t>Perte d’intérêt</w:t>
            </w:r>
          </w:p>
        </w:tc>
        <w:tc>
          <w:tcPr>
            <w:tcW w:w="2764" w:type="dxa"/>
            <w:gridSpan w:val="2"/>
          </w:tcPr>
          <w:p w14:paraId="3CDA79AD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2943294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699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29432948"/>
            <w:r>
              <w:rPr>
                <w:rFonts w:asciiTheme="minorHAnsi" w:hAnsiTheme="minorHAnsi" w:cstheme="minorHAnsi"/>
                <w:sz w:val="20"/>
                <w:szCs w:val="20"/>
              </w:rPr>
              <w:t>Agitation</w:t>
            </w:r>
          </w:p>
        </w:tc>
        <w:tc>
          <w:tcPr>
            <w:tcW w:w="2623" w:type="dxa"/>
          </w:tcPr>
          <w:p w14:paraId="247AC308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3478189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152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34781891"/>
            <w:r>
              <w:rPr>
                <w:rFonts w:asciiTheme="minorHAnsi" w:hAnsiTheme="minorHAnsi" w:cstheme="minorHAnsi"/>
                <w:sz w:val="20"/>
                <w:szCs w:val="20"/>
              </w:rPr>
              <w:t>Hallucinations</w:t>
            </w:r>
          </w:p>
        </w:tc>
      </w:tr>
      <w:tr w:rsidR="00F823F0" w14:paraId="54AFEB92" w14:textId="77777777" w:rsidTr="00013AC9">
        <w:tc>
          <w:tcPr>
            <w:tcW w:w="2830" w:type="dxa"/>
          </w:tcPr>
          <w:p w14:paraId="46076359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5703408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9114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57034081"/>
            <w:r>
              <w:rPr>
                <w:rFonts w:asciiTheme="minorHAnsi" w:hAnsiTheme="minorHAnsi" w:cstheme="minorHAnsi"/>
                <w:sz w:val="20"/>
                <w:szCs w:val="20"/>
              </w:rPr>
              <w:t>Isolement</w:t>
            </w:r>
          </w:p>
        </w:tc>
        <w:tc>
          <w:tcPr>
            <w:tcW w:w="2410" w:type="dxa"/>
          </w:tcPr>
          <w:p w14:paraId="247B19E9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5721038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3328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57210385"/>
            <w:r>
              <w:rPr>
                <w:rFonts w:asciiTheme="minorHAnsi" w:hAnsiTheme="minorHAnsi" w:cstheme="minorHAnsi"/>
                <w:sz w:val="20"/>
                <w:szCs w:val="20"/>
              </w:rPr>
              <w:t>Manque d’énergie</w:t>
            </w:r>
          </w:p>
        </w:tc>
        <w:tc>
          <w:tcPr>
            <w:tcW w:w="2764" w:type="dxa"/>
            <w:gridSpan w:val="2"/>
          </w:tcPr>
          <w:p w14:paraId="219DCB8D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1134268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754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11342684"/>
            <w:r>
              <w:rPr>
                <w:rFonts w:asciiTheme="minorHAnsi" w:hAnsiTheme="minorHAnsi" w:cstheme="minorHAnsi"/>
                <w:sz w:val="20"/>
                <w:szCs w:val="20"/>
              </w:rPr>
              <w:t>Troubles de l’humeur</w:t>
            </w:r>
          </w:p>
        </w:tc>
        <w:tc>
          <w:tcPr>
            <w:tcW w:w="2623" w:type="dxa"/>
          </w:tcPr>
          <w:p w14:paraId="3D9693C6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054381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838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0543816"/>
            <w:r>
              <w:rPr>
                <w:rFonts w:asciiTheme="minorHAnsi" w:hAnsiTheme="minorHAnsi" w:cstheme="minorHAnsi"/>
                <w:sz w:val="20"/>
                <w:szCs w:val="20"/>
              </w:rPr>
              <w:t>Méfiance</w:t>
            </w:r>
          </w:p>
        </w:tc>
      </w:tr>
      <w:tr w:rsidR="00F823F0" w14:paraId="50E30EC5" w14:textId="77777777" w:rsidTr="00013AC9">
        <w:tc>
          <w:tcPr>
            <w:tcW w:w="2830" w:type="dxa"/>
          </w:tcPr>
          <w:p w14:paraId="7BED154E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4366975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93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43669755"/>
            <w:r>
              <w:rPr>
                <w:rFonts w:asciiTheme="minorHAnsi" w:hAnsiTheme="minorHAnsi" w:cstheme="minorHAnsi"/>
                <w:sz w:val="20"/>
                <w:szCs w:val="20"/>
              </w:rPr>
              <w:t>Difficulté de concentration</w:t>
            </w:r>
          </w:p>
        </w:tc>
        <w:tc>
          <w:tcPr>
            <w:tcW w:w="2410" w:type="dxa"/>
          </w:tcPr>
          <w:p w14:paraId="5157464C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5242062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424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52420628"/>
            <w:r>
              <w:rPr>
                <w:rFonts w:asciiTheme="minorHAnsi" w:hAnsiTheme="minorHAnsi" w:cstheme="minorHAnsi"/>
                <w:sz w:val="20"/>
                <w:szCs w:val="20"/>
              </w:rPr>
              <w:t>Agressivité</w:t>
            </w:r>
          </w:p>
        </w:tc>
        <w:tc>
          <w:tcPr>
            <w:tcW w:w="2764" w:type="dxa"/>
            <w:gridSpan w:val="2"/>
          </w:tcPr>
          <w:p w14:paraId="1C30C048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8861639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9232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88616391"/>
            <w:r>
              <w:rPr>
                <w:rFonts w:asciiTheme="minorHAnsi" w:hAnsiTheme="minorHAnsi" w:cstheme="minorHAnsi"/>
                <w:sz w:val="20"/>
                <w:szCs w:val="20"/>
              </w:rPr>
              <w:t>Sommeil</w:t>
            </w:r>
          </w:p>
        </w:tc>
        <w:tc>
          <w:tcPr>
            <w:tcW w:w="2623" w:type="dxa"/>
          </w:tcPr>
          <w:p w14:paraId="154D4880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2051889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752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20518892"/>
            <w:r>
              <w:rPr>
                <w:rFonts w:asciiTheme="minorHAnsi" w:hAnsiTheme="minorHAnsi" w:cstheme="minorHAnsi"/>
                <w:sz w:val="20"/>
                <w:szCs w:val="20"/>
              </w:rPr>
              <w:t>Anxiété</w:t>
            </w:r>
          </w:p>
        </w:tc>
      </w:tr>
      <w:tr w:rsidR="00F823F0" w14:paraId="565C8376" w14:textId="77777777" w:rsidTr="00013AC9">
        <w:tc>
          <w:tcPr>
            <w:tcW w:w="2830" w:type="dxa"/>
          </w:tcPr>
          <w:p w14:paraId="31BA8537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5568757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6574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55687572"/>
            <w:r>
              <w:rPr>
                <w:rFonts w:asciiTheme="minorHAnsi" w:hAnsiTheme="minorHAnsi" w:cstheme="minorHAnsi"/>
                <w:sz w:val="20"/>
                <w:szCs w:val="20"/>
              </w:rPr>
              <w:t>Appétit</w:t>
            </w:r>
          </w:p>
        </w:tc>
        <w:tc>
          <w:tcPr>
            <w:tcW w:w="2410" w:type="dxa"/>
          </w:tcPr>
          <w:p w14:paraId="5B956D2A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2292521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415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22925219"/>
            <w:r>
              <w:rPr>
                <w:rFonts w:asciiTheme="minorHAnsi" w:hAnsiTheme="minorHAnsi" w:cstheme="minorHAnsi"/>
                <w:sz w:val="20"/>
                <w:szCs w:val="20"/>
              </w:rPr>
              <w:t>Symptômes dépressifs</w:t>
            </w:r>
          </w:p>
        </w:tc>
        <w:tc>
          <w:tcPr>
            <w:tcW w:w="2764" w:type="dxa"/>
            <w:gridSpan w:val="2"/>
          </w:tcPr>
          <w:p w14:paraId="0E89CA77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7718561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417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77185618"/>
            <w:r>
              <w:rPr>
                <w:rFonts w:asciiTheme="minorHAnsi" w:hAnsiTheme="minorHAnsi" w:cstheme="minorHAnsi"/>
                <w:sz w:val="20"/>
                <w:szCs w:val="20"/>
              </w:rPr>
              <w:t>Symptômes psychotiques</w:t>
            </w:r>
          </w:p>
        </w:tc>
        <w:tc>
          <w:tcPr>
            <w:tcW w:w="2623" w:type="dxa"/>
          </w:tcPr>
          <w:p w14:paraId="5728E16A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0200787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525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02007873"/>
            <w:r>
              <w:rPr>
                <w:rFonts w:asciiTheme="minorHAnsi" w:hAnsiTheme="minorHAnsi" w:cstheme="minorHAnsi"/>
                <w:sz w:val="20"/>
                <w:szCs w:val="20"/>
              </w:rPr>
              <w:t>Symptômes cognitifs</w:t>
            </w:r>
          </w:p>
        </w:tc>
      </w:tr>
      <w:tr w:rsidR="004F736A" w14:paraId="32626DB7" w14:textId="77777777" w:rsidTr="004F736A">
        <w:tc>
          <w:tcPr>
            <w:tcW w:w="5240" w:type="dxa"/>
            <w:gridSpan w:val="2"/>
          </w:tcPr>
          <w:p w14:paraId="362C2B8C" w14:textId="77777777" w:rsidR="004F736A" w:rsidRDefault="004F736A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5165574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586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51655743"/>
            <w:r>
              <w:rPr>
                <w:rFonts w:asciiTheme="minorHAnsi" w:hAnsiTheme="minorHAnsi" w:cstheme="minorHAnsi"/>
                <w:sz w:val="20"/>
                <w:szCs w:val="20"/>
              </w:rPr>
              <w:t>Changement significatifs dans les AVD/AVQ</w:t>
            </w:r>
          </w:p>
        </w:tc>
        <w:tc>
          <w:tcPr>
            <w:tcW w:w="1701" w:type="dxa"/>
          </w:tcPr>
          <w:p w14:paraId="40F6C9D8" w14:textId="77777777" w:rsidR="004F736A" w:rsidRDefault="004F736A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985472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77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9854725"/>
            <w:r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</w:t>
            </w:r>
          </w:p>
        </w:tc>
        <w:tc>
          <w:tcPr>
            <w:tcW w:w="3686" w:type="dxa"/>
            <w:gridSpan w:val="2"/>
          </w:tcPr>
          <w:p w14:paraId="578F5FFE" w14:textId="0DB0FCEA" w:rsidR="004F736A" w:rsidRDefault="004F736A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0669734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06697346"/>
          </w:p>
        </w:tc>
      </w:tr>
      <w:tr w:rsidR="00F823F0" w14:paraId="7BBCC952" w14:textId="77777777" w:rsidTr="00C626C2">
        <w:tc>
          <w:tcPr>
            <w:tcW w:w="10627" w:type="dxa"/>
            <w:gridSpan w:val="5"/>
          </w:tcPr>
          <w:p w14:paraId="1CA186CB" w14:textId="77777777" w:rsidR="00F823F0" w:rsidRDefault="00F823F0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Commentaires : </w:t>
            </w:r>
            <w:permStart w:id="45147833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51478338"/>
          </w:p>
        </w:tc>
      </w:tr>
    </w:tbl>
    <w:p w14:paraId="1BE2E951" w14:textId="6EB69512" w:rsidR="00F823F0" w:rsidRPr="005644EA" w:rsidRDefault="00F823F0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5329"/>
        <w:gridCol w:w="5329"/>
      </w:tblGrid>
      <w:tr w:rsidR="00292BA7" w:rsidRPr="001625A7" w14:paraId="7A24DA2D" w14:textId="77777777" w:rsidTr="00292BA7">
        <w:trPr>
          <w:trHeight w:val="288"/>
          <w:tblHeader/>
        </w:trPr>
        <w:tc>
          <w:tcPr>
            <w:tcW w:w="10658" w:type="dxa"/>
            <w:gridSpan w:val="2"/>
            <w:shd w:val="clear" w:color="auto" w:fill="FFFFFF" w:themeFill="background1"/>
            <w:vAlign w:val="center"/>
          </w:tcPr>
          <w:p w14:paraId="57A899E5" w14:textId="7DCF94F9" w:rsidR="00292BA7" w:rsidRPr="001625A7" w:rsidRDefault="00292BA7" w:rsidP="00292BA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1.3 Historique des hospitalisations psychiatriques</w:t>
            </w:r>
          </w:p>
        </w:tc>
      </w:tr>
      <w:tr w:rsidR="00292BA7" w:rsidRPr="001625A7" w14:paraId="226B9713" w14:textId="77777777" w:rsidTr="00292BA7">
        <w:trPr>
          <w:trHeight w:val="288"/>
        </w:trPr>
        <w:tc>
          <w:tcPr>
            <w:tcW w:w="5329" w:type="dxa"/>
          </w:tcPr>
          <w:p w14:paraId="794D5262" w14:textId="50F7A4C2" w:rsidR="00292BA7" w:rsidRP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À quel moment avez-vous eu votre première hospitalisation? </w:t>
            </w:r>
          </w:p>
        </w:tc>
        <w:tc>
          <w:tcPr>
            <w:tcW w:w="5329" w:type="dxa"/>
          </w:tcPr>
          <w:p w14:paraId="58B8D73D" w14:textId="700F7642" w:rsidR="00292BA7" w:rsidRP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7444742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74447424"/>
          </w:p>
        </w:tc>
      </w:tr>
      <w:tr w:rsidR="00292BA7" w:rsidRPr="001625A7" w14:paraId="04C6F62B" w14:textId="77777777" w:rsidTr="00292BA7">
        <w:trPr>
          <w:trHeight w:val="288"/>
        </w:trPr>
        <w:tc>
          <w:tcPr>
            <w:tcW w:w="5329" w:type="dxa"/>
          </w:tcPr>
          <w:p w14:paraId="1EE095C7" w14:textId="5B87044A" w:rsid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Pour quels motifs?</w:t>
            </w:r>
          </w:p>
        </w:tc>
        <w:tc>
          <w:tcPr>
            <w:tcW w:w="5329" w:type="dxa"/>
          </w:tcPr>
          <w:p w14:paraId="28DEC20B" w14:textId="6213A1CA" w:rsidR="00292BA7" w:rsidRP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0784799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07847995"/>
          </w:p>
        </w:tc>
      </w:tr>
      <w:tr w:rsidR="00292BA7" w:rsidRPr="001625A7" w14:paraId="03E6A1B0" w14:textId="77777777" w:rsidTr="00292BA7">
        <w:trPr>
          <w:trHeight w:val="288"/>
        </w:trPr>
        <w:tc>
          <w:tcPr>
            <w:tcW w:w="5329" w:type="dxa"/>
          </w:tcPr>
          <w:p w14:paraId="07069E82" w14:textId="72484E68" w:rsid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Combien avez-vous eu d’hospitalisations? (Précisez la durée)</w:t>
            </w:r>
          </w:p>
        </w:tc>
        <w:tc>
          <w:tcPr>
            <w:tcW w:w="5329" w:type="dxa"/>
          </w:tcPr>
          <w:p w14:paraId="23FB89EA" w14:textId="28714DF4" w:rsid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16145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1614549"/>
          </w:p>
        </w:tc>
      </w:tr>
      <w:tr w:rsidR="00292BA7" w:rsidRPr="001625A7" w14:paraId="0F842274" w14:textId="77777777" w:rsidTr="00292BA7">
        <w:trPr>
          <w:trHeight w:val="288"/>
        </w:trPr>
        <w:tc>
          <w:tcPr>
            <w:tcW w:w="5329" w:type="dxa"/>
          </w:tcPr>
          <w:p w14:paraId="2D789D3C" w14:textId="45297B96" w:rsid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Quels sont pour vous les signes précurseurs d’une période de crise ou d’une hospitalisation?</w:t>
            </w:r>
          </w:p>
        </w:tc>
        <w:tc>
          <w:tcPr>
            <w:tcW w:w="5329" w:type="dxa"/>
          </w:tcPr>
          <w:p w14:paraId="0734CC09" w14:textId="49C961D0" w:rsidR="00292BA7" w:rsidRDefault="00292BA7" w:rsidP="00292B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6009945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60099454"/>
          </w:p>
        </w:tc>
      </w:tr>
    </w:tbl>
    <w:p w14:paraId="4A4B2A36" w14:textId="08FC9EC8" w:rsidR="00357765" w:rsidRDefault="00357765" w:rsidP="007E09E8">
      <w:pPr>
        <w:jc w:val="both"/>
        <w:rPr>
          <w:rFonts w:asciiTheme="minorHAnsi" w:hAnsiTheme="minorHAnsi" w:cstheme="minorHAnsi"/>
          <w:color w:val="0070C0"/>
          <w:sz w:val="20"/>
          <w:szCs w:val="2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4815"/>
        <w:gridCol w:w="1460"/>
        <w:gridCol w:w="487"/>
        <w:gridCol w:w="746"/>
        <w:gridCol w:w="228"/>
        <w:gridCol w:w="974"/>
        <w:gridCol w:w="216"/>
        <w:gridCol w:w="1732"/>
      </w:tblGrid>
      <w:tr w:rsidR="00292BA7" w:rsidRPr="001625A7" w14:paraId="70BCCA88" w14:textId="77777777" w:rsidTr="00DA6348">
        <w:trPr>
          <w:trHeight w:val="288"/>
          <w:tblHeader/>
        </w:trPr>
        <w:tc>
          <w:tcPr>
            <w:tcW w:w="10658" w:type="dxa"/>
            <w:gridSpan w:val="8"/>
            <w:shd w:val="clear" w:color="auto" w:fill="FFFFFF" w:themeFill="background1"/>
            <w:vAlign w:val="center"/>
          </w:tcPr>
          <w:p w14:paraId="6784E7C8" w14:textId="1B4E8F59" w:rsidR="00292BA7" w:rsidRPr="001625A7" w:rsidRDefault="00292BA7" w:rsidP="00292BA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1.4 Médication</w:t>
            </w:r>
          </w:p>
        </w:tc>
      </w:tr>
      <w:tr w:rsidR="00831EC4" w:rsidRPr="001625A7" w14:paraId="5F73AA5C" w14:textId="77777777" w:rsidTr="00D25374">
        <w:trPr>
          <w:trHeight w:val="288"/>
        </w:trPr>
        <w:tc>
          <w:tcPr>
            <w:tcW w:w="4815" w:type="dxa"/>
          </w:tcPr>
          <w:p w14:paraId="15B2AC4F" w14:textId="7C4DB6AE" w:rsidR="00831EC4" w:rsidRPr="00292BA7" w:rsidRDefault="00831EC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Pour vos médicaments, vous utilisez : </w:t>
            </w:r>
          </w:p>
        </w:tc>
        <w:tc>
          <w:tcPr>
            <w:tcW w:w="1460" w:type="dxa"/>
          </w:tcPr>
          <w:p w14:paraId="1E58E2B5" w14:textId="27A896DA" w:rsidR="00831EC4" w:rsidRPr="00292BA7" w:rsidRDefault="00831EC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2703934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386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27039341"/>
            <w:r>
              <w:rPr>
                <w:rFonts w:asciiTheme="minorHAnsi" w:hAnsiTheme="minorHAnsi" w:cstheme="minorHAnsi"/>
                <w:sz w:val="20"/>
                <w:szCs w:val="20"/>
              </w:rPr>
              <w:t>Bouteilles</w:t>
            </w:r>
          </w:p>
        </w:tc>
        <w:tc>
          <w:tcPr>
            <w:tcW w:w="1233" w:type="dxa"/>
            <w:gridSpan w:val="2"/>
          </w:tcPr>
          <w:p w14:paraId="52FDF03A" w14:textId="02351635" w:rsidR="00831EC4" w:rsidRPr="00292BA7" w:rsidRDefault="00831EC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5901864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415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59018644"/>
            <w:r>
              <w:rPr>
                <w:rFonts w:asciiTheme="minorHAnsi" w:hAnsiTheme="minorHAnsi" w:cstheme="minorHAnsi"/>
                <w:sz w:val="20"/>
                <w:szCs w:val="20"/>
              </w:rPr>
              <w:t>Dosette</w:t>
            </w:r>
          </w:p>
        </w:tc>
        <w:tc>
          <w:tcPr>
            <w:tcW w:w="1418" w:type="dxa"/>
            <w:gridSpan w:val="3"/>
          </w:tcPr>
          <w:p w14:paraId="72F5BCEE" w14:textId="3A7E6C10" w:rsidR="00831EC4" w:rsidRPr="00292BA7" w:rsidRDefault="00831EC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8101299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941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81012995"/>
            <w:r>
              <w:rPr>
                <w:rFonts w:asciiTheme="minorHAnsi" w:hAnsiTheme="minorHAnsi" w:cstheme="minorHAnsi"/>
                <w:sz w:val="20"/>
                <w:szCs w:val="20"/>
              </w:rPr>
              <w:t>Dispill</w:t>
            </w:r>
          </w:p>
        </w:tc>
        <w:tc>
          <w:tcPr>
            <w:tcW w:w="1732" w:type="dxa"/>
          </w:tcPr>
          <w:p w14:paraId="02891191" w14:textId="4DD84EA1" w:rsidR="00831EC4" w:rsidRPr="00292BA7" w:rsidRDefault="00831EC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4154359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9883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41543591"/>
            <w:r>
              <w:rPr>
                <w:rFonts w:asciiTheme="minorHAnsi" w:hAnsiTheme="minorHAnsi" w:cstheme="minorHAnsi"/>
                <w:sz w:val="20"/>
                <w:szCs w:val="20"/>
              </w:rPr>
              <w:t>Injection</w:t>
            </w:r>
          </w:p>
        </w:tc>
      </w:tr>
      <w:tr w:rsidR="00E24D22" w:rsidRPr="001625A7" w14:paraId="5AC0CCE5" w14:textId="77777777" w:rsidTr="00DA6348">
        <w:trPr>
          <w:trHeight w:val="288"/>
        </w:trPr>
        <w:tc>
          <w:tcPr>
            <w:tcW w:w="4815" w:type="dxa"/>
          </w:tcPr>
          <w:p w14:paraId="735B7E96" w14:textId="5F0719AB" w:rsidR="00E24D22" w:rsidRDefault="00013AC9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Est-ce que vous les prenez tels</w:t>
            </w:r>
            <w:r w:rsidR="00E24D22">
              <w:rPr>
                <w:rFonts w:asciiTheme="minorHAnsi" w:hAnsiTheme="minorHAnsi" w:cstheme="minorHAnsi"/>
                <w:sz w:val="20"/>
                <w:szCs w:val="20"/>
              </w:rPr>
              <w:t xml:space="preserve"> que prescrits (fréquence, dosage)?</w:t>
            </w:r>
          </w:p>
        </w:tc>
        <w:tc>
          <w:tcPr>
            <w:tcW w:w="1460" w:type="dxa"/>
          </w:tcPr>
          <w:p w14:paraId="33668DEE" w14:textId="697F3620" w:rsidR="00E24D22" w:rsidRPr="00292BA7" w:rsidRDefault="00E24D22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4411571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9000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44115710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233" w:type="dxa"/>
            <w:gridSpan w:val="2"/>
          </w:tcPr>
          <w:p w14:paraId="005FA3E7" w14:textId="2ED8A652" w:rsidR="00E24D22" w:rsidRPr="00292BA7" w:rsidRDefault="00E24D22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7167042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3289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71670425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3150" w:type="dxa"/>
            <w:gridSpan w:val="4"/>
          </w:tcPr>
          <w:p w14:paraId="1814384E" w14:textId="4632C87F" w:rsidR="00E24D22" w:rsidRPr="00292BA7" w:rsidRDefault="00E24D22" w:rsidP="00D253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tr w:rsidR="00831EC4" w:rsidRPr="001625A7" w14:paraId="395F1CB9" w14:textId="77777777" w:rsidTr="00DA6348">
        <w:trPr>
          <w:trHeight w:val="288"/>
        </w:trPr>
        <w:tc>
          <w:tcPr>
            <w:tcW w:w="10658" w:type="dxa"/>
            <w:gridSpan w:val="8"/>
          </w:tcPr>
          <w:p w14:paraId="3A71C353" w14:textId="429B1093" w:rsidR="00831EC4" w:rsidRDefault="00831EC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Commentaires : </w:t>
            </w:r>
            <w:permStart w:id="168803911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88039116"/>
          </w:p>
        </w:tc>
      </w:tr>
      <w:tr w:rsidR="00D25374" w:rsidRPr="001625A7" w14:paraId="2B12D4E5" w14:textId="77777777" w:rsidTr="00D25374">
        <w:trPr>
          <w:trHeight w:val="288"/>
        </w:trPr>
        <w:tc>
          <w:tcPr>
            <w:tcW w:w="4815" w:type="dxa"/>
          </w:tcPr>
          <w:p w14:paraId="31814EC0" w14:textId="039924C6" w:rsidR="00D25374" w:rsidRDefault="00D2537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Utilisez-vous des produits naturels</w:t>
            </w:r>
            <w:r w:rsidR="003D560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460" w:type="dxa"/>
          </w:tcPr>
          <w:p w14:paraId="1356A6E2" w14:textId="6EEA289B" w:rsidR="00D25374" w:rsidRDefault="00D25374" w:rsidP="00D253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6465912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3933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64659127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1233" w:type="dxa"/>
            <w:gridSpan w:val="2"/>
          </w:tcPr>
          <w:p w14:paraId="7E4CDBFA" w14:textId="0957E463" w:rsidR="00D25374" w:rsidRDefault="00D2537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5299186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369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52991861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3"/>
          </w:tcPr>
          <w:p w14:paraId="65A008A5" w14:textId="3FDD358A" w:rsidR="00D25374" w:rsidRDefault="00D2537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 lesquels</w:t>
            </w:r>
          </w:p>
        </w:tc>
        <w:tc>
          <w:tcPr>
            <w:tcW w:w="1732" w:type="dxa"/>
          </w:tcPr>
          <w:p w14:paraId="48B6E242" w14:textId="7A27E51B" w:rsidR="00D25374" w:rsidRDefault="00D2537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707598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97075985"/>
          </w:p>
        </w:tc>
      </w:tr>
      <w:tr w:rsidR="00292BA7" w:rsidRPr="001625A7" w14:paraId="12C982C7" w14:textId="77777777" w:rsidTr="00831EC4">
        <w:trPr>
          <w:trHeight w:val="288"/>
        </w:trPr>
        <w:tc>
          <w:tcPr>
            <w:tcW w:w="4815" w:type="dxa"/>
          </w:tcPr>
          <w:p w14:paraId="0C7E23A5" w14:textId="1F3197F3" w:rsidR="00292BA7" w:rsidRDefault="00831EC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du médecin ou du psychiatre qui prescrit vos médicaments :</w:t>
            </w:r>
          </w:p>
        </w:tc>
        <w:tc>
          <w:tcPr>
            <w:tcW w:w="5843" w:type="dxa"/>
            <w:gridSpan w:val="7"/>
          </w:tcPr>
          <w:p w14:paraId="5E2A2B3C" w14:textId="2C9CF391" w:rsidR="00292BA7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636709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56367094"/>
            <w:r w:rsidR="00292BA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tr w:rsidR="00831EC4" w:rsidRPr="001625A7" w14:paraId="53DAB47E" w14:textId="77777777" w:rsidTr="00831EC4">
        <w:trPr>
          <w:trHeight w:val="288"/>
        </w:trPr>
        <w:tc>
          <w:tcPr>
            <w:tcW w:w="4815" w:type="dxa"/>
          </w:tcPr>
          <w:p w14:paraId="01FAD605" w14:textId="350D5E62" w:rsidR="00831EC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de votre pharmacie :</w:t>
            </w:r>
          </w:p>
        </w:tc>
        <w:tc>
          <w:tcPr>
            <w:tcW w:w="5843" w:type="dxa"/>
            <w:gridSpan w:val="7"/>
          </w:tcPr>
          <w:p w14:paraId="0EF1230F" w14:textId="1362F006" w:rsidR="00831EC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2113352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21133520"/>
          </w:p>
        </w:tc>
      </w:tr>
      <w:tr w:rsidR="00831EC4" w:rsidRPr="001625A7" w14:paraId="531F9B95" w14:textId="77777777" w:rsidTr="00831EC4">
        <w:trPr>
          <w:trHeight w:val="288"/>
        </w:trPr>
        <w:tc>
          <w:tcPr>
            <w:tcW w:w="4815" w:type="dxa"/>
          </w:tcPr>
          <w:p w14:paraId="7687986A" w14:textId="071A28C0" w:rsidR="00831EC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Adresse :</w:t>
            </w:r>
          </w:p>
        </w:tc>
        <w:tc>
          <w:tcPr>
            <w:tcW w:w="5843" w:type="dxa"/>
            <w:gridSpan w:val="7"/>
          </w:tcPr>
          <w:p w14:paraId="4AEF2307" w14:textId="75317661" w:rsidR="00831EC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384631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3846319"/>
          </w:p>
        </w:tc>
      </w:tr>
      <w:tr w:rsidR="00831EC4" w:rsidRPr="001625A7" w14:paraId="2D73BEE7" w14:textId="77777777" w:rsidTr="00831EC4">
        <w:trPr>
          <w:trHeight w:val="288"/>
        </w:trPr>
        <w:tc>
          <w:tcPr>
            <w:tcW w:w="4815" w:type="dxa"/>
          </w:tcPr>
          <w:p w14:paraId="2A856C54" w14:textId="7A1BF20B" w:rsidR="00831EC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Médic</w:t>
            </w:r>
            <w:r w:rsidR="00013AC9">
              <w:rPr>
                <w:rFonts w:asciiTheme="minorHAnsi" w:hAnsiTheme="minorHAnsi" w:cstheme="minorHAnsi"/>
                <w:sz w:val="20"/>
                <w:szCs w:val="20"/>
              </w:rPr>
              <w:t>aments prescrits antérieurement 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résultats obtenus :</w:t>
            </w:r>
          </w:p>
        </w:tc>
        <w:tc>
          <w:tcPr>
            <w:tcW w:w="5843" w:type="dxa"/>
            <w:gridSpan w:val="7"/>
          </w:tcPr>
          <w:p w14:paraId="5B99919B" w14:textId="60747BCE" w:rsidR="00831EC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529413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5294138"/>
          </w:p>
        </w:tc>
      </w:tr>
      <w:tr w:rsidR="003D5604" w:rsidRPr="001625A7" w14:paraId="1B3C036B" w14:textId="77777777" w:rsidTr="00DA6348">
        <w:trPr>
          <w:trHeight w:val="288"/>
        </w:trPr>
        <w:tc>
          <w:tcPr>
            <w:tcW w:w="4815" w:type="dxa"/>
          </w:tcPr>
          <w:p w14:paraId="25B18676" w14:textId="6901B9E3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des effets secondaires dus à la médication?</w:t>
            </w:r>
          </w:p>
        </w:tc>
        <w:tc>
          <w:tcPr>
            <w:tcW w:w="1947" w:type="dxa"/>
            <w:gridSpan w:val="2"/>
          </w:tcPr>
          <w:p w14:paraId="74663C64" w14:textId="30AB7680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6561095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276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65610954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948" w:type="dxa"/>
            <w:gridSpan w:val="3"/>
          </w:tcPr>
          <w:p w14:paraId="1127B4AD" w14:textId="4C06CD1E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4879335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504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48793352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948" w:type="dxa"/>
            <w:gridSpan w:val="2"/>
          </w:tcPr>
          <w:p w14:paraId="26801896" w14:textId="068DED19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3887884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3126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38878847"/>
            <w:r>
              <w:rPr>
                <w:rFonts w:asciiTheme="minorHAnsi" w:hAnsiTheme="minorHAnsi" w:cstheme="minorHAnsi"/>
                <w:sz w:val="20"/>
                <w:szCs w:val="20"/>
              </w:rPr>
              <w:t>Ne sait pas</w:t>
            </w:r>
          </w:p>
        </w:tc>
      </w:tr>
      <w:tr w:rsidR="00013AC9" w:rsidRPr="001625A7" w14:paraId="0637E003" w14:textId="77777777" w:rsidTr="00013AC9">
        <w:trPr>
          <w:trHeight w:val="288"/>
        </w:trPr>
        <w:tc>
          <w:tcPr>
            <w:tcW w:w="4815" w:type="dxa"/>
          </w:tcPr>
          <w:p w14:paraId="6B8F506F" w14:textId="04394B7F" w:rsidR="00013AC9" w:rsidRDefault="00013AC9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lesquels?</w:t>
            </w:r>
          </w:p>
        </w:tc>
        <w:tc>
          <w:tcPr>
            <w:tcW w:w="5843" w:type="dxa"/>
            <w:gridSpan w:val="7"/>
          </w:tcPr>
          <w:p w14:paraId="3474F716" w14:textId="6F3EE30D" w:rsidR="00013AC9" w:rsidRDefault="00013AC9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647821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6478211"/>
          </w:p>
        </w:tc>
      </w:tr>
      <w:tr w:rsidR="003D5604" w:rsidRPr="001625A7" w14:paraId="4D02A04C" w14:textId="77777777" w:rsidTr="00DA6348">
        <w:trPr>
          <w:trHeight w:val="288"/>
        </w:trPr>
        <w:tc>
          <w:tcPr>
            <w:tcW w:w="4815" w:type="dxa"/>
          </w:tcPr>
          <w:p w14:paraId="35BE8AD0" w14:textId="25249186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Qu’avez-vous fait pour contrer ces effets secondaires?</w:t>
            </w:r>
          </w:p>
        </w:tc>
        <w:tc>
          <w:tcPr>
            <w:tcW w:w="5843" w:type="dxa"/>
            <w:gridSpan w:val="7"/>
          </w:tcPr>
          <w:p w14:paraId="337C923B" w14:textId="16910101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5972367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59723672"/>
          </w:p>
        </w:tc>
      </w:tr>
      <w:tr w:rsidR="003D5604" w:rsidRPr="001625A7" w14:paraId="670C33CF" w14:textId="77777777" w:rsidTr="00DA6348">
        <w:trPr>
          <w:trHeight w:val="288"/>
        </w:trPr>
        <w:tc>
          <w:tcPr>
            <w:tcW w:w="4815" w:type="dxa"/>
          </w:tcPr>
          <w:p w14:paraId="56CC27E3" w14:textId="0EB8CAE0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Vous efforts ont-ils porté fruits?</w:t>
            </w:r>
          </w:p>
        </w:tc>
        <w:tc>
          <w:tcPr>
            <w:tcW w:w="2921" w:type="dxa"/>
            <w:gridSpan w:val="4"/>
          </w:tcPr>
          <w:p w14:paraId="791D7642" w14:textId="46BECEFD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9854092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563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98540924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922" w:type="dxa"/>
            <w:gridSpan w:val="3"/>
          </w:tcPr>
          <w:p w14:paraId="712301E2" w14:textId="7C01A530" w:rsidR="003D5604" w:rsidRDefault="003D5604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9861778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8031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98617781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14:paraId="5E6420BE" w14:textId="0B191E1D" w:rsidR="00292BA7" w:rsidRPr="005644EA" w:rsidRDefault="00292BA7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4815"/>
        <w:gridCol w:w="2835"/>
        <w:gridCol w:w="3008"/>
      </w:tblGrid>
      <w:tr w:rsidR="003D5604" w:rsidRPr="001625A7" w14:paraId="10AB70B4" w14:textId="77777777" w:rsidTr="00DA6348">
        <w:trPr>
          <w:trHeight w:val="288"/>
          <w:tblHeader/>
        </w:trPr>
        <w:tc>
          <w:tcPr>
            <w:tcW w:w="10658" w:type="dxa"/>
            <w:gridSpan w:val="3"/>
            <w:shd w:val="clear" w:color="auto" w:fill="FFFFFF" w:themeFill="background1"/>
            <w:vAlign w:val="center"/>
          </w:tcPr>
          <w:p w14:paraId="7D5067CF" w14:textId="0B556406" w:rsidR="003D5604" w:rsidRPr="001625A7" w:rsidRDefault="003D5604" w:rsidP="003D560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1.5 idées suicidaires et ou hétéro agressives</w:t>
            </w:r>
          </w:p>
        </w:tc>
      </w:tr>
      <w:tr w:rsidR="003D5604" w:rsidRPr="001625A7" w14:paraId="0DB39051" w14:textId="77777777" w:rsidTr="00281AC3">
        <w:trPr>
          <w:trHeight w:val="288"/>
        </w:trPr>
        <w:tc>
          <w:tcPr>
            <w:tcW w:w="4815" w:type="dxa"/>
          </w:tcPr>
          <w:p w14:paraId="15704F6E" w14:textId="7857C4D9" w:rsidR="003D5604" w:rsidRPr="00292BA7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pensé à mourir?</w:t>
            </w:r>
          </w:p>
        </w:tc>
        <w:tc>
          <w:tcPr>
            <w:tcW w:w="2835" w:type="dxa"/>
          </w:tcPr>
          <w:p w14:paraId="10A3FCAA" w14:textId="3558373B" w:rsidR="003D5604" w:rsidRPr="00292BA7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7164474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233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71644744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</w:tcPr>
          <w:p w14:paraId="1761602E" w14:textId="6C19DADF" w:rsidR="003D5604" w:rsidRPr="00292BA7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2178158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5764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21781588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3D5604" w:rsidRPr="001625A7" w14:paraId="4620F5D4" w14:textId="77777777" w:rsidTr="00281AC3">
        <w:trPr>
          <w:trHeight w:val="288"/>
        </w:trPr>
        <w:tc>
          <w:tcPr>
            <w:tcW w:w="4815" w:type="dxa"/>
          </w:tcPr>
          <w:p w14:paraId="2F30FE9F" w14:textId="53413131" w:rsidR="003D5604" w:rsidRPr="00292BA7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Vous êtes-vous déjà blessés volontairement?</w:t>
            </w:r>
          </w:p>
        </w:tc>
        <w:tc>
          <w:tcPr>
            <w:tcW w:w="2835" w:type="dxa"/>
          </w:tcPr>
          <w:p w14:paraId="05A4E8BD" w14:textId="3145D786" w:rsidR="003D5604" w:rsidRPr="00292BA7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9006294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235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90062946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</w:tcPr>
          <w:p w14:paraId="67DA8B5A" w14:textId="27FB32DA" w:rsidR="003D5604" w:rsidRPr="00292BA7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8449700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984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84497000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281AC3" w:rsidRPr="001625A7" w14:paraId="550A76AB" w14:textId="77777777" w:rsidTr="00281AC3">
        <w:trPr>
          <w:trHeight w:val="288"/>
        </w:trPr>
        <w:tc>
          <w:tcPr>
            <w:tcW w:w="4815" w:type="dxa"/>
          </w:tcPr>
          <w:p w14:paraId="65287C0A" w14:textId="07EFB570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manifesté de l’agressivité envers les autres?</w:t>
            </w:r>
          </w:p>
        </w:tc>
        <w:tc>
          <w:tcPr>
            <w:tcW w:w="2835" w:type="dxa"/>
          </w:tcPr>
          <w:p w14:paraId="5D2B8278" w14:textId="02E75EE5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472056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4483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47205609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</w:tcPr>
          <w:p w14:paraId="4A05A151" w14:textId="6AF6B678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3689299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4581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36892996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3D5604" w:rsidRPr="001625A7" w14:paraId="06A3B533" w14:textId="77777777" w:rsidTr="00DA6348">
        <w:trPr>
          <w:trHeight w:val="288"/>
        </w:trPr>
        <w:tc>
          <w:tcPr>
            <w:tcW w:w="10658" w:type="dxa"/>
            <w:gridSpan w:val="3"/>
          </w:tcPr>
          <w:p w14:paraId="36DAE583" w14:textId="246255CD" w:rsidR="003D5604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à une de ces questions, remplir la grille d’estimation de la dangerosité d’un passage à l’acte suicidaire</w:t>
            </w:r>
            <w:r w:rsidR="00013AC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81AC3" w:rsidRPr="001625A7" w14:paraId="0EEA1C81" w14:textId="77777777" w:rsidTr="00281AC3">
        <w:trPr>
          <w:trHeight w:val="288"/>
        </w:trPr>
        <w:tc>
          <w:tcPr>
            <w:tcW w:w="4815" w:type="dxa"/>
          </w:tcPr>
          <w:p w14:paraId="11B3F792" w14:textId="654BB9E9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pensé vous en prendre à quelqu’un</w:t>
            </w:r>
            <w:r w:rsidR="00013AC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peut-être même vouloir la tuer?</w:t>
            </w:r>
          </w:p>
        </w:tc>
        <w:tc>
          <w:tcPr>
            <w:tcW w:w="2835" w:type="dxa"/>
          </w:tcPr>
          <w:p w14:paraId="402D4686" w14:textId="5CF858E3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8687288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920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86872881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</w:tcPr>
          <w:p w14:paraId="3B719190" w14:textId="258E2F99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6446708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6862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64467089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281AC3" w:rsidRPr="001625A7" w14:paraId="696E5CCC" w14:textId="77777777" w:rsidTr="00DA6348">
        <w:trPr>
          <w:trHeight w:val="288"/>
        </w:trPr>
        <w:tc>
          <w:tcPr>
            <w:tcW w:w="10658" w:type="dxa"/>
            <w:gridSpan w:val="3"/>
          </w:tcPr>
          <w:p w14:paraId="45FF2D01" w14:textId="13D55D16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oui, remplir la grille d’estimation du risque homicide. </w:t>
            </w:r>
          </w:p>
        </w:tc>
      </w:tr>
      <w:tr w:rsidR="00281AC3" w:rsidRPr="001625A7" w14:paraId="16E0912E" w14:textId="77777777" w:rsidTr="00DA6348">
        <w:trPr>
          <w:trHeight w:val="288"/>
        </w:trPr>
        <w:tc>
          <w:tcPr>
            <w:tcW w:w="10658" w:type="dxa"/>
            <w:gridSpan w:val="3"/>
          </w:tcPr>
          <w:p w14:paraId="7F450BBF" w14:textId="202F490F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non, évaluer la présence de facteurs contextuels. S’Il y a de la présence de facteurs contextuels, procéder à l’estimation du risque homicide. </w:t>
            </w:r>
          </w:p>
        </w:tc>
      </w:tr>
      <w:tr w:rsidR="00281AC3" w:rsidRPr="001625A7" w14:paraId="066043F3" w14:textId="77777777" w:rsidTr="00281AC3">
        <w:trPr>
          <w:trHeight w:val="288"/>
        </w:trPr>
        <w:tc>
          <w:tcPr>
            <w:tcW w:w="4815" w:type="dxa"/>
          </w:tcPr>
          <w:p w14:paraId="55189CFB" w14:textId="62B3D4ED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Possédez-vous une arme à feu?</w:t>
            </w:r>
          </w:p>
        </w:tc>
        <w:tc>
          <w:tcPr>
            <w:tcW w:w="2835" w:type="dxa"/>
          </w:tcPr>
          <w:p w14:paraId="2C4B3D53" w14:textId="3F256C17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9721549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3306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97215490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</w:tcPr>
          <w:p w14:paraId="06A51697" w14:textId="0AF94946" w:rsidR="00281AC3" w:rsidRDefault="00281AC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1533023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1176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115330234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14:paraId="5DA4EEB6" w14:textId="39D0994D" w:rsidR="00292BA7" w:rsidRPr="005644EA" w:rsidRDefault="00292BA7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3114"/>
        <w:gridCol w:w="1701"/>
        <w:gridCol w:w="2071"/>
        <w:gridCol w:w="764"/>
        <w:gridCol w:w="3008"/>
      </w:tblGrid>
      <w:tr w:rsidR="00950001" w:rsidRPr="001625A7" w14:paraId="3AC0ABEC" w14:textId="77777777" w:rsidTr="00950001">
        <w:trPr>
          <w:trHeight w:val="288"/>
          <w:tblHeader/>
        </w:trPr>
        <w:tc>
          <w:tcPr>
            <w:tcW w:w="10658" w:type="dxa"/>
            <w:gridSpan w:val="5"/>
            <w:shd w:val="clear" w:color="auto" w:fill="D9D9D9" w:themeFill="background1" w:themeFillShade="D9"/>
            <w:vAlign w:val="center"/>
          </w:tcPr>
          <w:p w14:paraId="5CE0E511" w14:textId="202E5EE5" w:rsidR="00950001" w:rsidRPr="001625A7" w:rsidRDefault="00950001" w:rsidP="009500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JUDICIARISATION</w:t>
            </w:r>
          </w:p>
        </w:tc>
      </w:tr>
      <w:tr w:rsidR="00950001" w:rsidRPr="001625A7" w14:paraId="3262B740" w14:textId="77777777" w:rsidTr="00950001">
        <w:trPr>
          <w:trHeight w:val="288"/>
        </w:trPr>
        <w:tc>
          <w:tcPr>
            <w:tcW w:w="3114" w:type="dxa"/>
            <w:vMerge w:val="restart"/>
          </w:tcPr>
          <w:p w14:paraId="0C90420C" w14:textId="604CF8AC" w:rsidR="00950001" w:rsidRPr="00292BA7" w:rsidRDefault="00950001" w:rsidP="009500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Cochez si vous avez déjà été sous : </w:t>
            </w:r>
          </w:p>
        </w:tc>
        <w:tc>
          <w:tcPr>
            <w:tcW w:w="1701" w:type="dxa"/>
          </w:tcPr>
          <w:p w14:paraId="7E033020" w14:textId="73EED8DD" w:rsidR="00950001" w:rsidRPr="00292BA7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1345699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4491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13456999"/>
            <w:r>
              <w:rPr>
                <w:rFonts w:asciiTheme="minorHAnsi" w:hAnsiTheme="minorHAnsi" w:cstheme="minorHAnsi"/>
                <w:sz w:val="20"/>
                <w:szCs w:val="20"/>
              </w:rPr>
              <w:t>TAQ*</w:t>
            </w:r>
          </w:p>
        </w:tc>
        <w:tc>
          <w:tcPr>
            <w:tcW w:w="2835" w:type="dxa"/>
            <w:gridSpan w:val="2"/>
          </w:tcPr>
          <w:p w14:paraId="5B5A3190" w14:textId="7F6FC9F5" w:rsidR="00950001" w:rsidRPr="00292BA7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2902926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6547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29029268"/>
            <w:r>
              <w:rPr>
                <w:rFonts w:asciiTheme="minorHAnsi" w:hAnsiTheme="minorHAnsi" w:cstheme="minorHAnsi"/>
                <w:sz w:val="20"/>
                <w:szCs w:val="20"/>
              </w:rPr>
              <w:t>PAJSM*</w:t>
            </w:r>
          </w:p>
        </w:tc>
        <w:tc>
          <w:tcPr>
            <w:tcW w:w="3008" w:type="dxa"/>
          </w:tcPr>
          <w:p w14:paraId="15427A83" w14:textId="3CD32FFE" w:rsidR="00950001" w:rsidRPr="00292BA7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774396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803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77439629"/>
            <w:r>
              <w:rPr>
                <w:rFonts w:asciiTheme="minorHAnsi" w:hAnsiTheme="minorHAnsi" w:cstheme="minorHAnsi"/>
                <w:sz w:val="20"/>
                <w:szCs w:val="20"/>
              </w:rPr>
              <w:t>Ordonnance de traitement</w:t>
            </w:r>
          </w:p>
        </w:tc>
      </w:tr>
      <w:tr w:rsidR="00950001" w:rsidRPr="001625A7" w14:paraId="2C0672BB" w14:textId="77777777" w:rsidTr="00950001">
        <w:trPr>
          <w:trHeight w:val="288"/>
        </w:trPr>
        <w:tc>
          <w:tcPr>
            <w:tcW w:w="3114" w:type="dxa"/>
            <w:vMerge/>
          </w:tcPr>
          <w:p w14:paraId="101CECEB" w14:textId="548DC42B" w:rsidR="00950001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54C4EA" w14:textId="5C5F0AB7" w:rsidR="00950001" w:rsidRPr="00292BA7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416332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708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41633209"/>
            <w:r>
              <w:rPr>
                <w:rFonts w:asciiTheme="minorHAnsi" w:hAnsiTheme="minorHAnsi" w:cstheme="minorHAnsi"/>
                <w:sz w:val="20"/>
                <w:szCs w:val="20"/>
              </w:rPr>
              <w:t>DPJ *</w:t>
            </w:r>
          </w:p>
        </w:tc>
        <w:tc>
          <w:tcPr>
            <w:tcW w:w="2835" w:type="dxa"/>
            <w:gridSpan w:val="2"/>
          </w:tcPr>
          <w:p w14:paraId="661307C4" w14:textId="75162B43" w:rsidR="00950001" w:rsidRPr="00292BA7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2377250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011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23772502"/>
            <w:r>
              <w:rPr>
                <w:rFonts w:asciiTheme="minorHAnsi" w:hAnsiTheme="minorHAnsi" w:cstheme="minorHAnsi"/>
                <w:sz w:val="20"/>
                <w:szCs w:val="20"/>
              </w:rPr>
              <w:t>Agent de probation</w:t>
            </w:r>
          </w:p>
        </w:tc>
        <w:tc>
          <w:tcPr>
            <w:tcW w:w="3008" w:type="dxa"/>
          </w:tcPr>
          <w:p w14:paraId="40B99E9B" w14:textId="68D517DB" w:rsidR="00950001" w:rsidRPr="00292BA7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9468320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7616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94683204"/>
            <w:r>
              <w:rPr>
                <w:rFonts w:asciiTheme="minorHAnsi" w:hAnsiTheme="minorHAnsi" w:cstheme="minorHAnsi"/>
                <w:sz w:val="20"/>
                <w:szCs w:val="20"/>
              </w:rPr>
              <w:t>Ordonnance d’hébergement</w:t>
            </w:r>
          </w:p>
        </w:tc>
      </w:tr>
      <w:tr w:rsidR="00950001" w:rsidRPr="001625A7" w14:paraId="708A4A44" w14:textId="77777777" w:rsidTr="00950001">
        <w:trPr>
          <w:trHeight w:val="288"/>
        </w:trPr>
        <w:tc>
          <w:tcPr>
            <w:tcW w:w="3114" w:type="dxa"/>
          </w:tcPr>
          <w:p w14:paraId="7A07A355" w14:textId="77777777" w:rsidR="00950001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oui, dans quelles circonstances : </w:t>
            </w:r>
          </w:p>
        </w:tc>
        <w:tc>
          <w:tcPr>
            <w:tcW w:w="7544" w:type="dxa"/>
            <w:gridSpan w:val="4"/>
          </w:tcPr>
          <w:p w14:paraId="6A378F88" w14:textId="49EA19E3" w:rsidR="00950001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0189414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01894147"/>
          </w:p>
        </w:tc>
      </w:tr>
      <w:tr w:rsidR="00950001" w:rsidRPr="001625A7" w14:paraId="606B86AA" w14:textId="77777777" w:rsidTr="00950001">
        <w:trPr>
          <w:trHeight w:val="288"/>
        </w:trPr>
        <w:tc>
          <w:tcPr>
            <w:tcW w:w="3114" w:type="dxa"/>
          </w:tcPr>
          <w:p w14:paraId="04500832" w14:textId="04D5EE95" w:rsidR="00950001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 quelle année?</w:t>
            </w:r>
          </w:p>
        </w:tc>
        <w:tc>
          <w:tcPr>
            <w:tcW w:w="7544" w:type="dxa"/>
            <w:gridSpan w:val="4"/>
          </w:tcPr>
          <w:p w14:paraId="0D571273" w14:textId="2EAEA2AE" w:rsidR="00950001" w:rsidRDefault="00950001" w:rsidP="009500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7214929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72149296"/>
          </w:p>
        </w:tc>
      </w:tr>
      <w:tr w:rsidR="00950001" w:rsidRPr="001625A7" w14:paraId="72A23899" w14:textId="77777777" w:rsidTr="00DA6348">
        <w:trPr>
          <w:trHeight w:val="288"/>
        </w:trPr>
        <w:tc>
          <w:tcPr>
            <w:tcW w:w="3114" w:type="dxa"/>
          </w:tcPr>
          <w:p w14:paraId="7915613D" w14:textId="2C5726F8" w:rsidR="00950001" w:rsidRDefault="00950001" w:rsidP="009500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été inculpé (accusé) de délits ou crimes?</w:t>
            </w:r>
          </w:p>
        </w:tc>
        <w:tc>
          <w:tcPr>
            <w:tcW w:w="3772" w:type="dxa"/>
            <w:gridSpan w:val="2"/>
          </w:tcPr>
          <w:p w14:paraId="737E896A" w14:textId="1154361B" w:rsidR="00950001" w:rsidRDefault="00950001" w:rsidP="009500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7450183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8896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74501830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3772" w:type="dxa"/>
            <w:gridSpan w:val="2"/>
          </w:tcPr>
          <w:p w14:paraId="4440524D" w14:textId="6C5AF7D7" w:rsidR="00950001" w:rsidRDefault="00950001" w:rsidP="009500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0874097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595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08740978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950001" w:rsidRPr="001625A7" w14:paraId="02493218" w14:textId="77777777" w:rsidTr="00950001">
        <w:trPr>
          <w:trHeight w:val="288"/>
        </w:trPr>
        <w:tc>
          <w:tcPr>
            <w:tcW w:w="3114" w:type="dxa"/>
          </w:tcPr>
          <w:p w14:paraId="45231B51" w14:textId="13CD5557" w:rsidR="00950001" w:rsidRDefault="00950001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lesquels?</w:t>
            </w:r>
          </w:p>
        </w:tc>
        <w:tc>
          <w:tcPr>
            <w:tcW w:w="7544" w:type="dxa"/>
            <w:gridSpan w:val="4"/>
          </w:tcPr>
          <w:p w14:paraId="6EDBD361" w14:textId="47A950A1" w:rsidR="00950001" w:rsidRDefault="00950001" w:rsidP="009500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2527078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25270788"/>
          </w:p>
        </w:tc>
      </w:tr>
      <w:tr w:rsidR="00950001" w:rsidRPr="001625A7" w14:paraId="30F199D1" w14:textId="77777777" w:rsidTr="00DA6348">
        <w:trPr>
          <w:trHeight w:val="288"/>
        </w:trPr>
        <w:tc>
          <w:tcPr>
            <w:tcW w:w="10658" w:type="dxa"/>
            <w:gridSpan w:val="5"/>
          </w:tcPr>
          <w:p w14:paraId="20247036" w14:textId="4C36C844" w:rsidR="00950001" w:rsidRDefault="00950001" w:rsidP="009500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 TAQ (Tribunal administratif du Québec), PAJSM (Programme d’accompagnement justice et santé mentale), DPJ (Direction de la protection de la jeunesse)</w:t>
            </w:r>
          </w:p>
        </w:tc>
      </w:tr>
    </w:tbl>
    <w:p w14:paraId="7BC5C2BF" w14:textId="448F37EF" w:rsidR="00292BA7" w:rsidRPr="005644EA" w:rsidRDefault="00292BA7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2268"/>
        <w:gridCol w:w="3008"/>
      </w:tblGrid>
      <w:tr w:rsidR="00950001" w:rsidRPr="001625A7" w14:paraId="18E3EF95" w14:textId="77777777" w:rsidTr="00B97E4C">
        <w:trPr>
          <w:trHeight w:val="288"/>
          <w:tblHeader/>
        </w:trPr>
        <w:tc>
          <w:tcPr>
            <w:tcW w:w="10658" w:type="dxa"/>
            <w:gridSpan w:val="5"/>
            <w:shd w:val="clear" w:color="auto" w:fill="D9D9D9" w:themeFill="background1" w:themeFillShade="D9"/>
            <w:vAlign w:val="center"/>
          </w:tcPr>
          <w:p w14:paraId="7D2F412A" w14:textId="587C205D" w:rsidR="00950001" w:rsidRPr="001625A7" w:rsidRDefault="00B97E4C" w:rsidP="009500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  <w:r w:rsidR="00950001">
              <w:rPr>
                <w:rFonts w:asciiTheme="minorHAnsi" w:hAnsiTheme="minorHAnsi" w:cstheme="minorHAnsi"/>
                <w:b/>
                <w:sz w:val="20"/>
                <w:szCs w:val="20"/>
              </w:rPr>
              <w:t>HABITUDES DE VIE ET DÉPENDANCES</w:t>
            </w:r>
          </w:p>
        </w:tc>
      </w:tr>
      <w:tr w:rsidR="00B97E4C" w:rsidRPr="001625A7" w14:paraId="175D8D1A" w14:textId="77777777" w:rsidTr="00DA6348">
        <w:trPr>
          <w:trHeight w:val="288"/>
        </w:trPr>
        <w:tc>
          <w:tcPr>
            <w:tcW w:w="10658" w:type="dxa"/>
            <w:gridSpan w:val="5"/>
          </w:tcPr>
          <w:p w14:paraId="4D963AE0" w14:textId="0E4E5137" w:rsidR="00B97E4C" w:rsidRPr="00B97E4C" w:rsidRDefault="00B97E4C" w:rsidP="00DA63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3.1 Habitudes de vie   </w:t>
            </w:r>
          </w:p>
        </w:tc>
      </w:tr>
      <w:tr w:rsidR="00B97E4C" w:rsidRPr="001625A7" w14:paraId="585B10BC" w14:textId="77777777" w:rsidTr="00B97E4C">
        <w:trPr>
          <w:trHeight w:val="288"/>
        </w:trPr>
        <w:tc>
          <w:tcPr>
            <w:tcW w:w="3397" w:type="dxa"/>
          </w:tcPr>
          <w:p w14:paraId="7AFADD3B" w14:textId="64A80E8F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Fumez-vous la cigarette/vapoteuse?</w:t>
            </w:r>
          </w:p>
        </w:tc>
        <w:tc>
          <w:tcPr>
            <w:tcW w:w="993" w:type="dxa"/>
          </w:tcPr>
          <w:p w14:paraId="5C7D333F" w14:textId="75C2FC94" w:rsidR="00B97E4C" w:rsidRPr="00292BA7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8062206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761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80622062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992" w:type="dxa"/>
          </w:tcPr>
          <w:p w14:paraId="4A23D792" w14:textId="36273DC9" w:rsidR="00B97E4C" w:rsidRPr="00292BA7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974978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435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97497823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2268" w:type="dxa"/>
          </w:tcPr>
          <w:p w14:paraId="5D164159" w14:textId="77777777" w:rsidR="00B97E4C" w:rsidRPr="00292BA7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combien par jour?</w:t>
            </w:r>
          </w:p>
        </w:tc>
        <w:tc>
          <w:tcPr>
            <w:tcW w:w="3008" w:type="dxa"/>
          </w:tcPr>
          <w:p w14:paraId="050628E2" w14:textId="3D251F69" w:rsidR="00B97E4C" w:rsidRPr="00292BA7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7777888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77778888"/>
          </w:p>
        </w:tc>
      </w:tr>
      <w:tr w:rsidR="00B97E4C" w:rsidRPr="001625A7" w14:paraId="3BBF6391" w14:textId="77777777" w:rsidTr="00B97E4C">
        <w:trPr>
          <w:trHeight w:val="288"/>
        </w:trPr>
        <w:tc>
          <w:tcPr>
            <w:tcW w:w="3397" w:type="dxa"/>
          </w:tcPr>
          <w:p w14:paraId="389DE3B3" w14:textId="19E3B185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Buvez-vous du café?</w:t>
            </w:r>
          </w:p>
        </w:tc>
        <w:tc>
          <w:tcPr>
            <w:tcW w:w="993" w:type="dxa"/>
          </w:tcPr>
          <w:p w14:paraId="6BF4676F" w14:textId="459D752B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1927044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446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1927044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Oui </w:t>
            </w:r>
          </w:p>
        </w:tc>
        <w:tc>
          <w:tcPr>
            <w:tcW w:w="992" w:type="dxa"/>
          </w:tcPr>
          <w:p w14:paraId="1A30FD6B" w14:textId="6103CCAC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587599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93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58759929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2268" w:type="dxa"/>
          </w:tcPr>
          <w:p w14:paraId="02F599C7" w14:textId="5EC9F6D8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combien par jour?</w:t>
            </w:r>
          </w:p>
        </w:tc>
        <w:tc>
          <w:tcPr>
            <w:tcW w:w="3008" w:type="dxa"/>
          </w:tcPr>
          <w:p w14:paraId="1C3516FB" w14:textId="5C25FD44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6545056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65450561"/>
          </w:p>
        </w:tc>
      </w:tr>
      <w:tr w:rsidR="00B97E4C" w:rsidRPr="001625A7" w14:paraId="4FD43579" w14:textId="77777777" w:rsidTr="00B97E4C">
        <w:trPr>
          <w:trHeight w:val="288"/>
        </w:trPr>
        <w:tc>
          <w:tcPr>
            <w:tcW w:w="3397" w:type="dxa"/>
          </w:tcPr>
          <w:p w14:paraId="385B76FC" w14:textId="3716E1D0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Buvez-vous des boissons gazeuses?</w:t>
            </w:r>
          </w:p>
        </w:tc>
        <w:tc>
          <w:tcPr>
            <w:tcW w:w="993" w:type="dxa"/>
          </w:tcPr>
          <w:p w14:paraId="54E31D34" w14:textId="1D8C4DD9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3056420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377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30564204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992" w:type="dxa"/>
          </w:tcPr>
          <w:p w14:paraId="27E42B69" w14:textId="16835F2E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2959065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0953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29590650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2268" w:type="dxa"/>
          </w:tcPr>
          <w:p w14:paraId="4D706F26" w14:textId="6395EB6E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combien par jour?</w:t>
            </w:r>
          </w:p>
        </w:tc>
        <w:tc>
          <w:tcPr>
            <w:tcW w:w="3008" w:type="dxa"/>
          </w:tcPr>
          <w:p w14:paraId="27F07C10" w14:textId="25E158EA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8966926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89669264"/>
          </w:p>
        </w:tc>
      </w:tr>
      <w:tr w:rsidR="00B97E4C" w:rsidRPr="001625A7" w14:paraId="76BAC3DC" w14:textId="77777777" w:rsidTr="00B97E4C">
        <w:trPr>
          <w:trHeight w:val="288"/>
        </w:trPr>
        <w:tc>
          <w:tcPr>
            <w:tcW w:w="3397" w:type="dxa"/>
          </w:tcPr>
          <w:p w14:paraId="765EF939" w14:textId="19DAEEE5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Buvez-vous des boissons énergisantes? </w:t>
            </w:r>
          </w:p>
        </w:tc>
        <w:tc>
          <w:tcPr>
            <w:tcW w:w="993" w:type="dxa"/>
          </w:tcPr>
          <w:p w14:paraId="60096098" w14:textId="3E907342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1246757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945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12467576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992" w:type="dxa"/>
          </w:tcPr>
          <w:p w14:paraId="62CB91C4" w14:textId="4FA5D8A0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4371798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426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43717982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2268" w:type="dxa"/>
          </w:tcPr>
          <w:p w14:paraId="14AE9223" w14:textId="1C7DEDE5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combien par jour?</w:t>
            </w:r>
          </w:p>
        </w:tc>
        <w:tc>
          <w:tcPr>
            <w:tcW w:w="3008" w:type="dxa"/>
          </w:tcPr>
          <w:p w14:paraId="348BEAC8" w14:textId="577B48DF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7364657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73646574"/>
          </w:p>
        </w:tc>
      </w:tr>
    </w:tbl>
    <w:p w14:paraId="7B5C8576" w14:textId="70471B89" w:rsidR="00950001" w:rsidRPr="005644EA" w:rsidRDefault="00950001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7650"/>
        <w:gridCol w:w="1559"/>
        <w:gridCol w:w="1449"/>
      </w:tblGrid>
      <w:tr w:rsidR="00B97E4C" w:rsidRPr="001625A7" w14:paraId="59CDB447" w14:textId="77777777" w:rsidTr="00B97E4C">
        <w:trPr>
          <w:trHeight w:val="288"/>
          <w:tblHeader/>
        </w:trPr>
        <w:tc>
          <w:tcPr>
            <w:tcW w:w="10658" w:type="dxa"/>
            <w:gridSpan w:val="3"/>
            <w:shd w:val="clear" w:color="auto" w:fill="FFFFFF" w:themeFill="background1"/>
            <w:vAlign w:val="center"/>
          </w:tcPr>
          <w:p w14:paraId="491C3297" w14:textId="73A24F2C" w:rsidR="00B97E4C" w:rsidRPr="001625A7" w:rsidRDefault="00B97E4C" w:rsidP="00B97E4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3.2 Dépendances</w:t>
            </w:r>
          </w:p>
        </w:tc>
      </w:tr>
      <w:tr w:rsidR="00B97E4C" w:rsidRPr="001625A7" w14:paraId="1EE64FE4" w14:textId="77777777" w:rsidTr="00DA6348">
        <w:trPr>
          <w:trHeight w:val="288"/>
        </w:trPr>
        <w:tc>
          <w:tcPr>
            <w:tcW w:w="10658" w:type="dxa"/>
            <w:gridSpan w:val="3"/>
          </w:tcPr>
          <w:p w14:paraId="4389F770" w14:textId="16606230" w:rsidR="00B97E4C" w:rsidRPr="00B97E4C" w:rsidRDefault="00B97E4C" w:rsidP="00DA63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7E4C">
              <w:rPr>
                <w:rFonts w:asciiTheme="minorHAnsi" w:hAnsiTheme="minorHAnsi" w:cstheme="minorHAnsi"/>
                <w:sz w:val="20"/>
                <w:szCs w:val="20"/>
              </w:rPr>
              <w:t>DEPUIS LES 12 DERNIERS MOIS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</w:tr>
      <w:tr w:rsidR="00B97E4C" w:rsidRPr="001625A7" w14:paraId="06B51E44" w14:textId="77777777" w:rsidTr="00DA6348">
        <w:trPr>
          <w:trHeight w:val="288"/>
        </w:trPr>
        <w:tc>
          <w:tcPr>
            <w:tcW w:w="7650" w:type="dxa"/>
          </w:tcPr>
          <w:p w14:paraId="0493AD42" w14:textId="3E0DF9FA" w:rsidR="00B97E4C" w:rsidRDefault="00B97E4C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tenté de diminuer votre consommation d’alcool ou drogue?</w:t>
            </w:r>
          </w:p>
        </w:tc>
        <w:tc>
          <w:tcPr>
            <w:tcW w:w="1559" w:type="dxa"/>
          </w:tcPr>
          <w:p w14:paraId="0A08644F" w14:textId="5C967084" w:rsidR="00B97E4C" w:rsidRPr="00292BA7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0048695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367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00486954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449" w:type="dxa"/>
          </w:tcPr>
          <w:p w14:paraId="055E1E17" w14:textId="47148D21" w:rsidR="00B97E4C" w:rsidRPr="00292BA7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9331661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08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93316618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A6348" w:rsidRPr="001625A7" w14:paraId="18043640" w14:textId="77777777" w:rsidTr="00DA6348">
        <w:trPr>
          <w:trHeight w:val="288"/>
        </w:trPr>
        <w:tc>
          <w:tcPr>
            <w:tcW w:w="7650" w:type="dxa"/>
          </w:tcPr>
          <w:p w14:paraId="6D56DC3C" w14:textId="00C9F322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Votre consommation d’alcool ou drogue a-t-elle déjà fait réagir votre entourage?</w:t>
            </w:r>
          </w:p>
        </w:tc>
        <w:tc>
          <w:tcPr>
            <w:tcW w:w="1559" w:type="dxa"/>
          </w:tcPr>
          <w:p w14:paraId="331AEFA5" w14:textId="5104DFBB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110050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385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11005049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449" w:type="dxa"/>
          </w:tcPr>
          <w:p w14:paraId="27F90A13" w14:textId="54BD274A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554414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0234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55441423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A6348" w:rsidRPr="001625A7" w14:paraId="52240C87" w14:textId="77777777" w:rsidTr="00DA6348">
        <w:trPr>
          <w:trHeight w:val="288"/>
        </w:trPr>
        <w:tc>
          <w:tcPr>
            <w:tcW w:w="7650" w:type="dxa"/>
          </w:tcPr>
          <w:p w14:paraId="74A1E354" w14:textId="6ECEB29A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Vous êtes-vous déjà dit que vous buviez trop ou que vous consommiez trop de drogue?</w:t>
            </w:r>
          </w:p>
        </w:tc>
        <w:tc>
          <w:tcPr>
            <w:tcW w:w="1559" w:type="dxa"/>
          </w:tcPr>
          <w:p w14:paraId="4B2A110A" w14:textId="5784B4D7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7179050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4527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71790501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449" w:type="dxa"/>
          </w:tcPr>
          <w:p w14:paraId="60B67143" w14:textId="2CF8B70D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7659981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7625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76599816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A6348" w:rsidRPr="001625A7" w14:paraId="450D5801" w14:textId="77777777" w:rsidTr="00DA6348">
        <w:trPr>
          <w:trHeight w:val="288"/>
        </w:trPr>
        <w:tc>
          <w:tcPr>
            <w:tcW w:w="7650" w:type="dxa"/>
          </w:tcPr>
          <w:p w14:paraId="4C01742E" w14:textId="3E5B0424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 lendemain d’une journée où vous avez consommé, avez-vous constaté que votre organisme réagissait? (exemples : besoin de boire le matin, tremblement des mains)</w:t>
            </w:r>
          </w:p>
        </w:tc>
        <w:tc>
          <w:tcPr>
            <w:tcW w:w="1559" w:type="dxa"/>
          </w:tcPr>
          <w:p w14:paraId="5E40947B" w14:textId="0B016BAD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7877512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690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78775121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449" w:type="dxa"/>
          </w:tcPr>
          <w:p w14:paraId="22D44950" w14:textId="1D04103B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9790997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767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97909979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A6348" w:rsidRPr="001625A7" w14:paraId="1798A9C6" w14:textId="77777777" w:rsidTr="00DA6348">
        <w:trPr>
          <w:trHeight w:val="288"/>
        </w:trPr>
        <w:tc>
          <w:tcPr>
            <w:tcW w:w="10658" w:type="dxa"/>
            <w:gridSpan w:val="3"/>
          </w:tcPr>
          <w:p w14:paraId="037416BB" w14:textId="30FEB1D9" w:rsidR="00DA6348" w:rsidRDefault="002C3AF6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*</w:t>
            </w:r>
            <w:r w:rsidR="00DA6348">
              <w:rPr>
                <w:rFonts w:asciiTheme="minorHAnsi" w:hAnsiTheme="minorHAnsi" w:cstheme="minorHAnsi"/>
                <w:i/>
                <w:sz w:val="20"/>
                <w:szCs w:val="20"/>
              </w:rPr>
              <w:t>Demander si consommation de drogue ou d’alcool et faire la détection selon la réponse obtenue</w:t>
            </w:r>
            <w:r w:rsidR="00013AC9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  <w:tr w:rsidR="00DA6348" w:rsidRPr="001625A7" w14:paraId="6FC0D4F3" w14:textId="77777777" w:rsidTr="00DA6348">
        <w:trPr>
          <w:trHeight w:val="288"/>
        </w:trPr>
        <w:tc>
          <w:tcPr>
            <w:tcW w:w="7650" w:type="dxa"/>
          </w:tcPr>
          <w:p w14:paraId="5A5B49E8" w14:textId="248AE989" w:rsidR="00DA6348" w:rsidRP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Depuis 1 an, avez-vous caché ou tenté de cacher vos habitudes de jeux d’argent aux autres? (exemple : aux membres de votre famille)</w:t>
            </w:r>
          </w:p>
        </w:tc>
        <w:tc>
          <w:tcPr>
            <w:tcW w:w="1559" w:type="dxa"/>
          </w:tcPr>
          <w:p w14:paraId="7B2F1E8C" w14:textId="504173A0" w:rsidR="00DA6348" w:rsidRP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6532465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411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65324659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449" w:type="dxa"/>
          </w:tcPr>
          <w:p w14:paraId="23A799B7" w14:textId="2CE3C4E1" w:rsidR="00DA6348" w:rsidRP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2949832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033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29498327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A6348" w:rsidRPr="001625A7" w14:paraId="00B40430" w14:textId="77777777" w:rsidTr="00DA6348">
        <w:trPr>
          <w:trHeight w:val="288"/>
        </w:trPr>
        <w:tc>
          <w:tcPr>
            <w:tcW w:w="7650" w:type="dxa"/>
          </w:tcPr>
          <w:p w14:paraId="0534F55C" w14:textId="123948AF" w:rsidR="00DA6348" w:rsidRP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Depuis 1 an, lors d’une séance de jeu d’argent, avez-vous joué plus longtemps que prévu au départ?</w:t>
            </w:r>
          </w:p>
        </w:tc>
        <w:tc>
          <w:tcPr>
            <w:tcW w:w="1559" w:type="dxa"/>
          </w:tcPr>
          <w:p w14:paraId="5BB5811E" w14:textId="6C8F8416" w:rsidR="00DA6348" w:rsidRP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2481667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027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24816673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449" w:type="dxa"/>
          </w:tcPr>
          <w:p w14:paraId="5A68C756" w14:textId="17AF5D21" w:rsidR="00DA6348" w:rsidRP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7456663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041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74566636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A6348" w:rsidRPr="001625A7" w14:paraId="17E5C29E" w14:textId="77777777" w:rsidTr="00DA6348">
        <w:trPr>
          <w:trHeight w:val="288"/>
        </w:trPr>
        <w:tc>
          <w:tcPr>
            <w:tcW w:w="10658" w:type="dxa"/>
            <w:gridSpan w:val="3"/>
          </w:tcPr>
          <w:p w14:paraId="4B2FDA6C" w14:textId="304B72E4" w:rsidR="00DA6348" w:rsidRDefault="00DA6348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la réponse est oui à une de ces questions, remplir l’outil de détection</w:t>
            </w:r>
            <w:r w:rsidR="00013AC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BC9CDB7" w14:textId="4BDB233F" w:rsidR="00DA6348" w:rsidRPr="00DA6348" w:rsidRDefault="00DA6348" w:rsidP="00DA634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A6348">
              <w:rPr>
                <w:rFonts w:asciiTheme="minorHAnsi" w:hAnsiTheme="minorHAnsi" w:cstheme="minorHAnsi"/>
                <w:i/>
                <w:sz w:val="20"/>
                <w:szCs w:val="20"/>
              </w:rPr>
              <w:t>*Source : Référence du RISQ : Tremblay, J., Blanchette-Martin, N, Ferland, f. Ménard, J.-M et Berthelot, F (2017)</w:t>
            </w:r>
          </w:p>
        </w:tc>
      </w:tr>
    </w:tbl>
    <w:p w14:paraId="72F84FB3" w14:textId="067F1C75" w:rsidR="00950001" w:rsidRPr="00B300A0" w:rsidRDefault="00950001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2660"/>
        <w:gridCol w:w="1012"/>
        <w:gridCol w:w="753"/>
        <w:gridCol w:w="934"/>
        <w:gridCol w:w="53"/>
        <w:gridCol w:w="2262"/>
        <w:gridCol w:w="2984"/>
      </w:tblGrid>
      <w:tr w:rsidR="00DA6348" w:rsidRPr="001625A7" w14:paraId="7B0722E5" w14:textId="77777777" w:rsidTr="00DA6348">
        <w:trPr>
          <w:trHeight w:val="288"/>
          <w:tblHeader/>
        </w:trPr>
        <w:tc>
          <w:tcPr>
            <w:tcW w:w="10658" w:type="dxa"/>
            <w:gridSpan w:val="7"/>
            <w:shd w:val="clear" w:color="auto" w:fill="D9D9D9" w:themeFill="background1" w:themeFillShade="D9"/>
            <w:vAlign w:val="center"/>
          </w:tcPr>
          <w:p w14:paraId="1C3010F4" w14:textId="09D05864" w:rsidR="00DA6348" w:rsidRPr="001625A7" w:rsidRDefault="006949FF" w:rsidP="00DA634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4. SANTÉ PHYSIQUE ET SEXUALITÉ</w:t>
            </w:r>
          </w:p>
        </w:tc>
      </w:tr>
      <w:tr w:rsidR="00DA6348" w:rsidRPr="001625A7" w14:paraId="385FDD8B" w14:textId="77777777" w:rsidTr="00DA6348">
        <w:trPr>
          <w:trHeight w:val="288"/>
        </w:trPr>
        <w:tc>
          <w:tcPr>
            <w:tcW w:w="10658" w:type="dxa"/>
            <w:gridSpan w:val="7"/>
          </w:tcPr>
          <w:p w14:paraId="5BD2930A" w14:textId="2A9394D0" w:rsidR="00DA6348" w:rsidRPr="00B97E4C" w:rsidRDefault="006949FF" w:rsidP="006949F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4.1 Problèmes de santé physique (section à compléter par l’infirmière)</w:t>
            </w:r>
            <w:r w:rsidR="00DA6348"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949FF" w:rsidRPr="001625A7" w14:paraId="6FDF5FFD" w14:textId="77777777" w:rsidTr="00B300A0">
        <w:trPr>
          <w:trHeight w:val="288"/>
        </w:trPr>
        <w:tc>
          <w:tcPr>
            <w:tcW w:w="2664" w:type="dxa"/>
          </w:tcPr>
          <w:p w14:paraId="339F482F" w14:textId="4800C603" w:rsidR="006949FF" w:rsidRPr="00292BA7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Taille :</w:t>
            </w:r>
          </w:p>
        </w:tc>
        <w:tc>
          <w:tcPr>
            <w:tcW w:w="1017" w:type="dxa"/>
          </w:tcPr>
          <w:p w14:paraId="00A106EC" w14:textId="4B93ECB8" w:rsidR="006949FF" w:rsidRPr="00292BA7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963905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96390549"/>
            <w:r w:rsidR="00B300A0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</w:p>
        </w:tc>
        <w:tc>
          <w:tcPr>
            <w:tcW w:w="709" w:type="dxa"/>
          </w:tcPr>
          <w:p w14:paraId="3C934907" w14:textId="0FCE1139" w:rsidR="006949FF" w:rsidRPr="00292BA7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Poids :</w:t>
            </w:r>
          </w:p>
        </w:tc>
        <w:tc>
          <w:tcPr>
            <w:tcW w:w="992" w:type="dxa"/>
            <w:gridSpan w:val="2"/>
          </w:tcPr>
          <w:p w14:paraId="79655B58" w14:textId="0C967AC7" w:rsidR="006949FF" w:rsidRPr="00292BA7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701357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70135749"/>
            <w:r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  <w:tc>
          <w:tcPr>
            <w:tcW w:w="2268" w:type="dxa"/>
          </w:tcPr>
          <w:p w14:paraId="406E476A" w14:textId="69875CEA" w:rsidR="006949FF" w:rsidRPr="00292BA7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Dernière prise de sang :</w:t>
            </w:r>
          </w:p>
        </w:tc>
        <w:tc>
          <w:tcPr>
            <w:tcW w:w="3008" w:type="dxa"/>
          </w:tcPr>
          <w:p w14:paraId="259568BA" w14:textId="48AD8DBD" w:rsidR="006949FF" w:rsidRPr="00292BA7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8185223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81852230"/>
          </w:p>
        </w:tc>
      </w:tr>
      <w:tr w:rsidR="006949FF" w:rsidRPr="001625A7" w14:paraId="2B35167C" w14:textId="77777777" w:rsidTr="00B300A0">
        <w:trPr>
          <w:trHeight w:val="288"/>
        </w:trPr>
        <w:tc>
          <w:tcPr>
            <w:tcW w:w="2664" w:type="dxa"/>
          </w:tcPr>
          <w:p w14:paraId="61A7529F" w14:textId="7F65DF8E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Tour de taille :</w:t>
            </w:r>
          </w:p>
        </w:tc>
        <w:tc>
          <w:tcPr>
            <w:tcW w:w="1017" w:type="dxa"/>
          </w:tcPr>
          <w:p w14:paraId="6B1994F8" w14:textId="5438DBCE" w:rsidR="006949FF" w:rsidRDefault="00B300A0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1133864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11338640"/>
            <w:r>
              <w:rPr>
                <w:rFonts w:asciiTheme="minorHAnsi" w:hAnsiTheme="minorHAnsi" w:cstheme="minorHAnsi"/>
                <w:sz w:val="20"/>
                <w:szCs w:val="20"/>
              </w:rPr>
              <w:t>cm</w:t>
            </w:r>
          </w:p>
        </w:tc>
        <w:tc>
          <w:tcPr>
            <w:tcW w:w="709" w:type="dxa"/>
          </w:tcPr>
          <w:p w14:paraId="4F74EDEC" w14:textId="3636E1F2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IMC :</w:t>
            </w:r>
          </w:p>
        </w:tc>
        <w:tc>
          <w:tcPr>
            <w:tcW w:w="992" w:type="dxa"/>
            <w:gridSpan w:val="2"/>
          </w:tcPr>
          <w:p w14:paraId="53D84C14" w14:textId="565988D7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81615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2816150"/>
          </w:p>
        </w:tc>
        <w:tc>
          <w:tcPr>
            <w:tcW w:w="2268" w:type="dxa"/>
          </w:tcPr>
          <w:p w14:paraId="2BEB70D6" w14:textId="61998A96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Signes vitaux :</w:t>
            </w:r>
          </w:p>
        </w:tc>
        <w:tc>
          <w:tcPr>
            <w:tcW w:w="3008" w:type="dxa"/>
          </w:tcPr>
          <w:p w14:paraId="0E854F04" w14:textId="4B7BF8F5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808536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8085364"/>
          </w:p>
        </w:tc>
      </w:tr>
      <w:tr w:rsidR="006949FF" w:rsidRPr="001625A7" w14:paraId="49FD54FB" w14:textId="77777777" w:rsidTr="006949FF">
        <w:trPr>
          <w:trHeight w:val="288"/>
        </w:trPr>
        <w:tc>
          <w:tcPr>
            <w:tcW w:w="2664" w:type="dxa"/>
          </w:tcPr>
          <w:p w14:paraId="2EAC5835" w14:textId="5C69F0E6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Allergies :</w:t>
            </w:r>
          </w:p>
        </w:tc>
        <w:tc>
          <w:tcPr>
            <w:tcW w:w="7994" w:type="dxa"/>
            <w:gridSpan w:val="6"/>
          </w:tcPr>
          <w:p w14:paraId="4B60572E" w14:textId="24C2100C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3639216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36392164"/>
          </w:p>
        </w:tc>
      </w:tr>
      <w:tr w:rsidR="006949FF" w:rsidRPr="001625A7" w14:paraId="4CA28D98" w14:textId="77777777" w:rsidTr="006949FF">
        <w:trPr>
          <w:trHeight w:val="288"/>
        </w:trPr>
        <w:tc>
          <w:tcPr>
            <w:tcW w:w="2664" w:type="dxa"/>
          </w:tcPr>
          <w:p w14:paraId="16B1EFC9" w14:textId="1ADA9D62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Maladie physique/chirurgie</w:t>
            </w:r>
          </w:p>
        </w:tc>
        <w:tc>
          <w:tcPr>
            <w:tcW w:w="7994" w:type="dxa"/>
            <w:gridSpan w:val="6"/>
          </w:tcPr>
          <w:p w14:paraId="5523773F" w14:textId="094AF620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7272654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72726541"/>
          </w:p>
        </w:tc>
      </w:tr>
      <w:tr w:rsidR="006949FF" w:rsidRPr="001625A7" w14:paraId="617E07A0" w14:textId="77777777" w:rsidTr="00CF5353">
        <w:trPr>
          <w:trHeight w:val="288"/>
        </w:trPr>
        <w:tc>
          <w:tcPr>
            <w:tcW w:w="2664" w:type="dxa"/>
          </w:tcPr>
          <w:p w14:paraId="33A5C66D" w14:textId="6E440886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Tégumentaire musculo-squelettique :</w:t>
            </w:r>
          </w:p>
        </w:tc>
        <w:tc>
          <w:tcPr>
            <w:tcW w:w="2665" w:type="dxa"/>
            <w:gridSpan w:val="3"/>
          </w:tcPr>
          <w:p w14:paraId="79BA187D" w14:textId="74450893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2654260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26542608"/>
          </w:p>
        </w:tc>
        <w:tc>
          <w:tcPr>
            <w:tcW w:w="2321" w:type="dxa"/>
            <w:gridSpan w:val="2"/>
          </w:tcPr>
          <w:p w14:paraId="734A6BE4" w14:textId="5FD78C83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Mammographie :</w:t>
            </w:r>
          </w:p>
        </w:tc>
        <w:tc>
          <w:tcPr>
            <w:tcW w:w="3008" w:type="dxa"/>
          </w:tcPr>
          <w:p w14:paraId="7A63CB5F" w14:textId="4BDBD07A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4570274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45702748"/>
          </w:p>
        </w:tc>
      </w:tr>
      <w:tr w:rsidR="006949FF" w:rsidRPr="001625A7" w14:paraId="6F645BD8" w14:textId="77777777" w:rsidTr="00CF5353">
        <w:trPr>
          <w:trHeight w:val="288"/>
        </w:trPr>
        <w:tc>
          <w:tcPr>
            <w:tcW w:w="2664" w:type="dxa"/>
          </w:tcPr>
          <w:p w14:paraId="79957F0B" w14:textId="000A3C60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Moteur :</w:t>
            </w:r>
          </w:p>
        </w:tc>
        <w:tc>
          <w:tcPr>
            <w:tcW w:w="2665" w:type="dxa"/>
            <w:gridSpan w:val="3"/>
          </w:tcPr>
          <w:p w14:paraId="7737C3A7" w14:textId="3F171AAF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4039978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40399784"/>
          </w:p>
        </w:tc>
        <w:tc>
          <w:tcPr>
            <w:tcW w:w="2321" w:type="dxa"/>
            <w:gridSpan w:val="2"/>
          </w:tcPr>
          <w:p w14:paraId="3159C4D8" w14:textId="72C20971" w:rsidR="006949FF" w:rsidRDefault="0036784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Repérage/Risque de chute :</w:t>
            </w:r>
          </w:p>
        </w:tc>
        <w:tc>
          <w:tcPr>
            <w:tcW w:w="3008" w:type="dxa"/>
          </w:tcPr>
          <w:p w14:paraId="4E74BC30" w14:textId="4FFE620D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7061432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70614320"/>
          </w:p>
        </w:tc>
      </w:tr>
      <w:tr w:rsidR="006949FF" w:rsidRPr="001625A7" w14:paraId="7F9C1AE2" w14:textId="77777777" w:rsidTr="00CF5353">
        <w:trPr>
          <w:trHeight w:val="288"/>
        </w:trPr>
        <w:tc>
          <w:tcPr>
            <w:tcW w:w="2664" w:type="dxa"/>
          </w:tcPr>
          <w:p w14:paraId="03A73990" w14:textId="0F7CE788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Neurologique :</w:t>
            </w:r>
          </w:p>
        </w:tc>
        <w:tc>
          <w:tcPr>
            <w:tcW w:w="2665" w:type="dxa"/>
            <w:gridSpan w:val="3"/>
          </w:tcPr>
          <w:p w14:paraId="4157FFDC" w14:textId="7945F176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341502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34150298"/>
          </w:p>
        </w:tc>
        <w:tc>
          <w:tcPr>
            <w:tcW w:w="2321" w:type="dxa"/>
            <w:gridSpan w:val="2"/>
          </w:tcPr>
          <w:p w14:paraId="67FF7DC0" w14:textId="2788378C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Endocrinien :</w:t>
            </w:r>
          </w:p>
        </w:tc>
        <w:tc>
          <w:tcPr>
            <w:tcW w:w="3008" w:type="dxa"/>
          </w:tcPr>
          <w:p w14:paraId="0A0F14C2" w14:textId="628B9F71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8877821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88778219"/>
          </w:p>
        </w:tc>
      </w:tr>
      <w:tr w:rsidR="006949FF" w:rsidRPr="001625A7" w14:paraId="07A7C37F" w14:textId="77777777" w:rsidTr="00CF5353">
        <w:trPr>
          <w:trHeight w:val="288"/>
        </w:trPr>
        <w:tc>
          <w:tcPr>
            <w:tcW w:w="2664" w:type="dxa"/>
          </w:tcPr>
          <w:p w14:paraId="62EEA9A9" w14:textId="4201DBAC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Cardiovasculaire :</w:t>
            </w:r>
          </w:p>
        </w:tc>
        <w:tc>
          <w:tcPr>
            <w:tcW w:w="2665" w:type="dxa"/>
            <w:gridSpan w:val="3"/>
          </w:tcPr>
          <w:p w14:paraId="78EF9707" w14:textId="48942F5D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0056210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00562107"/>
          </w:p>
        </w:tc>
        <w:tc>
          <w:tcPr>
            <w:tcW w:w="2321" w:type="dxa"/>
            <w:gridSpan w:val="2"/>
          </w:tcPr>
          <w:p w14:paraId="1A81D132" w14:textId="020C48A4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Génito-urinaire :</w:t>
            </w:r>
          </w:p>
        </w:tc>
        <w:tc>
          <w:tcPr>
            <w:tcW w:w="3008" w:type="dxa"/>
          </w:tcPr>
          <w:p w14:paraId="01432324" w14:textId="55CD764E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833500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8335002"/>
          </w:p>
        </w:tc>
      </w:tr>
      <w:tr w:rsidR="006949FF" w:rsidRPr="001625A7" w14:paraId="029E80B5" w14:textId="77777777" w:rsidTr="00CF5353">
        <w:trPr>
          <w:trHeight w:val="288"/>
        </w:trPr>
        <w:tc>
          <w:tcPr>
            <w:tcW w:w="2664" w:type="dxa"/>
          </w:tcPr>
          <w:p w14:paraId="071F2C2C" w14:textId="50D89A4D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Respiratoire :</w:t>
            </w:r>
          </w:p>
        </w:tc>
        <w:tc>
          <w:tcPr>
            <w:tcW w:w="2665" w:type="dxa"/>
            <w:gridSpan w:val="3"/>
          </w:tcPr>
          <w:p w14:paraId="51EE4762" w14:textId="7076D35E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2815691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28156912"/>
          </w:p>
        </w:tc>
        <w:tc>
          <w:tcPr>
            <w:tcW w:w="2321" w:type="dxa"/>
            <w:gridSpan w:val="2"/>
          </w:tcPr>
          <w:p w14:paraId="3D356BAB" w14:textId="12EBA1BE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Dépistage d’apnée du sommeil :</w:t>
            </w:r>
          </w:p>
        </w:tc>
        <w:tc>
          <w:tcPr>
            <w:tcW w:w="3008" w:type="dxa"/>
          </w:tcPr>
          <w:p w14:paraId="45705CA2" w14:textId="714520A8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495413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44954135"/>
          </w:p>
        </w:tc>
      </w:tr>
      <w:tr w:rsidR="006949FF" w:rsidRPr="001625A7" w14:paraId="3A2EF6DA" w14:textId="77777777" w:rsidTr="00CF5353">
        <w:trPr>
          <w:trHeight w:val="288"/>
        </w:trPr>
        <w:tc>
          <w:tcPr>
            <w:tcW w:w="2664" w:type="dxa"/>
          </w:tcPr>
          <w:p w14:paraId="7EBAD3F9" w14:textId="3ACD980C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Infectieux/contagieux :</w:t>
            </w:r>
          </w:p>
        </w:tc>
        <w:tc>
          <w:tcPr>
            <w:tcW w:w="2665" w:type="dxa"/>
            <w:gridSpan w:val="3"/>
          </w:tcPr>
          <w:p w14:paraId="6062FEB3" w14:textId="213F676A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9912011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99120119"/>
          </w:p>
        </w:tc>
        <w:tc>
          <w:tcPr>
            <w:tcW w:w="2321" w:type="dxa"/>
            <w:gridSpan w:val="2"/>
          </w:tcPr>
          <w:p w14:paraId="50D213FC" w14:textId="6FA2D51B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Gastro-intestinal :</w:t>
            </w:r>
          </w:p>
        </w:tc>
        <w:tc>
          <w:tcPr>
            <w:tcW w:w="3008" w:type="dxa"/>
          </w:tcPr>
          <w:p w14:paraId="26558729" w14:textId="66DB8C2E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9819770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98197700"/>
          </w:p>
        </w:tc>
      </w:tr>
      <w:tr w:rsidR="006949FF" w:rsidRPr="001625A7" w14:paraId="30271B7E" w14:textId="77777777" w:rsidTr="00CF5353">
        <w:trPr>
          <w:trHeight w:val="288"/>
        </w:trPr>
        <w:tc>
          <w:tcPr>
            <w:tcW w:w="2664" w:type="dxa"/>
          </w:tcPr>
          <w:p w14:paraId="187B495E" w14:textId="5E265D13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Colonoscopie :</w:t>
            </w:r>
          </w:p>
        </w:tc>
        <w:tc>
          <w:tcPr>
            <w:tcW w:w="2665" w:type="dxa"/>
            <w:gridSpan w:val="3"/>
          </w:tcPr>
          <w:p w14:paraId="4CBA68C6" w14:textId="3C9317AD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509214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5092141"/>
          </w:p>
        </w:tc>
        <w:tc>
          <w:tcPr>
            <w:tcW w:w="2321" w:type="dxa"/>
            <w:gridSpan w:val="2"/>
          </w:tcPr>
          <w:p w14:paraId="265254AA" w14:textId="513F2C5A" w:rsidR="006949FF" w:rsidRDefault="006949FF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Ophtalmique :</w:t>
            </w:r>
          </w:p>
        </w:tc>
        <w:tc>
          <w:tcPr>
            <w:tcW w:w="3008" w:type="dxa"/>
          </w:tcPr>
          <w:p w14:paraId="3F86C457" w14:textId="09DBB244" w:rsidR="006949FF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5118313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51183132"/>
          </w:p>
        </w:tc>
      </w:tr>
      <w:tr w:rsidR="00CF5353" w:rsidRPr="001625A7" w14:paraId="6B22297A" w14:textId="77777777" w:rsidTr="006864B2">
        <w:trPr>
          <w:trHeight w:val="288"/>
        </w:trPr>
        <w:tc>
          <w:tcPr>
            <w:tcW w:w="2664" w:type="dxa"/>
          </w:tcPr>
          <w:p w14:paraId="623EB3E3" w14:textId="091D7C0E" w:rsidR="00CF5353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Dentaire :</w:t>
            </w:r>
          </w:p>
        </w:tc>
        <w:tc>
          <w:tcPr>
            <w:tcW w:w="2665" w:type="dxa"/>
            <w:gridSpan w:val="3"/>
          </w:tcPr>
          <w:p w14:paraId="1A87F258" w14:textId="7FDF59DB" w:rsidR="00CF5353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128098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12809898"/>
          </w:p>
        </w:tc>
        <w:tc>
          <w:tcPr>
            <w:tcW w:w="5329" w:type="dxa"/>
            <w:gridSpan w:val="3"/>
          </w:tcPr>
          <w:p w14:paraId="0DE02618" w14:textId="77777777" w:rsidR="00CF5353" w:rsidRDefault="00CF5353" w:rsidP="00DA63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7378D6" w14:textId="77777777" w:rsidR="00950001" w:rsidRPr="00B300A0" w:rsidRDefault="00950001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332"/>
        <w:gridCol w:w="1332"/>
        <w:gridCol w:w="1332"/>
        <w:gridCol w:w="1333"/>
        <w:gridCol w:w="1332"/>
        <w:gridCol w:w="989"/>
        <w:gridCol w:w="343"/>
        <w:gridCol w:w="1332"/>
        <w:gridCol w:w="1333"/>
      </w:tblGrid>
      <w:tr w:rsidR="00CF5353" w:rsidRPr="001625A7" w14:paraId="183F6D5D" w14:textId="77777777" w:rsidTr="006864B2">
        <w:trPr>
          <w:trHeight w:val="288"/>
        </w:trPr>
        <w:tc>
          <w:tcPr>
            <w:tcW w:w="10658" w:type="dxa"/>
            <w:gridSpan w:val="9"/>
          </w:tcPr>
          <w:p w14:paraId="6E4CED7B" w14:textId="2D17D39D" w:rsidR="00CF5353" w:rsidRPr="00CF5353" w:rsidRDefault="00CF5353" w:rsidP="006864B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5353">
              <w:rPr>
                <w:rFonts w:asciiTheme="minorHAnsi" w:hAnsiTheme="minorHAnsi" w:cstheme="minorHAnsi"/>
                <w:b/>
                <w:sz w:val="20"/>
                <w:szCs w:val="20"/>
              </w:rPr>
              <w:t>4.2 Sexualité</w:t>
            </w:r>
          </w:p>
        </w:tc>
      </w:tr>
      <w:tr w:rsidR="00CF5353" w:rsidRPr="001625A7" w14:paraId="3B190962" w14:textId="77777777" w:rsidTr="00CF5353">
        <w:trPr>
          <w:trHeight w:val="288"/>
        </w:trPr>
        <w:tc>
          <w:tcPr>
            <w:tcW w:w="5329" w:type="dxa"/>
            <w:gridSpan w:val="4"/>
          </w:tcPr>
          <w:p w14:paraId="54534EFE" w14:textId="06155922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des difficultés d’ordre sexuel?</w:t>
            </w:r>
          </w:p>
        </w:tc>
        <w:tc>
          <w:tcPr>
            <w:tcW w:w="2321" w:type="dxa"/>
            <w:gridSpan w:val="2"/>
          </w:tcPr>
          <w:p w14:paraId="304A3045" w14:textId="34430C9F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5226676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1392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52266763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  <w:gridSpan w:val="3"/>
          </w:tcPr>
          <w:p w14:paraId="6079C8CB" w14:textId="3F8850D7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4218046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3583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42180461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CF5353" w:rsidRPr="001625A7" w14:paraId="084C9534" w14:textId="77777777" w:rsidTr="006864B2">
        <w:trPr>
          <w:trHeight w:val="288"/>
        </w:trPr>
        <w:tc>
          <w:tcPr>
            <w:tcW w:w="5329" w:type="dxa"/>
            <w:gridSpan w:val="4"/>
          </w:tcPr>
          <w:p w14:paraId="09A9975A" w14:textId="77777777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lesquelles :</w:t>
            </w:r>
          </w:p>
        </w:tc>
        <w:tc>
          <w:tcPr>
            <w:tcW w:w="5329" w:type="dxa"/>
            <w:gridSpan w:val="5"/>
          </w:tcPr>
          <w:p w14:paraId="60110729" w14:textId="0DF18219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7586534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75865347"/>
          </w:p>
        </w:tc>
      </w:tr>
      <w:tr w:rsidR="00CF5353" w:rsidRPr="001625A7" w14:paraId="5DAB0B4B" w14:textId="77777777" w:rsidTr="00CF5353">
        <w:trPr>
          <w:trHeight w:val="288"/>
        </w:trPr>
        <w:tc>
          <w:tcPr>
            <w:tcW w:w="5329" w:type="dxa"/>
            <w:gridSpan w:val="4"/>
          </w:tcPr>
          <w:p w14:paraId="1E739D1E" w14:textId="77777777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Êtes-vous ou avez-vous déjà été aux prises avec une infection transmise sexuellement?</w:t>
            </w:r>
          </w:p>
        </w:tc>
        <w:tc>
          <w:tcPr>
            <w:tcW w:w="2321" w:type="dxa"/>
            <w:gridSpan w:val="2"/>
          </w:tcPr>
          <w:p w14:paraId="2C47EC0D" w14:textId="0A0B774A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613038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1849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16130387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  <w:gridSpan w:val="3"/>
          </w:tcPr>
          <w:p w14:paraId="23DC836F" w14:textId="28158468" w:rsidR="00CF5353" w:rsidRDefault="00CF5353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9344633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8458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93446337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B300A0" w:rsidRPr="001625A7" w14:paraId="7755B2B0" w14:textId="77777777" w:rsidTr="00CF5353">
        <w:trPr>
          <w:trHeight w:val="288"/>
        </w:trPr>
        <w:tc>
          <w:tcPr>
            <w:tcW w:w="2664" w:type="dxa"/>
            <w:gridSpan w:val="2"/>
            <w:vMerge w:val="restart"/>
          </w:tcPr>
          <w:p w14:paraId="3CB4C36E" w14:textId="77777777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Utilisez-vous un ou des moyens de contraception?</w:t>
            </w:r>
          </w:p>
        </w:tc>
        <w:tc>
          <w:tcPr>
            <w:tcW w:w="2665" w:type="dxa"/>
            <w:gridSpan w:val="2"/>
          </w:tcPr>
          <w:p w14:paraId="7DBA27B4" w14:textId="44093CD7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742786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5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67427860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321" w:type="dxa"/>
            <w:gridSpan w:val="2"/>
          </w:tcPr>
          <w:p w14:paraId="69920EF0" w14:textId="0C686DDE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lesquels?</w:t>
            </w:r>
          </w:p>
        </w:tc>
        <w:tc>
          <w:tcPr>
            <w:tcW w:w="3008" w:type="dxa"/>
            <w:gridSpan w:val="3"/>
          </w:tcPr>
          <w:p w14:paraId="4BE04F79" w14:textId="1A2C445B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6278649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62786495"/>
          </w:p>
        </w:tc>
      </w:tr>
      <w:tr w:rsidR="00B300A0" w:rsidRPr="001625A7" w14:paraId="2E25356E" w14:textId="77777777" w:rsidTr="00CF5353">
        <w:trPr>
          <w:trHeight w:val="288"/>
        </w:trPr>
        <w:tc>
          <w:tcPr>
            <w:tcW w:w="2664" w:type="dxa"/>
            <w:gridSpan w:val="2"/>
            <w:vMerge/>
          </w:tcPr>
          <w:p w14:paraId="43FAD5AE" w14:textId="77777777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14:paraId="08E455FF" w14:textId="5B371955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1446659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116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14466599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2321" w:type="dxa"/>
            <w:gridSpan w:val="2"/>
          </w:tcPr>
          <w:p w14:paraId="3AC3CCB0" w14:textId="3E557512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1219302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518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12193025"/>
            <w:r>
              <w:rPr>
                <w:rFonts w:asciiTheme="minorHAnsi" w:hAnsiTheme="minorHAnsi" w:cstheme="minorHAnsi"/>
                <w:sz w:val="20"/>
                <w:szCs w:val="20"/>
              </w:rPr>
              <w:t>Parfois</w:t>
            </w:r>
          </w:p>
        </w:tc>
        <w:tc>
          <w:tcPr>
            <w:tcW w:w="3008" w:type="dxa"/>
            <w:gridSpan w:val="3"/>
          </w:tcPr>
          <w:p w14:paraId="08548955" w14:textId="335AF878" w:rsidR="00B300A0" w:rsidRDefault="00B300A0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1A62" w:rsidRPr="001625A7" w14:paraId="04DFED1E" w14:textId="77777777" w:rsidTr="00D21A62">
        <w:trPr>
          <w:trHeight w:val="288"/>
        </w:trPr>
        <w:tc>
          <w:tcPr>
            <w:tcW w:w="5329" w:type="dxa"/>
            <w:gridSpan w:val="4"/>
          </w:tcPr>
          <w:p w14:paraId="40317903" w14:textId="77777777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Êtes-vous à risque d’avoir contracté une infection transmissible sexuellement ou par le sang (ITSS)?</w:t>
            </w:r>
          </w:p>
        </w:tc>
        <w:tc>
          <w:tcPr>
            <w:tcW w:w="2321" w:type="dxa"/>
            <w:gridSpan w:val="2"/>
          </w:tcPr>
          <w:p w14:paraId="44FC4B85" w14:textId="3B465254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4569401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768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45694017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  <w:gridSpan w:val="3"/>
          </w:tcPr>
          <w:p w14:paraId="07954760" w14:textId="13F53D6C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4962739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9922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49627396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21A62" w:rsidRPr="001625A7" w14:paraId="2B07972E" w14:textId="77777777" w:rsidTr="00D21A62">
        <w:trPr>
          <w:trHeight w:val="288"/>
        </w:trPr>
        <w:tc>
          <w:tcPr>
            <w:tcW w:w="2664" w:type="dxa"/>
            <w:gridSpan w:val="2"/>
          </w:tcPr>
          <w:p w14:paraId="78536EDC" w14:textId="77777777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oui, précisez le mode de transmission : </w:t>
            </w:r>
          </w:p>
        </w:tc>
        <w:tc>
          <w:tcPr>
            <w:tcW w:w="2665" w:type="dxa"/>
            <w:gridSpan w:val="2"/>
          </w:tcPr>
          <w:p w14:paraId="33D0DC71" w14:textId="2C0F145D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35415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1115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3541523"/>
            <w:r>
              <w:rPr>
                <w:rFonts w:asciiTheme="minorHAnsi" w:hAnsiTheme="minorHAnsi" w:cstheme="minorHAnsi"/>
                <w:sz w:val="20"/>
                <w:szCs w:val="20"/>
              </w:rPr>
              <w:t>Relations sexuelles</w:t>
            </w:r>
          </w:p>
        </w:tc>
        <w:tc>
          <w:tcPr>
            <w:tcW w:w="5329" w:type="dxa"/>
            <w:gridSpan w:val="5"/>
          </w:tcPr>
          <w:p w14:paraId="0A744F01" w14:textId="5BE1001D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3933470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1520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39334706"/>
            <w:r>
              <w:rPr>
                <w:rFonts w:asciiTheme="minorHAnsi" w:hAnsiTheme="minorHAnsi" w:cstheme="minorHAnsi"/>
                <w:sz w:val="20"/>
                <w:szCs w:val="20"/>
              </w:rPr>
              <w:t>Matériel de consommation non stérile</w:t>
            </w:r>
          </w:p>
        </w:tc>
      </w:tr>
      <w:tr w:rsidR="00D21A62" w:rsidRPr="001625A7" w14:paraId="19B9BD02" w14:textId="77777777" w:rsidTr="00D21A62">
        <w:trPr>
          <w:trHeight w:val="288"/>
        </w:trPr>
        <w:tc>
          <w:tcPr>
            <w:tcW w:w="5329" w:type="dxa"/>
            <w:gridSpan w:val="4"/>
          </w:tcPr>
          <w:p w14:paraId="55B13444" w14:textId="11A4F3D8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Votre vaccination est-elle à jour?</w:t>
            </w:r>
          </w:p>
        </w:tc>
        <w:tc>
          <w:tcPr>
            <w:tcW w:w="2321" w:type="dxa"/>
            <w:gridSpan w:val="2"/>
          </w:tcPr>
          <w:p w14:paraId="0A2EF7D6" w14:textId="05BA3437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8340240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6844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83402403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  <w:gridSpan w:val="3"/>
          </w:tcPr>
          <w:p w14:paraId="3E3887AD" w14:textId="10B1E50D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3656174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7278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36561747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21A62" w:rsidRPr="001625A7" w14:paraId="0A10F3C3" w14:textId="77777777" w:rsidTr="006864B2">
        <w:trPr>
          <w:trHeight w:val="288"/>
        </w:trPr>
        <w:tc>
          <w:tcPr>
            <w:tcW w:w="10658" w:type="dxa"/>
            <w:gridSpan w:val="9"/>
          </w:tcPr>
          <w:p w14:paraId="31078F4B" w14:textId="3032B213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eu un dépistage pour (si vous ne savez pas le jour, notez uniquement l’année et le mois)</w:t>
            </w:r>
          </w:p>
        </w:tc>
      </w:tr>
      <w:tr w:rsidR="00D21A62" w:rsidRPr="001625A7" w14:paraId="11AB0FC5" w14:textId="77777777" w:rsidTr="006864B2">
        <w:trPr>
          <w:trHeight w:val="288"/>
        </w:trPr>
        <w:tc>
          <w:tcPr>
            <w:tcW w:w="1332" w:type="dxa"/>
          </w:tcPr>
          <w:p w14:paraId="4A1F977E" w14:textId="4E1FFB65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2061285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2070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20612858"/>
            <w:r>
              <w:rPr>
                <w:rFonts w:asciiTheme="minorHAnsi" w:hAnsiTheme="minorHAnsi" w:cstheme="minorHAnsi"/>
                <w:sz w:val="20"/>
                <w:szCs w:val="20"/>
              </w:rPr>
              <w:t>HÉP. B</w:t>
            </w:r>
          </w:p>
        </w:tc>
        <w:tc>
          <w:tcPr>
            <w:tcW w:w="1332" w:type="dxa"/>
          </w:tcPr>
          <w:p w14:paraId="39038E39" w14:textId="4C954F4E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8217488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347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82174880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332" w:type="dxa"/>
          </w:tcPr>
          <w:p w14:paraId="5873E531" w14:textId="69FA4C96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0561324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634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05613241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333" w:type="dxa"/>
          </w:tcPr>
          <w:p w14:paraId="712C6363" w14:textId="548F3566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 :</w:t>
            </w:r>
          </w:p>
        </w:tc>
        <w:tc>
          <w:tcPr>
            <w:tcW w:w="1332" w:type="dxa"/>
          </w:tcPr>
          <w:p w14:paraId="4EEDBDF5" w14:textId="0E3860EE" w:rsidR="00D21A62" w:rsidRDefault="00D21A62" w:rsidP="004F73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8229084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2376469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F736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82290840"/>
          </w:p>
        </w:tc>
        <w:tc>
          <w:tcPr>
            <w:tcW w:w="1332" w:type="dxa"/>
            <w:gridSpan w:val="2"/>
          </w:tcPr>
          <w:p w14:paraId="119D368D" w14:textId="6D7E1020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Résultat :</w:t>
            </w:r>
          </w:p>
        </w:tc>
        <w:tc>
          <w:tcPr>
            <w:tcW w:w="1332" w:type="dxa"/>
          </w:tcPr>
          <w:p w14:paraId="57426AD4" w14:textId="160234AF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8601944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336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86019443"/>
            <w:r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</w:tc>
        <w:tc>
          <w:tcPr>
            <w:tcW w:w="1333" w:type="dxa"/>
          </w:tcPr>
          <w:p w14:paraId="69F907BF" w14:textId="5DDADF10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7481700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742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74817005"/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D21A62" w:rsidRPr="001625A7" w14:paraId="4DBA7CDF" w14:textId="77777777" w:rsidTr="006864B2">
        <w:trPr>
          <w:trHeight w:val="288"/>
        </w:trPr>
        <w:tc>
          <w:tcPr>
            <w:tcW w:w="1332" w:type="dxa"/>
          </w:tcPr>
          <w:p w14:paraId="5E82287A" w14:textId="1C5439E9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9775060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003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97750607"/>
            <w:r>
              <w:rPr>
                <w:rFonts w:asciiTheme="minorHAnsi" w:hAnsiTheme="minorHAnsi" w:cstheme="minorHAnsi"/>
                <w:sz w:val="20"/>
                <w:szCs w:val="20"/>
              </w:rPr>
              <w:t>HÉP. C</w:t>
            </w:r>
          </w:p>
        </w:tc>
        <w:tc>
          <w:tcPr>
            <w:tcW w:w="1332" w:type="dxa"/>
          </w:tcPr>
          <w:p w14:paraId="4257BD57" w14:textId="6F0A352B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9587334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550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95873343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332" w:type="dxa"/>
          </w:tcPr>
          <w:p w14:paraId="3B079776" w14:textId="204DE441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9291721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7951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92917212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333" w:type="dxa"/>
          </w:tcPr>
          <w:p w14:paraId="2D4A5014" w14:textId="2BC7090B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 :</w:t>
            </w:r>
          </w:p>
        </w:tc>
        <w:tc>
          <w:tcPr>
            <w:tcW w:w="1332" w:type="dxa"/>
          </w:tcPr>
          <w:p w14:paraId="16EECA50" w14:textId="1AF70E5F" w:rsidR="00D21A62" w:rsidRDefault="00D21A62" w:rsidP="004F73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0991307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03435030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F736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63119762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F736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09913078"/>
          </w:p>
        </w:tc>
        <w:tc>
          <w:tcPr>
            <w:tcW w:w="1332" w:type="dxa"/>
            <w:gridSpan w:val="2"/>
          </w:tcPr>
          <w:p w14:paraId="61D417A2" w14:textId="473BBB1C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Résultat :</w:t>
            </w:r>
          </w:p>
        </w:tc>
        <w:tc>
          <w:tcPr>
            <w:tcW w:w="1332" w:type="dxa"/>
          </w:tcPr>
          <w:p w14:paraId="209B8103" w14:textId="38D88112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5155220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215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51552202"/>
            <w:r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</w:tc>
        <w:tc>
          <w:tcPr>
            <w:tcW w:w="1333" w:type="dxa"/>
          </w:tcPr>
          <w:p w14:paraId="13B2CEF6" w14:textId="4574950D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1891105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669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18911052"/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D21A62" w:rsidRPr="001625A7" w14:paraId="47E11DEF" w14:textId="77777777" w:rsidTr="006864B2">
        <w:trPr>
          <w:trHeight w:val="288"/>
        </w:trPr>
        <w:tc>
          <w:tcPr>
            <w:tcW w:w="1332" w:type="dxa"/>
          </w:tcPr>
          <w:p w14:paraId="21FF022C" w14:textId="52FA60E2" w:rsidR="00D21A62" w:rsidRDefault="00BF2521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031685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835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0316853"/>
            <w:r w:rsidR="00D21A62">
              <w:rPr>
                <w:rFonts w:asciiTheme="minorHAnsi" w:hAnsiTheme="minorHAnsi" w:cstheme="minorHAnsi"/>
                <w:sz w:val="20"/>
                <w:szCs w:val="20"/>
              </w:rPr>
              <w:t>VIH</w:t>
            </w:r>
          </w:p>
        </w:tc>
        <w:tc>
          <w:tcPr>
            <w:tcW w:w="1332" w:type="dxa"/>
          </w:tcPr>
          <w:p w14:paraId="4F03145F" w14:textId="2B26C149" w:rsidR="00D21A62" w:rsidRDefault="00BF2521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8804499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575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88044997"/>
            <w:r w:rsidR="00D21A62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1332" w:type="dxa"/>
          </w:tcPr>
          <w:p w14:paraId="443157CE" w14:textId="43276FAE" w:rsidR="00D21A62" w:rsidRDefault="00BF2521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755415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656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7554158"/>
            <w:r w:rsidR="00D21A62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333" w:type="dxa"/>
          </w:tcPr>
          <w:p w14:paraId="340244C4" w14:textId="0B6EF478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 :</w:t>
            </w:r>
          </w:p>
        </w:tc>
        <w:tc>
          <w:tcPr>
            <w:tcW w:w="1332" w:type="dxa"/>
          </w:tcPr>
          <w:p w14:paraId="5614DF41" w14:textId="186017BF" w:rsidR="00D21A62" w:rsidRDefault="00BF2521" w:rsidP="004F73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4359877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7003951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F736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43598774"/>
          </w:p>
        </w:tc>
        <w:tc>
          <w:tcPr>
            <w:tcW w:w="1332" w:type="dxa"/>
            <w:gridSpan w:val="2"/>
          </w:tcPr>
          <w:p w14:paraId="79C5A876" w14:textId="5D9F4F80" w:rsidR="00D21A62" w:rsidRDefault="00D21A62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Résultat :</w:t>
            </w:r>
          </w:p>
        </w:tc>
        <w:tc>
          <w:tcPr>
            <w:tcW w:w="1332" w:type="dxa"/>
          </w:tcPr>
          <w:p w14:paraId="2EDCADA1" w14:textId="5BD9D2B6" w:rsidR="00D21A62" w:rsidRDefault="00BF2521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738115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0839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73811549"/>
            <w:r w:rsidR="00D21A62"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</w:tc>
        <w:tc>
          <w:tcPr>
            <w:tcW w:w="1333" w:type="dxa"/>
          </w:tcPr>
          <w:p w14:paraId="62DCB38D" w14:textId="1CC7FB14" w:rsidR="00D21A62" w:rsidRDefault="00BF2521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6706218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6887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67062189"/>
            <w:r w:rsidR="00D21A6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</w:tbl>
    <w:p w14:paraId="5F10E4C5" w14:textId="241A2C39" w:rsidR="008F4688" w:rsidRDefault="008F4688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p w14:paraId="1B1F3AC9" w14:textId="6C1B45B4" w:rsidR="005644EA" w:rsidRDefault="005644EA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p w14:paraId="6D4DED5E" w14:textId="25E252D3" w:rsidR="005644EA" w:rsidRDefault="005644EA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p w14:paraId="76902770" w14:textId="77777777" w:rsidR="005644EA" w:rsidRPr="005644EA" w:rsidRDefault="005644EA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0658"/>
      </w:tblGrid>
      <w:tr w:rsidR="006864B2" w:rsidRPr="001625A7" w14:paraId="57D63CD4" w14:textId="77777777" w:rsidTr="006864B2">
        <w:trPr>
          <w:trHeight w:val="288"/>
          <w:tblHeader/>
        </w:trPr>
        <w:tc>
          <w:tcPr>
            <w:tcW w:w="10658" w:type="dxa"/>
            <w:shd w:val="clear" w:color="auto" w:fill="D9D9D9" w:themeFill="background1" w:themeFillShade="D9"/>
            <w:vAlign w:val="center"/>
          </w:tcPr>
          <w:p w14:paraId="77AD8BB9" w14:textId="5A40B771" w:rsidR="006864B2" w:rsidRPr="001625A7" w:rsidRDefault="006864B2" w:rsidP="006864B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5. HYGIÈNE PERSONNELLE</w:t>
            </w:r>
          </w:p>
        </w:tc>
      </w:tr>
      <w:tr w:rsidR="006864B2" w:rsidRPr="001625A7" w14:paraId="0243839C" w14:textId="77777777" w:rsidTr="006864B2">
        <w:trPr>
          <w:trHeight w:val="288"/>
        </w:trPr>
        <w:tc>
          <w:tcPr>
            <w:tcW w:w="10658" w:type="dxa"/>
          </w:tcPr>
          <w:p w14:paraId="50E87E56" w14:textId="17CCE687" w:rsidR="006864B2" w:rsidRPr="00B97E4C" w:rsidRDefault="006864B2" w:rsidP="006864B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5.1 Sommeil</w:t>
            </w:r>
            <w:r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</w:tr>
      <w:tr w:rsidR="00DE61A7" w:rsidRPr="001625A7" w14:paraId="6A36A4D4" w14:textId="77777777" w:rsidTr="005A2D58">
        <w:trPr>
          <w:trHeight w:val="288"/>
        </w:trPr>
        <w:tc>
          <w:tcPr>
            <w:tcW w:w="10658" w:type="dxa"/>
          </w:tcPr>
          <w:p w14:paraId="1EE8F61E" w14:textId="49A84165" w:rsidR="00DE61A7" w:rsidRPr="00292BA7" w:rsidRDefault="00DE61A7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Quelles sont vos habitudes de sommeil? (Qualité, habitude du lever et du coucher, éveils fréquents, autres)</w:t>
            </w:r>
          </w:p>
        </w:tc>
      </w:tr>
      <w:tr w:rsidR="00DE61A7" w:rsidRPr="001625A7" w14:paraId="27704409" w14:textId="77777777" w:rsidTr="005A2D58">
        <w:trPr>
          <w:trHeight w:val="288"/>
        </w:trPr>
        <w:tc>
          <w:tcPr>
            <w:tcW w:w="10658" w:type="dxa"/>
          </w:tcPr>
          <w:p w14:paraId="1C1D3468" w14:textId="0DAA3C38" w:rsidR="00DE61A7" w:rsidRDefault="00DE61A7" w:rsidP="006864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8561613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85616136"/>
          </w:p>
        </w:tc>
      </w:tr>
    </w:tbl>
    <w:p w14:paraId="353EEE61" w14:textId="06E8E36C" w:rsidR="006864B2" w:rsidRPr="005644EA" w:rsidRDefault="006864B2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5240"/>
        <w:gridCol w:w="2410"/>
        <w:gridCol w:w="3008"/>
      </w:tblGrid>
      <w:tr w:rsidR="007F1538" w:rsidRPr="001625A7" w14:paraId="20A84375" w14:textId="77777777" w:rsidTr="005A2D58">
        <w:trPr>
          <w:trHeight w:val="288"/>
        </w:trPr>
        <w:tc>
          <w:tcPr>
            <w:tcW w:w="10658" w:type="dxa"/>
            <w:gridSpan w:val="3"/>
          </w:tcPr>
          <w:p w14:paraId="633FC653" w14:textId="6541E1FA" w:rsidR="007F1538" w:rsidRPr="00B97E4C" w:rsidRDefault="007F1538" w:rsidP="007F15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5.2 Habillement </w:t>
            </w:r>
          </w:p>
        </w:tc>
      </w:tr>
      <w:tr w:rsidR="007F1538" w:rsidRPr="001625A7" w14:paraId="474CC874" w14:textId="77777777" w:rsidTr="00DE61A7">
        <w:trPr>
          <w:trHeight w:val="288"/>
        </w:trPr>
        <w:tc>
          <w:tcPr>
            <w:tcW w:w="5240" w:type="dxa"/>
          </w:tcPr>
          <w:p w14:paraId="6C2AB2BB" w14:textId="3F7B99EC" w:rsidR="007F1538" w:rsidRDefault="007F1538" w:rsidP="007F1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Possédez-vous assez de vêtements adaptés pour chaque saison?</w:t>
            </w:r>
          </w:p>
        </w:tc>
        <w:tc>
          <w:tcPr>
            <w:tcW w:w="2410" w:type="dxa"/>
          </w:tcPr>
          <w:p w14:paraId="35C5A536" w14:textId="59F6606A" w:rsidR="007F1538" w:rsidRDefault="007F1538" w:rsidP="007F1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6196077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607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61960777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08" w:type="dxa"/>
          </w:tcPr>
          <w:p w14:paraId="643102FE" w14:textId="0B4B41F9" w:rsidR="007F1538" w:rsidRDefault="007F1538" w:rsidP="007F1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8467349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699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84673494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14:paraId="2F695A9C" w14:textId="48B65675" w:rsidR="007F1538" w:rsidRPr="005644EA" w:rsidRDefault="007F1538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3397"/>
        <w:gridCol w:w="1843"/>
        <w:gridCol w:w="2410"/>
        <w:gridCol w:w="3008"/>
      </w:tblGrid>
      <w:tr w:rsidR="00DE61A7" w:rsidRPr="006864B2" w14:paraId="60AD5261" w14:textId="77777777" w:rsidTr="005A2D58">
        <w:trPr>
          <w:trHeight w:val="288"/>
        </w:trPr>
        <w:tc>
          <w:tcPr>
            <w:tcW w:w="10658" w:type="dxa"/>
            <w:gridSpan w:val="4"/>
          </w:tcPr>
          <w:p w14:paraId="74684F0B" w14:textId="77777777" w:rsidR="00DE61A7" w:rsidRPr="006864B2" w:rsidRDefault="00DE61A7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4B2">
              <w:rPr>
                <w:rFonts w:asciiTheme="minorHAnsi" w:hAnsiTheme="minorHAnsi" w:cstheme="minorHAnsi"/>
                <w:b/>
                <w:sz w:val="20"/>
                <w:szCs w:val="20"/>
              </w:rPr>
              <w:t>5.3 Hygiène corporelle</w:t>
            </w:r>
          </w:p>
        </w:tc>
      </w:tr>
      <w:tr w:rsidR="00DE61A7" w14:paraId="5F360883" w14:textId="77777777" w:rsidTr="005A2D58">
        <w:trPr>
          <w:trHeight w:val="288"/>
        </w:trPr>
        <w:tc>
          <w:tcPr>
            <w:tcW w:w="3397" w:type="dxa"/>
          </w:tcPr>
          <w:p w14:paraId="743E36F7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le matériel de base (savon, shampoing) pour vous laver?</w:t>
            </w:r>
          </w:p>
        </w:tc>
        <w:tc>
          <w:tcPr>
            <w:tcW w:w="1843" w:type="dxa"/>
          </w:tcPr>
          <w:p w14:paraId="11CF98DF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0095442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516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00954424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410" w:type="dxa"/>
          </w:tcPr>
          <w:p w14:paraId="64284F4B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098702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875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0987028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3008" w:type="dxa"/>
          </w:tcPr>
          <w:p w14:paraId="7976D77E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8712588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230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87125882"/>
            <w:r>
              <w:rPr>
                <w:rFonts w:asciiTheme="minorHAnsi" w:hAnsiTheme="minorHAnsi" w:cstheme="minorHAnsi"/>
                <w:sz w:val="20"/>
                <w:szCs w:val="20"/>
              </w:rPr>
              <w:t>Parfois</w:t>
            </w:r>
          </w:p>
        </w:tc>
      </w:tr>
      <w:tr w:rsidR="00DE61A7" w14:paraId="282FD76A" w14:textId="77777777" w:rsidTr="005A2D58">
        <w:trPr>
          <w:trHeight w:val="288"/>
        </w:trPr>
        <w:tc>
          <w:tcPr>
            <w:tcW w:w="3397" w:type="dxa"/>
          </w:tcPr>
          <w:p w14:paraId="36F180A7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accès à l’équipement (douche, lavabo, bain, etc.) pour vous laver?</w:t>
            </w:r>
          </w:p>
        </w:tc>
        <w:tc>
          <w:tcPr>
            <w:tcW w:w="1843" w:type="dxa"/>
          </w:tcPr>
          <w:p w14:paraId="69E15232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4844821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2424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48448218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410" w:type="dxa"/>
          </w:tcPr>
          <w:p w14:paraId="041B259B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8517486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4116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85174860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3008" w:type="dxa"/>
          </w:tcPr>
          <w:p w14:paraId="207E4BD4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2827657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0798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28276572"/>
            <w:r>
              <w:rPr>
                <w:rFonts w:asciiTheme="minorHAnsi" w:hAnsiTheme="minorHAnsi" w:cstheme="minorHAnsi"/>
                <w:sz w:val="20"/>
                <w:szCs w:val="20"/>
              </w:rPr>
              <w:t>Parfois</w:t>
            </w:r>
          </w:p>
        </w:tc>
      </w:tr>
      <w:tr w:rsidR="00DE61A7" w14:paraId="4C1E728A" w14:textId="77777777" w:rsidTr="005A2D58">
        <w:trPr>
          <w:trHeight w:val="288"/>
        </w:trPr>
        <w:tc>
          <w:tcPr>
            <w:tcW w:w="3397" w:type="dxa"/>
          </w:tcPr>
          <w:p w14:paraId="4E67B75A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Êtes-vous satisfait de votre hygiène corporelle?</w:t>
            </w:r>
          </w:p>
        </w:tc>
        <w:tc>
          <w:tcPr>
            <w:tcW w:w="1843" w:type="dxa"/>
          </w:tcPr>
          <w:p w14:paraId="7BF1DA39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2383106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2525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23831067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410" w:type="dxa"/>
          </w:tcPr>
          <w:p w14:paraId="084DB771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200284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2595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62002848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Non </w:t>
            </w:r>
          </w:p>
        </w:tc>
        <w:tc>
          <w:tcPr>
            <w:tcW w:w="3008" w:type="dxa"/>
          </w:tcPr>
          <w:p w14:paraId="288331E9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7570450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2799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75704505"/>
            <w:r>
              <w:rPr>
                <w:rFonts w:asciiTheme="minorHAnsi" w:hAnsiTheme="minorHAnsi" w:cstheme="minorHAnsi"/>
                <w:sz w:val="20"/>
                <w:szCs w:val="20"/>
              </w:rPr>
              <w:t>Parfois</w:t>
            </w:r>
          </w:p>
        </w:tc>
      </w:tr>
      <w:tr w:rsidR="00DE61A7" w14:paraId="1B858F48" w14:textId="77777777" w:rsidTr="005A2D58">
        <w:trPr>
          <w:trHeight w:val="288"/>
        </w:trPr>
        <w:tc>
          <w:tcPr>
            <w:tcW w:w="3397" w:type="dxa"/>
          </w:tcPr>
          <w:p w14:paraId="471CE921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 et commentaires de l’intervenant :</w:t>
            </w:r>
          </w:p>
        </w:tc>
        <w:tc>
          <w:tcPr>
            <w:tcW w:w="7261" w:type="dxa"/>
            <w:gridSpan w:val="3"/>
          </w:tcPr>
          <w:p w14:paraId="3B287E64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0149529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01495290"/>
          </w:p>
        </w:tc>
      </w:tr>
      <w:tr w:rsidR="00DE61A7" w14:paraId="45F5FDA4" w14:textId="77777777" w:rsidTr="005A2D58">
        <w:trPr>
          <w:trHeight w:val="288"/>
        </w:trPr>
        <w:tc>
          <w:tcPr>
            <w:tcW w:w="3397" w:type="dxa"/>
          </w:tcPr>
          <w:p w14:paraId="6DD68589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Informations supplémentaires :</w:t>
            </w:r>
          </w:p>
        </w:tc>
        <w:tc>
          <w:tcPr>
            <w:tcW w:w="7261" w:type="dxa"/>
            <w:gridSpan w:val="3"/>
          </w:tcPr>
          <w:p w14:paraId="59CDC471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5782609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57826090"/>
          </w:p>
        </w:tc>
      </w:tr>
      <w:tr w:rsidR="00DE61A7" w14:paraId="22746E15" w14:textId="77777777" w:rsidTr="005A2D58">
        <w:trPr>
          <w:trHeight w:val="288"/>
        </w:trPr>
        <w:tc>
          <w:tcPr>
            <w:tcW w:w="3397" w:type="dxa"/>
          </w:tcPr>
          <w:p w14:paraId="09104736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Intervention et orientation :</w:t>
            </w:r>
          </w:p>
        </w:tc>
        <w:tc>
          <w:tcPr>
            <w:tcW w:w="7261" w:type="dxa"/>
            <w:gridSpan w:val="3"/>
          </w:tcPr>
          <w:p w14:paraId="508892CC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0798981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07989810"/>
          </w:p>
        </w:tc>
      </w:tr>
    </w:tbl>
    <w:p w14:paraId="3A06DDE7" w14:textId="2B5C4AB2" w:rsidR="00DE61A7" w:rsidRPr="005644EA" w:rsidRDefault="00DE61A7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3377"/>
        <w:gridCol w:w="1824"/>
        <w:gridCol w:w="2393"/>
        <w:gridCol w:w="3064"/>
      </w:tblGrid>
      <w:tr w:rsidR="00015108" w:rsidRPr="001625A7" w14:paraId="7C7A0B3A" w14:textId="77777777" w:rsidTr="005A2D58">
        <w:trPr>
          <w:trHeight w:val="288"/>
          <w:tblHeader/>
        </w:trPr>
        <w:tc>
          <w:tcPr>
            <w:tcW w:w="10658" w:type="dxa"/>
            <w:gridSpan w:val="4"/>
            <w:shd w:val="clear" w:color="auto" w:fill="D9D9D9" w:themeFill="background1" w:themeFillShade="D9"/>
            <w:vAlign w:val="center"/>
          </w:tcPr>
          <w:p w14:paraId="4AD22FA1" w14:textId="77663EA3" w:rsidR="00015108" w:rsidRPr="001625A7" w:rsidRDefault="00015108" w:rsidP="005A2D5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6. ACTIVITÉS DE LA VIE QUOTIDIENNE ET DOMESTIQUE</w:t>
            </w:r>
          </w:p>
        </w:tc>
      </w:tr>
      <w:tr w:rsidR="00015108" w:rsidRPr="001625A7" w14:paraId="3378730A" w14:textId="77777777" w:rsidTr="005A2D58">
        <w:trPr>
          <w:trHeight w:val="288"/>
        </w:trPr>
        <w:tc>
          <w:tcPr>
            <w:tcW w:w="10658" w:type="dxa"/>
            <w:gridSpan w:val="4"/>
          </w:tcPr>
          <w:p w14:paraId="710DA4CE" w14:textId="252288A2" w:rsidR="00015108" w:rsidRPr="00B97E4C" w:rsidRDefault="00015108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6.1 Activité de la vie domestique</w:t>
            </w:r>
            <w:r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</w:tr>
      <w:tr w:rsidR="00015108" w:rsidRPr="001625A7" w14:paraId="14A6A735" w14:textId="77777777" w:rsidTr="005A2D58">
        <w:trPr>
          <w:trHeight w:val="288"/>
        </w:trPr>
        <w:tc>
          <w:tcPr>
            <w:tcW w:w="10658" w:type="dxa"/>
            <w:gridSpan w:val="4"/>
          </w:tcPr>
          <w:p w14:paraId="39C6A4A2" w14:textId="794D13D7" w:rsidR="00015108" w:rsidRPr="00292BA7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HYGIÈNE DES VÊTEMENTS :</w:t>
            </w:r>
          </w:p>
        </w:tc>
      </w:tr>
      <w:tr w:rsidR="00015108" w:rsidRPr="001625A7" w14:paraId="044861E2" w14:textId="77777777" w:rsidTr="002044EF">
        <w:trPr>
          <w:trHeight w:val="288"/>
        </w:trPr>
        <w:tc>
          <w:tcPr>
            <w:tcW w:w="5201" w:type="dxa"/>
            <w:gridSpan w:val="2"/>
          </w:tcPr>
          <w:p w14:paraId="58695340" w14:textId="5085CF5A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quelle fréquence lavez-vous vos vêtements?</w:t>
            </w:r>
          </w:p>
        </w:tc>
        <w:tc>
          <w:tcPr>
            <w:tcW w:w="5457" w:type="dxa"/>
            <w:gridSpan w:val="2"/>
          </w:tcPr>
          <w:p w14:paraId="41CA2DB5" w14:textId="1DA1B2E1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638050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63805029"/>
          </w:p>
        </w:tc>
      </w:tr>
      <w:tr w:rsidR="00015108" w:rsidRPr="001625A7" w14:paraId="777FB898" w14:textId="77777777" w:rsidTr="002044EF">
        <w:trPr>
          <w:trHeight w:val="288"/>
        </w:trPr>
        <w:tc>
          <w:tcPr>
            <w:tcW w:w="5201" w:type="dxa"/>
            <w:gridSpan w:val="2"/>
          </w:tcPr>
          <w:p w14:paraId="67DFC882" w14:textId="2F974C15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accès à l’équipement nécessaire (savon à lessive, laveuse, sécheuse) pour laver vos vêtements?</w:t>
            </w:r>
          </w:p>
        </w:tc>
        <w:tc>
          <w:tcPr>
            <w:tcW w:w="2393" w:type="dxa"/>
          </w:tcPr>
          <w:p w14:paraId="0F1BFFEB" w14:textId="77FA6639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8521501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6547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85215011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64" w:type="dxa"/>
          </w:tcPr>
          <w:p w14:paraId="5DC55CA3" w14:textId="531C148E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6363696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261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63636968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015108" w:rsidRPr="001625A7" w14:paraId="5E58C03E" w14:textId="77777777" w:rsidTr="002044EF">
        <w:trPr>
          <w:trHeight w:val="288"/>
        </w:trPr>
        <w:tc>
          <w:tcPr>
            <w:tcW w:w="3377" w:type="dxa"/>
          </w:tcPr>
          <w:p w14:paraId="79D9A82F" w14:textId="48294C0A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52359988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Observations et commentaire de l’intervenant</w:t>
            </w:r>
          </w:p>
        </w:tc>
        <w:tc>
          <w:tcPr>
            <w:tcW w:w="7281" w:type="dxa"/>
            <w:gridSpan w:val="3"/>
          </w:tcPr>
          <w:p w14:paraId="636CC1EE" w14:textId="22CA1A19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permEnd w:id="1552359988"/>
      <w:tr w:rsidR="002C3AF6" w:rsidRPr="001625A7" w14:paraId="15B72844" w14:textId="77777777" w:rsidTr="00B300A0">
        <w:trPr>
          <w:trHeight w:val="206"/>
        </w:trPr>
        <w:tc>
          <w:tcPr>
            <w:tcW w:w="10658" w:type="dxa"/>
            <w:gridSpan w:val="4"/>
            <w:tcBorders>
              <w:left w:val="nil"/>
              <w:right w:val="nil"/>
            </w:tcBorders>
          </w:tcPr>
          <w:p w14:paraId="6234914D" w14:textId="77777777" w:rsidR="002C3AF6" w:rsidRPr="00B300A0" w:rsidRDefault="002C3AF6" w:rsidP="005A2D5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15108" w:rsidRPr="001625A7" w14:paraId="1F04588F" w14:textId="77777777" w:rsidTr="005A2D58">
        <w:trPr>
          <w:trHeight w:val="288"/>
        </w:trPr>
        <w:tc>
          <w:tcPr>
            <w:tcW w:w="10658" w:type="dxa"/>
            <w:gridSpan w:val="4"/>
          </w:tcPr>
          <w:p w14:paraId="482DC5A6" w14:textId="69FD2A94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HYGIÈNE DU LOGEMENT :</w:t>
            </w:r>
          </w:p>
        </w:tc>
      </w:tr>
      <w:tr w:rsidR="00015108" w:rsidRPr="001625A7" w14:paraId="05A16078" w14:textId="77777777" w:rsidTr="002044EF">
        <w:trPr>
          <w:trHeight w:val="288"/>
        </w:trPr>
        <w:tc>
          <w:tcPr>
            <w:tcW w:w="5201" w:type="dxa"/>
            <w:gridSpan w:val="2"/>
          </w:tcPr>
          <w:p w14:paraId="463CF911" w14:textId="046C41C0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Selon vous, est-ce que votre logement est propre?</w:t>
            </w:r>
          </w:p>
        </w:tc>
        <w:tc>
          <w:tcPr>
            <w:tcW w:w="2393" w:type="dxa"/>
          </w:tcPr>
          <w:p w14:paraId="2C2BEC2D" w14:textId="71BECE87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8733229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493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87332290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64" w:type="dxa"/>
          </w:tcPr>
          <w:p w14:paraId="1DB3611D" w14:textId="18094F02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930180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3121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93018023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015108" w:rsidRPr="001625A7" w14:paraId="2CDC8440" w14:textId="77777777" w:rsidTr="002044EF">
        <w:trPr>
          <w:trHeight w:val="288"/>
        </w:trPr>
        <w:tc>
          <w:tcPr>
            <w:tcW w:w="5201" w:type="dxa"/>
            <w:gridSpan w:val="2"/>
          </w:tcPr>
          <w:p w14:paraId="010CD5DC" w14:textId="6C295623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Est-ce que vous trouvez que votre logement est encombré?</w:t>
            </w:r>
          </w:p>
        </w:tc>
        <w:tc>
          <w:tcPr>
            <w:tcW w:w="2393" w:type="dxa"/>
          </w:tcPr>
          <w:p w14:paraId="64750A26" w14:textId="58F47589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6627704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328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66277041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064" w:type="dxa"/>
          </w:tcPr>
          <w:p w14:paraId="5CFE8FB9" w14:textId="40B48886" w:rsidR="00015108" w:rsidRDefault="0001510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0084300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15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00843004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14:paraId="29CF06E2" w14:textId="72EC08CE" w:rsidR="00DE61A7" w:rsidRPr="005644EA" w:rsidRDefault="00DE61A7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5201"/>
        <w:gridCol w:w="2728"/>
        <w:gridCol w:w="2729"/>
      </w:tblGrid>
      <w:tr w:rsidR="00DE61A7" w14:paraId="1954B533" w14:textId="77777777" w:rsidTr="005A2D58">
        <w:trPr>
          <w:trHeight w:val="288"/>
        </w:trPr>
        <w:tc>
          <w:tcPr>
            <w:tcW w:w="10658" w:type="dxa"/>
            <w:gridSpan w:val="3"/>
          </w:tcPr>
          <w:p w14:paraId="4C7E0362" w14:textId="676DB660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44EF">
              <w:rPr>
                <w:rFonts w:asciiTheme="minorHAnsi" w:hAnsiTheme="minorHAnsi" w:cstheme="minorHAnsi"/>
                <w:b/>
                <w:sz w:val="20"/>
                <w:szCs w:val="20"/>
              </w:rPr>
              <w:t>6.2 Alimentation</w:t>
            </w:r>
          </w:p>
        </w:tc>
      </w:tr>
      <w:tr w:rsidR="00DE61A7" w14:paraId="0CE26DFA" w14:textId="77777777" w:rsidTr="005A2D58">
        <w:trPr>
          <w:trHeight w:val="288"/>
        </w:trPr>
        <w:tc>
          <w:tcPr>
            <w:tcW w:w="5201" w:type="dxa"/>
          </w:tcPr>
          <w:p w14:paraId="61B81CE6" w14:textId="77777777" w:rsidR="00DE61A7" w:rsidRPr="002044EF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Combien de repas mangez-vous par jour</w:t>
            </w:r>
          </w:p>
        </w:tc>
        <w:tc>
          <w:tcPr>
            <w:tcW w:w="5457" w:type="dxa"/>
            <w:gridSpan w:val="2"/>
          </w:tcPr>
          <w:p w14:paraId="6F39864F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242654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52426543"/>
          </w:p>
        </w:tc>
      </w:tr>
      <w:tr w:rsidR="00DE61A7" w14:paraId="530ED9B8" w14:textId="77777777" w:rsidTr="005A2D58">
        <w:trPr>
          <w:trHeight w:val="288"/>
        </w:trPr>
        <w:tc>
          <w:tcPr>
            <w:tcW w:w="5201" w:type="dxa"/>
          </w:tcPr>
          <w:p w14:paraId="70809B2F" w14:textId="1D2FCB8E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Êtes-vous satisfait de votre alimentation?</w:t>
            </w:r>
          </w:p>
        </w:tc>
        <w:tc>
          <w:tcPr>
            <w:tcW w:w="2728" w:type="dxa"/>
          </w:tcPr>
          <w:p w14:paraId="5EDF0755" w14:textId="509EF6CD" w:rsidR="00DE61A7" w:rsidRDefault="00F823F0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097660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565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09766049"/>
            <w:r w:rsidR="00DE61A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729" w:type="dxa"/>
          </w:tcPr>
          <w:p w14:paraId="10CE3D35" w14:textId="4E401A5C" w:rsidR="00DE61A7" w:rsidRDefault="00F823F0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9689905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183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96899056"/>
            <w:r w:rsidR="00DE61A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E61A7" w14:paraId="3020D8E2" w14:textId="77777777" w:rsidTr="005A2D58">
        <w:trPr>
          <w:trHeight w:val="288"/>
        </w:trPr>
        <w:tc>
          <w:tcPr>
            <w:tcW w:w="5201" w:type="dxa"/>
          </w:tcPr>
          <w:p w14:paraId="51C2C03F" w14:textId="1199F44D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Précisez :</w:t>
            </w:r>
            <w:permStart w:id="1387220195" w:edGrp="everyone"/>
            <w:r w:rsidR="00F823F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87220195"/>
          </w:p>
        </w:tc>
        <w:tc>
          <w:tcPr>
            <w:tcW w:w="5457" w:type="dxa"/>
            <w:gridSpan w:val="2"/>
          </w:tcPr>
          <w:p w14:paraId="7AB29591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72CECB" w14:textId="1AE093F4" w:rsidR="00DE61A7" w:rsidRPr="005644EA" w:rsidRDefault="00DE61A7" w:rsidP="007E09E8">
      <w:pPr>
        <w:jc w:val="both"/>
        <w:rPr>
          <w:rFonts w:asciiTheme="minorHAnsi" w:hAnsiTheme="minorHAnsi" w:cstheme="minorHAnsi"/>
          <w:color w:val="0070C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2122"/>
        <w:gridCol w:w="9"/>
        <w:gridCol w:w="2132"/>
        <w:gridCol w:w="2131"/>
        <w:gridCol w:w="2132"/>
        <w:gridCol w:w="2132"/>
      </w:tblGrid>
      <w:tr w:rsidR="002044EF" w:rsidRPr="001625A7" w14:paraId="695822AC" w14:textId="77777777" w:rsidTr="005A2D58">
        <w:trPr>
          <w:trHeight w:val="288"/>
          <w:tblHeader/>
        </w:trPr>
        <w:tc>
          <w:tcPr>
            <w:tcW w:w="10658" w:type="dxa"/>
            <w:gridSpan w:val="6"/>
            <w:shd w:val="clear" w:color="auto" w:fill="D9D9D9" w:themeFill="background1" w:themeFillShade="D9"/>
            <w:vAlign w:val="center"/>
          </w:tcPr>
          <w:p w14:paraId="7DC428A4" w14:textId="17C4FBFB" w:rsidR="002044EF" w:rsidRPr="001625A7" w:rsidRDefault="002044EF" w:rsidP="005A2D5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7. ACCESSIBILITÉ AUX SERVICES</w:t>
            </w:r>
          </w:p>
        </w:tc>
      </w:tr>
      <w:tr w:rsidR="002044EF" w:rsidRPr="001625A7" w14:paraId="5C0DF2B7" w14:textId="77777777" w:rsidTr="005A2D58">
        <w:trPr>
          <w:trHeight w:val="288"/>
        </w:trPr>
        <w:tc>
          <w:tcPr>
            <w:tcW w:w="10658" w:type="dxa"/>
            <w:gridSpan w:val="6"/>
          </w:tcPr>
          <w:p w14:paraId="75370D81" w14:textId="5FD2217D" w:rsidR="002044EF" w:rsidRPr="00B97E4C" w:rsidRDefault="002044EF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7.1 Moyen de transport</w:t>
            </w:r>
            <w:r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</w:tr>
      <w:tr w:rsidR="00CB3543" w:rsidRPr="001625A7" w14:paraId="03ABC559" w14:textId="77777777" w:rsidTr="005A2D58">
        <w:trPr>
          <w:trHeight w:val="288"/>
        </w:trPr>
        <w:tc>
          <w:tcPr>
            <w:tcW w:w="10658" w:type="dxa"/>
            <w:gridSpan w:val="6"/>
          </w:tcPr>
          <w:p w14:paraId="1CB5C0A2" w14:textId="059ECDDD" w:rsidR="00CB3543" w:rsidRPr="00292BA7" w:rsidRDefault="00CB3543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Quels moyens de transport utilisez-vous?</w:t>
            </w:r>
          </w:p>
        </w:tc>
      </w:tr>
      <w:tr w:rsidR="00CB3543" w:rsidRPr="001625A7" w14:paraId="67D41AEA" w14:textId="77777777" w:rsidTr="005A2D58">
        <w:trPr>
          <w:trHeight w:val="288"/>
        </w:trPr>
        <w:tc>
          <w:tcPr>
            <w:tcW w:w="2131" w:type="dxa"/>
            <w:gridSpan w:val="2"/>
          </w:tcPr>
          <w:p w14:paraId="2E52022C" w14:textId="0D429F0E" w:rsidR="00CB3543" w:rsidRDefault="00CB3543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8552626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405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85526269"/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2132" w:type="dxa"/>
          </w:tcPr>
          <w:p w14:paraId="036E549E" w14:textId="029C63FC" w:rsidR="00CB3543" w:rsidRDefault="00CB3543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851104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415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58511045"/>
            <w:r>
              <w:rPr>
                <w:rFonts w:asciiTheme="minorHAnsi" w:hAnsiTheme="minorHAnsi" w:cstheme="minorHAnsi"/>
                <w:sz w:val="20"/>
                <w:szCs w:val="20"/>
              </w:rPr>
              <w:t>Bicyclette</w:t>
            </w:r>
          </w:p>
        </w:tc>
        <w:tc>
          <w:tcPr>
            <w:tcW w:w="2131" w:type="dxa"/>
          </w:tcPr>
          <w:p w14:paraId="18D8C534" w14:textId="5E52A13C" w:rsidR="00CB3543" w:rsidRDefault="00CB3543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5744579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278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57445795"/>
            <w:r>
              <w:rPr>
                <w:rFonts w:asciiTheme="minorHAnsi" w:hAnsiTheme="minorHAnsi" w:cstheme="minorHAnsi"/>
                <w:sz w:val="20"/>
                <w:szCs w:val="20"/>
              </w:rPr>
              <w:t>Voiture</w:t>
            </w:r>
          </w:p>
        </w:tc>
        <w:tc>
          <w:tcPr>
            <w:tcW w:w="2132" w:type="dxa"/>
          </w:tcPr>
          <w:p w14:paraId="254A4FFD" w14:textId="2BEAC01A" w:rsidR="00CB3543" w:rsidRDefault="00CB3543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170186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612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1701865"/>
            <w:r>
              <w:rPr>
                <w:rFonts w:asciiTheme="minorHAnsi" w:hAnsiTheme="minorHAnsi" w:cstheme="minorHAnsi"/>
                <w:sz w:val="20"/>
                <w:szCs w:val="20"/>
              </w:rPr>
              <w:t>Autobus</w:t>
            </w:r>
          </w:p>
        </w:tc>
        <w:tc>
          <w:tcPr>
            <w:tcW w:w="2132" w:type="dxa"/>
          </w:tcPr>
          <w:p w14:paraId="6C006FF6" w14:textId="4A4D5FC1" w:rsidR="00CB3543" w:rsidRDefault="00CB3543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9436019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30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94360194"/>
            <w:r>
              <w:rPr>
                <w:rFonts w:asciiTheme="minorHAnsi" w:hAnsiTheme="minorHAnsi" w:cstheme="minorHAnsi"/>
                <w:sz w:val="20"/>
                <w:szCs w:val="20"/>
              </w:rPr>
              <w:t>Transport adapté</w:t>
            </w:r>
          </w:p>
        </w:tc>
      </w:tr>
      <w:tr w:rsidR="00B300A0" w:rsidRPr="001625A7" w14:paraId="693BFFAD" w14:textId="77777777" w:rsidTr="003E1BE9">
        <w:trPr>
          <w:trHeight w:val="288"/>
        </w:trPr>
        <w:tc>
          <w:tcPr>
            <w:tcW w:w="2122" w:type="dxa"/>
          </w:tcPr>
          <w:p w14:paraId="4F19683C" w14:textId="509FD1F5" w:rsidR="00B300A0" w:rsidRDefault="00B300A0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6718479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74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67184794"/>
            <w:r>
              <w:rPr>
                <w:rFonts w:asciiTheme="minorHAnsi" w:hAnsiTheme="minorHAnsi" w:cstheme="minorHAnsi"/>
                <w:sz w:val="20"/>
                <w:szCs w:val="20"/>
              </w:rPr>
              <w:t>Taxibus</w:t>
            </w:r>
          </w:p>
        </w:tc>
        <w:tc>
          <w:tcPr>
            <w:tcW w:w="8536" w:type="dxa"/>
            <w:gridSpan w:val="5"/>
          </w:tcPr>
          <w:p w14:paraId="37844AF2" w14:textId="3FAC1BD7" w:rsidR="00B300A0" w:rsidRDefault="00B300A0" w:rsidP="00B300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Autre :  </w:t>
            </w:r>
            <w:permStart w:id="46447420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64474207"/>
          </w:p>
        </w:tc>
      </w:tr>
      <w:tr w:rsidR="00173A41" w:rsidRPr="001625A7" w14:paraId="62AC11F0" w14:textId="77777777" w:rsidTr="005A2D58">
        <w:trPr>
          <w:trHeight w:val="288"/>
        </w:trPr>
        <w:tc>
          <w:tcPr>
            <w:tcW w:w="10658" w:type="dxa"/>
            <w:gridSpan w:val="6"/>
          </w:tcPr>
          <w:p w14:paraId="678133C6" w14:textId="6193A1BF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Quels sont les services que vous utilisez dans votre ville?</w:t>
            </w:r>
          </w:p>
        </w:tc>
      </w:tr>
      <w:tr w:rsidR="00173A41" w:rsidRPr="001625A7" w14:paraId="58D02C70" w14:textId="77777777" w:rsidTr="005A2D58">
        <w:trPr>
          <w:trHeight w:val="288"/>
        </w:trPr>
        <w:tc>
          <w:tcPr>
            <w:tcW w:w="2131" w:type="dxa"/>
            <w:gridSpan w:val="2"/>
          </w:tcPr>
          <w:p w14:paraId="0ABFCDF2" w14:textId="57A10FF3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9362319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305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93623191"/>
            <w:r>
              <w:rPr>
                <w:rFonts w:asciiTheme="minorHAnsi" w:hAnsiTheme="minorHAnsi" w:cstheme="minorHAnsi"/>
                <w:sz w:val="20"/>
                <w:szCs w:val="20"/>
              </w:rPr>
              <w:t>Bibliothèque</w:t>
            </w:r>
          </w:p>
        </w:tc>
        <w:tc>
          <w:tcPr>
            <w:tcW w:w="2132" w:type="dxa"/>
          </w:tcPr>
          <w:p w14:paraId="7B4C63B9" w14:textId="570ECF55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4628311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4498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46283115"/>
            <w:r>
              <w:rPr>
                <w:rFonts w:asciiTheme="minorHAnsi" w:hAnsiTheme="minorHAnsi" w:cstheme="minorHAnsi"/>
                <w:sz w:val="20"/>
                <w:szCs w:val="20"/>
              </w:rPr>
              <w:t>Salon de coiffure</w:t>
            </w:r>
          </w:p>
        </w:tc>
        <w:tc>
          <w:tcPr>
            <w:tcW w:w="2131" w:type="dxa"/>
          </w:tcPr>
          <w:p w14:paraId="3C9AB3DB" w14:textId="4195136F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6721072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3835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67210727"/>
            <w:r>
              <w:rPr>
                <w:rFonts w:asciiTheme="minorHAnsi" w:hAnsiTheme="minorHAnsi" w:cstheme="minorHAnsi"/>
                <w:sz w:val="20"/>
                <w:szCs w:val="20"/>
              </w:rPr>
              <w:t>Église</w:t>
            </w:r>
          </w:p>
        </w:tc>
        <w:tc>
          <w:tcPr>
            <w:tcW w:w="2132" w:type="dxa"/>
          </w:tcPr>
          <w:p w14:paraId="15F2B7F2" w14:textId="09F60DBC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6444143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545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64441434"/>
            <w:r>
              <w:rPr>
                <w:rFonts w:asciiTheme="minorHAnsi" w:hAnsiTheme="minorHAnsi" w:cstheme="minorHAnsi"/>
                <w:sz w:val="20"/>
                <w:szCs w:val="20"/>
              </w:rPr>
              <w:t>Restaurants</w:t>
            </w:r>
          </w:p>
        </w:tc>
        <w:tc>
          <w:tcPr>
            <w:tcW w:w="2132" w:type="dxa"/>
          </w:tcPr>
          <w:p w14:paraId="230A2F95" w14:textId="4FEB2B28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5588834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138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55888342"/>
            <w:r>
              <w:rPr>
                <w:rFonts w:asciiTheme="minorHAnsi" w:hAnsiTheme="minorHAnsi" w:cstheme="minorHAnsi"/>
                <w:sz w:val="20"/>
                <w:szCs w:val="20"/>
              </w:rPr>
              <w:t>Épicerie</w:t>
            </w:r>
          </w:p>
        </w:tc>
      </w:tr>
      <w:tr w:rsidR="00B300A0" w:rsidRPr="001625A7" w14:paraId="25EEAC81" w14:textId="77777777" w:rsidTr="00E868B6">
        <w:trPr>
          <w:trHeight w:val="288"/>
        </w:trPr>
        <w:tc>
          <w:tcPr>
            <w:tcW w:w="10658" w:type="dxa"/>
            <w:gridSpan w:val="6"/>
          </w:tcPr>
          <w:p w14:paraId="7434BAC9" w14:textId="1F2C1C32" w:rsidR="00B300A0" w:rsidRDefault="00B300A0" w:rsidP="00B300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99247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81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4992470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Organismes communautaires, lesquels : </w:t>
            </w:r>
            <w:permStart w:id="211723153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949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117231532"/>
          </w:p>
        </w:tc>
      </w:tr>
    </w:tbl>
    <w:p w14:paraId="79600924" w14:textId="77777777" w:rsidR="002044EF" w:rsidRPr="005644EA" w:rsidRDefault="002044EF" w:rsidP="007E09E8">
      <w:pPr>
        <w:rPr>
          <w:rFonts w:asciiTheme="minorHAnsi" w:hAnsiTheme="minorHAnsi" w:cstheme="minorHAnsi"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2122"/>
        <w:gridCol w:w="3207"/>
        <w:gridCol w:w="1187"/>
        <w:gridCol w:w="2010"/>
        <w:gridCol w:w="2132"/>
      </w:tblGrid>
      <w:tr w:rsidR="00173A41" w:rsidRPr="001625A7" w14:paraId="591CD7E8" w14:textId="77777777" w:rsidTr="00C572CF">
        <w:trPr>
          <w:trHeight w:val="191"/>
          <w:tblHeader/>
        </w:trPr>
        <w:tc>
          <w:tcPr>
            <w:tcW w:w="10658" w:type="dxa"/>
            <w:gridSpan w:val="5"/>
            <w:shd w:val="clear" w:color="auto" w:fill="D9D9D9" w:themeFill="background1" w:themeFillShade="D9"/>
            <w:vAlign w:val="center"/>
          </w:tcPr>
          <w:p w14:paraId="4E56202A" w14:textId="7E2B6D78" w:rsidR="00173A41" w:rsidRPr="001625A7" w:rsidRDefault="00173A41" w:rsidP="005A2D5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8. GESTION FINANCIÈRE</w:t>
            </w:r>
          </w:p>
        </w:tc>
      </w:tr>
      <w:tr w:rsidR="00173A41" w:rsidRPr="001625A7" w14:paraId="38120D5B" w14:textId="77777777" w:rsidTr="005A2D58">
        <w:trPr>
          <w:trHeight w:val="288"/>
        </w:trPr>
        <w:tc>
          <w:tcPr>
            <w:tcW w:w="10658" w:type="dxa"/>
            <w:gridSpan w:val="5"/>
          </w:tcPr>
          <w:p w14:paraId="4293B84C" w14:textId="049BF93C" w:rsidR="00173A41" w:rsidRPr="00B97E4C" w:rsidRDefault="00173A4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8.1 Revenus</w:t>
            </w:r>
            <w:r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</w:tr>
      <w:tr w:rsidR="00173A41" w:rsidRPr="001625A7" w14:paraId="6FF59EF9" w14:textId="77777777" w:rsidTr="005A2D58">
        <w:trPr>
          <w:trHeight w:val="288"/>
        </w:trPr>
        <w:tc>
          <w:tcPr>
            <w:tcW w:w="10658" w:type="dxa"/>
            <w:gridSpan w:val="5"/>
          </w:tcPr>
          <w:p w14:paraId="27973C6B" w14:textId="2BA0D64B" w:rsidR="00173A41" w:rsidRPr="00292BA7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Vos revenus proviennent-ils de : </w:t>
            </w:r>
          </w:p>
        </w:tc>
      </w:tr>
      <w:tr w:rsidR="00173A41" w:rsidRPr="001625A7" w14:paraId="0E4D5796" w14:textId="77777777" w:rsidTr="005A2D58">
        <w:trPr>
          <w:trHeight w:val="288"/>
        </w:trPr>
        <w:tc>
          <w:tcPr>
            <w:tcW w:w="5329" w:type="dxa"/>
            <w:gridSpan w:val="2"/>
          </w:tcPr>
          <w:p w14:paraId="0CD0FD5A" w14:textId="1474B222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01183913" w:edGrp="everyone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3059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01183913"/>
            <w:r>
              <w:rPr>
                <w:rFonts w:asciiTheme="minorHAnsi" w:hAnsiTheme="minorHAnsi" w:cstheme="minorHAnsi"/>
                <w:sz w:val="20"/>
                <w:szCs w:val="20"/>
              </w:rPr>
              <w:t>Aide sociale (avec ou sans contrainte sévère à l’emploi</w:t>
            </w:r>
            <w:r w:rsidR="00B300A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329" w:type="dxa"/>
            <w:gridSpan w:val="3"/>
          </w:tcPr>
          <w:p w14:paraId="01ED7926" w14:textId="73DA3C5E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6810667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608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68106670"/>
            <w:r>
              <w:rPr>
                <w:rFonts w:asciiTheme="minorHAnsi" w:hAnsiTheme="minorHAnsi" w:cstheme="minorHAnsi"/>
                <w:sz w:val="20"/>
                <w:szCs w:val="20"/>
              </w:rPr>
              <w:t>Assurance-emploi</w:t>
            </w:r>
          </w:p>
        </w:tc>
      </w:tr>
      <w:tr w:rsidR="00173A41" w:rsidRPr="001625A7" w14:paraId="69A0AEB4" w14:textId="77777777" w:rsidTr="004F736A">
        <w:trPr>
          <w:trHeight w:val="288"/>
        </w:trPr>
        <w:tc>
          <w:tcPr>
            <w:tcW w:w="2122" w:type="dxa"/>
          </w:tcPr>
          <w:p w14:paraId="4825D27C" w14:textId="22A41179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6411595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417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64115954"/>
            <w:r>
              <w:rPr>
                <w:rFonts w:asciiTheme="minorHAnsi" w:hAnsiTheme="minorHAnsi" w:cstheme="minorHAnsi"/>
                <w:sz w:val="20"/>
                <w:szCs w:val="20"/>
              </w:rPr>
              <w:t>Régie des rentes</w:t>
            </w:r>
          </w:p>
        </w:tc>
        <w:tc>
          <w:tcPr>
            <w:tcW w:w="3207" w:type="dxa"/>
          </w:tcPr>
          <w:p w14:paraId="6E08CA57" w14:textId="5C744895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9184078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6867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91840789"/>
            <w:r>
              <w:rPr>
                <w:rFonts w:asciiTheme="minorHAnsi" w:hAnsiTheme="minorHAnsi" w:cstheme="minorHAnsi"/>
                <w:sz w:val="20"/>
                <w:szCs w:val="20"/>
              </w:rPr>
              <w:t>Assurance-salaire</w:t>
            </w:r>
          </w:p>
        </w:tc>
        <w:tc>
          <w:tcPr>
            <w:tcW w:w="1187" w:type="dxa"/>
          </w:tcPr>
          <w:p w14:paraId="73182068" w14:textId="523E0942" w:rsidR="00173A41" w:rsidRDefault="004F736A" w:rsidP="00173A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4573428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121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45734283"/>
            <w:r w:rsidR="00173A41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4142" w:type="dxa"/>
            <w:gridSpan w:val="2"/>
          </w:tcPr>
          <w:p w14:paraId="62477001" w14:textId="6A84E63C" w:rsidR="00173A41" w:rsidRDefault="00173A41" w:rsidP="00173A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0160384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01603842"/>
          </w:p>
        </w:tc>
      </w:tr>
      <w:tr w:rsidR="00173A41" w:rsidRPr="001625A7" w14:paraId="446103E4" w14:textId="77777777" w:rsidTr="004F736A">
        <w:trPr>
          <w:trHeight w:val="288"/>
        </w:trPr>
        <w:tc>
          <w:tcPr>
            <w:tcW w:w="6516" w:type="dxa"/>
            <w:gridSpan w:val="3"/>
          </w:tcPr>
          <w:p w14:paraId="2BE80F8A" w14:textId="6DF4C513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Est-ce que vos déclarations de revenu (impôts) sont à jour?</w:t>
            </w:r>
          </w:p>
        </w:tc>
        <w:tc>
          <w:tcPr>
            <w:tcW w:w="2010" w:type="dxa"/>
          </w:tcPr>
          <w:p w14:paraId="00A8EB8A" w14:textId="58497E8F" w:rsidR="00173A41" w:rsidRDefault="00940DC6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1564042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9562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15640425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132" w:type="dxa"/>
          </w:tcPr>
          <w:p w14:paraId="545B0F26" w14:textId="100A2046" w:rsidR="00173A41" w:rsidRDefault="00940DC6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8229785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159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82297853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173A41" w:rsidRPr="001625A7" w14:paraId="6089835D" w14:textId="77777777" w:rsidTr="004F736A">
        <w:trPr>
          <w:trHeight w:val="288"/>
        </w:trPr>
        <w:tc>
          <w:tcPr>
            <w:tcW w:w="6516" w:type="dxa"/>
            <w:gridSpan w:val="3"/>
          </w:tcPr>
          <w:p w14:paraId="4F793099" w14:textId="70568802" w:rsidR="00173A41" w:rsidRDefault="00173A41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Possédez-v</w:t>
            </w:r>
            <w:r w:rsidR="00940DC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 la déclaration de revenu provincial de l’année en cours?</w:t>
            </w:r>
          </w:p>
        </w:tc>
        <w:tc>
          <w:tcPr>
            <w:tcW w:w="2010" w:type="dxa"/>
          </w:tcPr>
          <w:p w14:paraId="774A4CEC" w14:textId="79EAAC67" w:rsidR="00173A41" w:rsidRDefault="00940DC6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044509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7293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50445092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132" w:type="dxa"/>
          </w:tcPr>
          <w:p w14:paraId="7875F6C9" w14:textId="546A047B" w:rsidR="00173A41" w:rsidRDefault="00940DC6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7858226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148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78582262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14:paraId="071CBB4D" w14:textId="0917ECA2" w:rsidR="00F60C21" w:rsidRDefault="00F60C21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p w14:paraId="75DDACE2" w14:textId="77777777" w:rsidR="005644EA" w:rsidRPr="00C572CF" w:rsidRDefault="005644EA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838"/>
        <w:gridCol w:w="2268"/>
        <w:gridCol w:w="1223"/>
        <w:gridCol w:w="1065"/>
        <w:gridCol w:w="1599"/>
        <w:gridCol w:w="366"/>
        <w:gridCol w:w="141"/>
        <w:gridCol w:w="2158"/>
      </w:tblGrid>
      <w:tr w:rsidR="00DE61A7" w:rsidRPr="00940DC6" w14:paraId="239CE956" w14:textId="77777777" w:rsidTr="005A2D58">
        <w:trPr>
          <w:trHeight w:val="288"/>
        </w:trPr>
        <w:tc>
          <w:tcPr>
            <w:tcW w:w="10658" w:type="dxa"/>
            <w:gridSpan w:val="8"/>
          </w:tcPr>
          <w:p w14:paraId="52D3D4F0" w14:textId="77777777" w:rsidR="00DE61A7" w:rsidRPr="00940DC6" w:rsidRDefault="00DE61A7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0DC6">
              <w:rPr>
                <w:rFonts w:asciiTheme="minorHAnsi" w:hAnsiTheme="minorHAnsi" w:cstheme="minorHAnsi"/>
                <w:b/>
                <w:sz w:val="20"/>
                <w:szCs w:val="20"/>
              </w:rPr>
              <w:t>8.2 Gestion du budget (voir budget en annexe 1)</w:t>
            </w:r>
          </w:p>
        </w:tc>
      </w:tr>
      <w:tr w:rsidR="00DE61A7" w14:paraId="650112BD" w14:textId="77777777" w:rsidTr="005A2D58">
        <w:trPr>
          <w:trHeight w:val="288"/>
        </w:trPr>
        <w:tc>
          <w:tcPr>
            <w:tcW w:w="10658" w:type="dxa"/>
            <w:gridSpan w:val="8"/>
          </w:tcPr>
          <w:p w14:paraId="55B03C2B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Comment administrez-vous votre budget?</w:t>
            </w:r>
          </w:p>
        </w:tc>
      </w:tr>
      <w:tr w:rsidR="00DE61A7" w14:paraId="202FB1ED" w14:textId="77777777" w:rsidTr="00C572CF">
        <w:trPr>
          <w:trHeight w:val="288"/>
        </w:trPr>
        <w:tc>
          <w:tcPr>
            <w:tcW w:w="1838" w:type="dxa"/>
          </w:tcPr>
          <w:p w14:paraId="7538C3AF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593641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8230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5936413"/>
            <w:r>
              <w:rPr>
                <w:rFonts w:asciiTheme="minorHAnsi" w:hAnsiTheme="minorHAnsi" w:cstheme="minorHAnsi"/>
                <w:sz w:val="20"/>
                <w:szCs w:val="20"/>
              </w:rPr>
              <w:t>Seul</w:t>
            </w:r>
          </w:p>
        </w:tc>
        <w:tc>
          <w:tcPr>
            <w:tcW w:w="2268" w:type="dxa"/>
          </w:tcPr>
          <w:p w14:paraId="1DB8076A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337066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74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33706629"/>
            <w:r>
              <w:rPr>
                <w:rFonts w:asciiTheme="minorHAnsi" w:hAnsiTheme="minorHAnsi" w:cstheme="minorHAnsi"/>
                <w:sz w:val="20"/>
                <w:szCs w:val="20"/>
              </w:rPr>
              <w:t>Gestion par un tiers</w:t>
            </w:r>
          </w:p>
        </w:tc>
        <w:tc>
          <w:tcPr>
            <w:tcW w:w="4253" w:type="dxa"/>
            <w:gridSpan w:val="4"/>
          </w:tcPr>
          <w:p w14:paraId="38012448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4746363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976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47463634"/>
            <w:r>
              <w:rPr>
                <w:rFonts w:asciiTheme="minorHAnsi" w:hAnsiTheme="minorHAnsi" w:cstheme="minorHAnsi"/>
                <w:sz w:val="20"/>
                <w:szCs w:val="20"/>
              </w:rPr>
              <w:t>Régime de protection :Si oui, quelles raisons?</w:t>
            </w:r>
          </w:p>
        </w:tc>
        <w:tc>
          <w:tcPr>
            <w:tcW w:w="2299" w:type="dxa"/>
            <w:gridSpan w:val="2"/>
          </w:tcPr>
          <w:p w14:paraId="1ED9AF88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076202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60762028"/>
          </w:p>
        </w:tc>
      </w:tr>
      <w:tr w:rsidR="00C572CF" w14:paraId="637C0E2F" w14:textId="77777777" w:rsidTr="00A87FB5">
        <w:trPr>
          <w:trHeight w:val="288"/>
        </w:trPr>
        <w:tc>
          <w:tcPr>
            <w:tcW w:w="10658" w:type="dxa"/>
            <w:gridSpan w:val="8"/>
          </w:tcPr>
          <w:p w14:paraId="2EAAA4AB" w14:textId="169E6A79" w:rsidR="00C572CF" w:rsidRDefault="00C572CF" w:rsidP="00C572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735286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8418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7352868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Autres  </w:t>
            </w:r>
            <w:permStart w:id="148164108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8164108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DE61A7" w14:paraId="0BE75EB3" w14:textId="77777777" w:rsidTr="005A2D58">
        <w:trPr>
          <w:trHeight w:val="288"/>
        </w:trPr>
        <w:tc>
          <w:tcPr>
            <w:tcW w:w="10658" w:type="dxa"/>
            <w:gridSpan w:val="8"/>
          </w:tcPr>
          <w:p w14:paraId="293907A7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Commentaires : </w:t>
            </w:r>
            <w:permStart w:id="2676299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6762993"/>
          </w:p>
        </w:tc>
      </w:tr>
      <w:tr w:rsidR="00DE61A7" w14:paraId="685485BB" w14:textId="77777777" w:rsidTr="00C572CF">
        <w:trPr>
          <w:trHeight w:val="288"/>
        </w:trPr>
        <w:tc>
          <w:tcPr>
            <w:tcW w:w="6394" w:type="dxa"/>
            <w:gridSpan w:val="4"/>
          </w:tcPr>
          <w:p w14:paraId="4628A203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un compte dans une institution financière (banque ou caisse)?</w:t>
            </w:r>
          </w:p>
        </w:tc>
        <w:tc>
          <w:tcPr>
            <w:tcW w:w="2106" w:type="dxa"/>
            <w:gridSpan w:val="3"/>
          </w:tcPr>
          <w:p w14:paraId="1FDC34A5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1551886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7026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15518862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158" w:type="dxa"/>
          </w:tcPr>
          <w:p w14:paraId="5DDC5277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5343158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592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53431587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E61A7" w14:paraId="24376DDC" w14:textId="77777777" w:rsidTr="00C572CF">
        <w:trPr>
          <w:trHeight w:val="288"/>
        </w:trPr>
        <w:tc>
          <w:tcPr>
            <w:tcW w:w="1838" w:type="dxa"/>
          </w:tcPr>
          <w:p w14:paraId="0D9B435C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Utilisez-vous? </w:t>
            </w:r>
          </w:p>
        </w:tc>
        <w:tc>
          <w:tcPr>
            <w:tcW w:w="3491" w:type="dxa"/>
            <w:gridSpan w:val="2"/>
          </w:tcPr>
          <w:p w14:paraId="1873CD88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790766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8968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79076623"/>
            <w:r>
              <w:rPr>
                <w:rFonts w:asciiTheme="minorHAnsi" w:hAnsiTheme="minorHAnsi" w:cstheme="minorHAnsi"/>
                <w:sz w:val="20"/>
                <w:szCs w:val="20"/>
              </w:rPr>
              <w:t>Carte de guichet automatique</w:t>
            </w:r>
          </w:p>
        </w:tc>
        <w:tc>
          <w:tcPr>
            <w:tcW w:w="2664" w:type="dxa"/>
            <w:gridSpan w:val="2"/>
          </w:tcPr>
          <w:p w14:paraId="2DA09B38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22184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077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221845"/>
            <w:r>
              <w:rPr>
                <w:rFonts w:asciiTheme="minorHAnsi" w:hAnsiTheme="minorHAnsi" w:cstheme="minorHAnsi"/>
                <w:sz w:val="20"/>
                <w:szCs w:val="20"/>
              </w:rPr>
              <w:t>Carte de crédit</w:t>
            </w:r>
          </w:p>
        </w:tc>
        <w:tc>
          <w:tcPr>
            <w:tcW w:w="2665" w:type="dxa"/>
            <w:gridSpan w:val="3"/>
          </w:tcPr>
          <w:p w14:paraId="056F91C2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1148881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8703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11488815"/>
            <w:r>
              <w:rPr>
                <w:rFonts w:asciiTheme="minorHAnsi" w:hAnsiTheme="minorHAnsi" w:cstheme="minorHAnsi"/>
                <w:sz w:val="20"/>
                <w:szCs w:val="20"/>
              </w:rPr>
              <w:t>Chèque</w:t>
            </w:r>
          </w:p>
        </w:tc>
      </w:tr>
      <w:tr w:rsidR="00DE61A7" w14:paraId="76A2FEC0" w14:textId="77777777" w:rsidTr="00C572CF">
        <w:trPr>
          <w:trHeight w:val="288"/>
        </w:trPr>
        <w:tc>
          <w:tcPr>
            <w:tcW w:w="1838" w:type="dxa"/>
          </w:tcPr>
          <w:p w14:paraId="7D7E551A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1" w:type="dxa"/>
            <w:gridSpan w:val="2"/>
          </w:tcPr>
          <w:p w14:paraId="7293D1E2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2235096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862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22350968"/>
            <w:r>
              <w:rPr>
                <w:rFonts w:asciiTheme="minorHAnsi" w:hAnsiTheme="minorHAnsi" w:cstheme="minorHAnsi"/>
                <w:sz w:val="20"/>
                <w:szCs w:val="20"/>
              </w:rPr>
              <w:t>Comptoir caisse</w:t>
            </w:r>
          </w:p>
        </w:tc>
        <w:tc>
          <w:tcPr>
            <w:tcW w:w="5329" w:type="dxa"/>
            <w:gridSpan w:val="5"/>
          </w:tcPr>
          <w:p w14:paraId="2BE7CCA7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4470938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4876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44709388"/>
            <w:r>
              <w:rPr>
                <w:rFonts w:asciiTheme="minorHAnsi" w:hAnsiTheme="minorHAnsi" w:cstheme="minorHAnsi"/>
                <w:sz w:val="20"/>
                <w:szCs w:val="20"/>
              </w:rPr>
              <w:t>Aucune de ces réponses</w:t>
            </w:r>
          </w:p>
        </w:tc>
      </w:tr>
    </w:tbl>
    <w:p w14:paraId="58BACD7A" w14:textId="13CB9FB7" w:rsidR="00DE61A7" w:rsidRPr="00C572CF" w:rsidRDefault="00DE61A7" w:rsidP="007E09E8">
      <w:pPr>
        <w:rPr>
          <w:rFonts w:asciiTheme="minorHAnsi" w:hAnsiTheme="minorHAnsi" w:cstheme="minorHAnsi"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5329"/>
        <w:gridCol w:w="1065"/>
        <w:gridCol w:w="2132"/>
        <w:gridCol w:w="2132"/>
      </w:tblGrid>
      <w:tr w:rsidR="00DE61A7" w:rsidRPr="00846DBD" w14:paraId="68F599AE" w14:textId="77777777" w:rsidTr="005A2D58">
        <w:trPr>
          <w:trHeight w:val="288"/>
        </w:trPr>
        <w:tc>
          <w:tcPr>
            <w:tcW w:w="10658" w:type="dxa"/>
            <w:gridSpan w:val="4"/>
          </w:tcPr>
          <w:p w14:paraId="5C0FE5F4" w14:textId="77777777" w:rsidR="00DE61A7" w:rsidRPr="00846DBD" w:rsidRDefault="00DE61A7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46DBD">
              <w:rPr>
                <w:rFonts w:asciiTheme="minorHAnsi" w:hAnsiTheme="minorHAnsi" w:cstheme="minorHAnsi"/>
                <w:b/>
                <w:sz w:val="20"/>
                <w:szCs w:val="20"/>
              </w:rPr>
              <w:t>8.3 Risque d’itinérance</w:t>
            </w:r>
          </w:p>
        </w:tc>
      </w:tr>
      <w:tr w:rsidR="00DE61A7" w14:paraId="38328A43" w14:textId="77777777" w:rsidTr="005A2D58">
        <w:trPr>
          <w:trHeight w:val="288"/>
        </w:trPr>
        <w:tc>
          <w:tcPr>
            <w:tcW w:w="6394" w:type="dxa"/>
            <w:gridSpan w:val="2"/>
          </w:tcPr>
          <w:p w14:paraId="31159276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eu des périodes sans domicile fixe?</w:t>
            </w:r>
          </w:p>
        </w:tc>
        <w:tc>
          <w:tcPr>
            <w:tcW w:w="2132" w:type="dxa"/>
          </w:tcPr>
          <w:p w14:paraId="23A08213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9296866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3756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92968662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132" w:type="dxa"/>
          </w:tcPr>
          <w:p w14:paraId="5FAAD822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106564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4842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1065644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DE61A7" w14:paraId="2818AD58" w14:textId="77777777" w:rsidTr="005A2D58">
        <w:trPr>
          <w:trHeight w:val="288"/>
        </w:trPr>
        <w:tc>
          <w:tcPr>
            <w:tcW w:w="5329" w:type="dxa"/>
          </w:tcPr>
          <w:p w14:paraId="05EEF420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combien de fois dans les deux dernières années</w:t>
            </w:r>
          </w:p>
        </w:tc>
        <w:tc>
          <w:tcPr>
            <w:tcW w:w="5329" w:type="dxa"/>
            <w:gridSpan w:val="3"/>
          </w:tcPr>
          <w:p w14:paraId="3B18238D" w14:textId="77777777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7263456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72634561"/>
          </w:p>
        </w:tc>
      </w:tr>
    </w:tbl>
    <w:p w14:paraId="0F1C96A5" w14:textId="37C3CB94" w:rsidR="00DE61A7" w:rsidRDefault="00DE61A7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p w14:paraId="6D65B452" w14:textId="77777777" w:rsidR="005644EA" w:rsidRPr="00C572CF" w:rsidRDefault="005644EA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2664"/>
        <w:gridCol w:w="2665"/>
        <w:gridCol w:w="2664"/>
        <w:gridCol w:w="2665"/>
      </w:tblGrid>
      <w:tr w:rsidR="00F60C21" w:rsidRPr="001625A7" w14:paraId="27AD0B26" w14:textId="77777777" w:rsidTr="00C572CF">
        <w:trPr>
          <w:trHeight w:val="144"/>
          <w:tblHeader/>
        </w:trPr>
        <w:tc>
          <w:tcPr>
            <w:tcW w:w="10658" w:type="dxa"/>
            <w:gridSpan w:val="4"/>
            <w:shd w:val="clear" w:color="auto" w:fill="D9D9D9" w:themeFill="background1" w:themeFillShade="D9"/>
            <w:vAlign w:val="center"/>
          </w:tcPr>
          <w:p w14:paraId="236653E4" w14:textId="64300B37" w:rsidR="00F60C21" w:rsidRPr="001625A7" w:rsidRDefault="00F60C21" w:rsidP="005A2D5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9. RÉSEAU SOCIAL</w:t>
            </w:r>
          </w:p>
        </w:tc>
      </w:tr>
      <w:tr w:rsidR="00F60C21" w:rsidRPr="001625A7" w14:paraId="4E3E9096" w14:textId="77777777" w:rsidTr="005A2D58">
        <w:trPr>
          <w:trHeight w:val="288"/>
        </w:trPr>
        <w:tc>
          <w:tcPr>
            <w:tcW w:w="10658" w:type="dxa"/>
            <w:gridSpan w:val="4"/>
          </w:tcPr>
          <w:p w14:paraId="349188EC" w14:textId="5921E3AC" w:rsidR="00F60C21" w:rsidRPr="00B97E4C" w:rsidRDefault="00F60C2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9.1 Famille/Amis</w:t>
            </w:r>
            <w:r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</w:tr>
      <w:tr w:rsidR="00F60C21" w:rsidRPr="001625A7" w14:paraId="4779A429" w14:textId="77777777" w:rsidTr="005A2D58">
        <w:trPr>
          <w:trHeight w:val="288"/>
        </w:trPr>
        <w:tc>
          <w:tcPr>
            <w:tcW w:w="2664" w:type="dxa"/>
          </w:tcPr>
          <w:p w14:paraId="3BFEE686" w14:textId="7F2C0312" w:rsidR="00F60C21" w:rsidRPr="00292BA7" w:rsidRDefault="00F60C21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Nom, Prénom</w:t>
            </w:r>
          </w:p>
        </w:tc>
        <w:tc>
          <w:tcPr>
            <w:tcW w:w="2665" w:type="dxa"/>
          </w:tcPr>
          <w:p w14:paraId="3CDE6D89" w14:textId="4EBB5E71" w:rsidR="00F60C21" w:rsidRPr="00292BA7" w:rsidRDefault="00F60C21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 de liens/soutien</w:t>
            </w:r>
          </w:p>
        </w:tc>
        <w:tc>
          <w:tcPr>
            <w:tcW w:w="2664" w:type="dxa"/>
          </w:tcPr>
          <w:p w14:paraId="3C1CE5DB" w14:textId="078C72C2" w:rsidR="00F60C21" w:rsidRPr="00292BA7" w:rsidRDefault="00F60C21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Fréquence des rencontres</w:t>
            </w:r>
          </w:p>
        </w:tc>
        <w:tc>
          <w:tcPr>
            <w:tcW w:w="2665" w:type="dxa"/>
          </w:tcPr>
          <w:p w14:paraId="513DB5F0" w14:textId="711B0A6E" w:rsidR="00F60C21" w:rsidRPr="00292BA7" w:rsidRDefault="00F60C21" w:rsidP="00DB0B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Commentaires</w:t>
            </w:r>
          </w:p>
        </w:tc>
      </w:tr>
      <w:tr w:rsidR="00F60C21" w:rsidRPr="001625A7" w14:paraId="3898A04F" w14:textId="77777777" w:rsidTr="005A2D58">
        <w:trPr>
          <w:trHeight w:val="288"/>
        </w:trPr>
        <w:tc>
          <w:tcPr>
            <w:tcW w:w="2664" w:type="dxa"/>
          </w:tcPr>
          <w:p w14:paraId="690C637F" w14:textId="0C4A315E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1449010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14490100"/>
          </w:p>
        </w:tc>
        <w:tc>
          <w:tcPr>
            <w:tcW w:w="2665" w:type="dxa"/>
          </w:tcPr>
          <w:p w14:paraId="1B51F78D" w14:textId="691A932A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8838867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88388675"/>
          </w:p>
        </w:tc>
        <w:tc>
          <w:tcPr>
            <w:tcW w:w="2664" w:type="dxa"/>
          </w:tcPr>
          <w:p w14:paraId="32928BBA" w14:textId="2987C229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4526516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45265161"/>
          </w:p>
        </w:tc>
        <w:tc>
          <w:tcPr>
            <w:tcW w:w="2665" w:type="dxa"/>
          </w:tcPr>
          <w:p w14:paraId="489288D8" w14:textId="5441C335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1619522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16195222"/>
          </w:p>
        </w:tc>
      </w:tr>
      <w:tr w:rsidR="007F1538" w:rsidRPr="001625A7" w14:paraId="1EC9D227" w14:textId="77777777" w:rsidTr="005A2D58">
        <w:trPr>
          <w:trHeight w:val="288"/>
        </w:trPr>
        <w:tc>
          <w:tcPr>
            <w:tcW w:w="2664" w:type="dxa"/>
          </w:tcPr>
          <w:p w14:paraId="18E81A12" w14:textId="47FDF99B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350208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3502084"/>
          </w:p>
        </w:tc>
        <w:tc>
          <w:tcPr>
            <w:tcW w:w="2665" w:type="dxa"/>
          </w:tcPr>
          <w:p w14:paraId="1B3CF504" w14:textId="34824B06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909896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90989609"/>
          </w:p>
        </w:tc>
        <w:tc>
          <w:tcPr>
            <w:tcW w:w="2664" w:type="dxa"/>
          </w:tcPr>
          <w:p w14:paraId="0C905114" w14:textId="66691E40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985403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98540329"/>
          </w:p>
        </w:tc>
        <w:tc>
          <w:tcPr>
            <w:tcW w:w="2665" w:type="dxa"/>
          </w:tcPr>
          <w:p w14:paraId="17832FB4" w14:textId="533C621C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9354547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93545478"/>
          </w:p>
        </w:tc>
      </w:tr>
      <w:tr w:rsidR="00F60C21" w:rsidRPr="001625A7" w14:paraId="56CEF831" w14:textId="77777777" w:rsidTr="005A2D58">
        <w:trPr>
          <w:trHeight w:val="288"/>
        </w:trPr>
        <w:tc>
          <w:tcPr>
            <w:tcW w:w="2664" w:type="dxa"/>
          </w:tcPr>
          <w:p w14:paraId="0B391C67" w14:textId="0C5E986C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9261614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92616141"/>
          </w:p>
        </w:tc>
        <w:tc>
          <w:tcPr>
            <w:tcW w:w="2665" w:type="dxa"/>
          </w:tcPr>
          <w:p w14:paraId="29035484" w14:textId="2D3E6262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4934460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49344601"/>
          </w:p>
        </w:tc>
        <w:tc>
          <w:tcPr>
            <w:tcW w:w="2664" w:type="dxa"/>
          </w:tcPr>
          <w:p w14:paraId="7FCE0F29" w14:textId="45B35D42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011517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01151749"/>
          </w:p>
        </w:tc>
        <w:tc>
          <w:tcPr>
            <w:tcW w:w="2665" w:type="dxa"/>
          </w:tcPr>
          <w:p w14:paraId="03831526" w14:textId="7C5B259A" w:rsidR="00F60C21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884153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18841532"/>
          </w:p>
        </w:tc>
      </w:tr>
      <w:tr w:rsidR="007F1538" w:rsidRPr="001625A7" w14:paraId="7205DFF5" w14:textId="77777777" w:rsidTr="005A2D58">
        <w:trPr>
          <w:trHeight w:val="288"/>
        </w:trPr>
        <w:tc>
          <w:tcPr>
            <w:tcW w:w="2664" w:type="dxa"/>
          </w:tcPr>
          <w:p w14:paraId="46378301" w14:textId="68F124AC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0030253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00302530"/>
          </w:p>
        </w:tc>
        <w:tc>
          <w:tcPr>
            <w:tcW w:w="2665" w:type="dxa"/>
          </w:tcPr>
          <w:p w14:paraId="5AA98837" w14:textId="3E04FCF9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3949010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39490100"/>
          </w:p>
        </w:tc>
        <w:tc>
          <w:tcPr>
            <w:tcW w:w="2664" w:type="dxa"/>
          </w:tcPr>
          <w:p w14:paraId="34DB916E" w14:textId="5495A201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0534545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05345454"/>
          </w:p>
        </w:tc>
        <w:tc>
          <w:tcPr>
            <w:tcW w:w="2665" w:type="dxa"/>
          </w:tcPr>
          <w:p w14:paraId="5D146224" w14:textId="5B14D96A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49013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490139"/>
          </w:p>
        </w:tc>
      </w:tr>
      <w:tr w:rsidR="00DB0BCB" w:rsidRPr="001625A7" w14:paraId="532A57AB" w14:textId="77777777" w:rsidTr="005A2D58">
        <w:trPr>
          <w:trHeight w:val="288"/>
        </w:trPr>
        <w:tc>
          <w:tcPr>
            <w:tcW w:w="2664" w:type="dxa"/>
          </w:tcPr>
          <w:p w14:paraId="6800219E" w14:textId="79A93340" w:rsidR="00DB0BCB" w:rsidRDefault="00DB0BCB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739342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7393422"/>
          </w:p>
        </w:tc>
        <w:tc>
          <w:tcPr>
            <w:tcW w:w="2665" w:type="dxa"/>
          </w:tcPr>
          <w:p w14:paraId="6816A162" w14:textId="26155909" w:rsidR="00DB0BCB" w:rsidRDefault="00DB0BCB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383284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38328498"/>
          </w:p>
        </w:tc>
        <w:tc>
          <w:tcPr>
            <w:tcW w:w="2664" w:type="dxa"/>
          </w:tcPr>
          <w:p w14:paraId="473A1786" w14:textId="0750A813" w:rsidR="00DB0BCB" w:rsidRDefault="00DB0BCB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0955661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09556617"/>
          </w:p>
        </w:tc>
        <w:tc>
          <w:tcPr>
            <w:tcW w:w="2665" w:type="dxa"/>
          </w:tcPr>
          <w:p w14:paraId="1AA5513D" w14:textId="26E1A74D" w:rsidR="00DB0BCB" w:rsidRDefault="00DB0BCB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954214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9542146"/>
          </w:p>
        </w:tc>
      </w:tr>
      <w:tr w:rsidR="007F1538" w:rsidRPr="001625A7" w14:paraId="53D2DC1C" w14:textId="77777777" w:rsidTr="005A2D58">
        <w:trPr>
          <w:trHeight w:val="288"/>
        </w:trPr>
        <w:tc>
          <w:tcPr>
            <w:tcW w:w="10658" w:type="dxa"/>
            <w:gridSpan w:val="4"/>
          </w:tcPr>
          <w:p w14:paraId="638DD936" w14:textId="204A4C3C" w:rsidR="007F1538" w:rsidRDefault="007F153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*S’il y a de la famille ou amis, demandez de signer les autorisations d’échanges d’informations/communications</w:t>
            </w:r>
            <w:r w:rsidR="00C572C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730BC327" w14:textId="6FA60043" w:rsidR="00DE61A7" w:rsidRDefault="00DE61A7" w:rsidP="005644EA">
      <w:pPr>
        <w:ind w:firstLine="708"/>
        <w:rPr>
          <w:rFonts w:asciiTheme="minorHAnsi" w:hAnsiTheme="minorHAnsi" w:cstheme="minorHAnsi"/>
          <w:i/>
          <w:color w:val="FF0000"/>
          <w:sz w:val="10"/>
          <w:szCs w:val="10"/>
        </w:rPr>
      </w:pPr>
    </w:p>
    <w:p w14:paraId="4E650FC9" w14:textId="77777777" w:rsidR="005644EA" w:rsidRDefault="005644EA" w:rsidP="005644EA">
      <w:pPr>
        <w:ind w:firstLine="708"/>
        <w:rPr>
          <w:rFonts w:asciiTheme="minorHAnsi" w:hAnsiTheme="minorHAnsi" w:cstheme="minorHAnsi"/>
          <w:i/>
          <w:color w:val="FF0000"/>
          <w:sz w:val="10"/>
          <w:szCs w:val="10"/>
        </w:rPr>
      </w:pPr>
    </w:p>
    <w:p w14:paraId="31877C85" w14:textId="77777777" w:rsidR="005644EA" w:rsidRPr="00C572CF" w:rsidRDefault="005644EA" w:rsidP="005644EA">
      <w:pPr>
        <w:ind w:firstLine="708"/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2122"/>
        <w:gridCol w:w="42"/>
        <w:gridCol w:w="699"/>
        <w:gridCol w:w="631"/>
        <w:gridCol w:w="45"/>
        <w:gridCol w:w="684"/>
        <w:gridCol w:w="729"/>
        <w:gridCol w:w="146"/>
        <w:gridCol w:w="929"/>
        <w:gridCol w:w="1056"/>
        <w:gridCol w:w="709"/>
        <w:gridCol w:w="425"/>
        <w:gridCol w:w="142"/>
        <w:gridCol w:w="2299"/>
      </w:tblGrid>
      <w:tr w:rsidR="00DE61A7" w:rsidRPr="007F1538" w14:paraId="13D2E1FA" w14:textId="77777777" w:rsidTr="005A2D58">
        <w:trPr>
          <w:trHeight w:val="288"/>
        </w:trPr>
        <w:tc>
          <w:tcPr>
            <w:tcW w:w="10658" w:type="dxa"/>
            <w:gridSpan w:val="14"/>
          </w:tcPr>
          <w:p w14:paraId="5F31C802" w14:textId="77777777" w:rsidR="00DE61A7" w:rsidRPr="007F1538" w:rsidRDefault="00DE61A7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1538">
              <w:rPr>
                <w:rFonts w:asciiTheme="minorHAnsi" w:hAnsiTheme="minorHAnsi" w:cstheme="minorHAnsi"/>
                <w:b/>
                <w:sz w:val="20"/>
                <w:szCs w:val="20"/>
              </w:rPr>
              <w:t>9.2 Relations familiales/interpersonnelles</w:t>
            </w:r>
          </w:p>
        </w:tc>
      </w:tr>
      <w:tr w:rsidR="00DE61A7" w:rsidRPr="007F1538" w14:paraId="4E64B0F3" w14:textId="77777777" w:rsidTr="005A2D58">
        <w:trPr>
          <w:trHeight w:val="288"/>
        </w:trPr>
        <w:tc>
          <w:tcPr>
            <w:tcW w:w="10658" w:type="dxa"/>
            <w:gridSpan w:val="14"/>
          </w:tcPr>
          <w:p w14:paraId="1C33E0DB" w14:textId="5B534969" w:rsidR="00DE61A7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1538">
              <w:rPr>
                <w:rFonts w:asciiTheme="minorHAnsi" w:hAnsiTheme="minorHAnsi" w:cstheme="minorHAnsi"/>
                <w:sz w:val="20"/>
                <w:szCs w:val="20"/>
              </w:rPr>
              <w:t>Veuille</w:t>
            </w:r>
            <w:r w:rsidR="00C572CF">
              <w:rPr>
                <w:rFonts w:asciiTheme="minorHAnsi" w:hAnsiTheme="minorHAnsi" w:cstheme="minorHAnsi"/>
                <w:sz w:val="20"/>
                <w:szCs w:val="20"/>
              </w:rPr>
              <w:t xml:space="preserve">z inscrire, dans les cases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ci-</w:t>
            </w:r>
            <w:r w:rsidR="00C572CF">
              <w:rPr>
                <w:rFonts w:asciiTheme="minorHAnsi" w:hAnsiTheme="minorHAnsi" w:cstheme="minorHAnsi"/>
                <w:sz w:val="20"/>
                <w:szCs w:val="20"/>
              </w:rPr>
              <w:t>dessous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le chiffre correspondant à votre situation.</w:t>
            </w:r>
          </w:p>
          <w:p w14:paraId="0D45EB68" w14:textId="615A1461" w:rsidR="00DE61A7" w:rsidRPr="007F1538" w:rsidRDefault="00DE61A7" w:rsidP="00C572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153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= SI LA RÉPONSE EST OUI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F1538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= SI LA RÉPONSE EST NON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F1538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= POUR N</w:t>
            </w:r>
            <w:r w:rsidR="00C572CF">
              <w:rPr>
                <w:rFonts w:asciiTheme="minorHAnsi" w:hAnsiTheme="minorHAnsi" w:cstheme="minorHAnsi"/>
                <w:sz w:val="20"/>
                <w:szCs w:val="20"/>
              </w:rPr>
              <w:t>/A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C572CF">
              <w:rPr>
                <w:rFonts w:asciiTheme="minorHAnsi" w:hAnsiTheme="minorHAnsi" w:cstheme="minorHAnsi"/>
                <w:sz w:val="20"/>
                <w:szCs w:val="20"/>
              </w:rPr>
              <w:t>NON APPLICABLE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OU REFUS</w:t>
            </w:r>
          </w:p>
        </w:tc>
      </w:tr>
      <w:tr w:rsidR="00DE61A7" w:rsidRPr="007F1538" w14:paraId="7E3B5E02" w14:textId="77777777" w:rsidTr="005A2D58">
        <w:trPr>
          <w:trHeight w:val="288"/>
        </w:trPr>
        <w:tc>
          <w:tcPr>
            <w:tcW w:w="10658" w:type="dxa"/>
            <w:gridSpan w:val="14"/>
          </w:tcPr>
          <w:p w14:paraId="07E52EA6" w14:textId="77777777" w:rsidR="00DE61A7" w:rsidRPr="007F1538" w:rsidRDefault="00DE61A7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À votre avis, certains de vos proches ont-ils eu :</w:t>
            </w:r>
          </w:p>
        </w:tc>
      </w:tr>
      <w:tr w:rsidR="005A2D58" w:rsidRPr="007F1538" w14:paraId="7A55D162" w14:textId="77777777" w:rsidTr="00C572CF">
        <w:trPr>
          <w:trHeight w:val="288"/>
        </w:trPr>
        <w:tc>
          <w:tcPr>
            <w:tcW w:w="2164" w:type="dxa"/>
            <w:gridSpan w:val="2"/>
          </w:tcPr>
          <w:p w14:paraId="57E7DE95" w14:textId="5604C7D2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TYPE DE PERSONNES :</w:t>
            </w:r>
          </w:p>
        </w:tc>
        <w:tc>
          <w:tcPr>
            <w:tcW w:w="699" w:type="dxa"/>
          </w:tcPr>
          <w:p w14:paraId="7552D9E2" w14:textId="3B12B304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MÈRE</w:t>
            </w:r>
          </w:p>
        </w:tc>
        <w:tc>
          <w:tcPr>
            <w:tcW w:w="631" w:type="dxa"/>
          </w:tcPr>
          <w:p w14:paraId="067DB88D" w14:textId="0C7692FE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PÈRE</w:t>
            </w:r>
          </w:p>
        </w:tc>
        <w:tc>
          <w:tcPr>
            <w:tcW w:w="729" w:type="dxa"/>
            <w:gridSpan w:val="2"/>
          </w:tcPr>
          <w:p w14:paraId="201DC008" w14:textId="777D5A60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FRÈRE</w:t>
            </w:r>
          </w:p>
        </w:tc>
        <w:tc>
          <w:tcPr>
            <w:tcW w:w="729" w:type="dxa"/>
          </w:tcPr>
          <w:p w14:paraId="305CBF56" w14:textId="38276ADC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SŒUR</w:t>
            </w:r>
          </w:p>
        </w:tc>
        <w:tc>
          <w:tcPr>
            <w:tcW w:w="1075" w:type="dxa"/>
            <w:gridSpan w:val="2"/>
          </w:tcPr>
          <w:p w14:paraId="71250435" w14:textId="1C916822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CONJOINT</w:t>
            </w:r>
          </w:p>
        </w:tc>
        <w:tc>
          <w:tcPr>
            <w:tcW w:w="1056" w:type="dxa"/>
          </w:tcPr>
          <w:p w14:paraId="341F4769" w14:textId="36C70155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ENFANT</w:t>
            </w:r>
          </w:p>
        </w:tc>
        <w:tc>
          <w:tcPr>
            <w:tcW w:w="1134" w:type="dxa"/>
            <w:gridSpan w:val="2"/>
          </w:tcPr>
          <w:p w14:paraId="2F035F30" w14:textId="22C97A04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AUTRES :</w:t>
            </w:r>
          </w:p>
        </w:tc>
        <w:tc>
          <w:tcPr>
            <w:tcW w:w="2441" w:type="dxa"/>
            <w:gridSpan w:val="2"/>
          </w:tcPr>
          <w:p w14:paraId="46926C69" w14:textId="1A2ED25C" w:rsidR="00FD7071" w:rsidRPr="007F1538" w:rsidRDefault="00FD7071" w:rsidP="005A2D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Spécifiez</w:t>
            </w:r>
          </w:p>
        </w:tc>
      </w:tr>
      <w:tr w:rsidR="005A2D58" w:rsidRPr="007F1538" w14:paraId="799EA7C9" w14:textId="77777777" w:rsidTr="00C572CF">
        <w:trPr>
          <w:trHeight w:val="288"/>
        </w:trPr>
        <w:tc>
          <w:tcPr>
            <w:tcW w:w="2164" w:type="dxa"/>
            <w:gridSpan w:val="2"/>
          </w:tcPr>
          <w:p w14:paraId="40C751B8" w14:textId="02E4F99C" w:rsidR="005A2D58" w:rsidRPr="002C3AF6" w:rsidRDefault="005A2D58" w:rsidP="005A2D58">
            <w:pPr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a) Des problèmes avec l’alcool?</w:t>
            </w:r>
          </w:p>
        </w:tc>
        <w:tc>
          <w:tcPr>
            <w:tcW w:w="699" w:type="dxa"/>
          </w:tcPr>
          <w:p w14:paraId="3996CF32" w14:textId="1D52F4F7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605430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60543023"/>
          </w:p>
        </w:tc>
        <w:tc>
          <w:tcPr>
            <w:tcW w:w="631" w:type="dxa"/>
          </w:tcPr>
          <w:p w14:paraId="69977259" w14:textId="41A5BCBC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5201511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52015112"/>
          </w:p>
        </w:tc>
        <w:tc>
          <w:tcPr>
            <w:tcW w:w="729" w:type="dxa"/>
            <w:gridSpan w:val="2"/>
          </w:tcPr>
          <w:p w14:paraId="720AC195" w14:textId="582D9183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939173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93917398"/>
          </w:p>
        </w:tc>
        <w:tc>
          <w:tcPr>
            <w:tcW w:w="729" w:type="dxa"/>
          </w:tcPr>
          <w:p w14:paraId="21B157A2" w14:textId="155AE382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2963859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29638599"/>
          </w:p>
        </w:tc>
        <w:tc>
          <w:tcPr>
            <w:tcW w:w="1075" w:type="dxa"/>
            <w:gridSpan w:val="2"/>
          </w:tcPr>
          <w:p w14:paraId="2B7BA7E9" w14:textId="184B24B8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890357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18903577"/>
          </w:p>
        </w:tc>
        <w:tc>
          <w:tcPr>
            <w:tcW w:w="1056" w:type="dxa"/>
          </w:tcPr>
          <w:p w14:paraId="41E5691D" w14:textId="2161CF66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8391072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83910726"/>
          </w:p>
        </w:tc>
        <w:tc>
          <w:tcPr>
            <w:tcW w:w="1134" w:type="dxa"/>
            <w:gridSpan w:val="2"/>
          </w:tcPr>
          <w:p w14:paraId="18FE64B7" w14:textId="065FC443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116126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11612698"/>
          </w:p>
        </w:tc>
        <w:tc>
          <w:tcPr>
            <w:tcW w:w="2441" w:type="dxa"/>
            <w:gridSpan w:val="2"/>
          </w:tcPr>
          <w:p w14:paraId="726A7886" w14:textId="496ADAC9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0732889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07328893"/>
          </w:p>
        </w:tc>
      </w:tr>
      <w:tr w:rsidR="005A2D58" w:rsidRPr="007F1538" w14:paraId="20A4DCCB" w14:textId="77777777" w:rsidTr="00C572CF">
        <w:trPr>
          <w:trHeight w:val="288"/>
        </w:trPr>
        <w:tc>
          <w:tcPr>
            <w:tcW w:w="2164" w:type="dxa"/>
            <w:gridSpan w:val="2"/>
          </w:tcPr>
          <w:p w14:paraId="7CBE4476" w14:textId="51F6069F" w:rsidR="005A2D58" w:rsidRPr="002C3AF6" w:rsidRDefault="005A2D58" w:rsidP="005A2D58">
            <w:pPr>
              <w:pStyle w:val="Paragraphedeliste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b) Des problèmes avec des drogues?</w:t>
            </w:r>
          </w:p>
        </w:tc>
        <w:tc>
          <w:tcPr>
            <w:tcW w:w="699" w:type="dxa"/>
          </w:tcPr>
          <w:p w14:paraId="2A5557E8" w14:textId="5CCA1D9F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379117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37911798"/>
          </w:p>
        </w:tc>
        <w:tc>
          <w:tcPr>
            <w:tcW w:w="631" w:type="dxa"/>
          </w:tcPr>
          <w:p w14:paraId="271A2EA2" w14:textId="5988027E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608148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6081489"/>
          </w:p>
        </w:tc>
        <w:tc>
          <w:tcPr>
            <w:tcW w:w="729" w:type="dxa"/>
            <w:gridSpan w:val="2"/>
          </w:tcPr>
          <w:p w14:paraId="327BBE0A" w14:textId="753ECC02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6736157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67361571"/>
          </w:p>
        </w:tc>
        <w:tc>
          <w:tcPr>
            <w:tcW w:w="729" w:type="dxa"/>
          </w:tcPr>
          <w:p w14:paraId="50366085" w14:textId="1F00B6A8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3061923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30619236"/>
          </w:p>
        </w:tc>
        <w:tc>
          <w:tcPr>
            <w:tcW w:w="1075" w:type="dxa"/>
            <w:gridSpan w:val="2"/>
          </w:tcPr>
          <w:p w14:paraId="5121B4D1" w14:textId="43F3FF6E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121731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1217310"/>
          </w:p>
        </w:tc>
        <w:tc>
          <w:tcPr>
            <w:tcW w:w="1056" w:type="dxa"/>
          </w:tcPr>
          <w:p w14:paraId="1522A25A" w14:textId="0BDFC0B1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7302349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73023496"/>
          </w:p>
        </w:tc>
        <w:tc>
          <w:tcPr>
            <w:tcW w:w="1134" w:type="dxa"/>
            <w:gridSpan w:val="2"/>
          </w:tcPr>
          <w:p w14:paraId="6CBB03CD" w14:textId="6256A9EC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3370847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33708471"/>
          </w:p>
        </w:tc>
        <w:tc>
          <w:tcPr>
            <w:tcW w:w="2441" w:type="dxa"/>
            <w:gridSpan w:val="2"/>
          </w:tcPr>
          <w:p w14:paraId="5D8DB6A6" w14:textId="68CDA0D8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0083714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00837142"/>
          </w:p>
        </w:tc>
      </w:tr>
      <w:tr w:rsidR="005A2D58" w:rsidRPr="007F1538" w14:paraId="5A4DC8B2" w14:textId="77777777" w:rsidTr="00C572CF">
        <w:trPr>
          <w:trHeight w:val="288"/>
        </w:trPr>
        <w:tc>
          <w:tcPr>
            <w:tcW w:w="2164" w:type="dxa"/>
            <w:gridSpan w:val="2"/>
          </w:tcPr>
          <w:p w14:paraId="001D0D38" w14:textId="14511075" w:rsidR="005A2D58" w:rsidRPr="002C3AF6" w:rsidRDefault="005A2D58" w:rsidP="005A2D58">
            <w:pPr>
              <w:pStyle w:val="Paragraphedeliste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c) Des problèmes avec les jeux de hasard et d’argent?</w:t>
            </w:r>
          </w:p>
        </w:tc>
        <w:tc>
          <w:tcPr>
            <w:tcW w:w="699" w:type="dxa"/>
          </w:tcPr>
          <w:p w14:paraId="7590C368" w14:textId="5B2ED28D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35260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352601"/>
          </w:p>
        </w:tc>
        <w:tc>
          <w:tcPr>
            <w:tcW w:w="631" w:type="dxa"/>
          </w:tcPr>
          <w:p w14:paraId="4DA5511C" w14:textId="4C46C9F7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5500344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55003445"/>
          </w:p>
        </w:tc>
        <w:tc>
          <w:tcPr>
            <w:tcW w:w="729" w:type="dxa"/>
            <w:gridSpan w:val="2"/>
          </w:tcPr>
          <w:p w14:paraId="5A258FCA" w14:textId="76AF7290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0449953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04499536"/>
          </w:p>
        </w:tc>
        <w:tc>
          <w:tcPr>
            <w:tcW w:w="729" w:type="dxa"/>
          </w:tcPr>
          <w:p w14:paraId="6E0A1272" w14:textId="5E0CB709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1373869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13738697"/>
          </w:p>
        </w:tc>
        <w:tc>
          <w:tcPr>
            <w:tcW w:w="1075" w:type="dxa"/>
            <w:gridSpan w:val="2"/>
          </w:tcPr>
          <w:p w14:paraId="137285FE" w14:textId="3898397A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6393830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63938303"/>
          </w:p>
        </w:tc>
        <w:tc>
          <w:tcPr>
            <w:tcW w:w="1056" w:type="dxa"/>
          </w:tcPr>
          <w:p w14:paraId="2B8B2E60" w14:textId="53C78219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8975328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89753288"/>
          </w:p>
        </w:tc>
        <w:tc>
          <w:tcPr>
            <w:tcW w:w="1134" w:type="dxa"/>
            <w:gridSpan w:val="2"/>
          </w:tcPr>
          <w:p w14:paraId="157EEF32" w14:textId="604EAACE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0842780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08427806"/>
          </w:p>
        </w:tc>
        <w:tc>
          <w:tcPr>
            <w:tcW w:w="2441" w:type="dxa"/>
            <w:gridSpan w:val="2"/>
          </w:tcPr>
          <w:p w14:paraId="41AB0E3B" w14:textId="35AAF2CF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2240812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22408122"/>
          </w:p>
        </w:tc>
      </w:tr>
      <w:tr w:rsidR="005A2D58" w:rsidRPr="007F1538" w14:paraId="372E0446" w14:textId="77777777" w:rsidTr="00C572CF">
        <w:trPr>
          <w:trHeight w:val="288"/>
        </w:trPr>
        <w:tc>
          <w:tcPr>
            <w:tcW w:w="2164" w:type="dxa"/>
            <w:gridSpan w:val="2"/>
          </w:tcPr>
          <w:p w14:paraId="2DC5D220" w14:textId="43AD31A8" w:rsidR="005A2D58" w:rsidRPr="002C3AF6" w:rsidRDefault="005A2D58" w:rsidP="005A2D58">
            <w:pPr>
              <w:pStyle w:val="Paragraphedeliste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d) Des problèmes psychiatriques?</w:t>
            </w:r>
          </w:p>
        </w:tc>
        <w:tc>
          <w:tcPr>
            <w:tcW w:w="699" w:type="dxa"/>
          </w:tcPr>
          <w:p w14:paraId="191AE161" w14:textId="4EEE9751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2268556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22685568"/>
          </w:p>
        </w:tc>
        <w:tc>
          <w:tcPr>
            <w:tcW w:w="631" w:type="dxa"/>
          </w:tcPr>
          <w:p w14:paraId="37451237" w14:textId="73F1DCED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3804711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38047117"/>
          </w:p>
        </w:tc>
        <w:tc>
          <w:tcPr>
            <w:tcW w:w="729" w:type="dxa"/>
            <w:gridSpan w:val="2"/>
          </w:tcPr>
          <w:p w14:paraId="6FD8A8DC" w14:textId="2056D134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0351952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03519527"/>
          </w:p>
        </w:tc>
        <w:tc>
          <w:tcPr>
            <w:tcW w:w="729" w:type="dxa"/>
          </w:tcPr>
          <w:p w14:paraId="65D2FACD" w14:textId="22377245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8005608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80056086"/>
          </w:p>
        </w:tc>
        <w:tc>
          <w:tcPr>
            <w:tcW w:w="1075" w:type="dxa"/>
            <w:gridSpan w:val="2"/>
          </w:tcPr>
          <w:p w14:paraId="69EC867A" w14:textId="16D7B0A4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6940889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69408893"/>
          </w:p>
        </w:tc>
        <w:tc>
          <w:tcPr>
            <w:tcW w:w="1056" w:type="dxa"/>
          </w:tcPr>
          <w:p w14:paraId="31EFE7C3" w14:textId="1DBABFE4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7864980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78649805"/>
          </w:p>
        </w:tc>
        <w:tc>
          <w:tcPr>
            <w:tcW w:w="1134" w:type="dxa"/>
            <w:gridSpan w:val="2"/>
          </w:tcPr>
          <w:p w14:paraId="5B9AFDD4" w14:textId="3A737827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6366680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63666803"/>
          </w:p>
        </w:tc>
        <w:tc>
          <w:tcPr>
            <w:tcW w:w="2441" w:type="dxa"/>
            <w:gridSpan w:val="2"/>
          </w:tcPr>
          <w:p w14:paraId="64088D9F" w14:textId="568DE920" w:rsidR="005A2D58" w:rsidRPr="002C3AF6" w:rsidRDefault="005644EA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3531413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35314133"/>
          </w:p>
        </w:tc>
      </w:tr>
      <w:tr w:rsidR="005A2D58" w:rsidRPr="007F1538" w14:paraId="746A30ED" w14:textId="77777777" w:rsidTr="00C572CF">
        <w:trPr>
          <w:trHeight w:val="288"/>
        </w:trPr>
        <w:tc>
          <w:tcPr>
            <w:tcW w:w="7083" w:type="dxa"/>
            <w:gridSpan w:val="10"/>
          </w:tcPr>
          <w:p w14:paraId="37A1AE0E" w14:textId="287D8852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Avez-vous déjà été abusé émotionnellement (par des propos injurieux)?</w:t>
            </w:r>
          </w:p>
        </w:tc>
        <w:tc>
          <w:tcPr>
            <w:tcW w:w="1134" w:type="dxa"/>
            <w:gridSpan w:val="2"/>
          </w:tcPr>
          <w:p w14:paraId="509F3044" w14:textId="5B46A422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49339951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689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49339951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441" w:type="dxa"/>
            <w:gridSpan w:val="2"/>
          </w:tcPr>
          <w:p w14:paraId="29030882" w14:textId="69296AB9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20021376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20021376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5A2D58" w:rsidRPr="007F1538" w14:paraId="1EBBA72E" w14:textId="77777777" w:rsidTr="00C572CF">
        <w:trPr>
          <w:trHeight w:val="288"/>
        </w:trPr>
        <w:tc>
          <w:tcPr>
            <w:tcW w:w="7083" w:type="dxa"/>
            <w:gridSpan w:val="10"/>
          </w:tcPr>
          <w:p w14:paraId="5020B9C6" w14:textId="6D93C6F2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Avez-vous déjà été abusé physiquement?</w:t>
            </w:r>
          </w:p>
        </w:tc>
        <w:tc>
          <w:tcPr>
            <w:tcW w:w="1134" w:type="dxa"/>
            <w:gridSpan w:val="2"/>
          </w:tcPr>
          <w:p w14:paraId="1283C290" w14:textId="081E6010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1175306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4093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91175306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441" w:type="dxa"/>
            <w:gridSpan w:val="2"/>
          </w:tcPr>
          <w:p w14:paraId="63CBDBC9" w14:textId="496A2BA7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92687315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152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92687315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5A2D58" w:rsidRPr="007F1538" w14:paraId="10C9190C" w14:textId="77777777" w:rsidTr="00C572CF">
        <w:trPr>
          <w:trHeight w:val="288"/>
        </w:trPr>
        <w:tc>
          <w:tcPr>
            <w:tcW w:w="7083" w:type="dxa"/>
            <w:gridSpan w:val="10"/>
          </w:tcPr>
          <w:p w14:paraId="62294F5D" w14:textId="12E12079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Avez-vous déjà été abusé sexuellement?</w:t>
            </w:r>
          </w:p>
        </w:tc>
        <w:tc>
          <w:tcPr>
            <w:tcW w:w="1134" w:type="dxa"/>
            <w:gridSpan w:val="2"/>
          </w:tcPr>
          <w:p w14:paraId="65D6938D" w14:textId="02D9D49C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21239998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800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21239998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441" w:type="dxa"/>
            <w:gridSpan w:val="2"/>
          </w:tcPr>
          <w:p w14:paraId="73E77038" w14:textId="65F50468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45712228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527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45712228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5C3975" w:rsidRPr="007F1538" w14:paraId="360C2AFB" w14:textId="77777777" w:rsidTr="005A2D58">
        <w:trPr>
          <w:trHeight w:val="288"/>
        </w:trPr>
        <w:tc>
          <w:tcPr>
            <w:tcW w:w="10658" w:type="dxa"/>
            <w:gridSpan w:val="14"/>
          </w:tcPr>
          <w:p w14:paraId="64B605DF" w14:textId="38B1761F" w:rsidR="005C3975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Au cours des 30 dernières jours, pendant combien de jours avez-vous été en conflit grave : </w:t>
            </w:r>
          </w:p>
        </w:tc>
      </w:tr>
      <w:tr w:rsidR="005A2D58" w:rsidRPr="007F1538" w14:paraId="6938B168" w14:textId="77777777" w:rsidTr="00C572CF">
        <w:trPr>
          <w:trHeight w:val="288"/>
        </w:trPr>
        <w:tc>
          <w:tcPr>
            <w:tcW w:w="2863" w:type="dxa"/>
            <w:gridSpan w:val="3"/>
          </w:tcPr>
          <w:p w14:paraId="431DBF33" w14:textId="212A99BB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87877599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4245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87877599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Avec votre famille?</w:t>
            </w:r>
          </w:p>
        </w:tc>
        <w:tc>
          <w:tcPr>
            <w:tcW w:w="4929" w:type="dxa"/>
            <w:gridSpan w:val="8"/>
          </w:tcPr>
          <w:p w14:paraId="5473C70A" w14:textId="6DC1FCA6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44063005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080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A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44063005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>Avec d’autre</w:t>
            </w:r>
            <w:r w:rsidR="00C572C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personnes (à l’exception de la famille)?</w:t>
            </w:r>
          </w:p>
        </w:tc>
        <w:tc>
          <w:tcPr>
            <w:tcW w:w="2866" w:type="dxa"/>
            <w:gridSpan w:val="3"/>
          </w:tcPr>
          <w:p w14:paraId="6CB4A55C" w14:textId="7222157F" w:rsidR="005A2D58" w:rsidRPr="002C3AF6" w:rsidRDefault="005A2D58" w:rsidP="005A2D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4084864" w:edGrp="everyone"/>
            <w:r w:rsidRPr="002C3AF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4084864"/>
          </w:p>
        </w:tc>
      </w:tr>
      <w:tr w:rsidR="00CF5D5B" w:rsidRPr="00846DBD" w14:paraId="37E92E87" w14:textId="77777777" w:rsidTr="00C626C2">
        <w:trPr>
          <w:trHeight w:val="288"/>
        </w:trPr>
        <w:tc>
          <w:tcPr>
            <w:tcW w:w="10658" w:type="dxa"/>
            <w:gridSpan w:val="14"/>
          </w:tcPr>
          <w:p w14:paraId="272E57C0" w14:textId="0EFAE35A" w:rsidR="00CF5D5B" w:rsidRPr="00846DBD" w:rsidRDefault="00CF5D5B" w:rsidP="00C626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9.3 Habilités sociales, individuelles, en groupe</w:t>
            </w:r>
          </w:p>
        </w:tc>
      </w:tr>
      <w:tr w:rsidR="00CF5D5B" w14:paraId="37887291" w14:textId="77777777" w:rsidTr="00EB45A8">
        <w:trPr>
          <w:trHeight w:val="288"/>
        </w:trPr>
        <w:tc>
          <w:tcPr>
            <w:tcW w:w="5098" w:type="dxa"/>
            <w:gridSpan w:val="8"/>
          </w:tcPr>
          <w:p w14:paraId="07AAB95A" w14:textId="01FA8B82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Êtes-vous à l’aise de demander de l’aide si vous en avez besoin?</w:t>
            </w:r>
          </w:p>
        </w:tc>
        <w:tc>
          <w:tcPr>
            <w:tcW w:w="3261" w:type="dxa"/>
            <w:gridSpan w:val="5"/>
          </w:tcPr>
          <w:p w14:paraId="3B957009" w14:textId="77777777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8246330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051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82463306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299" w:type="dxa"/>
          </w:tcPr>
          <w:p w14:paraId="6EF7E7E7" w14:textId="77777777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952201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30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95220129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CF5D5B" w14:paraId="0B57A7F5" w14:textId="77777777" w:rsidTr="00EB45A8">
        <w:trPr>
          <w:trHeight w:val="288"/>
        </w:trPr>
        <w:tc>
          <w:tcPr>
            <w:tcW w:w="2122" w:type="dxa"/>
          </w:tcPr>
          <w:p w14:paraId="08A00304" w14:textId="2954D936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à qui demanderez-vous de l’aide :</w:t>
            </w:r>
          </w:p>
        </w:tc>
        <w:tc>
          <w:tcPr>
            <w:tcW w:w="1417" w:type="dxa"/>
            <w:gridSpan w:val="4"/>
          </w:tcPr>
          <w:p w14:paraId="6B6BF951" w14:textId="1B7C3576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0869360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5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08693606"/>
            <w:r>
              <w:rPr>
                <w:rFonts w:asciiTheme="minorHAnsi" w:hAnsiTheme="minorHAnsi" w:cstheme="minorHAnsi"/>
                <w:sz w:val="20"/>
                <w:szCs w:val="20"/>
              </w:rPr>
              <w:t>Proche</w:t>
            </w:r>
          </w:p>
        </w:tc>
        <w:tc>
          <w:tcPr>
            <w:tcW w:w="1559" w:type="dxa"/>
            <w:gridSpan w:val="3"/>
          </w:tcPr>
          <w:p w14:paraId="28488F57" w14:textId="11809830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0938534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01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09385344"/>
            <w:r>
              <w:rPr>
                <w:rFonts w:asciiTheme="minorHAnsi" w:hAnsiTheme="minorHAnsi" w:cstheme="minorHAnsi"/>
                <w:sz w:val="20"/>
                <w:szCs w:val="20"/>
              </w:rPr>
              <w:t>Intervenant</w:t>
            </w:r>
          </w:p>
        </w:tc>
        <w:tc>
          <w:tcPr>
            <w:tcW w:w="1985" w:type="dxa"/>
            <w:gridSpan w:val="2"/>
          </w:tcPr>
          <w:p w14:paraId="02AFBA47" w14:textId="199DE5C2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769010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8149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67690107"/>
            <w:r>
              <w:rPr>
                <w:rFonts w:asciiTheme="minorHAnsi" w:hAnsiTheme="minorHAnsi" w:cstheme="minorHAnsi"/>
                <w:sz w:val="20"/>
                <w:szCs w:val="20"/>
              </w:rPr>
              <w:t>Centre de crise</w:t>
            </w:r>
          </w:p>
        </w:tc>
        <w:tc>
          <w:tcPr>
            <w:tcW w:w="1276" w:type="dxa"/>
            <w:gridSpan w:val="3"/>
          </w:tcPr>
          <w:p w14:paraId="2A89D5B7" w14:textId="3226A99E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533000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444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65330004"/>
            <w:r>
              <w:rPr>
                <w:rFonts w:asciiTheme="minorHAnsi" w:hAnsiTheme="minorHAnsi" w:cstheme="minorHAnsi"/>
                <w:sz w:val="20"/>
                <w:szCs w:val="20"/>
              </w:rPr>
              <w:t>Autres :</w:t>
            </w:r>
          </w:p>
        </w:tc>
        <w:tc>
          <w:tcPr>
            <w:tcW w:w="2299" w:type="dxa"/>
          </w:tcPr>
          <w:p w14:paraId="7DA057DD" w14:textId="1F24A196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41986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9419869"/>
          </w:p>
        </w:tc>
      </w:tr>
    </w:tbl>
    <w:p w14:paraId="5C06B84A" w14:textId="77777777" w:rsidR="00CF5D5B" w:rsidRPr="00C572CF" w:rsidRDefault="00CF5D5B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5524"/>
        <w:gridCol w:w="5134"/>
      </w:tblGrid>
      <w:tr w:rsidR="00CF5D5B" w:rsidRPr="001625A7" w14:paraId="53690F7E" w14:textId="77777777" w:rsidTr="00C626C2">
        <w:trPr>
          <w:trHeight w:val="288"/>
          <w:tblHeader/>
        </w:trPr>
        <w:tc>
          <w:tcPr>
            <w:tcW w:w="10658" w:type="dxa"/>
            <w:gridSpan w:val="2"/>
            <w:shd w:val="clear" w:color="auto" w:fill="D9D9D9" w:themeFill="background1" w:themeFillShade="D9"/>
            <w:vAlign w:val="center"/>
          </w:tcPr>
          <w:p w14:paraId="6953EAF1" w14:textId="5A8C04EA" w:rsidR="00CF5D5B" w:rsidRPr="001625A7" w:rsidRDefault="00CF5D5B" w:rsidP="00C626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10. LOISIRS/OCCUPATIONS/ÉTUDES/TRAVAIL</w:t>
            </w:r>
          </w:p>
        </w:tc>
      </w:tr>
      <w:tr w:rsidR="00CF5D5B" w:rsidRPr="001625A7" w14:paraId="6C1F3622" w14:textId="77777777" w:rsidTr="00C626C2">
        <w:trPr>
          <w:trHeight w:val="288"/>
        </w:trPr>
        <w:tc>
          <w:tcPr>
            <w:tcW w:w="10658" w:type="dxa"/>
            <w:gridSpan w:val="2"/>
          </w:tcPr>
          <w:p w14:paraId="00843CDA" w14:textId="6CF5951A" w:rsidR="00CF5D5B" w:rsidRPr="00B97E4C" w:rsidRDefault="00CF5D5B" w:rsidP="00C626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10.1 Situation actuelle</w:t>
            </w:r>
            <w:r w:rsidRPr="00B97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</w:tr>
      <w:tr w:rsidR="00CF5D5B" w:rsidRPr="001625A7" w14:paraId="4AC7525B" w14:textId="77777777" w:rsidTr="00C572CF">
        <w:trPr>
          <w:trHeight w:val="288"/>
        </w:trPr>
        <w:tc>
          <w:tcPr>
            <w:tcW w:w="5524" w:type="dxa"/>
          </w:tcPr>
          <w:p w14:paraId="0507A847" w14:textId="2C197333" w:rsidR="00CF5D5B" w:rsidRPr="00292BA7" w:rsidRDefault="00CF5D5B" w:rsidP="00CF5D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Quelles sont vos activités actuellement?</w:t>
            </w:r>
          </w:p>
        </w:tc>
        <w:tc>
          <w:tcPr>
            <w:tcW w:w="5134" w:type="dxa"/>
          </w:tcPr>
          <w:p w14:paraId="76342DA0" w14:textId="373EC30D" w:rsidR="00CF5D5B" w:rsidRPr="00CF5D5B" w:rsidRDefault="00CF5D5B" w:rsidP="00CF5D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0654241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06542414"/>
          </w:p>
        </w:tc>
      </w:tr>
      <w:tr w:rsidR="00CF5D5B" w:rsidRPr="001625A7" w14:paraId="3C826182" w14:textId="77777777" w:rsidTr="00C572CF">
        <w:trPr>
          <w:trHeight w:val="288"/>
        </w:trPr>
        <w:tc>
          <w:tcPr>
            <w:tcW w:w="5524" w:type="dxa"/>
          </w:tcPr>
          <w:p w14:paraId="1EFD642C" w14:textId="2F3D9B03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À quoi ressemble une journée typique pour vous en ce moment?</w:t>
            </w:r>
          </w:p>
        </w:tc>
        <w:tc>
          <w:tcPr>
            <w:tcW w:w="5134" w:type="dxa"/>
          </w:tcPr>
          <w:p w14:paraId="75BBB101" w14:textId="36AAA0DF" w:rsidR="00CF5D5B" w:rsidRDefault="00CF5D5B" w:rsidP="00CF5D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199225854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92258543"/>
          </w:p>
        </w:tc>
      </w:tr>
    </w:tbl>
    <w:p w14:paraId="37DF9DAE" w14:textId="77777777" w:rsidR="00CF5D5B" w:rsidRPr="00C572CF" w:rsidRDefault="00CF5D5B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776"/>
        <w:gridCol w:w="1776"/>
        <w:gridCol w:w="1777"/>
        <w:gridCol w:w="1776"/>
        <w:gridCol w:w="1254"/>
        <w:gridCol w:w="2299"/>
      </w:tblGrid>
      <w:tr w:rsidR="00CF5D5B" w:rsidRPr="00846DBD" w14:paraId="79771376" w14:textId="77777777" w:rsidTr="00C626C2">
        <w:trPr>
          <w:trHeight w:val="288"/>
        </w:trPr>
        <w:tc>
          <w:tcPr>
            <w:tcW w:w="10658" w:type="dxa"/>
            <w:gridSpan w:val="6"/>
          </w:tcPr>
          <w:p w14:paraId="6EF99FDF" w14:textId="0C1A9599" w:rsidR="00CF5D5B" w:rsidRPr="00846DBD" w:rsidRDefault="00CF5D5B" w:rsidP="00C626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10.2 Études</w:t>
            </w:r>
          </w:p>
        </w:tc>
      </w:tr>
      <w:tr w:rsidR="00CF5D5B" w14:paraId="7F2BDE50" w14:textId="77777777" w:rsidTr="00CF5D5B">
        <w:trPr>
          <w:trHeight w:val="288"/>
        </w:trPr>
        <w:tc>
          <w:tcPr>
            <w:tcW w:w="1776" w:type="dxa"/>
          </w:tcPr>
          <w:p w14:paraId="2E86A8A8" w14:textId="0B9FD20F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Niveau d’études complétées?</w:t>
            </w:r>
          </w:p>
        </w:tc>
        <w:tc>
          <w:tcPr>
            <w:tcW w:w="1776" w:type="dxa"/>
          </w:tcPr>
          <w:p w14:paraId="7F00F5C4" w14:textId="41CDCB3F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8112751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81127518"/>
          </w:p>
        </w:tc>
        <w:tc>
          <w:tcPr>
            <w:tcW w:w="1777" w:type="dxa"/>
          </w:tcPr>
          <w:p w14:paraId="62E15E02" w14:textId="0A18B8BB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079435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7297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07943598"/>
            <w:r>
              <w:rPr>
                <w:rFonts w:asciiTheme="minorHAnsi" w:hAnsiTheme="minorHAnsi" w:cstheme="minorHAnsi"/>
                <w:sz w:val="20"/>
                <w:szCs w:val="20"/>
              </w:rPr>
              <w:t>Classe adaptée</w:t>
            </w:r>
          </w:p>
        </w:tc>
        <w:tc>
          <w:tcPr>
            <w:tcW w:w="1776" w:type="dxa"/>
          </w:tcPr>
          <w:p w14:paraId="7AE04BAA" w14:textId="3ED4E775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406760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2912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14067600"/>
            <w:r>
              <w:rPr>
                <w:rFonts w:asciiTheme="minorHAnsi" w:hAnsiTheme="minorHAnsi" w:cstheme="minorHAnsi"/>
                <w:sz w:val="20"/>
                <w:szCs w:val="20"/>
              </w:rPr>
              <w:t>Régulier</w:t>
            </w:r>
          </w:p>
        </w:tc>
        <w:tc>
          <w:tcPr>
            <w:tcW w:w="1254" w:type="dxa"/>
          </w:tcPr>
          <w:p w14:paraId="09C3A9E7" w14:textId="72C62A1D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1159062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5468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11590625"/>
            <w:r>
              <w:rPr>
                <w:rFonts w:asciiTheme="minorHAnsi" w:hAnsiTheme="minorHAnsi" w:cstheme="minorHAnsi"/>
                <w:sz w:val="20"/>
                <w:szCs w:val="20"/>
              </w:rPr>
              <w:t>Autres :</w:t>
            </w:r>
          </w:p>
        </w:tc>
        <w:tc>
          <w:tcPr>
            <w:tcW w:w="2299" w:type="dxa"/>
          </w:tcPr>
          <w:p w14:paraId="4014F5F0" w14:textId="6D8ADD1B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0562672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05626729"/>
          </w:p>
        </w:tc>
      </w:tr>
      <w:tr w:rsidR="00CF5D5B" w14:paraId="17AFDE2F" w14:textId="77777777" w:rsidTr="00C626C2">
        <w:trPr>
          <w:trHeight w:val="288"/>
        </w:trPr>
        <w:tc>
          <w:tcPr>
            <w:tcW w:w="3552" w:type="dxa"/>
            <w:gridSpan w:val="2"/>
          </w:tcPr>
          <w:p w14:paraId="45DD7BDF" w14:textId="65EA5D97" w:rsidR="00CF5D5B" w:rsidRDefault="00CF5D5B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des troubles d’apprentissage</w:t>
            </w:r>
            <w:r w:rsidR="00EB45A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553" w:type="dxa"/>
            <w:gridSpan w:val="2"/>
          </w:tcPr>
          <w:p w14:paraId="5CE5F92B" w14:textId="4D6E20D2" w:rsidR="00CF5D5B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5347999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145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53479999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3553" w:type="dxa"/>
            <w:gridSpan w:val="2"/>
          </w:tcPr>
          <w:p w14:paraId="49F002FF" w14:textId="68CFF01A" w:rsidR="00CF5D5B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6629340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0036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66293407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14:paraId="35291914" w14:textId="77777777" w:rsidR="00EB45A8" w:rsidRPr="00C572CF" w:rsidRDefault="00EB45A8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3538"/>
        <w:gridCol w:w="993"/>
        <w:gridCol w:w="142"/>
        <w:gridCol w:w="679"/>
        <w:gridCol w:w="1447"/>
        <w:gridCol w:w="993"/>
        <w:gridCol w:w="850"/>
        <w:gridCol w:w="2016"/>
      </w:tblGrid>
      <w:tr w:rsidR="00EB45A8" w:rsidRPr="00846DBD" w14:paraId="261B25EE" w14:textId="77777777" w:rsidTr="00C626C2">
        <w:trPr>
          <w:trHeight w:val="288"/>
        </w:trPr>
        <w:tc>
          <w:tcPr>
            <w:tcW w:w="10658" w:type="dxa"/>
            <w:gridSpan w:val="8"/>
          </w:tcPr>
          <w:p w14:paraId="6D3F07CD" w14:textId="56E199C5" w:rsidR="00EB45A8" w:rsidRPr="00846DBD" w:rsidRDefault="00EB45A8" w:rsidP="00C626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10.3 Expériences de travail ou bénévolat</w:t>
            </w:r>
          </w:p>
        </w:tc>
      </w:tr>
      <w:tr w:rsidR="00EB45A8" w14:paraId="78218C97" w14:textId="77777777" w:rsidTr="00C85543">
        <w:trPr>
          <w:trHeight w:val="288"/>
        </w:trPr>
        <w:tc>
          <w:tcPr>
            <w:tcW w:w="5352" w:type="dxa"/>
            <w:gridSpan w:val="4"/>
          </w:tcPr>
          <w:p w14:paraId="7A8AE902" w14:textId="7257CD67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une occupation actuellement?</w:t>
            </w:r>
          </w:p>
        </w:tc>
        <w:tc>
          <w:tcPr>
            <w:tcW w:w="2440" w:type="dxa"/>
            <w:gridSpan w:val="2"/>
          </w:tcPr>
          <w:p w14:paraId="3E19F1DB" w14:textId="77777777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3118449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003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31184494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2866" w:type="dxa"/>
            <w:gridSpan w:val="2"/>
          </w:tcPr>
          <w:p w14:paraId="0460296A" w14:textId="77777777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8601646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52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86016464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C85543" w14:paraId="136D07EB" w14:textId="77777777" w:rsidTr="00C85543">
        <w:trPr>
          <w:trHeight w:val="288"/>
        </w:trPr>
        <w:tc>
          <w:tcPr>
            <w:tcW w:w="3538" w:type="dxa"/>
          </w:tcPr>
          <w:p w14:paraId="3A1B68D4" w14:textId="6088F753" w:rsidR="00C85543" w:rsidRDefault="00C85543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un permis de conduire valide?</w:t>
            </w:r>
          </w:p>
        </w:tc>
        <w:tc>
          <w:tcPr>
            <w:tcW w:w="1135" w:type="dxa"/>
            <w:gridSpan w:val="2"/>
          </w:tcPr>
          <w:p w14:paraId="0BAE020C" w14:textId="306CBED9" w:rsidR="00C85543" w:rsidRDefault="00C85543" w:rsidP="00C572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1332554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5227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13325547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permStart w:id="436549265" w:edGrp="everyone"/>
        <w:tc>
          <w:tcPr>
            <w:tcW w:w="2126" w:type="dxa"/>
            <w:gridSpan w:val="2"/>
          </w:tcPr>
          <w:p w14:paraId="6C1EDECB" w14:textId="47ADE4AC" w:rsidR="00C85543" w:rsidRDefault="004F4146" w:rsidP="00C855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895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54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8554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36549265"/>
            <w:r w:rsidR="00C85543">
              <w:rPr>
                <w:rFonts w:asciiTheme="minorHAnsi" w:hAnsiTheme="minorHAnsi" w:cstheme="minorHAnsi"/>
                <w:sz w:val="20"/>
                <w:szCs w:val="20"/>
              </w:rPr>
              <w:t>Non, permis non renouvelé</w:t>
            </w:r>
          </w:p>
        </w:tc>
        <w:tc>
          <w:tcPr>
            <w:tcW w:w="1843" w:type="dxa"/>
            <w:gridSpan w:val="2"/>
          </w:tcPr>
          <w:p w14:paraId="2D91380A" w14:textId="56FE12AA" w:rsidR="00C85543" w:rsidRDefault="00C85543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4336584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9923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143365842"/>
            <w:r>
              <w:rPr>
                <w:rFonts w:asciiTheme="minorHAnsi" w:hAnsiTheme="minorHAnsi" w:cstheme="minorHAnsi"/>
                <w:sz w:val="20"/>
                <w:szCs w:val="20"/>
              </w:rPr>
              <w:t>Non, permis suspendu</w:t>
            </w:r>
          </w:p>
        </w:tc>
        <w:tc>
          <w:tcPr>
            <w:tcW w:w="2016" w:type="dxa"/>
          </w:tcPr>
          <w:p w14:paraId="529E0685" w14:textId="5268E6A5" w:rsidR="00C85543" w:rsidRDefault="00C85543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1565263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4116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15652636"/>
            <w:r>
              <w:rPr>
                <w:rFonts w:asciiTheme="minorHAnsi" w:hAnsiTheme="minorHAnsi" w:cstheme="minorHAnsi"/>
                <w:sz w:val="20"/>
                <w:szCs w:val="20"/>
              </w:rPr>
              <w:t>Non, n’en ai jamais eu</w:t>
            </w:r>
          </w:p>
        </w:tc>
      </w:tr>
      <w:tr w:rsidR="00EB45A8" w14:paraId="1F428D0C" w14:textId="77777777" w:rsidTr="00C85543">
        <w:trPr>
          <w:trHeight w:val="288"/>
        </w:trPr>
        <w:tc>
          <w:tcPr>
            <w:tcW w:w="3538" w:type="dxa"/>
          </w:tcPr>
          <w:p w14:paraId="358E490A" w14:textId="57AAE588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travaillé/fait bénévolat?</w:t>
            </w:r>
          </w:p>
        </w:tc>
        <w:tc>
          <w:tcPr>
            <w:tcW w:w="993" w:type="dxa"/>
          </w:tcPr>
          <w:p w14:paraId="2E94C7D8" w14:textId="374439AD" w:rsidR="00EB45A8" w:rsidRDefault="00EB45A8" w:rsidP="00EB45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518269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6168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51826909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821" w:type="dxa"/>
            <w:gridSpan w:val="2"/>
          </w:tcPr>
          <w:p w14:paraId="1CC380B0" w14:textId="595FA3F7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6701396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77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67013966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2440" w:type="dxa"/>
            <w:gridSpan w:val="2"/>
          </w:tcPr>
          <w:p w14:paraId="132CA3E7" w14:textId="2A260D45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à quel endroit?</w:t>
            </w:r>
          </w:p>
        </w:tc>
        <w:tc>
          <w:tcPr>
            <w:tcW w:w="2866" w:type="dxa"/>
            <w:gridSpan w:val="2"/>
          </w:tcPr>
          <w:p w14:paraId="32987EBB" w14:textId="3F1C5F60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8306314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83063144"/>
          </w:p>
        </w:tc>
      </w:tr>
      <w:tr w:rsidR="00EB45A8" w14:paraId="5E21C1C8" w14:textId="77777777" w:rsidTr="00C85543">
        <w:trPr>
          <w:trHeight w:val="288"/>
        </w:trPr>
        <w:tc>
          <w:tcPr>
            <w:tcW w:w="3538" w:type="dxa"/>
          </w:tcPr>
          <w:p w14:paraId="5BBCBC35" w14:textId="7C7FB3BD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déjà eu des difficultés au travail /faire bénévolat?</w:t>
            </w:r>
          </w:p>
        </w:tc>
        <w:tc>
          <w:tcPr>
            <w:tcW w:w="993" w:type="dxa"/>
          </w:tcPr>
          <w:p w14:paraId="728D20C2" w14:textId="7969CD9F" w:rsidR="00EB45A8" w:rsidRDefault="00EB45A8" w:rsidP="00EB45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6744426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719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67444263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821" w:type="dxa"/>
            <w:gridSpan w:val="2"/>
          </w:tcPr>
          <w:p w14:paraId="2B2E94B6" w14:textId="01C97D59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5242025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4884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52420258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2440" w:type="dxa"/>
            <w:gridSpan w:val="2"/>
          </w:tcPr>
          <w:p w14:paraId="350BC2B0" w14:textId="47032DB2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lesquelles :</w:t>
            </w:r>
          </w:p>
        </w:tc>
        <w:tc>
          <w:tcPr>
            <w:tcW w:w="2866" w:type="dxa"/>
            <w:gridSpan w:val="2"/>
          </w:tcPr>
          <w:p w14:paraId="1F38B919" w14:textId="7FE392DA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4689710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46897103"/>
          </w:p>
        </w:tc>
      </w:tr>
    </w:tbl>
    <w:p w14:paraId="26AE5FB3" w14:textId="77777777" w:rsidR="00EB45A8" w:rsidRPr="00C572CF" w:rsidRDefault="00EB45A8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2122"/>
        <w:gridCol w:w="1310"/>
        <w:gridCol w:w="120"/>
        <w:gridCol w:w="728"/>
        <w:gridCol w:w="960"/>
        <w:gridCol w:w="992"/>
        <w:gridCol w:w="873"/>
        <w:gridCol w:w="828"/>
        <w:gridCol w:w="2725"/>
      </w:tblGrid>
      <w:tr w:rsidR="00EB45A8" w:rsidRPr="00846DBD" w14:paraId="7DBE34A1" w14:textId="77777777" w:rsidTr="00C626C2">
        <w:trPr>
          <w:trHeight w:val="288"/>
        </w:trPr>
        <w:tc>
          <w:tcPr>
            <w:tcW w:w="10658" w:type="dxa"/>
            <w:gridSpan w:val="9"/>
          </w:tcPr>
          <w:p w14:paraId="271C24D8" w14:textId="2E3F4DA4" w:rsidR="00EB45A8" w:rsidRPr="00846DBD" w:rsidRDefault="00EB45A8" w:rsidP="00C626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10.4 Projets futurs</w:t>
            </w:r>
          </w:p>
        </w:tc>
      </w:tr>
      <w:tr w:rsidR="00EB45A8" w14:paraId="20C75F60" w14:textId="77777777" w:rsidTr="0083376D">
        <w:trPr>
          <w:trHeight w:val="288"/>
        </w:trPr>
        <w:tc>
          <w:tcPr>
            <w:tcW w:w="3432" w:type="dxa"/>
            <w:gridSpan w:val="2"/>
          </w:tcPr>
          <w:p w14:paraId="6B28D36F" w14:textId="7B5A53A9" w:rsidR="00EB45A8" w:rsidRDefault="00EB45A8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Quels sont vos projets futurs?</w:t>
            </w:r>
          </w:p>
        </w:tc>
        <w:tc>
          <w:tcPr>
            <w:tcW w:w="7226" w:type="dxa"/>
            <w:gridSpan w:val="7"/>
          </w:tcPr>
          <w:p w14:paraId="7D7230CF" w14:textId="253F4B4E" w:rsidR="00EB45A8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7115002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71150028"/>
          </w:p>
        </w:tc>
      </w:tr>
      <w:tr w:rsidR="009C21A7" w14:paraId="111BC09F" w14:textId="77777777" w:rsidTr="00C572CF">
        <w:trPr>
          <w:trHeight w:val="288"/>
        </w:trPr>
        <w:tc>
          <w:tcPr>
            <w:tcW w:w="5240" w:type="dxa"/>
            <w:gridSpan w:val="5"/>
          </w:tcPr>
          <w:p w14:paraId="1E02BB67" w14:textId="0B896258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Quelles sont vos forces (talents, compétences, ressources personnelles, etc. ) pour une occupation ou un retour aux études?</w:t>
            </w:r>
          </w:p>
        </w:tc>
        <w:tc>
          <w:tcPr>
            <w:tcW w:w="5418" w:type="dxa"/>
            <w:gridSpan w:val="4"/>
          </w:tcPr>
          <w:p w14:paraId="6FC5C4CC" w14:textId="5B496505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9129343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91293430"/>
          </w:p>
        </w:tc>
      </w:tr>
      <w:tr w:rsidR="009C21A7" w14:paraId="61D81F28" w14:textId="77777777" w:rsidTr="00C626C2">
        <w:trPr>
          <w:trHeight w:val="288"/>
        </w:trPr>
        <w:tc>
          <w:tcPr>
            <w:tcW w:w="10658" w:type="dxa"/>
            <w:gridSpan w:val="9"/>
          </w:tcPr>
          <w:p w14:paraId="0C02C8A5" w14:textId="433DA376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*Ajouter les informations dans le document : identification des forces.</w:t>
            </w:r>
          </w:p>
        </w:tc>
      </w:tr>
      <w:tr w:rsidR="009C21A7" w14:paraId="4FB299CF" w14:textId="77777777" w:rsidTr="00C572CF">
        <w:trPr>
          <w:trHeight w:val="288"/>
        </w:trPr>
        <w:tc>
          <w:tcPr>
            <w:tcW w:w="4280" w:type="dxa"/>
            <w:gridSpan w:val="4"/>
          </w:tcPr>
          <w:p w14:paraId="01A84832" w14:textId="2992B20C" w:rsidR="009C21A7" w:rsidRDefault="009C21A7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Êtes-vous satisfait de la quantité d’activités que vous avez à faire durant votre semaine?</w:t>
            </w:r>
          </w:p>
        </w:tc>
        <w:tc>
          <w:tcPr>
            <w:tcW w:w="960" w:type="dxa"/>
          </w:tcPr>
          <w:p w14:paraId="2FE65CF0" w14:textId="57206F22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0953728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0975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09537280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992" w:type="dxa"/>
          </w:tcPr>
          <w:p w14:paraId="33883490" w14:textId="4930793F" w:rsidR="009C21A7" w:rsidRDefault="009C21A7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010693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474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0106930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Non </w:t>
            </w:r>
          </w:p>
        </w:tc>
        <w:tc>
          <w:tcPr>
            <w:tcW w:w="1701" w:type="dxa"/>
            <w:gridSpan w:val="2"/>
          </w:tcPr>
          <w:p w14:paraId="0B554155" w14:textId="10A5D458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lesquelles?</w:t>
            </w:r>
          </w:p>
        </w:tc>
        <w:tc>
          <w:tcPr>
            <w:tcW w:w="2725" w:type="dxa"/>
          </w:tcPr>
          <w:p w14:paraId="2118CE64" w14:textId="0BE18855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9099683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90996832"/>
          </w:p>
        </w:tc>
      </w:tr>
      <w:tr w:rsidR="009C21A7" w14:paraId="382D49D4" w14:textId="77777777" w:rsidTr="00C572CF">
        <w:trPr>
          <w:trHeight w:val="288"/>
        </w:trPr>
        <w:tc>
          <w:tcPr>
            <w:tcW w:w="4280" w:type="dxa"/>
            <w:gridSpan w:val="4"/>
          </w:tcPr>
          <w:p w14:paraId="1F986E1B" w14:textId="057E109C" w:rsidR="009C21A7" w:rsidRDefault="009C21A7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 a-t-il d’autres activités que vous souhaiteriez faire?</w:t>
            </w:r>
          </w:p>
        </w:tc>
        <w:tc>
          <w:tcPr>
            <w:tcW w:w="960" w:type="dxa"/>
          </w:tcPr>
          <w:p w14:paraId="35C4CAB7" w14:textId="3BAF68E0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9264419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028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92644195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992" w:type="dxa"/>
          </w:tcPr>
          <w:p w14:paraId="59A19E34" w14:textId="66310BF5" w:rsidR="009C21A7" w:rsidRDefault="009C21A7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291983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2811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29198349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701" w:type="dxa"/>
            <w:gridSpan w:val="2"/>
          </w:tcPr>
          <w:p w14:paraId="283F14EC" w14:textId="67E13E87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lesquelles?</w:t>
            </w:r>
          </w:p>
        </w:tc>
        <w:tc>
          <w:tcPr>
            <w:tcW w:w="2725" w:type="dxa"/>
          </w:tcPr>
          <w:p w14:paraId="17126805" w14:textId="1E7CBC00" w:rsidR="009C21A7" w:rsidRDefault="009C21A7" w:rsidP="00C626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618830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66188304"/>
          </w:p>
        </w:tc>
      </w:tr>
      <w:tr w:rsidR="00C572CF" w14:paraId="67CCDDBA" w14:textId="77777777" w:rsidTr="005644EA">
        <w:trPr>
          <w:trHeight w:val="785"/>
        </w:trPr>
        <w:tc>
          <w:tcPr>
            <w:tcW w:w="10658" w:type="dxa"/>
            <w:gridSpan w:val="9"/>
          </w:tcPr>
          <w:p w14:paraId="19B8F648" w14:textId="7135781B" w:rsidR="00C572CF" w:rsidRDefault="00C572CF" w:rsidP="00C572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Quels sont les obstacles/difficultés</w:t>
            </w:r>
            <w:bookmarkStart w:id="6" w:name="_GoBack"/>
            <w:bookmarkEnd w:id="6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qui vous empêchent de faire les activités que vous voudriez? </w:t>
            </w:r>
            <w:permStart w:id="107506005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75060051"/>
          </w:p>
        </w:tc>
      </w:tr>
      <w:tr w:rsidR="00C572CF" w14:paraId="4598FD74" w14:textId="77777777" w:rsidTr="00C23F46">
        <w:trPr>
          <w:trHeight w:val="586"/>
        </w:trPr>
        <w:tc>
          <w:tcPr>
            <w:tcW w:w="10658" w:type="dxa"/>
            <w:gridSpan w:val="9"/>
          </w:tcPr>
          <w:p w14:paraId="6C459CB0" w14:textId="765C6203" w:rsidR="00C572CF" w:rsidRDefault="00C572CF" w:rsidP="00C572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Qu’est-ce qui pourrait être mis en place pour que vous puissiez faire les activités souhaitées? </w:t>
            </w:r>
            <w:permStart w:id="211616839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16168392"/>
          </w:p>
        </w:tc>
      </w:tr>
      <w:tr w:rsidR="009C21A7" w14:paraId="1DC3CA33" w14:textId="77777777" w:rsidTr="00C626C2">
        <w:trPr>
          <w:trHeight w:val="288"/>
        </w:trPr>
        <w:tc>
          <w:tcPr>
            <w:tcW w:w="10658" w:type="dxa"/>
            <w:gridSpan w:val="9"/>
          </w:tcPr>
          <w:p w14:paraId="6BE3D087" w14:textId="620C6FC7" w:rsidR="009C21A7" w:rsidRDefault="009C21A7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Parmi les sphères discutées, laquelle ou lesquelles souhaitez-vous ajouter dans votre plan d’intervention?</w:t>
            </w:r>
          </w:p>
        </w:tc>
      </w:tr>
      <w:tr w:rsidR="0083376D" w14:paraId="5E61C84B" w14:textId="77777777" w:rsidTr="0083376D">
        <w:trPr>
          <w:trHeight w:val="288"/>
        </w:trPr>
        <w:tc>
          <w:tcPr>
            <w:tcW w:w="2122" w:type="dxa"/>
          </w:tcPr>
          <w:p w14:paraId="32B18C4E" w14:textId="4CB674EB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7415460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6061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74154608"/>
            <w:r>
              <w:rPr>
                <w:rFonts w:asciiTheme="minorHAnsi" w:hAnsiTheme="minorHAnsi" w:cstheme="minorHAnsi"/>
                <w:sz w:val="20"/>
                <w:szCs w:val="20"/>
              </w:rPr>
              <w:t>Santé mentale</w:t>
            </w:r>
          </w:p>
        </w:tc>
        <w:tc>
          <w:tcPr>
            <w:tcW w:w="2158" w:type="dxa"/>
            <w:gridSpan w:val="3"/>
          </w:tcPr>
          <w:p w14:paraId="60604ECC" w14:textId="4DEAA85A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8141478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5898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81414786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Judiciarisation </w:t>
            </w:r>
          </w:p>
        </w:tc>
        <w:tc>
          <w:tcPr>
            <w:tcW w:w="2825" w:type="dxa"/>
            <w:gridSpan w:val="3"/>
          </w:tcPr>
          <w:p w14:paraId="69BBC65E" w14:textId="49785393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5833007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4318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58330077"/>
            <w:r>
              <w:rPr>
                <w:rFonts w:asciiTheme="minorHAnsi" w:hAnsiTheme="minorHAnsi" w:cstheme="minorHAnsi"/>
                <w:sz w:val="20"/>
                <w:szCs w:val="20"/>
              </w:rPr>
              <w:t>Dépendance</w:t>
            </w:r>
          </w:p>
        </w:tc>
        <w:tc>
          <w:tcPr>
            <w:tcW w:w="3553" w:type="dxa"/>
            <w:gridSpan w:val="2"/>
          </w:tcPr>
          <w:p w14:paraId="7847324E" w14:textId="02AC76C2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75694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790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7569423"/>
            <w:r>
              <w:rPr>
                <w:rFonts w:asciiTheme="minorHAnsi" w:hAnsiTheme="minorHAnsi" w:cstheme="minorHAnsi"/>
                <w:sz w:val="20"/>
                <w:szCs w:val="20"/>
              </w:rPr>
              <w:t>Santé physiques et sexualité</w:t>
            </w:r>
          </w:p>
        </w:tc>
      </w:tr>
      <w:tr w:rsidR="0083376D" w14:paraId="65D5EF31" w14:textId="77777777" w:rsidTr="00C626C2">
        <w:trPr>
          <w:trHeight w:val="288"/>
        </w:trPr>
        <w:tc>
          <w:tcPr>
            <w:tcW w:w="3552" w:type="dxa"/>
            <w:gridSpan w:val="3"/>
          </w:tcPr>
          <w:p w14:paraId="085EF26B" w14:textId="2F5BA5B5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3482396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6756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34823964"/>
            <w:r>
              <w:rPr>
                <w:rFonts w:asciiTheme="minorHAnsi" w:hAnsiTheme="minorHAnsi" w:cstheme="minorHAnsi"/>
                <w:sz w:val="20"/>
                <w:szCs w:val="20"/>
              </w:rPr>
              <w:t>Hygiène personnelle</w:t>
            </w:r>
          </w:p>
        </w:tc>
        <w:tc>
          <w:tcPr>
            <w:tcW w:w="3553" w:type="dxa"/>
            <w:gridSpan w:val="4"/>
          </w:tcPr>
          <w:p w14:paraId="21DE5719" w14:textId="53948986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2424608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7713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24246086"/>
            <w:r>
              <w:rPr>
                <w:rFonts w:asciiTheme="minorHAnsi" w:hAnsiTheme="minorHAnsi" w:cstheme="minorHAnsi"/>
                <w:sz w:val="20"/>
                <w:szCs w:val="20"/>
              </w:rPr>
              <w:t>Activité de la vie domestique</w:t>
            </w:r>
          </w:p>
        </w:tc>
        <w:tc>
          <w:tcPr>
            <w:tcW w:w="3553" w:type="dxa"/>
            <w:gridSpan w:val="2"/>
          </w:tcPr>
          <w:p w14:paraId="4E2468D1" w14:textId="68F11690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180594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638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1805943"/>
            <w:r>
              <w:rPr>
                <w:rFonts w:asciiTheme="minorHAnsi" w:hAnsiTheme="minorHAnsi" w:cstheme="minorHAnsi"/>
                <w:sz w:val="20"/>
                <w:szCs w:val="20"/>
              </w:rPr>
              <w:t>Accessibilité aux services</w:t>
            </w:r>
          </w:p>
        </w:tc>
      </w:tr>
      <w:tr w:rsidR="0083376D" w14:paraId="14EE578B" w14:textId="77777777" w:rsidTr="00C626C2">
        <w:trPr>
          <w:trHeight w:val="288"/>
        </w:trPr>
        <w:tc>
          <w:tcPr>
            <w:tcW w:w="3552" w:type="dxa"/>
            <w:gridSpan w:val="3"/>
          </w:tcPr>
          <w:p w14:paraId="5ACB6CEB" w14:textId="04B37629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5620162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668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256201622"/>
            <w:r w:rsidR="00C572CF">
              <w:rPr>
                <w:rFonts w:asciiTheme="minorHAnsi" w:hAnsiTheme="minorHAnsi" w:cstheme="minorHAnsi"/>
                <w:sz w:val="20"/>
                <w:szCs w:val="20"/>
              </w:rPr>
              <w:t>Gestion financière</w:t>
            </w:r>
          </w:p>
        </w:tc>
        <w:tc>
          <w:tcPr>
            <w:tcW w:w="3553" w:type="dxa"/>
            <w:gridSpan w:val="4"/>
          </w:tcPr>
          <w:p w14:paraId="52570527" w14:textId="5507C868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0803130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1236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08031308"/>
            <w:r>
              <w:rPr>
                <w:rFonts w:asciiTheme="minorHAnsi" w:hAnsiTheme="minorHAnsi" w:cstheme="minorHAnsi"/>
                <w:sz w:val="20"/>
                <w:szCs w:val="20"/>
              </w:rPr>
              <w:t>Réseau social</w:t>
            </w:r>
          </w:p>
        </w:tc>
        <w:tc>
          <w:tcPr>
            <w:tcW w:w="3553" w:type="dxa"/>
            <w:gridSpan w:val="2"/>
          </w:tcPr>
          <w:p w14:paraId="41B9EE0E" w14:textId="6566527A" w:rsidR="0083376D" w:rsidRDefault="0083376D" w:rsidP="009C21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1925978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0328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19259780"/>
            <w:r>
              <w:rPr>
                <w:rFonts w:asciiTheme="minorHAnsi" w:hAnsiTheme="minorHAnsi" w:cstheme="minorHAnsi"/>
                <w:sz w:val="20"/>
                <w:szCs w:val="20"/>
              </w:rPr>
              <w:t>Loisirs/occupation</w:t>
            </w:r>
            <w:r w:rsidR="00C572C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/études/travail</w:t>
            </w:r>
          </w:p>
        </w:tc>
      </w:tr>
    </w:tbl>
    <w:p w14:paraId="3145F407" w14:textId="77777777" w:rsidR="0083376D" w:rsidRPr="00C572CF" w:rsidRDefault="0083376D" w:rsidP="007E09E8">
      <w:pPr>
        <w:rPr>
          <w:rFonts w:asciiTheme="minorHAnsi" w:hAnsiTheme="minorHAnsi" w:cstheme="minorHAnsi"/>
          <w:i/>
          <w:color w:val="FF0000"/>
          <w:sz w:val="10"/>
          <w:szCs w:val="1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284"/>
        <w:gridCol w:w="3900"/>
        <w:gridCol w:w="494"/>
        <w:gridCol w:w="284"/>
        <w:gridCol w:w="567"/>
        <w:gridCol w:w="3969"/>
      </w:tblGrid>
      <w:tr w:rsidR="0083376D" w14:paraId="622E88D8" w14:textId="77777777" w:rsidTr="002C3AF6">
        <w:trPr>
          <w:tblHeader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E42A11" w14:textId="609069A7" w:rsidR="0083376D" w:rsidRDefault="002C3AF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SIGNATURE</w:t>
            </w:r>
          </w:p>
        </w:tc>
      </w:tr>
      <w:tr w:rsidR="002C3AF6" w14:paraId="167BB7A2" w14:textId="77777777" w:rsidTr="002C3AF6"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1C76" w14:textId="42F7EC62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Données recueillies par :</w:t>
            </w:r>
          </w:p>
        </w:tc>
      </w:tr>
      <w:tr w:rsidR="002C3AF6" w14:paraId="56343DCB" w14:textId="77777777" w:rsidTr="00C572CF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C13" w14:textId="39310A60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Nom, prénom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83D8" w14:textId="6D8F9C45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ermStart w:id="1044333713" w:edGrp="everyone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044333713"/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C1A9" w14:textId="53B7E497" w:rsidR="002C3AF6" w:rsidRDefault="00C572CF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Titre</w:t>
            </w:r>
            <w:r w:rsidR="002C3AF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78EF" w14:textId="3E3B3BD2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ermStart w:id="473987801" w:edGrp="everyone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473987801"/>
          </w:p>
        </w:tc>
      </w:tr>
      <w:tr w:rsidR="002C3AF6" w14:paraId="5B8ED984" w14:textId="77777777" w:rsidTr="00C572CF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7E1B" w14:textId="6DCA0315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ermStart w:id="371030731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Nom, prénom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8D14" w14:textId="56C11707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5BE" w14:textId="612A4CEF" w:rsidR="002C3AF6" w:rsidRDefault="00C572CF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Titre 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CDD2" w14:textId="0EF69971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ermStart w:id="1068262074" w:edGrp="everyone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068262074"/>
          </w:p>
        </w:tc>
      </w:tr>
      <w:permEnd w:id="371030731"/>
      <w:tr w:rsidR="002C3AF6" w14:paraId="44267185" w14:textId="77777777" w:rsidTr="00C572CF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2026" w14:textId="75A5937E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Nom, prénom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6EC" w14:textId="56A00ADD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ermStart w:id="1692999894" w:edGrp="everyone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692999894"/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B9E" w14:textId="6BC60F47" w:rsidR="002C3AF6" w:rsidRDefault="00C572CF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Titre</w:t>
            </w:r>
            <w:r w:rsidR="002C3AF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127F" w14:textId="0B68E402" w:rsidR="002C3AF6" w:rsidRDefault="002C3AF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ermStart w:id="1904829916" w:edGrp="everyone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904829916"/>
          </w:p>
        </w:tc>
      </w:tr>
      <w:tr w:rsidR="0083376D" w14:paraId="45AE463C" w14:textId="77777777" w:rsidTr="00C572CF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DE2D" w14:textId="77777777" w:rsidR="0083376D" w:rsidRPr="00C572CF" w:rsidRDefault="0083376D">
            <w:pPr>
              <w:rPr>
                <w:rFonts w:asciiTheme="minorHAnsi" w:hAnsiTheme="minorHAnsi" w:cstheme="minorHAnsi"/>
                <w:noProof/>
                <w:sz w:val="16"/>
                <w:szCs w:val="16"/>
                <w:lang w:eastAsia="en-US"/>
              </w:rPr>
            </w:pPr>
            <w:r w:rsidRP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Signature : </w:t>
            </w:r>
            <w:r w:rsidRPr="00C572CF">
              <w:rPr>
                <w:rFonts w:asciiTheme="minorHAnsi" w:hAnsiTheme="minorHAnsi" w:cstheme="minorHAnsi"/>
                <w:noProof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30F1" w14:textId="20AA026B" w:rsidR="0083376D" w:rsidRPr="00C572CF" w:rsidRDefault="0083376D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permStart w:id="2114353800" w:edGrp="everyone"/>
            <w:r w:rsidRP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  <w:lang w:eastAsia="en-US"/>
                </w:rPr>
                <w:id w:val="-1456175224"/>
                <w:showingPlcHdr/>
                <w:picture/>
              </w:sdtPr>
              <w:sdtEndPr/>
              <w:sdtContent>
                <w:r w:rsidRPr="00C572CF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05245108" wp14:editId="72CEABA7">
                      <wp:extent cx="358140" cy="358140"/>
                      <wp:effectExtent l="0" t="0" r="3810" b="381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58140" cy="35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  </w:t>
            </w:r>
            <w:permEnd w:id="2114353800"/>
            <w:r w:rsidRP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6A3E" w14:textId="77777777" w:rsidR="0083376D" w:rsidRPr="00C572CF" w:rsidRDefault="0083376D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Date 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7415" w14:textId="77777777" w:rsidR="0083376D" w:rsidRPr="00C572CF" w:rsidRDefault="0083376D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permStart w:id="1660882373" w:edGrp="everyone"/>
            <w:r w:rsidRP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  <w:lang w:eastAsia="en-US"/>
                </w:rPr>
                <w:id w:val="-2091379313"/>
                <w:placeholder>
                  <w:docPart w:val="C8C2DF2886A4433CBBF6EDBB6C9D2DC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C572CF">
                  <w:rPr>
                    <w:rStyle w:val="Textedelespacerserv"/>
                    <w:sz w:val="16"/>
                    <w:szCs w:val="16"/>
                    <w:lang w:eastAsia="en-US"/>
                  </w:rPr>
                  <w:t>Cliquez ou appuyez ici pour entrer une date.</w:t>
                </w:r>
              </w:sdtContent>
            </w:sdt>
            <w:r w:rsidRPr="00C572CF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 </w:t>
            </w:r>
            <w:permEnd w:id="1660882373"/>
          </w:p>
        </w:tc>
      </w:tr>
    </w:tbl>
    <w:p w14:paraId="707D85A5" w14:textId="10D2A35E" w:rsidR="00367843" w:rsidRDefault="00367843" w:rsidP="007E09E8">
      <w:pPr>
        <w:rPr>
          <w:rFonts w:asciiTheme="minorHAnsi" w:hAnsiTheme="minorHAnsi" w:cstheme="minorHAnsi"/>
          <w:sz w:val="20"/>
          <w:szCs w:val="20"/>
        </w:rPr>
        <w:sectPr w:rsidR="00367843" w:rsidSect="00C572C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994" w:right="1022" w:bottom="994" w:left="1022" w:header="567" w:footer="576" w:gutter="0"/>
          <w:cols w:space="708"/>
          <w:titlePg/>
          <w:docGrid w:linePitch="360"/>
        </w:sectPr>
      </w:pPr>
    </w:p>
    <w:p w14:paraId="41FC3DDF" w14:textId="27EF5792" w:rsidR="00367843" w:rsidRPr="005B33B3" w:rsidRDefault="00367843" w:rsidP="0036784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33B3">
        <w:rPr>
          <w:rFonts w:asciiTheme="minorHAnsi" w:hAnsiTheme="minorHAnsi" w:cstheme="minorHAnsi"/>
          <w:b/>
          <w:sz w:val="20"/>
          <w:szCs w:val="20"/>
        </w:rPr>
        <w:lastRenderedPageBreak/>
        <w:t xml:space="preserve">BUDGET MENSUEL PRÉVISIONNEL </w:t>
      </w:r>
    </w:p>
    <w:p w14:paraId="23FF3F07" w14:textId="7154A8C4" w:rsidR="00367843" w:rsidRDefault="00367843" w:rsidP="00367843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993"/>
      </w:tblGrid>
      <w:tr w:rsidR="005B33B3" w14:paraId="43249934" w14:textId="77777777" w:rsidTr="005B33B3">
        <w:trPr>
          <w:trHeight w:val="26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8AE1" w14:textId="0D236876" w:rsidR="005B33B3" w:rsidRDefault="005B33B3" w:rsidP="005B33B3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Revenus</w:t>
            </w:r>
          </w:p>
        </w:tc>
      </w:tr>
      <w:tr w:rsidR="00367843" w14:paraId="3C3E1631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33F5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Aide sociale/ chômage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690" w14:textId="19C00235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048119601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048119601"/>
          </w:p>
        </w:tc>
      </w:tr>
      <w:tr w:rsidR="00367843" w14:paraId="0EF8EB89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3483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Salaire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4FD7" w14:textId="00D7A852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848002510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848002510"/>
          </w:p>
        </w:tc>
      </w:tr>
      <w:tr w:rsidR="00367843" w14:paraId="256E50AF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A721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Allocations familiales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E51" w14:textId="13AFBAF9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55195449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55195449"/>
          </w:p>
        </w:tc>
      </w:tr>
      <w:tr w:rsidR="00367843" w14:paraId="1E0099A5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1973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Pensions alimentaires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C61" w14:textId="7863BE52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361860195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361860195"/>
          </w:p>
        </w:tc>
      </w:tr>
      <w:tr w:rsidR="00367843" w14:paraId="0A7BD396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11B5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Rentes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FA29" w14:textId="1148D69B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076268766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076268766"/>
          </w:p>
        </w:tc>
      </w:tr>
      <w:tr w:rsidR="00367843" w14:paraId="1DF316FB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C90E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454" w14:textId="392EBE5E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095972634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095972634"/>
          </w:p>
        </w:tc>
      </w:tr>
      <w:tr w:rsidR="00367843" w14:paraId="5243B079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5435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17F" w14:textId="1DC1F172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23550478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23550478"/>
          </w:p>
        </w:tc>
      </w:tr>
      <w:tr w:rsidR="00367843" w14:paraId="04373A8B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FBE9" w14:textId="77777777" w:rsidR="00367843" w:rsidRDefault="00367843" w:rsidP="00C626C2">
            <w:pPr>
              <w:jc w:val="righ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C6F9" w14:textId="1EC5107A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625649358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625649358"/>
          </w:p>
        </w:tc>
      </w:tr>
    </w:tbl>
    <w:p w14:paraId="7345B3F5" w14:textId="77777777" w:rsidR="00367843" w:rsidRDefault="00367843" w:rsidP="00367843">
      <w:pPr>
        <w:tabs>
          <w:tab w:val="left" w:pos="202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391" w:tblpY="27"/>
        <w:tblW w:w="0" w:type="auto"/>
        <w:tblLook w:val="04A0" w:firstRow="1" w:lastRow="0" w:firstColumn="1" w:lastColumn="0" w:noHBand="0" w:noVBand="1"/>
      </w:tblPr>
      <w:tblGrid>
        <w:gridCol w:w="2547"/>
        <w:gridCol w:w="1134"/>
      </w:tblGrid>
      <w:tr w:rsidR="005B33B3" w14:paraId="692E5329" w14:textId="77777777" w:rsidTr="00E161EC"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5B66" w14:textId="5DE1A087" w:rsidR="005B33B3" w:rsidRDefault="005B33B3" w:rsidP="005B33B3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Dépenses fixes</w:t>
            </w:r>
          </w:p>
        </w:tc>
      </w:tr>
      <w:tr w:rsidR="00367843" w14:paraId="7D6FA0FD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3685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Loyer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51FF" w14:textId="07BA5FBA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500906144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500906144"/>
          </w:p>
        </w:tc>
      </w:tr>
      <w:tr w:rsidR="00367843" w14:paraId="1085C8DC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05C4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Hydro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3C8" w14:textId="38AB30CA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515520038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515520038"/>
          </w:p>
        </w:tc>
      </w:tr>
      <w:tr w:rsidR="00367843" w14:paraId="1D7E4CCD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544B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Téléphone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C02D" w14:textId="69B88ADC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545422414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545422414"/>
          </w:p>
        </w:tc>
      </w:tr>
      <w:tr w:rsidR="00367843" w14:paraId="18CAD5B8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0EC5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Câble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5B2F" w14:textId="14CFE66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877222772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877222772"/>
          </w:p>
        </w:tc>
      </w:tr>
      <w:tr w:rsidR="00367843" w14:paraId="316E8D75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BDCC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364088923" w:edGrp="everyone" w:colFirst="1" w:colLast="1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Internet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1FAA" w14:textId="7796899B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permEnd w:id="1364088923"/>
      <w:tr w:rsidR="00367843" w14:paraId="6CBA7BEC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8D07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Abonnements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4958" w14:textId="7001DEDE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55275701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55275701"/>
          </w:p>
        </w:tc>
      </w:tr>
      <w:tr w:rsidR="00367843" w14:paraId="5EE78A49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0D76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Pension alimentaire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441A" w14:textId="4AB0D8C9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551584152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551584152"/>
          </w:p>
        </w:tc>
      </w:tr>
      <w:tr w:rsidR="00367843" w14:paraId="44FF8635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01A3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Assurances-vie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25D" w14:textId="225E6EE4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584420821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584420821"/>
          </w:p>
        </w:tc>
      </w:tr>
      <w:tr w:rsidR="00367843" w14:paraId="404D3003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72BA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Assurances-habitation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0A62" w14:textId="5A2B80C2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452030901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452030901"/>
          </w:p>
        </w:tc>
      </w:tr>
      <w:tr w:rsidR="00367843" w14:paraId="44F17953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B7D5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Assurances-auto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0EE" w14:textId="49BAD688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643861156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643861156"/>
          </w:p>
        </w:tc>
      </w:tr>
      <w:tr w:rsidR="00367843" w14:paraId="1EE7802F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4E33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Immatriculations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DB1" w14:textId="7DA839BD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427701935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427701935"/>
          </w:p>
        </w:tc>
      </w:tr>
      <w:tr w:rsidR="00367843" w14:paraId="06082C5E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5F98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Permis de conduire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1FDD" w14:textId="38F64124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190344462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190344462"/>
          </w:p>
        </w:tc>
      </w:tr>
      <w:tr w:rsidR="00367843" w14:paraId="142DAB49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C5C7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Prêts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1C8B" w14:textId="771A4F68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617759028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617759028"/>
          </w:p>
        </w:tc>
      </w:tr>
      <w:tr w:rsidR="00367843" w14:paraId="23FB7B2A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CF20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Carte de crédit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163" w14:textId="26A128CC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233873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2338737"/>
          </w:p>
        </w:tc>
      </w:tr>
      <w:tr w:rsidR="00367843" w14:paraId="39899096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B694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07B5" w14:textId="4892BFA0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98726592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987265927"/>
          </w:p>
        </w:tc>
      </w:tr>
      <w:tr w:rsidR="00367843" w14:paraId="1CDEAF73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8F33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8705" w14:textId="786022AA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63866446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638664467"/>
          </w:p>
        </w:tc>
      </w:tr>
      <w:tr w:rsidR="00367843" w14:paraId="488ED014" w14:textId="77777777" w:rsidTr="003678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8015" w14:textId="77777777" w:rsidR="00367843" w:rsidRDefault="00367843" w:rsidP="00C626C2">
            <w:pPr>
              <w:jc w:val="righ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Sous-total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6D0A" w14:textId="2479F810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549691005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549691005"/>
          </w:p>
        </w:tc>
      </w:tr>
    </w:tbl>
    <w:p w14:paraId="57DB624F" w14:textId="209E483B" w:rsidR="00367843" w:rsidRDefault="00367843" w:rsidP="00367843">
      <w:pPr>
        <w:tabs>
          <w:tab w:val="left" w:pos="2025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655593F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05B5E012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1C4F499C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0CDAD204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38F2937B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1469B682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1CA23DAE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02929C01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7ED1C9B5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5513A3DC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993"/>
      </w:tblGrid>
      <w:tr w:rsidR="005B33B3" w14:paraId="6229DBB8" w14:textId="77777777" w:rsidTr="00FD2F5D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60FE" w14:textId="22C3575A" w:rsidR="005B33B3" w:rsidRDefault="005B33B3" w:rsidP="005B33B3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Dépenses variables</w:t>
            </w:r>
          </w:p>
        </w:tc>
      </w:tr>
      <w:tr w:rsidR="00367843" w14:paraId="5FD975D1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0DD0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Épicerie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DAF3" w14:textId="0FBDFDFC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823998120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823998120"/>
          </w:p>
        </w:tc>
      </w:tr>
      <w:tr w:rsidR="00367843" w14:paraId="4F3CB960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AF17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Restaurants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C8DE" w14:textId="699BC7E1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120640935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120640935"/>
          </w:p>
        </w:tc>
      </w:tr>
      <w:tr w:rsidR="00367843" w14:paraId="114AF090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71B6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Tabac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4B28" w14:textId="38D7D91E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67250261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672502617"/>
          </w:p>
        </w:tc>
      </w:tr>
      <w:tr w:rsidR="00367843" w14:paraId="61C99F6C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6C2E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Pharmacie (médication)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C61B" w14:textId="77D7FC20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999164626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999164626"/>
          </w:p>
        </w:tc>
      </w:tr>
      <w:tr w:rsidR="00367843" w14:paraId="630FBC5A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EA1E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Essence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44B6" w14:textId="479EA9B1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72260523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722605237"/>
          </w:p>
        </w:tc>
      </w:tr>
      <w:tr w:rsidR="00367843" w14:paraId="431C17AA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B869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Entretien de l’auto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8DAF" w14:textId="63440E19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715750085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715750085"/>
          </w:p>
        </w:tc>
      </w:tr>
      <w:tr w:rsidR="00367843" w14:paraId="22EEFAED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AB3A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Transport en commun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9B13" w14:textId="2A2AEC30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271624359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271624359"/>
          </w:p>
        </w:tc>
      </w:tr>
      <w:tr w:rsidR="00367843" w14:paraId="69AE31DB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1377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Vêtements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8D02" w14:textId="66600500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08813061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08813061"/>
          </w:p>
        </w:tc>
      </w:tr>
      <w:tr w:rsidR="00367843" w14:paraId="55EA45BE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9E3C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Coiffeuse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516A" w14:textId="3CBD4084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60193602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60193602"/>
          </w:p>
        </w:tc>
      </w:tr>
      <w:tr w:rsidR="00367843" w14:paraId="16634F31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7BFE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Entretien maison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7D51" w14:textId="7FB74AE8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627664459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627664459"/>
          </w:p>
        </w:tc>
      </w:tr>
      <w:tr w:rsidR="00367843" w14:paraId="703EDC8C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B834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Garderie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A5F1" w14:textId="287EC562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133406996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133406996"/>
          </w:p>
        </w:tc>
      </w:tr>
      <w:tr w:rsidR="00367843" w14:paraId="5E486584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EA6F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Animaux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7CAA" w14:textId="2460F139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92614909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92614909"/>
          </w:p>
        </w:tc>
      </w:tr>
      <w:tr w:rsidR="00367843" w14:paraId="33EE619C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580A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Journaux / revues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3E5E" w14:textId="11028782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840588915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840588915"/>
          </w:p>
        </w:tc>
      </w:tr>
      <w:tr w:rsidR="00367843" w14:paraId="4074FA64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5FC2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Loisirs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7741" w14:textId="7F1F956A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391137924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391137924"/>
          </w:p>
        </w:tc>
      </w:tr>
      <w:tr w:rsidR="00367843" w14:paraId="205EF3F1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98E1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Loteries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E5AE" w14:textId="7FB2E0DE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45897330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458973307"/>
          </w:p>
        </w:tc>
      </w:tr>
      <w:tr w:rsidR="00367843" w14:paraId="6AB1E7F9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3313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4788" w14:textId="5876AA96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299664002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299664002"/>
          </w:p>
        </w:tc>
      </w:tr>
      <w:tr w:rsidR="00367843" w14:paraId="660700E9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24CE" w14:textId="77777777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B82" w14:textId="61CD84E6" w:rsidR="00367843" w:rsidRDefault="00367843" w:rsidP="00C626C2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358557411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358557411"/>
          </w:p>
        </w:tc>
      </w:tr>
      <w:tr w:rsidR="005B33B3" w14:paraId="724495FF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E00F" w14:textId="748FA4D6" w:rsidR="005B33B3" w:rsidRDefault="005B33B3" w:rsidP="005B33B3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6B20" w14:textId="48F57333" w:rsidR="005B33B3" w:rsidRDefault="005B33B3" w:rsidP="005B33B3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656682844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656682844"/>
          </w:p>
        </w:tc>
      </w:tr>
      <w:tr w:rsidR="005B33B3" w14:paraId="5ED7195F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3CA4" w14:textId="45B38FFE" w:rsidR="005B33B3" w:rsidRDefault="005B33B3" w:rsidP="005B33B3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3BA" w14:textId="2AA25966" w:rsidR="005B33B3" w:rsidRDefault="005B33B3" w:rsidP="005B33B3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19931169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199311697"/>
          </w:p>
        </w:tc>
      </w:tr>
      <w:tr w:rsidR="005B33B3" w14:paraId="26EF4C03" w14:textId="77777777" w:rsidTr="003678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3131" w14:textId="77777777" w:rsidR="005B33B3" w:rsidRDefault="005B33B3" w:rsidP="005B33B3">
            <w:pPr>
              <w:jc w:val="righ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Sous-total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2347" w14:textId="146CA902" w:rsidR="005B33B3" w:rsidRDefault="005B33B3" w:rsidP="005B33B3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753340988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753340988"/>
          </w:p>
        </w:tc>
      </w:tr>
    </w:tbl>
    <w:p w14:paraId="1417EC9F" w14:textId="0361D3D4" w:rsid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31DCD3CD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0D2BDEF4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287D518A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2999BFCF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293CD208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78640B40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60FED933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364DF81E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3C3DD235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2531B874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21E2C097" w14:textId="77777777" w:rsidR="00367843" w:rsidRPr="00367843" w:rsidRDefault="00367843" w:rsidP="00367843">
      <w:pPr>
        <w:rPr>
          <w:rFonts w:asciiTheme="minorHAnsi" w:hAnsiTheme="minorHAnsi" w:cstheme="minorHAnsi"/>
          <w:sz w:val="20"/>
          <w:szCs w:val="20"/>
        </w:rPr>
      </w:pPr>
    </w:p>
    <w:p w14:paraId="1604723E" w14:textId="77777777" w:rsidR="00367843" w:rsidRPr="00367843" w:rsidRDefault="00367843" w:rsidP="00367843">
      <w:pPr>
        <w:tabs>
          <w:tab w:val="left" w:pos="198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147" w:tblpY="560"/>
        <w:tblW w:w="0" w:type="auto"/>
        <w:tblLook w:val="04A0" w:firstRow="1" w:lastRow="0" w:firstColumn="1" w:lastColumn="0" w:noHBand="0" w:noVBand="1"/>
      </w:tblPr>
      <w:tblGrid>
        <w:gridCol w:w="2836"/>
        <w:gridCol w:w="1134"/>
      </w:tblGrid>
      <w:tr w:rsidR="00367843" w14:paraId="08B0773C" w14:textId="77777777" w:rsidTr="005B33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5F88" w14:textId="77777777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Total des revenus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849" w14:textId="3C24ED62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11695552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11695552"/>
          </w:p>
        </w:tc>
      </w:tr>
      <w:tr w:rsidR="00367843" w14:paraId="432BB4BA" w14:textId="77777777" w:rsidTr="005B33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DCAF" w14:textId="77777777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- Sous-total Dépenses fixes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2601" w14:textId="48AF907D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954664314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954664314"/>
          </w:p>
        </w:tc>
      </w:tr>
      <w:tr w:rsidR="00367843" w14:paraId="62A25DC0" w14:textId="77777777" w:rsidTr="005B33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1E88" w14:textId="77777777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- Sous-total Dépenses 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34E0" w14:textId="145F2E1D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1937842187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1937842187"/>
          </w:p>
        </w:tc>
      </w:tr>
      <w:tr w:rsidR="00367843" w14:paraId="6F658702" w14:textId="77777777" w:rsidTr="005B33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6991" w14:textId="77777777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= Surplus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8D8" w14:textId="088FDA2D" w:rsidR="00367843" w:rsidRDefault="00367843" w:rsidP="005B33B3">
            <w:pPr>
              <w:tabs>
                <w:tab w:val="left" w:pos="2295"/>
              </w:tabs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ermStart w:id="2107337688" w:edGrp="everyone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</w:t>
            </w:r>
            <w:permEnd w:id="2107337688"/>
          </w:p>
        </w:tc>
      </w:tr>
    </w:tbl>
    <w:p w14:paraId="5B081AB2" w14:textId="648323E2" w:rsidR="00367843" w:rsidRPr="00367843" w:rsidRDefault="00367843" w:rsidP="00367843">
      <w:pPr>
        <w:tabs>
          <w:tab w:val="left" w:pos="1980"/>
        </w:tabs>
        <w:rPr>
          <w:rFonts w:asciiTheme="minorHAnsi" w:hAnsiTheme="minorHAnsi" w:cstheme="minorHAnsi"/>
          <w:sz w:val="20"/>
          <w:szCs w:val="20"/>
        </w:rPr>
      </w:pPr>
    </w:p>
    <w:sectPr w:rsidR="00367843" w:rsidRPr="00367843" w:rsidSect="003A48FF"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61320" w14:textId="77777777" w:rsidR="004F4146" w:rsidRDefault="004F4146" w:rsidP="0081257E">
      <w:r>
        <w:separator/>
      </w:r>
    </w:p>
  </w:endnote>
  <w:endnote w:type="continuationSeparator" w:id="0">
    <w:p w14:paraId="68C0A0D9" w14:textId="77777777" w:rsidR="004F4146" w:rsidRDefault="004F4146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013AC9" w:rsidRDefault="00013AC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013AC9" w:rsidRDefault="00013AC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013AC9" w:rsidRPr="009241CF" w:rsidRDefault="00013AC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48A3DFB9" w:rsidR="00013AC9" w:rsidRPr="002C0510" w:rsidRDefault="005644EA" w:rsidP="005644E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CLI-60375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5644EA">
      <w:rPr>
        <w:rFonts w:asciiTheme="minorHAnsi" w:hAnsiTheme="minorHAnsi" w:cstheme="minorHAnsi"/>
        <w:sz w:val="15"/>
        <w:szCs w:val="15"/>
      </w:rPr>
      <w:t>(</w:t>
    </w:r>
    <w:proofErr w:type="spellStart"/>
    <w:r w:rsidRPr="005644EA">
      <w:rPr>
        <w:rFonts w:asciiTheme="minorHAnsi" w:hAnsiTheme="minorHAnsi" w:cstheme="minorHAnsi"/>
        <w:sz w:val="15"/>
        <w:szCs w:val="15"/>
      </w:rPr>
      <w:t>Rév</w:t>
    </w:r>
    <w:proofErr w:type="spellEnd"/>
    <w:r w:rsidRPr="005644EA">
      <w:rPr>
        <w:rFonts w:asciiTheme="minorHAnsi" w:hAnsiTheme="minorHAnsi" w:cstheme="minorHAnsi"/>
        <w:sz w:val="15"/>
        <w:szCs w:val="15"/>
      </w:rPr>
      <w:t>. 2023-08)</w:t>
    </w:r>
    <w:r w:rsidR="00013AC9" w:rsidRPr="002C0510">
      <w:rPr>
        <w:rFonts w:asciiTheme="minorHAnsi" w:hAnsiTheme="minorHAnsi" w:cstheme="minorHAnsi"/>
        <w:sz w:val="20"/>
        <w:szCs w:val="20"/>
      </w:rPr>
      <w:tab/>
    </w:r>
    <w:r w:rsidR="00013AC9">
      <w:rPr>
        <w:rFonts w:asciiTheme="minorHAnsi" w:hAnsiTheme="minorHAnsi" w:cstheme="minorHAnsi"/>
        <w:b/>
        <w:sz w:val="20"/>
        <w:szCs w:val="20"/>
      </w:rPr>
      <w:t>COLLECTE DE DONNÉES POUR PRISE EN CHARGE</w:t>
    </w:r>
    <w:r w:rsidR="00013AC9" w:rsidRPr="002C0510">
      <w:rPr>
        <w:rFonts w:asciiTheme="minorHAnsi" w:hAnsiTheme="minorHAnsi" w:cstheme="minorHAnsi"/>
        <w:sz w:val="20"/>
        <w:szCs w:val="20"/>
      </w:rPr>
      <w:tab/>
    </w:r>
    <w:r w:rsidR="00013AC9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013AC9">
      <w:rPr>
        <w:rFonts w:asciiTheme="minorHAnsi" w:hAnsiTheme="minorHAnsi" w:cstheme="minorHAnsi"/>
        <w:sz w:val="15"/>
        <w:szCs w:val="15"/>
      </w:rPr>
      <w:t>de l’usager</w:t>
    </w:r>
  </w:p>
  <w:p w14:paraId="796B1284" w14:textId="11006744" w:rsidR="00013AC9" w:rsidRPr="009241CF" w:rsidRDefault="00013AC9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SIV-SIM-SIF-PEP-2</w:t>
    </w:r>
    <w:r w:rsidRPr="00FC7E69">
      <w:rPr>
        <w:rFonts w:asciiTheme="minorHAnsi" w:hAnsiTheme="minorHAnsi" w:cstheme="minorHAnsi"/>
        <w:b/>
        <w:sz w:val="20"/>
        <w:szCs w:val="20"/>
        <w:vertAlign w:val="superscript"/>
      </w:rPr>
      <w:t>E</w:t>
    </w:r>
    <w:r>
      <w:rPr>
        <w:rFonts w:asciiTheme="minorHAnsi" w:hAnsiTheme="minorHAnsi" w:cstheme="minorHAnsi"/>
        <w:b/>
        <w:sz w:val="20"/>
        <w:szCs w:val="20"/>
      </w:rPr>
      <w:t xml:space="preserve"> LIGNE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5644EA">
      <w:rPr>
        <w:b/>
        <w:bCs/>
        <w:noProof/>
        <w:sz w:val="15"/>
        <w:szCs w:val="15"/>
      </w:rPr>
      <w:t>6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644EA" w:rsidRPr="005644EA">
      <w:rPr>
        <w:b/>
        <w:bCs/>
        <w:noProof/>
        <w:sz w:val="15"/>
        <w:szCs w:val="15"/>
        <w:lang w:val="fr-FR"/>
      </w:rPr>
      <w:t>7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27190A06" w:rsidR="00013AC9" w:rsidRPr="002C0510" w:rsidRDefault="005644E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CLI-60375</w:t>
    </w:r>
    <w:r w:rsidR="00013AC9" w:rsidRPr="002C0510">
      <w:rPr>
        <w:rFonts w:asciiTheme="minorHAnsi" w:hAnsiTheme="minorHAnsi" w:cstheme="minorHAnsi"/>
        <w:sz w:val="20"/>
        <w:szCs w:val="20"/>
      </w:rPr>
      <w:t xml:space="preserve"> </w:t>
    </w:r>
    <w:r w:rsidRPr="005644EA">
      <w:rPr>
        <w:rFonts w:asciiTheme="minorHAnsi" w:hAnsiTheme="minorHAnsi" w:cstheme="minorHAnsi"/>
        <w:sz w:val="15"/>
        <w:szCs w:val="15"/>
      </w:rPr>
      <w:t>(</w:t>
    </w:r>
    <w:proofErr w:type="spellStart"/>
    <w:r w:rsidRPr="005644EA">
      <w:rPr>
        <w:rFonts w:asciiTheme="minorHAnsi" w:hAnsiTheme="minorHAnsi" w:cstheme="minorHAnsi"/>
        <w:sz w:val="15"/>
        <w:szCs w:val="15"/>
      </w:rPr>
      <w:t>Rév</w:t>
    </w:r>
    <w:proofErr w:type="spellEnd"/>
    <w:r w:rsidRPr="005644EA">
      <w:rPr>
        <w:rFonts w:asciiTheme="minorHAnsi" w:hAnsiTheme="minorHAnsi" w:cstheme="minorHAnsi"/>
        <w:sz w:val="15"/>
        <w:szCs w:val="15"/>
      </w:rPr>
      <w:t>. 2023-08</w:t>
    </w:r>
    <w:r w:rsidR="00013AC9" w:rsidRPr="005644EA">
      <w:rPr>
        <w:rFonts w:asciiTheme="minorHAnsi" w:hAnsiTheme="minorHAnsi" w:cstheme="minorHAnsi"/>
        <w:sz w:val="15"/>
        <w:szCs w:val="15"/>
      </w:rPr>
      <w:t>)</w:t>
    </w:r>
    <w:r w:rsidR="00013AC9" w:rsidRPr="002C0510">
      <w:rPr>
        <w:rFonts w:asciiTheme="minorHAnsi" w:hAnsiTheme="minorHAnsi" w:cstheme="minorHAnsi"/>
        <w:sz w:val="20"/>
        <w:szCs w:val="20"/>
      </w:rPr>
      <w:tab/>
    </w:r>
    <w:r w:rsidR="00013AC9">
      <w:rPr>
        <w:rFonts w:asciiTheme="minorHAnsi" w:hAnsiTheme="minorHAnsi" w:cstheme="minorHAnsi"/>
        <w:b/>
        <w:sz w:val="20"/>
        <w:szCs w:val="20"/>
      </w:rPr>
      <w:t>COLLECTE DE DONNÉES POUR PRISE EN CHARGE</w:t>
    </w:r>
    <w:r w:rsidR="00013AC9" w:rsidRPr="002C0510">
      <w:rPr>
        <w:rFonts w:asciiTheme="minorHAnsi" w:hAnsiTheme="minorHAnsi" w:cstheme="minorHAnsi"/>
        <w:sz w:val="20"/>
        <w:szCs w:val="20"/>
      </w:rPr>
      <w:tab/>
    </w:r>
    <w:r w:rsidR="00013AC9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013AC9">
      <w:rPr>
        <w:rFonts w:asciiTheme="minorHAnsi" w:hAnsiTheme="minorHAnsi" w:cstheme="minorHAnsi"/>
        <w:sz w:val="15"/>
        <w:szCs w:val="15"/>
      </w:rPr>
      <w:t>de l’usager</w:t>
    </w:r>
  </w:p>
  <w:p w14:paraId="42E6FC38" w14:textId="62AB0745" w:rsidR="00013AC9" w:rsidRPr="002C0510" w:rsidRDefault="00013AC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SIV-SIM-SIF-PEP-2</w:t>
    </w:r>
    <w:r w:rsidRPr="00FC7E69">
      <w:rPr>
        <w:rFonts w:asciiTheme="minorHAnsi" w:hAnsiTheme="minorHAnsi" w:cstheme="minorHAnsi"/>
        <w:b/>
        <w:sz w:val="20"/>
        <w:szCs w:val="20"/>
        <w:vertAlign w:val="superscript"/>
      </w:rPr>
      <w:t>e</w:t>
    </w:r>
    <w:r>
      <w:rPr>
        <w:rFonts w:asciiTheme="minorHAnsi" w:hAnsiTheme="minorHAnsi" w:cstheme="minorHAnsi"/>
        <w:b/>
        <w:sz w:val="20"/>
        <w:szCs w:val="20"/>
      </w:rPr>
      <w:t xml:space="preserve"> ligne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644EA" w:rsidRPr="005644EA">
      <w:rPr>
        <w:rFonts w:asciiTheme="minorHAnsi" w:hAnsiTheme="minorHAnsi" w:cstheme="minorHAnsi"/>
        <w:b/>
        <w:bCs/>
        <w:noProof/>
        <w:sz w:val="15"/>
        <w:szCs w:val="15"/>
        <w:lang w:val="fr-FR"/>
      </w:rPr>
      <w:t>7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644EA" w:rsidRPr="005644EA">
      <w:rPr>
        <w:rFonts w:asciiTheme="minorHAnsi" w:hAnsiTheme="minorHAnsi" w:cstheme="minorHAnsi"/>
        <w:b/>
        <w:bCs/>
        <w:noProof/>
        <w:sz w:val="15"/>
        <w:szCs w:val="15"/>
        <w:lang w:val="fr-FR"/>
      </w:rPr>
      <w:t>7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F2E3D" w14:textId="77777777" w:rsidR="004F4146" w:rsidRDefault="004F4146" w:rsidP="0081257E">
      <w:r>
        <w:separator/>
      </w:r>
    </w:p>
  </w:footnote>
  <w:footnote w:type="continuationSeparator" w:id="0">
    <w:p w14:paraId="5DFC6A9B" w14:textId="77777777" w:rsidR="004F4146" w:rsidRDefault="004F4146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013AC9" w:rsidRPr="00F130E4" w:rsidRDefault="00013AC9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013AC9" w:rsidRPr="00F130E4" w:rsidRDefault="00013AC9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E3C2" w14:textId="417D64F8" w:rsidR="005B33B3" w:rsidRDefault="005B33B3">
    <w:pPr>
      <w:pStyle w:val="En-tte"/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6481178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935194365"/>
        <w:placeholder>
          <w:docPart w:val="1017E1BC95A54A33AF79DA3E25643257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6481178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1363F"/>
    <w:multiLevelType w:val="hybridMultilevel"/>
    <w:tmpl w:val="5B880E84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B35D5"/>
    <w:multiLevelType w:val="multilevel"/>
    <w:tmpl w:val="E7041E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F39BA"/>
    <w:multiLevelType w:val="hybridMultilevel"/>
    <w:tmpl w:val="5C5A4ABA"/>
    <w:lvl w:ilvl="0" w:tplc="B64641F8">
      <w:start w:val="1"/>
      <w:numFmt w:val="lowerLetter"/>
      <w:lvlText w:val="%1)"/>
      <w:lvlJc w:val="left"/>
      <w:pPr>
        <w:ind w:left="38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02" w:hanging="360"/>
      </w:pPr>
    </w:lvl>
    <w:lvl w:ilvl="2" w:tplc="0C0C001B" w:tentative="1">
      <w:start w:val="1"/>
      <w:numFmt w:val="lowerRoman"/>
      <w:lvlText w:val="%3."/>
      <w:lvlJc w:val="right"/>
      <w:pPr>
        <w:ind w:left="1822" w:hanging="180"/>
      </w:pPr>
    </w:lvl>
    <w:lvl w:ilvl="3" w:tplc="0C0C000F" w:tentative="1">
      <w:start w:val="1"/>
      <w:numFmt w:val="decimal"/>
      <w:lvlText w:val="%4."/>
      <w:lvlJc w:val="left"/>
      <w:pPr>
        <w:ind w:left="2542" w:hanging="360"/>
      </w:pPr>
    </w:lvl>
    <w:lvl w:ilvl="4" w:tplc="0C0C0019" w:tentative="1">
      <w:start w:val="1"/>
      <w:numFmt w:val="lowerLetter"/>
      <w:lvlText w:val="%5."/>
      <w:lvlJc w:val="left"/>
      <w:pPr>
        <w:ind w:left="3262" w:hanging="360"/>
      </w:pPr>
    </w:lvl>
    <w:lvl w:ilvl="5" w:tplc="0C0C001B" w:tentative="1">
      <w:start w:val="1"/>
      <w:numFmt w:val="lowerRoman"/>
      <w:lvlText w:val="%6."/>
      <w:lvlJc w:val="right"/>
      <w:pPr>
        <w:ind w:left="3982" w:hanging="180"/>
      </w:pPr>
    </w:lvl>
    <w:lvl w:ilvl="6" w:tplc="0C0C000F" w:tentative="1">
      <w:start w:val="1"/>
      <w:numFmt w:val="decimal"/>
      <w:lvlText w:val="%7."/>
      <w:lvlJc w:val="left"/>
      <w:pPr>
        <w:ind w:left="4702" w:hanging="360"/>
      </w:pPr>
    </w:lvl>
    <w:lvl w:ilvl="7" w:tplc="0C0C0019" w:tentative="1">
      <w:start w:val="1"/>
      <w:numFmt w:val="lowerLetter"/>
      <w:lvlText w:val="%8."/>
      <w:lvlJc w:val="left"/>
      <w:pPr>
        <w:ind w:left="5422" w:hanging="360"/>
      </w:pPr>
    </w:lvl>
    <w:lvl w:ilvl="8" w:tplc="0C0C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d3VkO4r0H3YWxpoFd/rWuAFRZ1Ngf4HL3R5PSMA7bdPGYSEeL8YSjuzNAVsjHCGLfVedwVLrdyqRUqny9Y3Zaw==" w:salt="7kWYQ3Pt0UJ5wYpDRyME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3AC9"/>
    <w:rsid w:val="00015108"/>
    <w:rsid w:val="000235F9"/>
    <w:rsid w:val="000303C6"/>
    <w:rsid w:val="0004612D"/>
    <w:rsid w:val="0005484F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2708A"/>
    <w:rsid w:val="0013480E"/>
    <w:rsid w:val="00134CC1"/>
    <w:rsid w:val="00137874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A41"/>
    <w:rsid w:val="00173F3A"/>
    <w:rsid w:val="00184D0C"/>
    <w:rsid w:val="00185A3B"/>
    <w:rsid w:val="00187FCF"/>
    <w:rsid w:val="00193617"/>
    <w:rsid w:val="001A2DBA"/>
    <w:rsid w:val="001B6ADB"/>
    <w:rsid w:val="001C3C30"/>
    <w:rsid w:val="001D739B"/>
    <w:rsid w:val="001F086F"/>
    <w:rsid w:val="00202C78"/>
    <w:rsid w:val="002044E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1AC3"/>
    <w:rsid w:val="00285AAB"/>
    <w:rsid w:val="00292BA7"/>
    <w:rsid w:val="00295818"/>
    <w:rsid w:val="00295F2F"/>
    <w:rsid w:val="002A451A"/>
    <w:rsid w:val="002C0510"/>
    <w:rsid w:val="002C10F4"/>
    <w:rsid w:val="002C3AF6"/>
    <w:rsid w:val="002C5CEB"/>
    <w:rsid w:val="002D207C"/>
    <w:rsid w:val="002D4BDA"/>
    <w:rsid w:val="002E3D54"/>
    <w:rsid w:val="00300573"/>
    <w:rsid w:val="00301BAB"/>
    <w:rsid w:val="00336BCB"/>
    <w:rsid w:val="00341B62"/>
    <w:rsid w:val="0035045E"/>
    <w:rsid w:val="0035589A"/>
    <w:rsid w:val="00357765"/>
    <w:rsid w:val="00366A13"/>
    <w:rsid w:val="00367527"/>
    <w:rsid w:val="00367843"/>
    <w:rsid w:val="00367C4C"/>
    <w:rsid w:val="00371FBF"/>
    <w:rsid w:val="003724A3"/>
    <w:rsid w:val="003751A8"/>
    <w:rsid w:val="00380AEA"/>
    <w:rsid w:val="0039226F"/>
    <w:rsid w:val="003A48FF"/>
    <w:rsid w:val="003A6F43"/>
    <w:rsid w:val="003D5604"/>
    <w:rsid w:val="003E3AE5"/>
    <w:rsid w:val="003F27A5"/>
    <w:rsid w:val="003F3BBB"/>
    <w:rsid w:val="003F5BFB"/>
    <w:rsid w:val="003F5C9A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D5723"/>
    <w:rsid w:val="004E3FD4"/>
    <w:rsid w:val="004F3CE1"/>
    <w:rsid w:val="004F4146"/>
    <w:rsid w:val="004F736A"/>
    <w:rsid w:val="004F7BC1"/>
    <w:rsid w:val="005142CF"/>
    <w:rsid w:val="005222EB"/>
    <w:rsid w:val="00524DD1"/>
    <w:rsid w:val="00527734"/>
    <w:rsid w:val="005450BB"/>
    <w:rsid w:val="00562D85"/>
    <w:rsid w:val="005644EA"/>
    <w:rsid w:val="00572797"/>
    <w:rsid w:val="005846D0"/>
    <w:rsid w:val="00586763"/>
    <w:rsid w:val="005A0C13"/>
    <w:rsid w:val="005A2D58"/>
    <w:rsid w:val="005B0165"/>
    <w:rsid w:val="005B33B3"/>
    <w:rsid w:val="005C1EC4"/>
    <w:rsid w:val="005C3975"/>
    <w:rsid w:val="005F1E75"/>
    <w:rsid w:val="005F5E7B"/>
    <w:rsid w:val="00605F48"/>
    <w:rsid w:val="00607909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47DA"/>
    <w:rsid w:val="006859C3"/>
    <w:rsid w:val="006864B2"/>
    <w:rsid w:val="006874BF"/>
    <w:rsid w:val="006949FF"/>
    <w:rsid w:val="006B68DF"/>
    <w:rsid w:val="006C0367"/>
    <w:rsid w:val="006C1EF6"/>
    <w:rsid w:val="006C3A24"/>
    <w:rsid w:val="006C3B9A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1538"/>
    <w:rsid w:val="007F3548"/>
    <w:rsid w:val="0080585F"/>
    <w:rsid w:val="00806BBE"/>
    <w:rsid w:val="0081257E"/>
    <w:rsid w:val="00813571"/>
    <w:rsid w:val="00815A91"/>
    <w:rsid w:val="008273AD"/>
    <w:rsid w:val="00831EC4"/>
    <w:rsid w:val="0083376D"/>
    <w:rsid w:val="00835D55"/>
    <w:rsid w:val="00840968"/>
    <w:rsid w:val="00846DBD"/>
    <w:rsid w:val="00854761"/>
    <w:rsid w:val="00854C5B"/>
    <w:rsid w:val="0088545A"/>
    <w:rsid w:val="008B04D8"/>
    <w:rsid w:val="008C1B87"/>
    <w:rsid w:val="008F4688"/>
    <w:rsid w:val="008F61BF"/>
    <w:rsid w:val="00912469"/>
    <w:rsid w:val="00914CBF"/>
    <w:rsid w:val="009210E9"/>
    <w:rsid w:val="009241CF"/>
    <w:rsid w:val="00926918"/>
    <w:rsid w:val="00932CCC"/>
    <w:rsid w:val="0093368C"/>
    <w:rsid w:val="00933CF8"/>
    <w:rsid w:val="00940DC6"/>
    <w:rsid w:val="00942D0E"/>
    <w:rsid w:val="00950001"/>
    <w:rsid w:val="00954EBA"/>
    <w:rsid w:val="009558B8"/>
    <w:rsid w:val="00957446"/>
    <w:rsid w:val="009917D6"/>
    <w:rsid w:val="009B3DF2"/>
    <w:rsid w:val="009B7034"/>
    <w:rsid w:val="009C21A7"/>
    <w:rsid w:val="009C708F"/>
    <w:rsid w:val="009E7A98"/>
    <w:rsid w:val="009F7F4D"/>
    <w:rsid w:val="00A0249F"/>
    <w:rsid w:val="00A073D7"/>
    <w:rsid w:val="00A3325A"/>
    <w:rsid w:val="00A33CEF"/>
    <w:rsid w:val="00A3424F"/>
    <w:rsid w:val="00A36142"/>
    <w:rsid w:val="00A36733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D7EEB"/>
    <w:rsid w:val="00AE5772"/>
    <w:rsid w:val="00AE7B95"/>
    <w:rsid w:val="00AF052E"/>
    <w:rsid w:val="00B06CF8"/>
    <w:rsid w:val="00B11A7E"/>
    <w:rsid w:val="00B21AF3"/>
    <w:rsid w:val="00B24B58"/>
    <w:rsid w:val="00B300A0"/>
    <w:rsid w:val="00B31BE9"/>
    <w:rsid w:val="00B34C6D"/>
    <w:rsid w:val="00B44F24"/>
    <w:rsid w:val="00B46D29"/>
    <w:rsid w:val="00B700E0"/>
    <w:rsid w:val="00B728A7"/>
    <w:rsid w:val="00B90138"/>
    <w:rsid w:val="00B94163"/>
    <w:rsid w:val="00B97E4C"/>
    <w:rsid w:val="00BA5ED2"/>
    <w:rsid w:val="00BB3AB8"/>
    <w:rsid w:val="00BC0CA8"/>
    <w:rsid w:val="00BD08CA"/>
    <w:rsid w:val="00BD5DFA"/>
    <w:rsid w:val="00BD5E67"/>
    <w:rsid w:val="00BF2521"/>
    <w:rsid w:val="00BF5356"/>
    <w:rsid w:val="00BF6BB8"/>
    <w:rsid w:val="00C00059"/>
    <w:rsid w:val="00C02195"/>
    <w:rsid w:val="00C34636"/>
    <w:rsid w:val="00C409F5"/>
    <w:rsid w:val="00C41836"/>
    <w:rsid w:val="00C56334"/>
    <w:rsid w:val="00C572CF"/>
    <w:rsid w:val="00C626C2"/>
    <w:rsid w:val="00C819E7"/>
    <w:rsid w:val="00C83E84"/>
    <w:rsid w:val="00C85543"/>
    <w:rsid w:val="00C977FD"/>
    <w:rsid w:val="00CA35C1"/>
    <w:rsid w:val="00CA5268"/>
    <w:rsid w:val="00CB3543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CF5353"/>
    <w:rsid w:val="00CF5D5B"/>
    <w:rsid w:val="00D05770"/>
    <w:rsid w:val="00D05D0F"/>
    <w:rsid w:val="00D16A65"/>
    <w:rsid w:val="00D20198"/>
    <w:rsid w:val="00D21A62"/>
    <w:rsid w:val="00D25374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A6348"/>
    <w:rsid w:val="00DB0BCB"/>
    <w:rsid w:val="00DB5E8C"/>
    <w:rsid w:val="00DD133D"/>
    <w:rsid w:val="00DD6AC7"/>
    <w:rsid w:val="00DE0EC9"/>
    <w:rsid w:val="00DE61A7"/>
    <w:rsid w:val="00DF248B"/>
    <w:rsid w:val="00DF487E"/>
    <w:rsid w:val="00E10066"/>
    <w:rsid w:val="00E16883"/>
    <w:rsid w:val="00E24ABE"/>
    <w:rsid w:val="00E24D22"/>
    <w:rsid w:val="00E30FAC"/>
    <w:rsid w:val="00E3667F"/>
    <w:rsid w:val="00E37A0D"/>
    <w:rsid w:val="00E55FF4"/>
    <w:rsid w:val="00E84264"/>
    <w:rsid w:val="00EA2FBB"/>
    <w:rsid w:val="00EA3D5C"/>
    <w:rsid w:val="00EA7032"/>
    <w:rsid w:val="00EB45A8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60C21"/>
    <w:rsid w:val="00F72CF4"/>
    <w:rsid w:val="00F7382F"/>
    <w:rsid w:val="00F823F0"/>
    <w:rsid w:val="00F95C14"/>
    <w:rsid w:val="00F95ECE"/>
    <w:rsid w:val="00F970C6"/>
    <w:rsid w:val="00FA1BA3"/>
    <w:rsid w:val="00FA3A2B"/>
    <w:rsid w:val="00FC6B41"/>
    <w:rsid w:val="00FC7E69"/>
    <w:rsid w:val="00FD14A6"/>
    <w:rsid w:val="00FD7071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1">
    <w:name w:val="Grille du tableau1"/>
    <w:basedOn w:val="TableauNormal"/>
    <w:uiPriority w:val="39"/>
    <w:rsid w:val="008B04D8"/>
    <w:pPr>
      <w:spacing w:after="0" w:line="240" w:lineRule="auto"/>
    </w:pPr>
    <w:rPr>
      <w:rFonts w:ascii="Arial" w:eastAsia="Calibri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8F46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FD707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7071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FD70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7071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FD707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7071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20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9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C2DF2886A4433CBBF6EDBB6C9D2D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075920-5A4A-4826-88C6-5AD6E03ED7C4}"/>
      </w:docPartPr>
      <w:docPartBody>
        <w:p w:rsidR="005417A8" w:rsidRDefault="005417A8" w:rsidP="005417A8">
          <w:pPr>
            <w:pStyle w:val="C8C2DF2886A4433CBBF6EDBB6C9D2DCD"/>
          </w:pPr>
          <w:r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017E1BC95A54A33AF79DA3E256432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AAB55-C5FF-46C6-AD78-496DD3319E56}"/>
      </w:docPartPr>
      <w:docPartBody>
        <w:p w:rsidR="00943BAB" w:rsidRDefault="000A11CF" w:rsidP="000A11CF">
          <w:pPr>
            <w:pStyle w:val="1017E1BC95A54A33AF79DA3E25643257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A11CF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417A8"/>
    <w:rsid w:val="00577109"/>
    <w:rsid w:val="00586DD0"/>
    <w:rsid w:val="005B140A"/>
    <w:rsid w:val="006A51DA"/>
    <w:rsid w:val="006C149F"/>
    <w:rsid w:val="006C4A9D"/>
    <w:rsid w:val="00726C6F"/>
    <w:rsid w:val="007F5ADF"/>
    <w:rsid w:val="008D0BEC"/>
    <w:rsid w:val="008E280D"/>
    <w:rsid w:val="00900FCC"/>
    <w:rsid w:val="00942DEF"/>
    <w:rsid w:val="00943BAB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35253"/>
    <w:rsid w:val="00E64ABA"/>
    <w:rsid w:val="00E9250E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11CF"/>
    <w:rPr>
      <w:color w:val="808080"/>
    </w:rPr>
  </w:style>
  <w:style w:type="paragraph" w:customStyle="1" w:styleId="C8C2DF2886A4433CBBF6EDBB6C9D2DCD">
    <w:name w:val="C8C2DF2886A4433CBBF6EDBB6C9D2DCD"/>
    <w:rsid w:val="005417A8"/>
  </w:style>
  <w:style w:type="paragraph" w:customStyle="1" w:styleId="49ECC040CB744A05A99AA190F5ECBFD8">
    <w:name w:val="49ECC040CB744A05A99AA190F5ECBFD8"/>
    <w:rsid w:val="005417A8"/>
  </w:style>
  <w:style w:type="paragraph" w:customStyle="1" w:styleId="1017E1BC95A54A33AF79DA3E25643257">
    <w:name w:val="1017E1BC95A54A33AF79DA3E25643257"/>
    <w:rsid w:val="000A11CF"/>
  </w:style>
  <w:style w:type="paragraph" w:customStyle="1" w:styleId="88CD05A113444379B21BBE6974EEAF9E">
    <w:name w:val="88CD05A113444379B21BBE6974EEAF9E"/>
    <w:rsid w:val="000A11CF"/>
  </w:style>
  <w:style w:type="paragraph" w:customStyle="1" w:styleId="4B9A3B940BA14298A6D8256E06699C59">
    <w:name w:val="4B9A3B940BA14298A6D8256E06699C59"/>
    <w:rsid w:val="00943B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ée un document." ma:contentTypeScope="" ma:versionID="bf2ca310dcbc2dc7540f14c3c40bab47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e186b3b47ad068d60d56f3d370dbc4af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E3C0-5360-4D30-927D-FDA91B1C2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7FC419-04F7-4B0F-8491-80DB313A8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03a28-0f5b-47ec-8b3f-49d80cee443b"/>
    <ds:schemaRef ds:uri="24d33c10-03e0-43ef-8406-669e29177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A9E0F-A296-4340-8652-B3FBE48085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22CC8-C163-4D6F-8677-931FF195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7</TotalTime>
  <Pages>7</Pages>
  <Words>2297</Words>
  <Characters>12639</Characters>
  <Application>Microsoft Office Word</Application>
  <DocSecurity>8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 Archives (CISSSMO16)</cp:lastModifiedBy>
  <cp:revision>3</cp:revision>
  <cp:lastPrinted>2020-03-02T14:51:00Z</cp:lastPrinted>
  <dcterms:created xsi:type="dcterms:W3CDTF">2024-03-21T18:25:00Z</dcterms:created>
  <dcterms:modified xsi:type="dcterms:W3CDTF">2024-03-21T18:32:00Z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0x0101007FA6C5FCA998C0479E2EDC67EC4DEACA</vt:lpwstr>
  </property>
</Properties>
</file>