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922" w:rsidRDefault="00FF4922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062CCC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:rsidR="00062CCC" w:rsidRDefault="00062CCC" w:rsidP="00062CCC">
            <w:r w:rsidRPr="00472AC0">
              <w:rPr>
                <w:rFonts w:ascii="Chaloult_Cond" w:hAnsi="Chaloult_Cond" w:cs="Arial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0" locked="0" layoutInCell="1" allowOverlap="1" wp14:anchorId="26F720FD" wp14:editId="71B94BD8">
                  <wp:simplePos x="0" y="0"/>
                  <wp:positionH relativeFrom="column">
                    <wp:posOffset>-32461</wp:posOffset>
                  </wp:positionH>
                  <wp:positionV relativeFrom="paragraph">
                    <wp:posOffset>27026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br/>
            </w:r>
          </w:p>
          <w:tbl>
            <w:tblPr>
              <w:tblStyle w:val="Grilledutableau"/>
              <w:tblpPr w:leftFromText="142" w:rightFromText="142" w:vertAnchor="text" w:horzAnchor="margin" w:tblpY="51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3832"/>
            </w:tblGrid>
            <w:tr w:rsidR="00062CCC" w:rsidRPr="00472AC0" w:rsidTr="00D83339">
              <w:trPr>
                <w:cantSplit/>
                <w:trHeight w:hRule="exact" w:val="567"/>
              </w:trPr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:rsidR="00062CCC" w:rsidRPr="00222808" w:rsidRDefault="00062CCC" w:rsidP="00D83339">
                  <w:pPr>
                    <w:spacing w:before="120"/>
                    <w:ind w:left="38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222808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Installation : </w:t>
                  </w:r>
                </w:p>
              </w:tc>
              <w:permStart w:id="732777357" w:edGrp="everyone" w:displacedByCustomXml="next"/>
              <w:sdt>
                <w:sdtPr>
                  <w:rPr>
                    <w:rFonts w:asciiTheme="minorHAnsi" w:hAnsiTheme="minorHAnsi" w:cstheme="minorHAnsi"/>
                    <w:sz w:val="18"/>
                    <w:szCs w:val="20"/>
                  </w:rPr>
                  <w:alias w:val="Nom de votre installation"/>
                  <w:tag w:val="Nom de votre installation"/>
                  <w:id w:val="-1960481313"/>
                  <w:placeholder>
                    <w:docPart w:val="25205ABEDF2F44C3B0EF1E2F95BECEAE"/>
                  </w:placeholder>
                </w:sdtPr>
                <w:sdtEndPr/>
                <w:sdtContent>
                  <w:tc>
                    <w:tcPr>
                      <w:tcW w:w="3832" w:type="dxa"/>
                      <w:tcBorders>
                        <w:top w:val="nil"/>
                        <w:left w:val="nil"/>
                        <w:right w:val="nil"/>
                      </w:tcBorders>
                      <w:vAlign w:val="bottom"/>
                    </w:tcPr>
                    <w:p w:rsidR="00062CCC" w:rsidRPr="00173F3A" w:rsidRDefault="00F66BBF" w:rsidP="00F66BBF">
                      <w:pPr>
                        <w:spacing w:before="12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20"/>
                        </w:rPr>
                        <w:t xml:space="preserve">  </w:t>
                      </w:r>
                    </w:p>
                  </w:tc>
                </w:sdtContent>
              </w:sdt>
              <w:permEnd w:id="732777357" w:displacedByCustomXml="prev"/>
            </w:tr>
          </w:tbl>
          <w:p w:rsidR="00062CCC" w:rsidRDefault="00062CCC" w:rsidP="00062CCC"/>
          <w:p w:rsidR="00062CCC" w:rsidRDefault="00062CCC" w:rsidP="00062CCC"/>
          <w:p w:rsidR="00062CCC" w:rsidRDefault="00062CCC" w:rsidP="00062CCC"/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567"/>
              <w:gridCol w:w="1403"/>
              <w:gridCol w:w="14"/>
              <w:gridCol w:w="167"/>
              <w:gridCol w:w="400"/>
              <w:gridCol w:w="67"/>
              <w:gridCol w:w="1015"/>
            </w:tblGrid>
            <w:tr w:rsidR="00635CE6" w:rsidRPr="00472AC0" w:rsidTr="00635CE6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:rsidR="00635CE6" w:rsidRPr="00222808" w:rsidRDefault="00635CE6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Dossier :</w:t>
                  </w:r>
                </w:p>
              </w:tc>
              <w:permStart w:id="542537699" w:edGrp="everyone" w:displacedByCustomXml="next"/>
              <w:bookmarkStart w:id="0" w:name="NoDossier" w:displacedByCustomXml="next"/>
              <w:sdt>
                <w:sdtPr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Dossier"/>
                  <w:tag w:val="No dossier"/>
                  <w:id w:val="453681247"/>
                  <w:placeholder>
                    <w:docPart w:val="E4563C84E3E446BA80CF6D33B450BFAF"/>
                  </w:placeholder>
                </w:sdtPr>
                <w:sdtEndPr/>
                <w:sdtContent>
                  <w:tc>
                    <w:tcPr>
                      <w:tcW w:w="1984" w:type="dxa"/>
                      <w:gridSpan w:val="3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:rsidR="00635CE6" w:rsidRPr="00222808" w:rsidRDefault="006A734E" w:rsidP="00F66BBF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permEnd w:id="542537699" w:displacedByCustomXml="prev"/>
              <w:bookmarkEnd w:id="0" w:displacedByCustomXml="prev"/>
              <w:tc>
                <w:tcPr>
                  <w:tcW w:w="16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635CE6" w:rsidRPr="00222808" w:rsidRDefault="00635CE6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</w:tr>
            <w:tr w:rsidR="00062CCC" w:rsidRPr="00472AC0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Nom, Prénom :</w:t>
                  </w:r>
                </w:p>
              </w:tc>
              <w:permStart w:id="1201698892" w:edGrp="everyone" w:displacedByCustomXml="next"/>
              <w:bookmarkStart w:id="1" w:name="Nom_Prenom" w:displacedByCustomXml="next"/>
              <w:sdt>
                <w:sdtPr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Nom, Prénom"/>
                  <w:tag w:val="Nom, Prénom"/>
                  <w:id w:val="-374619967"/>
                  <w:placeholder>
                    <w:docPart w:val="ED8A77C8848E42DC82581E55789A7D72"/>
                  </w:placeholder>
                  <w15:color w:val="000000"/>
                </w:sdtPr>
                <w:sdtEndPr/>
                <w:sdtContent>
                  <w:tc>
                    <w:tcPr>
                      <w:tcW w:w="3633" w:type="dxa"/>
                      <w:gridSpan w:val="7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:rsidR="00062CCC" w:rsidRPr="00222808" w:rsidRDefault="006A734E" w:rsidP="00F66BBF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 w:rsidR="00F66BBF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</w:tc>
                </w:sdtContent>
              </w:sdt>
              <w:permEnd w:id="1201698892" w:displacedByCustomXml="prev"/>
              <w:bookmarkEnd w:id="1" w:displacedByCustomXml="prev"/>
            </w:tr>
            <w:tr w:rsidR="00062CCC" w:rsidRPr="00472AC0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Date de naissance :</w:t>
                  </w:r>
                </w:p>
              </w:tc>
              <w:tc>
                <w:tcPr>
                  <w:tcW w:w="2551" w:type="dxa"/>
                  <w:gridSpan w:val="5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  <w:vAlign w:val="bottom"/>
                </w:tcPr>
                <w:p w:rsidR="00062CCC" w:rsidRPr="00222808" w:rsidRDefault="00062CCC" w:rsidP="00F66BBF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bookmarkStart w:id="2" w:name="DDNais"/>
                  <w:permStart w:id="40597264" w:edGrp="everyone"/>
                  <w:sdt>
                    <w:sdt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alias w:val="AAAA-MM-JJ"/>
                      <w:tag w:val="AAAA-MM-JJ"/>
                      <w:id w:val="476642453"/>
                      <w:placeholder>
                        <w:docPart w:val="C19605675EBF46DEBFA0BDA3F21B593F"/>
                      </w:placeholder>
                    </w:sdtPr>
                    <w:sdtEndPr/>
                    <w:sdtContent>
                      <w:r w:rsidRPr="00222808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 w:rsidR="00F66BBF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 w:rsidRPr="00222808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sdtContent>
                  </w:sdt>
                  <w:bookmarkEnd w:id="2"/>
                  <w:permEnd w:id="40597264"/>
                </w:p>
              </w:tc>
              <w:permStart w:id="537553500" w:edGrp="everyone"/>
              <w:tc>
                <w:tcPr>
                  <w:tcW w:w="1082" w:type="dxa"/>
                  <w:gridSpan w:val="2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9137DB" w:rsidP="00C73F37">
                  <w:pPr>
                    <w:tabs>
                      <w:tab w:val="left" w:pos="1730"/>
                      <w:tab w:val="left" w:pos="3828"/>
                    </w:tabs>
                    <w:ind w:left="-68"/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sdt>
                    <w:sdtPr>
                      <w:rPr>
                        <w:rFonts w:asciiTheme="minorHAnsi" w:eastAsia="MS Gothic" w:hAnsiTheme="minorHAnsi" w:cstheme="minorHAnsi"/>
                        <w:color w:val="000000" w:themeColor="text1"/>
                        <w:sz w:val="18"/>
                        <w:szCs w:val="18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66BBF">
                        <w:rPr>
                          <w:rFonts w:ascii="MS Gothic" w:eastAsia="MS Gothic" w:hAnsi="MS Gothic" w:cstheme="minorHAnsi" w:hint="eastAsia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>☐</w:t>
                      </w:r>
                    </w:sdtContent>
                  </w:sdt>
                  <w:r w:rsidR="00062CCC" w:rsidRPr="00222808">
                    <w:rPr>
                      <w:rFonts w:asciiTheme="minorHAnsi" w:eastAsia="MS Gothic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permEnd w:id="537553500"/>
                  <w:r w:rsidR="00062CCC"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F  </w:t>
                  </w:r>
                  <w:permStart w:id="2086297412" w:edGrp="everyone"/>
                  <w:sdt>
                    <w:sdt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3339" w:rsidRPr="00222808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>☐</w:t>
                      </w:r>
                    </w:sdtContent>
                  </w:sdt>
                  <w:r w:rsidR="00062CCC"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permEnd w:id="2086297412"/>
                  <w:r w:rsidR="00062CCC"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M</w:t>
                  </w:r>
                </w:p>
              </w:tc>
            </w:tr>
            <w:tr w:rsidR="00062CCC" w:rsidRPr="00472AC0" w:rsidTr="00222808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222808">
                  <w:pPr>
                    <w:tabs>
                      <w:tab w:val="left" w:pos="1730"/>
                      <w:tab w:val="left" w:pos="3828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  <w:t xml:space="preserve">             </w:t>
                  </w:r>
                  <w:r w:rsid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aaaa-mm-jj</w:t>
                  </w:r>
                </w:p>
              </w:tc>
            </w:tr>
            <w:tr w:rsidR="00062CCC" w:rsidRPr="00472AC0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NAM :</w:t>
                  </w:r>
                </w:p>
              </w:tc>
              <w:permStart w:id="1454199388" w:edGrp="everyone" w:displacedByCustomXml="next"/>
              <w:bookmarkStart w:id="3" w:name="NAM_No" w:displacedByCustomXml="next"/>
              <w:sdt>
                <w:sdtPr>
                  <w:rPr>
                    <w:rFonts w:asciiTheme="minorHAnsi" w:hAnsiTheme="minorHAnsi" w:cstheme="minorHAnsi"/>
                    <w:color w:val="000000"/>
                    <w:sz w:val="18"/>
                    <w:szCs w:val="18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XXXX XXXX XXXX"/>
                  <w:tag w:val="XXXX XXXX XXXX"/>
                  <w:id w:val="378664170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2151" w:type="dxa"/>
                      <w:gridSpan w:val="4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:rsidR="00062CCC" w:rsidRPr="00222808" w:rsidRDefault="00062CCC" w:rsidP="00F66BBF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222808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</w:tc>
                </w:sdtContent>
              </w:sdt>
              <w:permEnd w:id="1454199388" w:displacedByCustomXml="prev"/>
              <w:bookmarkEnd w:id="3" w:displacedByCustomXml="prev"/>
              <w:tc>
                <w:tcPr>
                  <w:tcW w:w="4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E</w:t>
                  </w:r>
                  <w:r w:rsidRPr="00C73F37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xp</w:t>
                  </w: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.</w:t>
                  </w:r>
                </w:p>
              </w:tc>
              <w:permStart w:id="921266297" w:edGrp="everyone" w:displacedByCustomXml="next"/>
              <w:bookmarkStart w:id="4" w:name="NAM_Exp" w:displacedByCustomXml="next"/>
              <w:sdt>
                <w:sdtPr>
                  <w:rPr>
                    <w:rFonts w:asciiTheme="minorHAnsi" w:hAnsiTheme="minorHAnsi" w:cstheme="minorHAnsi"/>
                    <w:color w:val="000000"/>
                    <w:sz w:val="18"/>
                    <w:szCs w:val="18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AAAA-MM"/>
                  <w:tag w:val="AAAA-MM"/>
                  <w:id w:val="-114743414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bottom"/>
                    </w:tcPr>
                    <w:p w:rsidR="00062CCC" w:rsidRPr="00222808" w:rsidRDefault="00062CCC" w:rsidP="00F66BBF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222808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</w:t>
                      </w:r>
                    </w:p>
                  </w:tc>
                </w:sdtContent>
              </w:sdt>
              <w:permEnd w:id="921266297" w:displacedByCustomXml="prev"/>
              <w:bookmarkEnd w:id="4" w:displacedByCustomXml="prev"/>
            </w:tr>
            <w:tr w:rsidR="00062CCC" w:rsidRPr="00472AC0" w:rsidTr="00E31139">
              <w:trPr>
                <w:trHeight w:val="218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828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</w:p>
              </w:tc>
              <w:tc>
                <w:tcPr>
                  <w:tcW w:w="19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C73F37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1082" w:type="dxa"/>
                  <w:gridSpan w:val="2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222808" w:rsidP="00E31139">
                  <w:pPr>
                    <w:tabs>
                      <w:tab w:val="left" w:pos="1730"/>
                      <w:tab w:val="left" w:pos="3828"/>
                    </w:tabs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</w:t>
                  </w:r>
                </w:p>
              </w:tc>
            </w:tr>
            <w:tr w:rsidR="00062CCC" w:rsidRPr="00472AC0" w:rsidTr="00E31139">
              <w:trPr>
                <w:trHeight w:val="340"/>
              </w:trPr>
              <w:tc>
                <w:tcPr>
                  <w:tcW w:w="19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4707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</w:t>
                  </w:r>
                  <w:r w:rsid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, Prénom</w:t>
                  </w: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de la mère :</w:t>
                  </w:r>
                </w:p>
              </w:tc>
              <w:permStart w:id="1102784422" w:edGrp="everyone" w:displacedByCustomXml="next"/>
              <w:bookmarkStart w:id="5" w:name="Nom_Mere" w:displacedByCustomXml="next"/>
              <w:sdt>
                <w:sdtPr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Nom de la mère"/>
                  <w:tag w:val="Nom de la mère"/>
                  <w:id w:val="-128472376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3066" w:type="dxa"/>
                      <w:gridSpan w:val="6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:rsidR="00062CCC" w:rsidRPr="00222808" w:rsidRDefault="00062CCC" w:rsidP="00F66BBF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222808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</w:tc>
                </w:sdtContent>
              </w:sdt>
              <w:permEnd w:id="1102784422" w:displacedByCustomXml="prev"/>
              <w:bookmarkEnd w:id="5" w:displacedByCustomXml="prev"/>
            </w:tr>
          </w:tbl>
          <w:p w:rsidR="00062CCC" w:rsidRPr="00472AC0" w:rsidRDefault="00062CCC" w:rsidP="00062CC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62CCC" w:rsidTr="00AD1294">
        <w:trPr>
          <w:trHeight w:val="555"/>
        </w:trPr>
        <w:tc>
          <w:tcPr>
            <w:tcW w:w="5524" w:type="dxa"/>
            <w:shd w:val="clear" w:color="auto" w:fill="FFFFFF" w:themeFill="background1"/>
            <w:vAlign w:val="center"/>
          </w:tcPr>
          <w:p w:rsidR="00062CCC" w:rsidRDefault="003F31B3" w:rsidP="00062C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DIALYSE PÉRITONÉALE EN CLINIQUE AMBULATOIRE</w:t>
            </w:r>
          </w:p>
          <w:p w:rsidR="003F31B3" w:rsidRPr="00770980" w:rsidRDefault="003F31B3" w:rsidP="00062C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NOTES D’OBSERVATION MÉDICALE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:rsidR="00062CCC" w:rsidRDefault="00062CCC" w:rsidP="00062CCC">
            <w:bookmarkStart w:id="6" w:name="_GoBack"/>
            <w:bookmarkEnd w:id="6"/>
          </w:p>
        </w:tc>
      </w:tr>
    </w:tbl>
    <w:p w:rsidR="00F67939" w:rsidRPr="00F67939" w:rsidRDefault="00F67939">
      <w:pPr>
        <w:rPr>
          <w:rFonts w:asciiTheme="minorHAnsi" w:hAnsiTheme="minorHAnsi" w:cstheme="minorHAnsi"/>
          <w:sz w:val="4"/>
          <w:szCs w:val="20"/>
        </w:rPr>
      </w:pPr>
    </w:p>
    <w:p w:rsidR="00B24D5F" w:rsidRPr="003F31B3" w:rsidRDefault="00B24D5F">
      <w:pPr>
        <w:rPr>
          <w:rFonts w:asciiTheme="minorHAnsi" w:hAnsiTheme="minorHAnsi" w:cstheme="minorHAnsi"/>
          <w:sz w:val="12"/>
          <w:szCs w:val="20"/>
        </w:rPr>
      </w:pPr>
    </w:p>
    <w:p w:rsidR="003F31B3" w:rsidRDefault="003F31B3" w:rsidP="003F31B3">
      <w:pPr>
        <w:tabs>
          <w:tab w:val="left" w:pos="3119"/>
        </w:tabs>
        <w:rPr>
          <w:rFonts w:asciiTheme="minorHAnsi" w:hAnsiTheme="minorHAnsi" w:cs="Arial"/>
          <w:sz w:val="20"/>
          <w:szCs w:val="20"/>
          <w:u w:val="single"/>
        </w:rPr>
      </w:pPr>
      <w:r w:rsidRPr="00471659">
        <w:rPr>
          <w:rFonts w:asciiTheme="minorHAnsi" w:hAnsiTheme="minorHAnsi" w:cs="Arial"/>
          <w:color w:val="000000" w:themeColor="text1"/>
          <w:sz w:val="20"/>
          <w:szCs w:val="20"/>
        </w:rPr>
        <w:t>Date </w:t>
      </w:r>
      <w:r>
        <w:rPr>
          <w:rFonts w:asciiTheme="minorHAnsi" w:hAnsiTheme="minorHAnsi" w:cs="Arial"/>
          <w:sz w:val="20"/>
          <w:szCs w:val="20"/>
        </w:rPr>
        <w:t xml:space="preserve">: </w:t>
      </w:r>
      <w:r w:rsidR="008A2383">
        <w:rPr>
          <w:rFonts w:asciiTheme="minorHAnsi" w:hAnsiTheme="minorHAnsi" w:cs="Arial"/>
          <w:sz w:val="20"/>
          <w:szCs w:val="20"/>
        </w:rPr>
        <w:t xml:space="preserve">        </w:t>
      </w:r>
      <w:r w:rsidR="001F7AB4">
        <w:rPr>
          <w:rFonts w:asciiTheme="minorHAnsi" w:hAnsiTheme="minorHAnsi" w:cs="Arial"/>
          <w:sz w:val="20"/>
          <w:szCs w:val="20"/>
        </w:rPr>
        <w:fldChar w:fldCharType="begin"/>
      </w:r>
      <w:r w:rsidR="001F7AB4">
        <w:rPr>
          <w:rFonts w:asciiTheme="minorHAnsi" w:hAnsiTheme="minorHAnsi" w:cs="Arial"/>
          <w:sz w:val="20"/>
          <w:szCs w:val="20"/>
        </w:rPr>
        <w:instrText xml:space="preserve"> DATE  \@ "yyyy-MM-dd HH:mm"  \* MERGEFORMAT </w:instrText>
      </w:r>
      <w:r w:rsidR="001F7AB4">
        <w:rPr>
          <w:rFonts w:asciiTheme="minorHAnsi" w:hAnsiTheme="minorHAnsi" w:cs="Arial"/>
          <w:sz w:val="20"/>
          <w:szCs w:val="20"/>
        </w:rPr>
        <w:fldChar w:fldCharType="separate"/>
      </w:r>
      <w:r w:rsidR="00FC7ADC">
        <w:rPr>
          <w:rFonts w:asciiTheme="minorHAnsi" w:hAnsiTheme="minorHAnsi" w:cs="Arial"/>
          <w:noProof/>
          <w:sz w:val="20"/>
          <w:szCs w:val="20"/>
        </w:rPr>
        <w:t>2021-04-21 13:47</w:t>
      </w:r>
      <w:r w:rsidR="001F7AB4">
        <w:rPr>
          <w:rFonts w:asciiTheme="minorHAnsi" w:hAnsiTheme="minorHAnsi" w:cs="Arial"/>
          <w:sz w:val="20"/>
          <w:szCs w:val="20"/>
        </w:rPr>
        <w:fldChar w:fldCharType="end"/>
      </w:r>
    </w:p>
    <w:p w:rsidR="003F31B3" w:rsidRPr="007253CB" w:rsidRDefault="003F31B3" w:rsidP="003F31B3">
      <w:pPr>
        <w:rPr>
          <w:rFonts w:asciiTheme="minorHAnsi" w:hAnsiTheme="minorHAnsi" w:cstheme="minorHAnsi"/>
          <w:sz w:val="12"/>
          <w:szCs w:val="20"/>
        </w:rPr>
      </w:pPr>
      <w:r>
        <w:rPr>
          <w:rFonts w:asciiTheme="minorHAnsi" w:hAnsiTheme="minorHAnsi" w:cs="Arial"/>
          <w:noProof/>
          <w:color w:val="000000" w:themeColor="text1"/>
          <w:sz w:val="12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551577" wp14:editId="392577C8">
                <wp:simplePos x="0" y="0"/>
                <wp:positionH relativeFrom="column">
                  <wp:posOffset>299085</wp:posOffset>
                </wp:positionH>
                <wp:positionV relativeFrom="paragraph">
                  <wp:posOffset>7832</wp:posOffset>
                </wp:positionV>
                <wp:extent cx="1583266" cy="0"/>
                <wp:effectExtent l="0" t="0" r="36195" b="19050"/>
                <wp:wrapNone/>
                <wp:docPr id="9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3266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4E2970" id="Connecteur droit 9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55pt,.6pt" to="148.2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" strokecolor="windowText" strokeweight=".5pt">
                <v:stroke joinstyle="miter"/>
              </v:line>
            </w:pict>
          </mc:Fallback>
        </mc:AlternateConten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5349"/>
        <w:gridCol w:w="4022"/>
      </w:tblGrid>
      <w:tr w:rsidR="003F31B3" w:rsidTr="00640FE5">
        <w:trPr>
          <w:trHeight w:val="283"/>
        </w:trPr>
        <w:tc>
          <w:tcPr>
            <w:tcW w:w="1271" w:type="dxa"/>
            <w:vAlign w:val="center"/>
          </w:tcPr>
          <w:p w:rsidR="003F31B3" w:rsidRPr="00722DBB" w:rsidRDefault="003F31B3" w:rsidP="00640FE5">
            <w:pPr>
              <w:tabs>
                <w:tab w:val="left" w:pos="311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Échanges</w:t>
            </w:r>
          </w:p>
        </w:tc>
        <w:permStart w:id="1584225511" w:edGrp="everyone"/>
        <w:tc>
          <w:tcPr>
            <w:tcW w:w="9371" w:type="dxa"/>
            <w:gridSpan w:val="2"/>
            <w:vAlign w:val="center"/>
          </w:tcPr>
          <w:p w:rsidR="003F31B3" w:rsidRPr="00722DBB" w:rsidRDefault="009137DB" w:rsidP="00640FE5">
            <w:pPr>
              <w:tabs>
                <w:tab w:val="left" w:pos="866"/>
                <w:tab w:val="left" w:pos="1030"/>
                <w:tab w:val="left" w:pos="2022"/>
                <w:tab w:val="left" w:pos="3156"/>
              </w:tabs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2136323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F31B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584225511"/>
            <w:r w:rsidR="003F31B3">
              <w:rPr>
                <w:rFonts w:asciiTheme="minorHAnsi" w:hAnsiTheme="minorHAnsi" w:cs="Arial"/>
                <w:sz w:val="20"/>
                <w:szCs w:val="20"/>
              </w:rPr>
              <w:t>DPAC</w:t>
            </w:r>
            <w:r w:rsidR="003F31B3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3F31B3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246495432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68038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F31B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246495432"/>
            <w:r w:rsidR="003F31B3">
              <w:rPr>
                <w:rFonts w:asciiTheme="minorHAnsi" w:hAnsiTheme="minorHAnsi" w:cs="Arial"/>
                <w:sz w:val="20"/>
                <w:szCs w:val="20"/>
              </w:rPr>
              <w:t>DPCC</w:t>
            </w:r>
            <w:r w:rsidR="003F31B3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1956530006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2020081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F31B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956530006"/>
            <w:r w:rsidR="003F31B3">
              <w:rPr>
                <w:rFonts w:asciiTheme="minorHAnsi" w:hAnsiTheme="minorHAnsi" w:cs="Arial"/>
                <w:sz w:val="20"/>
                <w:szCs w:val="20"/>
              </w:rPr>
              <w:t>DPCO</w:t>
            </w:r>
            <w:r w:rsidR="003F31B3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82522158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56915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F31B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82522158"/>
            <w:r w:rsidR="003F31B3">
              <w:rPr>
                <w:rFonts w:asciiTheme="minorHAnsi" w:hAnsiTheme="minorHAnsi" w:cs="Arial"/>
                <w:sz w:val="20"/>
                <w:szCs w:val="20"/>
              </w:rPr>
              <w:t>Fluctuante</w:t>
            </w:r>
          </w:p>
        </w:tc>
      </w:tr>
      <w:tr w:rsidR="003F31B3" w:rsidTr="00640FE5">
        <w:trPr>
          <w:trHeight w:val="283"/>
        </w:trPr>
        <w:tc>
          <w:tcPr>
            <w:tcW w:w="1271" w:type="dxa"/>
            <w:vAlign w:val="center"/>
          </w:tcPr>
          <w:p w:rsidR="003F31B3" w:rsidRPr="00722DBB" w:rsidRDefault="003F31B3" w:rsidP="00640FE5">
            <w:pPr>
              <w:tabs>
                <w:tab w:val="left" w:pos="311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Prescription</w:t>
            </w:r>
          </w:p>
        </w:tc>
        <w:permStart w:id="1016359744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97685821"/>
            <w:placeholder>
              <w:docPart w:val="A8B9C4CF7E5F46ACA63086B3A18BABBB"/>
            </w:placeholder>
          </w:sdtPr>
          <w:sdtEndPr/>
          <w:sdtContent>
            <w:tc>
              <w:tcPr>
                <w:tcW w:w="9371" w:type="dxa"/>
                <w:gridSpan w:val="2"/>
                <w:vAlign w:val="center"/>
              </w:tcPr>
              <w:p w:rsidR="003F31B3" w:rsidRPr="00722DBB" w:rsidRDefault="00331909" w:rsidP="00331909">
                <w:pPr>
                  <w:tabs>
                    <w:tab w:val="left" w:pos="2022"/>
                    <w:tab w:val="left" w:pos="3119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 w:rsidR="006A734E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permEnd w:id="1016359744" w:displacedByCustomXml="prev"/>
      </w:tr>
      <w:tr w:rsidR="003F31B3" w:rsidTr="00DD09A8">
        <w:trPr>
          <w:trHeight w:val="283"/>
        </w:trPr>
        <w:tc>
          <w:tcPr>
            <w:tcW w:w="1271" w:type="dxa"/>
            <w:vAlign w:val="center"/>
          </w:tcPr>
          <w:p w:rsidR="003F31B3" w:rsidRPr="00722DBB" w:rsidRDefault="003F31B3" w:rsidP="00640FE5">
            <w:pPr>
              <w:tabs>
                <w:tab w:val="left" w:pos="311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TEP</w:t>
            </w:r>
          </w:p>
        </w:tc>
        <w:permStart w:id="724309310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-1852558054"/>
            <w:placeholder>
              <w:docPart w:val="A8B9C4CF7E5F46ACA63086B3A18BABBB"/>
            </w:placeholder>
          </w:sdtPr>
          <w:sdtEndPr/>
          <w:sdtContent>
            <w:tc>
              <w:tcPr>
                <w:tcW w:w="5349" w:type="dxa"/>
                <w:vAlign w:val="center"/>
              </w:tcPr>
              <w:p w:rsidR="003F31B3" w:rsidRPr="00722DBB" w:rsidRDefault="00F66BBF" w:rsidP="00640FE5">
                <w:pPr>
                  <w:tabs>
                    <w:tab w:val="left" w:pos="2022"/>
                    <w:tab w:val="left" w:pos="3119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 w:rsidR="002B1445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 w:rsidR="003F31B3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permEnd w:id="724309310" w:displacedByCustomXml="prev"/>
        <w:tc>
          <w:tcPr>
            <w:tcW w:w="4022" w:type="dxa"/>
            <w:vAlign w:val="center"/>
          </w:tcPr>
          <w:p w:rsidR="003F31B3" w:rsidRPr="00722DBB" w:rsidRDefault="003F31B3" w:rsidP="00B272F0">
            <w:pPr>
              <w:tabs>
                <w:tab w:val="left" w:pos="2022"/>
                <w:tab w:val="left" w:pos="3119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471659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Date </w:t>
            </w:r>
            <w:r w:rsidRPr="00640FE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: </w:t>
            </w:r>
            <w:r w:rsidRPr="00640FE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  </w:t>
            </w:r>
            <w:permStart w:id="1137922088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805465481"/>
                <w:placeholder>
                  <w:docPart w:val="23C38D2CE5AE437AB4D50DA2081C7765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F66BBF"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sdtContent>
            </w:sdt>
            <w:permEnd w:id="1137922088"/>
          </w:p>
        </w:tc>
      </w:tr>
      <w:tr w:rsidR="00DD09A8" w:rsidTr="00DD09A8">
        <w:trPr>
          <w:trHeight w:val="283"/>
        </w:trPr>
        <w:tc>
          <w:tcPr>
            <w:tcW w:w="1271" w:type="dxa"/>
            <w:vAlign w:val="center"/>
          </w:tcPr>
          <w:p w:rsidR="00DD09A8" w:rsidRPr="00722DBB" w:rsidRDefault="00DD09A8" w:rsidP="00640FE5">
            <w:pPr>
              <w:tabs>
                <w:tab w:val="left" w:pos="311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FRR</w:t>
            </w:r>
          </w:p>
        </w:tc>
        <w:permStart w:id="2107196803" w:edGrp="everyone"/>
        <w:tc>
          <w:tcPr>
            <w:tcW w:w="5349" w:type="dxa"/>
            <w:vAlign w:val="center"/>
          </w:tcPr>
          <w:p w:rsidR="00DD09A8" w:rsidRPr="00722DBB" w:rsidRDefault="009137DB" w:rsidP="00640FE5">
            <w:pPr>
              <w:tabs>
                <w:tab w:val="left" w:pos="1030"/>
                <w:tab w:val="right" w:pos="3141"/>
              </w:tabs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082259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9A8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2107196803"/>
            <w:r w:rsidR="00DD09A8">
              <w:rPr>
                <w:rFonts w:asciiTheme="minorHAnsi" w:hAnsiTheme="minorHAnsi" w:cs="Arial"/>
                <w:sz w:val="20"/>
                <w:szCs w:val="20"/>
              </w:rPr>
              <w:t>Oui</w:t>
            </w:r>
            <w:r w:rsidR="00DD09A8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865545980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06700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9A8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865545980"/>
            <w:r w:rsidR="00DD09A8">
              <w:rPr>
                <w:rFonts w:asciiTheme="minorHAnsi" w:hAnsiTheme="minorHAnsi" w:cs="Arial"/>
                <w:sz w:val="20"/>
                <w:szCs w:val="20"/>
              </w:rPr>
              <w:t>Non</w:t>
            </w:r>
            <w:r w:rsidR="00DD09A8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165705505" w:edGrp="everyone"/>
            <w:r w:rsidR="00DD09A8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644627511"/>
                <w:placeholder>
                  <w:docPart w:val="7EE9484E115E4A4C9520F75B2AB40951"/>
                </w:placeholder>
              </w:sdtPr>
              <w:sdtEndPr/>
              <w:sdtContent>
                <w:r w:rsidR="00DD09A8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sdtContent>
            </w:sdt>
            <w:r w:rsidR="00DD09A8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  <w:permEnd w:id="165705505"/>
            <w:r w:rsidR="00DD09A8">
              <w:rPr>
                <w:rFonts w:asciiTheme="minorHAnsi" w:hAnsiTheme="minorHAnsi" w:cs="Arial"/>
                <w:sz w:val="20"/>
                <w:szCs w:val="20"/>
              </w:rPr>
              <w:t>mL/jour</w:t>
            </w:r>
          </w:p>
        </w:tc>
        <w:tc>
          <w:tcPr>
            <w:tcW w:w="4022" w:type="dxa"/>
            <w:vAlign w:val="center"/>
          </w:tcPr>
          <w:p w:rsidR="00DD09A8" w:rsidRPr="00722DBB" w:rsidRDefault="00DD09A8" w:rsidP="00B272F0">
            <w:pPr>
              <w:tabs>
                <w:tab w:val="left" w:pos="1030"/>
                <w:tab w:val="right" w:pos="3141"/>
              </w:tabs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Date :</w:t>
            </w:r>
            <w:r w:rsidR="00B272F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 </w:t>
            </w:r>
            <w:permStart w:id="1317672359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436941727"/>
                <w:placeholder>
                  <w:docPart w:val="DefaultPlaceholder_-1854013438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F66BBF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317672359"/>
          </w:p>
        </w:tc>
      </w:tr>
      <w:tr w:rsidR="00DD09A8" w:rsidTr="00DE19EF">
        <w:trPr>
          <w:trHeight w:val="283"/>
        </w:trPr>
        <w:tc>
          <w:tcPr>
            <w:tcW w:w="1271" w:type="dxa"/>
            <w:vAlign w:val="center"/>
          </w:tcPr>
          <w:p w:rsidR="00DD09A8" w:rsidRPr="00722DBB" w:rsidRDefault="00DD09A8" w:rsidP="00640FE5">
            <w:pPr>
              <w:tabs>
                <w:tab w:val="left" w:pos="3119"/>
              </w:tabs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Greffe</w:t>
            </w:r>
          </w:p>
        </w:tc>
        <w:permStart w:id="407061411" w:edGrp="everyone"/>
        <w:tc>
          <w:tcPr>
            <w:tcW w:w="9371" w:type="dxa"/>
            <w:gridSpan w:val="2"/>
            <w:vAlign w:val="center"/>
          </w:tcPr>
          <w:p w:rsidR="00BF0AEB" w:rsidRDefault="009137DB" w:rsidP="00BF0AEB">
            <w:pPr>
              <w:tabs>
                <w:tab w:val="left" w:pos="1030"/>
                <w:tab w:val="left" w:pos="2022"/>
                <w:tab w:val="left" w:pos="3582"/>
              </w:tabs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391032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9A8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407061411"/>
            <w:r w:rsidR="00DD09A8">
              <w:rPr>
                <w:rFonts w:asciiTheme="minorHAnsi" w:hAnsiTheme="minorHAnsi" w:cs="Arial"/>
                <w:sz w:val="20"/>
                <w:szCs w:val="20"/>
              </w:rPr>
              <w:t>Oui</w:t>
            </w:r>
            <w:r w:rsidR="00DD09A8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1517581024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807935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9A8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517581024"/>
            <w:r w:rsidR="00DD09A8">
              <w:rPr>
                <w:rFonts w:asciiTheme="minorHAnsi" w:hAnsiTheme="minorHAnsi" w:cs="Arial"/>
                <w:sz w:val="20"/>
                <w:szCs w:val="20"/>
              </w:rPr>
              <w:t>Non</w:t>
            </w:r>
            <w:r w:rsidR="00DD09A8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2079543027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6200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9A8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2079543027"/>
            <w:r w:rsidR="00DD09A8">
              <w:rPr>
                <w:rFonts w:asciiTheme="minorHAnsi" w:hAnsiTheme="minorHAnsi" w:cs="Arial"/>
                <w:sz w:val="20"/>
                <w:szCs w:val="20"/>
              </w:rPr>
              <w:t>Évaluation</w:t>
            </w:r>
            <w:r w:rsidR="00DD09A8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623999358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1474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B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9A8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623999358"/>
            <w:r w:rsidR="00DD09A8">
              <w:rPr>
                <w:rFonts w:asciiTheme="minorHAnsi" w:hAnsiTheme="minorHAnsi" w:cs="Arial"/>
                <w:sz w:val="20"/>
                <w:szCs w:val="20"/>
              </w:rPr>
              <w:t>Centre transplanteur :</w:t>
            </w:r>
            <w:r w:rsidR="00BF0AEB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  <w:permStart w:id="1406564879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411005704"/>
                <w:placeholder>
                  <w:docPart w:val="DefaultPlaceholder_-1854013440"/>
                </w:placeholder>
              </w:sdtPr>
              <w:sdtEndPr/>
              <w:sdtContent>
                <w:r w:rsidR="00BF0AEB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sdtContent>
            </w:sdt>
            <w:r w:rsidR="00DD09A8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406564879"/>
          </w:p>
          <w:permStart w:id="226317614" w:edGrp="everyone" w:displacedByCustomXml="next"/>
          <w:sdt>
            <w:sdtPr>
              <w:rPr>
                <w:rFonts w:asciiTheme="minorHAnsi" w:hAnsiTheme="minorHAnsi" w:cs="Arial"/>
                <w:sz w:val="20"/>
                <w:szCs w:val="20"/>
              </w:rPr>
              <w:id w:val="149876408"/>
              <w:placeholder>
                <w:docPart w:val="97E23CBB06B84574B0CB340875489CFF"/>
              </w:placeholder>
            </w:sdtPr>
            <w:sdtEndPr/>
            <w:sdtContent>
              <w:p w:rsidR="00D30840" w:rsidRDefault="00F66BBF" w:rsidP="00F66BBF">
                <w:pPr>
                  <w:tabs>
                    <w:tab w:val="left" w:pos="1030"/>
                    <w:tab w:val="left" w:pos="2022"/>
                    <w:tab w:val="left" w:pos="3582"/>
                  </w:tabs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sdtContent>
          </w:sdt>
          <w:permEnd w:id="226317614"/>
          <w:p w:rsidR="00D30840" w:rsidRPr="00D30840" w:rsidRDefault="00D30840" w:rsidP="00BF0AEB">
            <w:pPr>
              <w:tabs>
                <w:tab w:val="left" w:pos="1030"/>
                <w:tab w:val="left" w:pos="2022"/>
                <w:tab w:val="left" w:pos="3582"/>
              </w:tabs>
              <w:rPr>
                <w:rFonts w:asciiTheme="minorHAnsi" w:hAnsiTheme="minorHAnsi" w:cs="Arial"/>
                <w:sz w:val="2"/>
                <w:szCs w:val="20"/>
              </w:rPr>
            </w:pPr>
          </w:p>
        </w:tc>
      </w:tr>
    </w:tbl>
    <w:p w:rsidR="00B24D5F" w:rsidRPr="003F31B3" w:rsidRDefault="00B24D5F">
      <w:pPr>
        <w:rPr>
          <w:rFonts w:asciiTheme="minorHAnsi" w:hAnsiTheme="minorHAnsi" w:cstheme="minorHAnsi"/>
          <w:sz w:val="12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42"/>
      </w:tblGrid>
      <w:tr w:rsidR="003F31B3" w:rsidTr="00764230">
        <w:trPr>
          <w:cantSplit/>
          <w:trHeight w:val="227"/>
          <w:tblHeader/>
        </w:trPr>
        <w:tc>
          <w:tcPr>
            <w:tcW w:w="1064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F31B3" w:rsidRPr="00747431" w:rsidRDefault="003F31B3" w:rsidP="00640FE5">
            <w:pPr>
              <w:tabs>
                <w:tab w:val="left" w:pos="3119"/>
              </w:tabs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ANTÉCÉDENTS NÉPHROLOGIQUES</w:t>
            </w:r>
          </w:p>
        </w:tc>
      </w:tr>
      <w:tr w:rsidR="003F31B3" w:rsidTr="00764230">
        <w:trPr>
          <w:cantSplit/>
          <w:trHeight w:val="227"/>
          <w:tblHeader/>
        </w:trPr>
        <w:tc>
          <w:tcPr>
            <w:tcW w:w="10642" w:type="dxa"/>
            <w:tcBorders>
              <w:bottom w:val="single" w:sz="4" w:space="0" w:color="auto"/>
            </w:tcBorders>
          </w:tcPr>
          <w:p w:rsidR="00F66BBF" w:rsidRDefault="006A734E" w:rsidP="000A2F4D">
            <w:pPr>
              <w:tabs>
                <w:tab w:val="left" w:pos="10381"/>
              </w:tabs>
              <w:spacing w:line="259" w:lineRule="auto"/>
              <w:rPr>
                <w:rFonts w:asciiTheme="minorHAnsi" w:hAnsiTheme="minorHAnsi" w:cs="Arial"/>
                <w:sz w:val="20"/>
                <w:szCs w:val="20"/>
              </w:rPr>
            </w:pPr>
            <w:permStart w:id="1910799894" w:edGrp="everyone"/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</w:p>
          <w:permEnd w:id="1910799894"/>
          <w:p w:rsidR="003F31B3" w:rsidRPr="007253CB" w:rsidRDefault="003F31B3" w:rsidP="000A2F4D">
            <w:pPr>
              <w:tabs>
                <w:tab w:val="left" w:pos="10381"/>
              </w:tabs>
              <w:spacing w:line="259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:rsidR="00B24D5F" w:rsidRPr="003F31B3" w:rsidRDefault="00B24D5F">
      <w:pPr>
        <w:rPr>
          <w:rFonts w:asciiTheme="minorHAnsi" w:hAnsiTheme="minorHAnsi" w:cstheme="minorHAnsi"/>
          <w:sz w:val="12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642"/>
      </w:tblGrid>
      <w:tr w:rsidR="003F31B3" w:rsidTr="000A2F4D">
        <w:trPr>
          <w:cantSplit/>
          <w:trHeight w:val="227"/>
          <w:tblHeader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F31B3" w:rsidRPr="00747431" w:rsidRDefault="003F31B3" w:rsidP="00640FE5">
            <w:pPr>
              <w:tabs>
                <w:tab w:val="left" w:pos="3119"/>
              </w:tabs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ANTÉCÉDENTS MÉDICAUX </w:t>
            </w:r>
          </w:p>
        </w:tc>
      </w:tr>
      <w:tr w:rsidR="003F31B3" w:rsidTr="000A2F4D">
        <w:trPr>
          <w:cantSplit/>
          <w:trHeight w:val="230"/>
          <w:tblHeader/>
        </w:trPr>
        <w:tc>
          <w:tcPr>
            <w:tcW w:w="5000" w:type="pct"/>
            <w:tcBorders>
              <w:bottom w:val="nil"/>
            </w:tcBorders>
          </w:tcPr>
          <w:p w:rsidR="003F31B3" w:rsidRPr="000A2F4D" w:rsidRDefault="006A734E" w:rsidP="00640FE5">
            <w:pPr>
              <w:tabs>
                <w:tab w:val="left" w:pos="10381"/>
              </w:tabs>
              <w:spacing w:line="259" w:lineRule="auto"/>
              <w:rPr>
                <w:rFonts w:asciiTheme="minorHAnsi" w:hAnsiTheme="minorHAnsi" w:cs="Arial"/>
                <w:sz w:val="20"/>
                <w:szCs w:val="20"/>
              </w:rPr>
            </w:pPr>
            <w:permStart w:id="1547833930" w:edGrp="everyone"/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2B1445" w:rsidRPr="000A2F4D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3F31B3" w:rsidRPr="000A2F4D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547833930"/>
          </w:p>
        </w:tc>
      </w:tr>
      <w:tr w:rsidR="000A2F4D" w:rsidTr="000A2F4D">
        <w:trPr>
          <w:cantSplit/>
          <w:trHeight w:val="328"/>
          <w:tblHeader/>
        </w:trPr>
        <w:tc>
          <w:tcPr>
            <w:tcW w:w="5000" w:type="pct"/>
            <w:tcBorders>
              <w:top w:val="nil"/>
            </w:tcBorders>
          </w:tcPr>
          <w:p w:rsidR="00F66BBF" w:rsidRDefault="000A2F4D" w:rsidP="000A2F4D">
            <w:pPr>
              <w:tabs>
                <w:tab w:val="left" w:pos="10381"/>
              </w:tabs>
              <w:spacing w:line="259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Allergies : </w:t>
            </w:r>
            <w:permStart w:id="1282176359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354333753"/>
                <w:placeholder>
                  <w:docPart w:val="AD2BDC10D516477781F0B905EAB35A29"/>
                </w:placeholder>
              </w:sdtPr>
              <w:sdtEndPr/>
              <w:sdtContent>
                <w:r w:rsidR="00F66BBF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sdtContent>
            </w:sdt>
          </w:p>
          <w:permEnd w:id="1282176359"/>
          <w:p w:rsidR="000A2F4D" w:rsidRPr="00F66BBF" w:rsidRDefault="000A2F4D" w:rsidP="000A2F4D">
            <w:pPr>
              <w:tabs>
                <w:tab w:val="left" w:pos="10381"/>
              </w:tabs>
              <w:spacing w:line="259" w:lineRule="auto"/>
              <w:rPr>
                <w:rFonts w:asciiTheme="minorHAnsi" w:hAnsiTheme="minorHAnsi" w:cs="Arial"/>
                <w:sz w:val="2"/>
                <w:szCs w:val="20"/>
              </w:rPr>
            </w:pPr>
          </w:p>
          <w:p w:rsidR="00F66BBF" w:rsidRPr="00F66BBF" w:rsidRDefault="00F66BBF" w:rsidP="000A2F4D">
            <w:pPr>
              <w:tabs>
                <w:tab w:val="left" w:pos="10381"/>
              </w:tabs>
              <w:spacing w:line="259" w:lineRule="auto"/>
              <w:rPr>
                <w:rFonts w:asciiTheme="minorHAnsi" w:hAnsiTheme="minorHAnsi" w:cs="Arial"/>
                <w:sz w:val="2"/>
                <w:szCs w:val="20"/>
              </w:rPr>
            </w:pPr>
          </w:p>
        </w:tc>
      </w:tr>
    </w:tbl>
    <w:p w:rsidR="003F31B3" w:rsidRPr="0023600A" w:rsidRDefault="003F31B3">
      <w:pPr>
        <w:rPr>
          <w:rFonts w:asciiTheme="minorHAnsi" w:hAnsiTheme="minorHAnsi" w:cstheme="minorHAnsi"/>
          <w:sz w:val="12"/>
          <w:szCs w:val="20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10642"/>
      </w:tblGrid>
      <w:tr w:rsidR="0023600A" w:rsidTr="00640FE5">
        <w:trPr>
          <w:trHeight w:val="227"/>
        </w:trPr>
        <w:tc>
          <w:tcPr>
            <w:tcW w:w="10642" w:type="dxa"/>
            <w:shd w:val="clear" w:color="auto" w:fill="F2F2F2" w:themeFill="background1" w:themeFillShade="F2"/>
            <w:vAlign w:val="center"/>
          </w:tcPr>
          <w:p w:rsidR="0023600A" w:rsidRPr="00747431" w:rsidRDefault="0023600A" w:rsidP="00640FE5">
            <w:pPr>
              <w:tabs>
                <w:tab w:val="left" w:pos="3119"/>
              </w:tabs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QUESTIONNAIRE</w:t>
            </w:r>
          </w:p>
        </w:tc>
      </w:tr>
      <w:tr w:rsidR="0023600A" w:rsidTr="002B1445">
        <w:trPr>
          <w:trHeight w:val="567"/>
        </w:trPr>
        <w:tc>
          <w:tcPr>
            <w:tcW w:w="10642" w:type="dxa"/>
          </w:tcPr>
          <w:p w:rsidR="0023600A" w:rsidRPr="00890549" w:rsidRDefault="0023600A" w:rsidP="00640FE5">
            <w:pPr>
              <w:tabs>
                <w:tab w:val="left" w:pos="3119"/>
              </w:tabs>
              <w:rPr>
                <w:rFonts w:asciiTheme="minorHAnsi" w:hAnsiTheme="minorHAnsi" w:cs="Arial"/>
                <w:sz w:val="2"/>
                <w:szCs w:val="20"/>
                <w:u w:val="single"/>
              </w:rPr>
            </w:pPr>
          </w:p>
          <w:p w:rsidR="0023600A" w:rsidRDefault="0023600A" w:rsidP="00640FE5">
            <w:pPr>
              <w:tabs>
                <w:tab w:val="left" w:pos="2153"/>
                <w:tab w:val="left" w:pos="3232"/>
                <w:tab w:val="left" w:pos="4139"/>
                <w:tab w:val="left" w:pos="5130"/>
                <w:tab w:val="left" w:pos="6690"/>
                <w:tab w:val="left" w:pos="7256"/>
                <w:tab w:val="left" w:pos="9379"/>
              </w:tabs>
              <w:spacing w:before="40"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6C86432" wp14:editId="10B8A0C4">
                      <wp:simplePos x="0" y="0"/>
                      <wp:positionH relativeFrom="column">
                        <wp:posOffset>5382895</wp:posOffset>
                      </wp:positionH>
                      <wp:positionV relativeFrom="paragraph">
                        <wp:posOffset>182880</wp:posOffset>
                      </wp:positionV>
                      <wp:extent cx="576000" cy="0"/>
                      <wp:effectExtent l="0" t="0" r="33655" b="19050"/>
                      <wp:wrapNone/>
                      <wp:docPr id="13" name="Connecteur droi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6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F13FDC" id="Connecteur droit 1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3.85pt,14.4pt" to="469.2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5FC4770" wp14:editId="0A4D4B10">
                      <wp:simplePos x="0" y="0"/>
                      <wp:positionH relativeFrom="column">
                        <wp:posOffset>3609975</wp:posOffset>
                      </wp:positionH>
                      <wp:positionV relativeFrom="paragraph">
                        <wp:posOffset>182245</wp:posOffset>
                      </wp:positionV>
                      <wp:extent cx="648000" cy="0"/>
                      <wp:effectExtent l="0" t="0" r="19050" b="19050"/>
                      <wp:wrapNone/>
                      <wp:docPr id="12" name="Connecteur droi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339140" id="Connecteur droit 1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4.25pt,14.35pt" to="335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2456134" wp14:editId="4AAEF12A">
                      <wp:simplePos x="0" y="0"/>
                      <wp:positionH relativeFrom="column">
                        <wp:posOffset>2154767</wp:posOffset>
                      </wp:positionH>
                      <wp:positionV relativeFrom="paragraph">
                        <wp:posOffset>185420</wp:posOffset>
                      </wp:positionV>
                      <wp:extent cx="460375" cy="0"/>
                      <wp:effectExtent l="0" t="0" r="34925" b="19050"/>
                      <wp:wrapNone/>
                      <wp:docPr id="11" name="Connecteur droi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03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9A0566" id="Connecteur droit 1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65pt,14.6pt" to="205.9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466B9F7" wp14:editId="63F90D2C">
                      <wp:simplePos x="0" y="0"/>
                      <wp:positionH relativeFrom="column">
                        <wp:posOffset>1576282</wp:posOffset>
                      </wp:positionH>
                      <wp:positionV relativeFrom="paragraph">
                        <wp:posOffset>184150</wp:posOffset>
                      </wp:positionV>
                      <wp:extent cx="460800" cy="0"/>
                      <wp:effectExtent l="0" t="0" r="34925" b="19050"/>
                      <wp:wrapNone/>
                      <wp:docPr id="10" name="Connecteur droi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08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9EB59B" id="Connecteur droit 1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1pt,14.5pt" to="160.4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Données à domicile :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TA :  </w:t>
            </w:r>
            <w:permStart w:id="1724725283" w:edGrp="everyone"/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454409458"/>
                <w:placeholder>
                  <w:docPart w:val="3EF8C3F041CE42E4807F23B8A3937FA1"/>
                </w:placeholder>
              </w:sdtPr>
              <w:sdtEndPr/>
              <w:sdtContent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 </w:t>
                </w:r>
                <w:permEnd w:id="1724725283"/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  <w:t xml:space="preserve"> /   </w:t>
            </w:r>
            <w:permStart w:id="1629297117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54063660"/>
                <w:placeholder>
                  <w:docPart w:val="3EF8C3F041CE42E4807F23B8A3937FA1"/>
                </w:placeholder>
              </w:sdtPr>
              <w:sdtEndPr/>
              <w:sdtContent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  </w:t>
                </w:r>
              </w:sdtContent>
            </w:sdt>
            <w:permEnd w:id="1629297117"/>
            <w:r>
              <w:rPr>
                <w:rFonts w:asciiTheme="minorHAnsi" w:hAnsiTheme="minorHAnsi" w:cs="Arial"/>
                <w:sz w:val="18"/>
                <w:szCs w:val="20"/>
              </w:rPr>
              <w:tab/>
              <w:t xml:space="preserve"> </w:t>
            </w:r>
            <w:r w:rsidRPr="00533282">
              <w:rPr>
                <w:rFonts w:asciiTheme="minorHAnsi" w:hAnsiTheme="minorHAnsi" w:cs="Arial"/>
                <w:sz w:val="20"/>
                <w:szCs w:val="20"/>
              </w:rPr>
              <w:t>mmHg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  <w:t xml:space="preserve">Poids :   </w:t>
            </w:r>
            <w:permStart w:id="2130144880" w:edGrp="everyone"/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729956261"/>
                <w:placeholder>
                  <w:docPart w:val="3EF8C3F041CE42E4807F23B8A3937FA1"/>
                </w:placeholder>
              </w:sdtPr>
              <w:sdtEndPr/>
              <w:sdtContent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  </w:t>
                </w:r>
                <w:permEnd w:id="2130144880"/>
              </w:sdtContent>
            </w:sdt>
            <w:r>
              <w:rPr>
                <w:rFonts w:asciiTheme="minorHAnsi" w:hAnsiTheme="minorHAnsi" w:cs="Arial"/>
                <w:sz w:val="18"/>
                <w:szCs w:val="20"/>
              </w:rPr>
              <w:tab/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kg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  <w:t xml:space="preserve">Ultrafiltration :  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2133384774"/>
                <w:placeholder>
                  <w:docPart w:val="3EF8C3F041CE42E4807F23B8A3937FA1"/>
                </w:placeholder>
              </w:sdtPr>
              <w:sdtEndPr/>
              <w:sdtContent>
                <w:permStart w:id="2063605751" w:edGrp="everyone"/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 </w:t>
                </w:r>
                <w:permEnd w:id="2063605751"/>
              </w:sdtContent>
            </w:sdt>
            <w:r>
              <w:rPr>
                <w:rFonts w:asciiTheme="minorHAnsi" w:hAnsiTheme="minorHAnsi" w:cs="Arial"/>
                <w:sz w:val="18"/>
                <w:szCs w:val="20"/>
              </w:rPr>
              <w:tab/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mL / 24h</w:t>
            </w:r>
          </w:p>
          <w:permStart w:id="1425153264" w:edGrp="everyone" w:displacedByCustomXml="next"/>
          <w:sdt>
            <w:sdtPr>
              <w:rPr>
                <w:rFonts w:asciiTheme="minorHAnsi" w:hAnsiTheme="minorHAnsi" w:cs="Arial"/>
                <w:sz w:val="20"/>
                <w:szCs w:val="20"/>
              </w:rPr>
              <w:id w:val="750932970"/>
              <w:placeholder>
                <w:docPart w:val="3EF8C3F041CE42E4807F23B8A3937FA1"/>
              </w:placeholder>
            </w:sdtPr>
            <w:sdtEndPr/>
            <w:sdtContent>
              <w:p w:rsidR="0023600A" w:rsidRPr="007253CB" w:rsidRDefault="002B1445" w:rsidP="00F66BBF">
                <w:pPr>
                  <w:tabs>
                    <w:tab w:val="left" w:pos="2310"/>
                    <w:tab w:val="left" w:pos="5000"/>
                  </w:tabs>
                  <w:spacing w:line="259" w:lineRule="auto"/>
                  <w:ind w:left="113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 w:rsidR="004156EF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sdtContent>
          </w:sdt>
          <w:permEnd w:id="1425153264"/>
          <w:p w:rsidR="0023600A" w:rsidRPr="00890549" w:rsidRDefault="0023600A" w:rsidP="00640FE5">
            <w:pPr>
              <w:tabs>
                <w:tab w:val="left" w:pos="2310"/>
                <w:tab w:val="left" w:pos="5000"/>
              </w:tabs>
              <w:rPr>
                <w:rFonts w:asciiTheme="minorHAnsi" w:hAnsiTheme="minorHAnsi" w:cs="Arial"/>
                <w:sz w:val="2"/>
                <w:szCs w:val="20"/>
              </w:rPr>
            </w:pPr>
          </w:p>
          <w:p w:rsidR="0023600A" w:rsidRDefault="0023600A" w:rsidP="00640FE5">
            <w:pPr>
              <w:tabs>
                <w:tab w:val="left" w:pos="2862"/>
                <w:tab w:val="left" w:pos="3713"/>
                <w:tab w:val="left" w:pos="4988"/>
                <w:tab w:val="left" w:pos="6123"/>
                <w:tab w:val="left" w:pos="6831"/>
                <w:tab w:val="left" w:pos="7682"/>
                <w:tab w:val="left" w:pos="9099"/>
              </w:tabs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47B4605" wp14:editId="683A2360">
                      <wp:simplePos x="0" y="0"/>
                      <wp:positionH relativeFrom="column">
                        <wp:posOffset>3418628</wp:posOffset>
                      </wp:positionH>
                      <wp:positionV relativeFrom="paragraph">
                        <wp:posOffset>151341</wp:posOffset>
                      </wp:positionV>
                      <wp:extent cx="460375" cy="0"/>
                      <wp:effectExtent l="0" t="0" r="34925" b="19050"/>
                      <wp:wrapNone/>
                      <wp:docPr id="14" name="Connecteur droi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03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789CFF" id="Connecteur droit 14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2pt,11.9pt" to="305.4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747431">
              <w:rPr>
                <w:rFonts w:asciiTheme="minorHAnsi" w:hAnsiTheme="minorHAnsi" w:cs="Arial"/>
                <w:b/>
                <w:sz w:val="20"/>
                <w:szCs w:val="20"/>
              </w:rPr>
              <w:t>Symptômes cardiorespiratoires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 :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ab/>
            </w:r>
            <w:permStart w:id="1402605827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91512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108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402605827"/>
            <w:r>
              <w:rPr>
                <w:rFonts w:asciiTheme="minorHAnsi" w:hAnsiTheme="minorHAnsi" w:cs="Arial"/>
                <w:sz w:val="20"/>
                <w:szCs w:val="20"/>
              </w:rPr>
              <w:t xml:space="preserve">DRS      </w:t>
            </w:r>
            <w:permStart w:id="764807305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85307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764807305"/>
            <w:r>
              <w:rPr>
                <w:rFonts w:asciiTheme="minorHAnsi" w:hAnsiTheme="minorHAnsi" w:cs="Arial"/>
                <w:sz w:val="20"/>
                <w:szCs w:val="20"/>
              </w:rPr>
              <w:t xml:space="preserve">Dyspnée      </w:t>
            </w:r>
            <w:permStart w:id="1212350868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51233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212350868"/>
            <w:r>
              <w:rPr>
                <w:rFonts w:asciiTheme="minorHAnsi" w:hAnsiTheme="minorHAnsi" w:cs="Arial"/>
                <w:sz w:val="20"/>
                <w:szCs w:val="20"/>
              </w:rPr>
              <w:t xml:space="preserve">CF        </w:t>
            </w:r>
            <w:permStart w:id="1132004246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985286084"/>
                <w:placeholder>
                  <w:docPart w:val="3EF8C3F041CE42E4807F23B8A3937FA1"/>
                </w:placeholder>
              </w:sdtPr>
              <w:sdtEndPr/>
              <w:sdtContent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 </w:t>
                </w:r>
              </w:sdtContent>
            </w:sdt>
            <w:permEnd w:id="1132004246"/>
            <w:r>
              <w:rPr>
                <w:rFonts w:asciiTheme="minorHAnsi" w:hAnsiTheme="minorHAnsi" w:cs="Arial"/>
                <w:sz w:val="18"/>
                <w:szCs w:val="20"/>
              </w:rPr>
              <w:tab/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/ 4      </w:t>
            </w:r>
            <w:permStart w:id="77151225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209392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77151225"/>
            <w:r>
              <w:rPr>
                <w:rFonts w:asciiTheme="minorHAnsi" w:hAnsiTheme="minorHAnsi" w:cs="Arial"/>
                <w:sz w:val="20"/>
                <w:szCs w:val="20"/>
              </w:rPr>
              <w:t xml:space="preserve">OMI      </w:t>
            </w:r>
            <w:permStart w:id="1817083641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09277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817083641"/>
            <w:r>
              <w:rPr>
                <w:rFonts w:asciiTheme="minorHAnsi" w:hAnsiTheme="minorHAnsi" w:cs="Arial"/>
                <w:sz w:val="20"/>
                <w:szCs w:val="20"/>
              </w:rPr>
              <w:t xml:space="preserve">Orthopnée      </w:t>
            </w:r>
            <w:permStart w:id="1726500404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70879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726500404"/>
            <w:r>
              <w:rPr>
                <w:rFonts w:asciiTheme="minorHAnsi" w:hAnsiTheme="minorHAnsi" w:cs="Arial"/>
                <w:sz w:val="20"/>
                <w:szCs w:val="20"/>
              </w:rPr>
              <w:t>Claudication</w:t>
            </w:r>
          </w:p>
          <w:permStart w:id="2006135984" w:edGrp="everyone" w:displacedByCustomXml="next"/>
          <w:sdt>
            <w:sdtPr>
              <w:rPr>
                <w:rFonts w:asciiTheme="minorHAnsi" w:hAnsiTheme="minorHAnsi" w:cs="Arial"/>
                <w:sz w:val="20"/>
                <w:szCs w:val="20"/>
              </w:rPr>
              <w:id w:val="-597408597"/>
              <w:placeholder>
                <w:docPart w:val="3EF8C3F041CE42E4807F23B8A3937FA1"/>
              </w:placeholder>
            </w:sdtPr>
            <w:sdtEndPr/>
            <w:sdtContent>
              <w:p w:rsidR="0023600A" w:rsidRPr="007253CB" w:rsidRDefault="002B1445" w:rsidP="002B1445">
                <w:pPr>
                  <w:tabs>
                    <w:tab w:val="left" w:pos="883"/>
                    <w:tab w:val="left" w:pos="2310"/>
                    <w:tab w:val="left" w:pos="3119"/>
                    <w:tab w:val="left" w:pos="3713"/>
                    <w:tab w:val="left" w:pos="4001"/>
                    <w:tab w:val="left" w:pos="4988"/>
                    <w:tab w:val="left" w:pos="6553"/>
                    <w:tab w:val="left" w:pos="6831"/>
                    <w:tab w:val="left" w:pos="7682"/>
                    <w:tab w:val="left" w:pos="9099"/>
                  </w:tabs>
                  <w:spacing w:line="259" w:lineRule="auto"/>
                  <w:ind w:left="113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sdtContent>
          </w:sdt>
          <w:permEnd w:id="2006135984"/>
          <w:p w:rsidR="0023600A" w:rsidRPr="00890549" w:rsidRDefault="0023600A" w:rsidP="00640FE5">
            <w:pPr>
              <w:tabs>
                <w:tab w:val="left" w:pos="883"/>
                <w:tab w:val="left" w:pos="2310"/>
                <w:tab w:val="left" w:pos="3119"/>
                <w:tab w:val="left" w:pos="3713"/>
                <w:tab w:val="left" w:pos="4001"/>
                <w:tab w:val="left" w:pos="4988"/>
                <w:tab w:val="left" w:pos="6553"/>
                <w:tab w:val="left" w:pos="6831"/>
                <w:tab w:val="left" w:pos="7682"/>
                <w:tab w:val="left" w:pos="9099"/>
              </w:tabs>
              <w:rPr>
                <w:rFonts w:asciiTheme="minorHAnsi" w:hAnsiTheme="minorHAnsi" w:cs="Arial"/>
                <w:sz w:val="2"/>
                <w:szCs w:val="20"/>
              </w:rPr>
            </w:pPr>
          </w:p>
          <w:p w:rsidR="0023600A" w:rsidRDefault="0023600A" w:rsidP="00640FE5">
            <w:pPr>
              <w:tabs>
                <w:tab w:val="left" w:pos="2153"/>
                <w:tab w:val="left" w:pos="3119"/>
                <w:tab w:val="left" w:pos="3713"/>
                <w:tab w:val="left" w:pos="5330"/>
                <w:tab w:val="left" w:pos="6747"/>
                <w:tab w:val="left" w:pos="7682"/>
                <w:tab w:val="left" w:pos="8674"/>
              </w:tabs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Symptômes urémiques :  </w:t>
            </w:r>
            <w:permStart w:id="69484134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587840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34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69484134"/>
            <w:r>
              <w:rPr>
                <w:rFonts w:asciiTheme="minorHAnsi" w:hAnsiTheme="minorHAnsi" w:cs="Arial"/>
                <w:sz w:val="20"/>
                <w:szCs w:val="20"/>
              </w:rPr>
              <w:t>Inappétence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1680890768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609658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680890768"/>
            <w:r>
              <w:rPr>
                <w:rFonts w:asciiTheme="minorHAnsi" w:hAnsiTheme="minorHAnsi" w:cs="Arial"/>
                <w:sz w:val="20"/>
                <w:szCs w:val="20"/>
              </w:rPr>
              <w:t>Dysgueusie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1151547620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989667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151547620"/>
            <w:r>
              <w:rPr>
                <w:rFonts w:asciiTheme="minorHAnsi" w:hAnsiTheme="minorHAnsi" w:cs="Arial"/>
                <w:sz w:val="20"/>
                <w:szCs w:val="20"/>
              </w:rPr>
              <w:t>Nausées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303105527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559393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303105527"/>
            <w:r>
              <w:rPr>
                <w:rFonts w:asciiTheme="minorHAnsi" w:hAnsiTheme="minorHAnsi" w:cs="Arial"/>
                <w:sz w:val="20"/>
                <w:szCs w:val="20"/>
              </w:rPr>
              <w:t>Vomissements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1806830111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193837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806830111"/>
            <w:r>
              <w:rPr>
                <w:rFonts w:asciiTheme="minorHAnsi" w:hAnsiTheme="minorHAnsi" w:cs="Arial"/>
                <w:sz w:val="20"/>
                <w:szCs w:val="20"/>
              </w:rPr>
              <w:t>Prurit</w:t>
            </w:r>
          </w:p>
          <w:sdt>
            <w:sdtPr>
              <w:rPr>
                <w:rFonts w:asciiTheme="minorHAnsi" w:hAnsiTheme="minorHAnsi" w:cs="Arial"/>
                <w:sz w:val="20"/>
                <w:szCs w:val="20"/>
              </w:rPr>
              <w:id w:val="574322129"/>
              <w:placeholder>
                <w:docPart w:val="3EF8C3F041CE42E4807F23B8A3937FA1"/>
              </w:placeholder>
            </w:sdtPr>
            <w:sdtEndPr/>
            <w:sdtContent>
              <w:permStart w:id="2054438592" w:edGrp="everyone" w:displacedByCustomXml="prev"/>
              <w:p w:rsidR="0023600A" w:rsidRDefault="006A734E" w:rsidP="002B1445">
                <w:pPr>
                  <w:tabs>
                    <w:tab w:val="left" w:pos="2153"/>
                    <w:tab w:val="left" w:pos="3119"/>
                    <w:tab w:val="left" w:pos="3713"/>
                    <w:tab w:val="left" w:pos="5330"/>
                    <w:tab w:val="left" w:pos="6747"/>
                    <w:tab w:val="left" w:pos="7682"/>
                    <w:tab w:val="left" w:pos="8674"/>
                  </w:tabs>
                  <w:spacing w:line="259" w:lineRule="auto"/>
                  <w:ind w:left="113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sdtContent>
          </w:sdt>
          <w:permEnd w:id="2054438592"/>
          <w:p w:rsidR="0023600A" w:rsidRPr="00890549" w:rsidRDefault="0023600A" w:rsidP="00640FE5">
            <w:pPr>
              <w:tabs>
                <w:tab w:val="left" w:pos="2300"/>
                <w:tab w:val="left" w:pos="3576"/>
                <w:tab w:val="left" w:pos="5000"/>
                <w:tab w:val="left" w:pos="5414"/>
                <w:tab w:val="left" w:pos="7682"/>
                <w:tab w:val="left" w:pos="8112"/>
                <w:tab w:val="left" w:pos="8850"/>
              </w:tabs>
              <w:rPr>
                <w:rFonts w:asciiTheme="minorHAnsi" w:hAnsiTheme="minorHAnsi" w:cs="Arial"/>
                <w:b/>
                <w:sz w:val="2"/>
                <w:szCs w:val="20"/>
              </w:rPr>
            </w:pPr>
          </w:p>
          <w:p w:rsidR="0023600A" w:rsidRDefault="0023600A" w:rsidP="00640FE5">
            <w:pPr>
              <w:tabs>
                <w:tab w:val="left" w:pos="3004"/>
                <w:tab w:val="left" w:pos="3576"/>
                <w:tab w:val="left" w:pos="5000"/>
                <w:tab w:val="left" w:pos="5330"/>
                <w:tab w:val="left" w:pos="7256"/>
                <w:tab w:val="left" w:pos="8850"/>
              </w:tabs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651BE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Complications dialyse péritonéale :</w:t>
            </w:r>
            <w:r w:rsidRPr="006651BE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  </w:t>
            </w:r>
            <w:permStart w:id="1476407290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619109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permEnd w:id="1476407290"/>
            <w:r>
              <w:rPr>
                <w:rFonts w:asciiTheme="minorHAnsi" w:hAnsiTheme="minorHAnsi" w:cs="Arial"/>
                <w:sz w:val="20"/>
                <w:szCs w:val="20"/>
              </w:rPr>
              <w:t xml:space="preserve"> Douleur abdominale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577056251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256720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577056251"/>
            <w:r>
              <w:rPr>
                <w:rFonts w:asciiTheme="minorHAnsi" w:hAnsiTheme="minorHAnsi" w:cs="Arial"/>
                <w:sz w:val="20"/>
                <w:szCs w:val="20"/>
              </w:rPr>
              <w:t>Liquide trouble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1571497975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665931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571497975"/>
            <w:r>
              <w:rPr>
                <w:rFonts w:asciiTheme="minorHAnsi" w:hAnsiTheme="minorHAnsi" w:cs="Arial"/>
                <w:sz w:val="20"/>
                <w:szCs w:val="20"/>
              </w:rPr>
              <w:t>Problème de drainage</w:t>
            </w:r>
          </w:p>
          <w:p w:rsidR="0023600A" w:rsidRPr="007253CB" w:rsidRDefault="009137DB" w:rsidP="002B1445">
            <w:pPr>
              <w:tabs>
                <w:tab w:val="left" w:pos="2148"/>
                <w:tab w:val="left" w:pos="4133"/>
                <w:tab w:val="left" w:pos="8112"/>
                <w:tab w:val="left" w:pos="8850"/>
              </w:tabs>
              <w:spacing w:line="259" w:lineRule="auto"/>
              <w:ind w:left="113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841493870"/>
                <w:placeholder>
                  <w:docPart w:val="3EF8C3F041CE42E4807F23B8A3937FA1"/>
                </w:placeholder>
              </w:sdtPr>
              <w:sdtEndPr/>
              <w:sdtContent>
                <w:permStart w:id="937820671" w:edGrp="everyone"/>
                <w:r w:rsidR="006A734E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sdtContent>
            </w:sdt>
            <w:r w:rsidR="006A734E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</w:p>
          <w:permEnd w:id="937820671"/>
          <w:p w:rsidR="0023600A" w:rsidRPr="00890549" w:rsidRDefault="0023600A" w:rsidP="00640FE5">
            <w:pPr>
              <w:tabs>
                <w:tab w:val="left" w:pos="2148"/>
                <w:tab w:val="left" w:pos="4133"/>
                <w:tab w:val="left" w:pos="8112"/>
                <w:tab w:val="left" w:pos="8850"/>
              </w:tabs>
              <w:rPr>
                <w:rFonts w:asciiTheme="minorHAnsi" w:hAnsiTheme="minorHAnsi" w:cs="Arial"/>
                <w:sz w:val="2"/>
                <w:szCs w:val="20"/>
              </w:rPr>
            </w:pPr>
          </w:p>
          <w:p w:rsidR="0023600A" w:rsidRPr="006651BE" w:rsidRDefault="0023600A" w:rsidP="00640FE5">
            <w:pPr>
              <w:tabs>
                <w:tab w:val="left" w:pos="680"/>
                <w:tab w:val="left" w:pos="10379"/>
              </w:tabs>
              <w:spacing w:after="40"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6651BE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Autres :</w:t>
            </w:r>
            <w:r w:rsidRPr="006651BE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</w:p>
          <w:sdt>
            <w:sdt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id w:val="986972001"/>
              <w:placeholder>
                <w:docPart w:val="3EF8C3F041CE42E4807F23B8A3937FA1"/>
              </w:placeholder>
            </w:sdtPr>
            <w:sdtEndPr/>
            <w:sdtContent>
              <w:permStart w:id="1590172061" w:edGrp="everyone" w:displacedByCustomXml="prev"/>
              <w:p w:rsidR="0023600A" w:rsidRPr="007253CB" w:rsidRDefault="006A734E" w:rsidP="002B1445">
                <w:pPr>
                  <w:tabs>
                    <w:tab w:val="left" w:pos="680"/>
                    <w:tab w:val="left" w:pos="10379"/>
                  </w:tabs>
                  <w:spacing w:line="259" w:lineRule="auto"/>
                  <w:ind w:left="113"/>
                  <w:rPr>
                    <w:rFonts w:asciiTheme="minorHAnsi" w:hAnsiTheme="minorHAnsi" w:cs="Arial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color w:val="000000" w:themeColor="text1"/>
                    <w:sz w:val="20"/>
                    <w:szCs w:val="20"/>
                  </w:rPr>
                  <w:t xml:space="preserve"> </w:t>
                </w:r>
                <w:r w:rsidR="002B1445">
                  <w:rPr>
                    <w:rFonts w:asciiTheme="minorHAnsi" w:hAnsiTheme="minorHAnsi" w:cs="Arial"/>
                    <w:color w:val="000000" w:themeColor="text1"/>
                    <w:sz w:val="20"/>
                    <w:szCs w:val="20"/>
                  </w:rPr>
                  <w:t xml:space="preserve">  </w:t>
                </w:r>
              </w:p>
              <w:permEnd w:id="1590172061" w:displacedByCustomXml="next"/>
            </w:sdtContent>
          </w:sdt>
        </w:tc>
      </w:tr>
    </w:tbl>
    <w:p w:rsidR="003F31B3" w:rsidRPr="0023600A" w:rsidRDefault="003F31B3">
      <w:pPr>
        <w:rPr>
          <w:rFonts w:asciiTheme="minorHAnsi" w:hAnsiTheme="minorHAnsi" w:cstheme="minorHAnsi"/>
          <w:sz w:val="12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42"/>
      </w:tblGrid>
      <w:tr w:rsidR="0023600A" w:rsidTr="00640FE5">
        <w:trPr>
          <w:cantSplit/>
          <w:trHeight w:val="227"/>
          <w:tblHeader/>
        </w:trPr>
        <w:tc>
          <w:tcPr>
            <w:tcW w:w="10642" w:type="dxa"/>
            <w:shd w:val="clear" w:color="auto" w:fill="F2F2F2" w:themeFill="background1" w:themeFillShade="F2"/>
            <w:vAlign w:val="center"/>
          </w:tcPr>
          <w:p w:rsidR="0023600A" w:rsidRPr="00747431" w:rsidRDefault="0023600A" w:rsidP="00640FE5">
            <w:pPr>
              <w:tabs>
                <w:tab w:val="left" w:pos="3119"/>
              </w:tabs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lastRenderedPageBreak/>
              <w:t>EXAMEN PHYSIQUE</w:t>
            </w:r>
          </w:p>
        </w:tc>
      </w:tr>
      <w:tr w:rsidR="0023600A" w:rsidTr="00640FE5">
        <w:trPr>
          <w:cantSplit/>
          <w:trHeight w:val="1684"/>
        </w:trPr>
        <w:tc>
          <w:tcPr>
            <w:tcW w:w="10642" w:type="dxa"/>
          </w:tcPr>
          <w:p w:rsidR="0023600A" w:rsidRPr="00890549" w:rsidRDefault="0023600A" w:rsidP="00640FE5">
            <w:pPr>
              <w:tabs>
                <w:tab w:val="left" w:pos="3119"/>
                <w:tab w:val="left" w:pos="6127"/>
              </w:tabs>
              <w:rPr>
                <w:rFonts w:asciiTheme="minorHAnsi" w:hAnsiTheme="minorHAnsi" w:cs="Arial"/>
                <w:sz w:val="4"/>
                <w:szCs w:val="20"/>
              </w:rPr>
            </w:pPr>
          </w:p>
          <w:p w:rsidR="0023600A" w:rsidRDefault="00246CBE" w:rsidP="00246CBE">
            <w:pPr>
              <w:tabs>
                <w:tab w:val="left" w:pos="1077"/>
                <w:tab w:val="left" w:pos="2013"/>
                <w:tab w:val="left" w:pos="3860"/>
                <w:tab w:val="left" w:pos="4989"/>
                <w:tab w:val="left" w:pos="6554"/>
                <w:tab w:val="left" w:pos="7966"/>
              </w:tabs>
              <w:spacing w:before="40" w:after="60"/>
              <w:rPr>
                <w:rFonts w:asciiTheme="minorHAnsi" w:hAnsiTheme="minorHAnsi" w:cs="Arial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6D96155" wp14:editId="6C77D3CA">
                      <wp:simplePos x="0" y="0"/>
                      <wp:positionH relativeFrom="column">
                        <wp:posOffset>4512945</wp:posOffset>
                      </wp:positionH>
                      <wp:positionV relativeFrom="paragraph">
                        <wp:posOffset>180340</wp:posOffset>
                      </wp:positionV>
                      <wp:extent cx="540000" cy="0"/>
                      <wp:effectExtent l="0" t="0" r="31750" b="19050"/>
                      <wp:wrapNone/>
                      <wp:docPr id="17" name="Connecteur droi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693602" id="Connecteur droit 1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35pt,14.2pt" to="397.8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6D96155" wp14:editId="6C77D3CA">
                      <wp:simplePos x="0" y="0"/>
                      <wp:positionH relativeFrom="column">
                        <wp:posOffset>2669328</wp:posOffset>
                      </wp:positionH>
                      <wp:positionV relativeFrom="paragraph">
                        <wp:posOffset>180340</wp:posOffset>
                      </wp:positionV>
                      <wp:extent cx="460800" cy="0"/>
                      <wp:effectExtent l="0" t="0" r="34925" b="19050"/>
                      <wp:wrapNone/>
                      <wp:docPr id="16" name="Connecteur droi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08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C6E36E" id="Connecteur droit 1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2pt,14.2pt" to="246.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6D96155" wp14:editId="6C77D3CA">
                      <wp:simplePos x="0" y="0"/>
                      <wp:positionH relativeFrom="column">
                        <wp:posOffset>783802</wp:posOffset>
                      </wp:positionH>
                      <wp:positionV relativeFrom="paragraph">
                        <wp:posOffset>181610</wp:posOffset>
                      </wp:positionV>
                      <wp:extent cx="460800" cy="0"/>
                      <wp:effectExtent l="0" t="0" r="34925" b="19050"/>
                      <wp:wrapNone/>
                      <wp:docPr id="15" name="Connecteur droi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08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554967" id="Connecteur droit 15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7pt,14.3pt" to="98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4588F03" wp14:editId="04736386">
                      <wp:simplePos x="0" y="0"/>
                      <wp:positionH relativeFrom="column">
                        <wp:posOffset>204047</wp:posOffset>
                      </wp:positionH>
                      <wp:positionV relativeFrom="paragraph">
                        <wp:posOffset>182880</wp:posOffset>
                      </wp:positionV>
                      <wp:extent cx="460800" cy="0"/>
                      <wp:effectExtent l="0" t="0" r="34925" b="19050"/>
                      <wp:wrapNone/>
                      <wp:docPr id="8" name="Connecteur droi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08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7005CF" id="Connecteur droit 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05pt,14.4pt" to="52.3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="0023600A">
              <w:rPr>
                <w:rFonts w:asciiTheme="minorHAnsi" w:hAnsiTheme="minorHAnsi" w:cs="Arial"/>
                <w:sz w:val="20"/>
                <w:szCs w:val="20"/>
              </w:rPr>
              <w:t xml:space="preserve">TA :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  <w:permStart w:id="704908709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348223108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  </w:t>
                </w:r>
              </w:sdtContent>
            </w:sdt>
            <w:permEnd w:id="704908709"/>
            <w:r>
              <w:rPr>
                <w:rFonts w:asciiTheme="minorHAnsi" w:hAnsiTheme="minorHAnsi" w:cs="Arial"/>
                <w:sz w:val="18"/>
                <w:szCs w:val="20"/>
              </w:rPr>
              <w:tab/>
            </w:r>
            <w:r w:rsidR="0023600A">
              <w:rPr>
                <w:rFonts w:asciiTheme="minorHAnsi" w:hAnsiTheme="minorHAnsi" w:cs="Arial"/>
                <w:sz w:val="20"/>
                <w:szCs w:val="20"/>
              </w:rPr>
              <w:t xml:space="preserve"> /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 </w:t>
            </w:r>
            <w:permStart w:id="1762263338" w:edGrp="everyone"/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461465080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  </w:t>
                </w:r>
              </w:sdtContent>
            </w:sdt>
            <w:permEnd w:id="1762263338"/>
            <w:r>
              <w:rPr>
                <w:rFonts w:asciiTheme="minorHAnsi" w:hAnsiTheme="minorHAnsi" w:cs="Arial"/>
                <w:sz w:val="18"/>
                <w:szCs w:val="20"/>
              </w:rPr>
              <w:tab/>
            </w:r>
            <w:r w:rsidR="0023600A">
              <w:rPr>
                <w:rFonts w:asciiTheme="minorHAnsi" w:hAnsiTheme="minorHAnsi" w:cs="Arial"/>
                <w:sz w:val="18"/>
                <w:szCs w:val="20"/>
              </w:rPr>
              <w:t xml:space="preserve"> </w:t>
            </w:r>
            <w:r w:rsidR="0023600A" w:rsidRPr="00533282">
              <w:rPr>
                <w:rFonts w:asciiTheme="minorHAnsi" w:hAnsiTheme="minorHAnsi" w:cs="Arial"/>
                <w:sz w:val="20"/>
                <w:szCs w:val="20"/>
              </w:rPr>
              <w:t>mmHg</w:t>
            </w:r>
            <w:r w:rsidR="0023600A">
              <w:rPr>
                <w:rFonts w:asciiTheme="minorHAnsi" w:hAnsiTheme="minorHAnsi" w:cs="Arial"/>
                <w:sz w:val="20"/>
                <w:szCs w:val="20"/>
              </w:rPr>
              <w:tab/>
              <w:t xml:space="preserve">FC :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  </w:t>
            </w:r>
            <w:permStart w:id="1212813964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560867150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  </w:t>
                </w:r>
              </w:sdtContent>
            </w:sdt>
            <w:permEnd w:id="1212813964"/>
            <w:r>
              <w:rPr>
                <w:rFonts w:asciiTheme="minorHAnsi" w:hAnsiTheme="minorHAnsi" w:cs="Arial"/>
                <w:sz w:val="18"/>
                <w:szCs w:val="20"/>
              </w:rPr>
              <w:tab/>
            </w:r>
            <w:r w:rsidR="0023600A">
              <w:rPr>
                <w:rFonts w:asciiTheme="minorHAnsi" w:hAnsiTheme="minorHAnsi" w:cs="Arial"/>
                <w:sz w:val="20"/>
                <w:szCs w:val="20"/>
              </w:rPr>
              <w:t xml:space="preserve"> /min</w:t>
            </w:r>
            <w:r w:rsidR="0023600A">
              <w:rPr>
                <w:rFonts w:asciiTheme="minorHAnsi" w:hAnsiTheme="minorHAnsi" w:cs="Arial"/>
                <w:sz w:val="20"/>
                <w:szCs w:val="20"/>
              </w:rPr>
              <w:tab/>
              <w:t xml:space="preserve">Poids :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 </w:t>
            </w:r>
            <w:permStart w:id="415110886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933346384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  </w:t>
                </w:r>
              </w:sdtContent>
            </w:sdt>
            <w:permEnd w:id="415110886"/>
            <w:r>
              <w:rPr>
                <w:rFonts w:asciiTheme="minorHAnsi" w:hAnsiTheme="minorHAnsi" w:cs="Arial"/>
                <w:sz w:val="18"/>
                <w:szCs w:val="20"/>
              </w:rPr>
              <w:tab/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kg </w:t>
            </w:r>
            <w:r w:rsidRPr="000B356D">
              <w:rPr>
                <w:rFonts w:asciiTheme="minorHAnsi" w:hAnsiTheme="minorHAnsi" w:cs="Arial"/>
                <w:sz w:val="16"/>
                <w:szCs w:val="16"/>
              </w:rPr>
              <w:t>(</w:t>
            </w:r>
            <w:permStart w:id="117247370" w:edGrp="everyone"/>
            <w:sdt>
              <w:sdtPr>
                <w:rPr>
                  <w:rFonts w:asciiTheme="minorHAnsi" w:hAnsiTheme="minorHAnsi" w:cs="Arial"/>
                  <w:sz w:val="16"/>
                  <w:szCs w:val="16"/>
                </w:rPr>
                <w:id w:val="-1553375568"/>
                <w:placeholder>
                  <w:docPart w:val="DefaultPlaceholder_-1854013440"/>
                </w:placeholder>
              </w:sdtPr>
              <w:sdtEndPr/>
              <w:sdtContent>
                <w:r w:rsidRPr="000B356D">
                  <w:rPr>
                    <w:rFonts w:asciiTheme="minorHAnsi" w:hAnsiTheme="minorHAnsi" w:cs="Arial"/>
                    <w:sz w:val="16"/>
                    <w:szCs w:val="16"/>
                  </w:rPr>
                  <w:t xml:space="preserve"> </w:t>
                </w:r>
                <w:r w:rsidR="008A61B5" w:rsidRPr="000B356D">
                  <w:rPr>
                    <w:rFonts w:asciiTheme="minorHAnsi" w:hAnsiTheme="minorHAnsi" w:cs="Arial"/>
                    <w:sz w:val="16"/>
                    <w:szCs w:val="16"/>
                  </w:rPr>
                  <w:t xml:space="preserve"> </w:t>
                </w:r>
              </w:sdtContent>
            </w:sdt>
            <w:permEnd w:id="117247370"/>
            <w:r w:rsidR="0023600A" w:rsidRPr="000B356D"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  <w:p w:rsidR="0023600A" w:rsidRPr="007538A7" w:rsidRDefault="000F40A9" w:rsidP="000F40A9">
            <w:pPr>
              <w:tabs>
                <w:tab w:val="left" w:pos="1729"/>
                <w:tab w:val="left" w:pos="2608"/>
                <w:tab w:val="left" w:pos="3119"/>
              </w:tabs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FA35E5A" wp14:editId="7967745D">
                      <wp:simplePos x="0" y="0"/>
                      <wp:positionH relativeFrom="column">
                        <wp:posOffset>1180888</wp:posOffset>
                      </wp:positionH>
                      <wp:positionV relativeFrom="paragraph">
                        <wp:posOffset>164465</wp:posOffset>
                      </wp:positionV>
                      <wp:extent cx="485775" cy="0"/>
                      <wp:effectExtent l="0" t="0" r="28575" b="19050"/>
                      <wp:wrapNone/>
                      <wp:docPr id="20" name="Connecteur droi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57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890544" id="Connecteur droit 20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pt,12.95pt" to="131.2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EB9B349" wp14:editId="251FB0B1">
                      <wp:simplePos x="0" y="0"/>
                      <wp:positionH relativeFrom="column">
                        <wp:posOffset>611505</wp:posOffset>
                      </wp:positionH>
                      <wp:positionV relativeFrom="paragraph">
                        <wp:posOffset>161290</wp:posOffset>
                      </wp:positionV>
                      <wp:extent cx="486000" cy="0"/>
                      <wp:effectExtent l="0" t="0" r="28575" b="19050"/>
                      <wp:wrapNone/>
                      <wp:docPr id="19" name="Connecteur droi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6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3B9BA0" id="Connecteur droit 19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15pt,12.7pt" to="86.4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="0023600A">
              <w:rPr>
                <w:rFonts w:asciiTheme="minorHAnsi" w:hAnsiTheme="minorHAnsi" w:cs="Arial"/>
                <w:sz w:val="20"/>
                <w:szCs w:val="20"/>
              </w:rPr>
              <w:t xml:space="preserve">TA debout : 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  <w:permStart w:id="1029126645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703780127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 </w:t>
                </w:r>
              </w:sdtContent>
            </w:sdt>
            <w:permEnd w:id="1029126645"/>
            <w:r>
              <w:rPr>
                <w:rFonts w:asciiTheme="minorHAnsi" w:hAnsiTheme="minorHAnsi" w:cs="Arial"/>
                <w:sz w:val="18"/>
                <w:szCs w:val="20"/>
              </w:rPr>
              <w:tab/>
            </w:r>
            <w:r w:rsidR="0023600A">
              <w:rPr>
                <w:rFonts w:asciiTheme="minorHAnsi" w:hAnsiTheme="minorHAnsi" w:cs="Arial"/>
                <w:sz w:val="20"/>
                <w:szCs w:val="20"/>
              </w:rPr>
              <w:t xml:space="preserve"> / 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   </w:t>
            </w:r>
            <w:permStart w:id="1039345724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699700887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 </w:t>
                </w:r>
              </w:sdtContent>
            </w:sdt>
            <w:permEnd w:id="1039345724"/>
            <w:r>
              <w:rPr>
                <w:rFonts w:asciiTheme="minorHAnsi" w:hAnsiTheme="minorHAnsi" w:cs="Arial"/>
                <w:sz w:val="18"/>
                <w:szCs w:val="18"/>
              </w:rPr>
              <w:tab/>
            </w:r>
            <w:r w:rsidR="0023600A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23600A" w:rsidRPr="00533282">
              <w:rPr>
                <w:rFonts w:asciiTheme="minorHAnsi" w:hAnsiTheme="minorHAnsi" w:cs="Arial"/>
                <w:sz w:val="20"/>
                <w:szCs w:val="18"/>
              </w:rPr>
              <w:t>mmHg</w:t>
            </w:r>
          </w:p>
          <w:p w:rsidR="0023600A" w:rsidRDefault="0023600A" w:rsidP="007A0694">
            <w:pPr>
              <w:tabs>
                <w:tab w:val="left" w:pos="10381"/>
              </w:tabs>
              <w:spacing w:line="259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Cœur : </w:t>
            </w:r>
          </w:p>
          <w:permStart w:id="1043866637" w:edGrp="everyone" w:displacedByCustomXml="next"/>
          <w:sdt>
            <w:sdtPr>
              <w:rPr>
                <w:rFonts w:asciiTheme="minorHAnsi" w:hAnsiTheme="minorHAnsi" w:cs="Arial"/>
                <w:sz w:val="20"/>
                <w:szCs w:val="20"/>
              </w:rPr>
              <w:id w:val="881218627"/>
              <w:placeholder>
                <w:docPart w:val="DefaultPlaceholder_-1854013440"/>
              </w:placeholder>
            </w:sdtPr>
            <w:sdtEndPr/>
            <w:sdtContent>
              <w:p w:rsidR="007A0694" w:rsidRPr="000F40A9" w:rsidRDefault="002B1445" w:rsidP="00FC7ADC">
                <w:pPr>
                  <w:tabs>
                    <w:tab w:val="left" w:pos="10381"/>
                  </w:tabs>
                  <w:spacing w:line="259" w:lineRule="auto"/>
                  <w:ind w:left="113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sdtContent>
          </w:sdt>
          <w:permEnd w:id="1043866637"/>
          <w:p w:rsidR="0023600A" w:rsidRDefault="0023600A" w:rsidP="007A0694">
            <w:pPr>
              <w:tabs>
                <w:tab w:val="left" w:pos="3119"/>
                <w:tab w:val="left" w:pos="10381"/>
              </w:tabs>
              <w:spacing w:line="259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Poumons : </w:t>
            </w:r>
          </w:p>
          <w:sdt>
            <w:sdtPr>
              <w:rPr>
                <w:rFonts w:asciiTheme="minorHAnsi" w:hAnsiTheme="minorHAnsi" w:cs="Arial"/>
                <w:sz w:val="20"/>
                <w:szCs w:val="20"/>
              </w:rPr>
              <w:id w:val="1658952377"/>
              <w:placeholder>
                <w:docPart w:val="DefaultPlaceholder_-1854013440"/>
              </w:placeholder>
            </w:sdtPr>
            <w:sdtEndPr/>
            <w:sdtContent>
              <w:permStart w:id="545589869" w:edGrp="everyone" w:displacedByCustomXml="prev"/>
              <w:p w:rsidR="007A0694" w:rsidRPr="000F40A9" w:rsidRDefault="002B1445" w:rsidP="002B1445">
                <w:pPr>
                  <w:tabs>
                    <w:tab w:val="left" w:pos="10381"/>
                  </w:tabs>
                  <w:spacing w:line="259" w:lineRule="auto"/>
                  <w:ind w:left="113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sdtContent>
          </w:sdt>
          <w:permEnd w:id="545589869"/>
          <w:p w:rsidR="0023600A" w:rsidRDefault="0031264A" w:rsidP="007A0694">
            <w:pPr>
              <w:tabs>
                <w:tab w:val="left" w:pos="3119"/>
                <w:tab w:val="left" w:pos="10381"/>
              </w:tabs>
              <w:spacing w:line="259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Abdomen</w:t>
            </w:r>
            <w:r w:rsidR="0023600A">
              <w:rPr>
                <w:rFonts w:asciiTheme="minorHAnsi" w:hAnsiTheme="minorHAnsi" w:cs="Arial"/>
                <w:sz w:val="20"/>
                <w:szCs w:val="20"/>
              </w:rPr>
              <w:t xml:space="preserve"> : </w:t>
            </w:r>
          </w:p>
          <w:permStart w:id="1609367660" w:edGrp="everyone" w:displacedByCustomXml="next"/>
          <w:sdt>
            <w:sdtPr>
              <w:rPr>
                <w:rFonts w:asciiTheme="minorHAnsi" w:hAnsiTheme="minorHAnsi" w:cs="Arial"/>
                <w:sz w:val="20"/>
                <w:szCs w:val="20"/>
              </w:rPr>
              <w:id w:val="-1605647932"/>
              <w:placeholder>
                <w:docPart w:val="DefaultPlaceholder_-1854013440"/>
              </w:placeholder>
            </w:sdtPr>
            <w:sdtEndPr/>
            <w:sdtContent>
              <w:p w:rsidR="007A0694" w:rsidRPr="000F40A9" w:rsidRDefault="002B1445" w:rsidP="002B1445">
                <w:pPr>
                  <w:tabs>
                    <w:tab w:val="left" w:pos="10381"/>
                  </w:tabs>
                  <w:spacing w:line="259" w:lineRule="auto"/>
                  <w:ind w:left="113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sdtContent>
          </w:sdt>
          <w:permEnd w:id="1609367660"/>
          <w:p w:rsidR="0023600A" w:rsidRDefault="0031264A" w:rsidP="007A0694">
            <w:pPr>
              <w:tabs>
                <w:tab w:val="left" w:pos="3119"/>
                <w:tab w:val="left" w:pos="10381"/>
              </w:tabs>
              <w:spacing w:line="259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Membres inférieurs</w:t>
            </w:r>
            <w:r w:rsidR="0023600A">
              <w:rPr>
                <w:rFonts w:asciiTheme="minorHAnsi" w:hAnsiTheme="minorHAnsi" w:cs="Arial"/>
                <w:sz w:val="20"/>
                <w:szCs w:val="20"/>
              </w:rPr>
              <w:t xml:space="preserve"> : </w:t>
            </w:r>
          </w:p>
          <w:sdt>
            <w:sdtPr>
              <w:rPr>
                <w:rFonts w:asciiTheme="minorHAnsi" w:hAnsiTheme="minorHAnsi" w:cs="Arial"/>
                <w:sz w:val="20"/>
                <w:szCs w:val="20"/>
              </w:rPr>
              <w:id w:val="-185447166"/>
              <w:placeholder>
                <w:docPart w:val="DefaultPlaceholder_-1854013440"/>
              </w:placeholder>
            </w:sdtPr>
            <w:sdtEndPr/>
            <w:sdtContent>
              <w:permStart w:id="1464417792" w:edGrp="everyone" w:displacedByCustomXml="prev"/>
              <w:p w:rsidR="007A0694" w:rsidRPr="000F40A9" w:rsidRDefault="002B1445" w:rsidP="002B1445">
                <w:pPr>
                  <w:tabs>
                    <w:tab w:val="left" w:pos="10381"/>
                  </w:tabs>
                  <w:spacing w:line="259" w:lineRule="auto"/>
                  <w:ind w:left="113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sdtContent>
          </w:sdt>
          <w:permEnd w:id="1464417792"/>
          <w:p w:rsidR="0023600A" w:rsidRPr="006651BE" w:rsidRDefault="0023600A" w:rsidP="007A0694">
            <w:pPr>
              <w:tabs>
                <w:tab w:val="left" w:pos="680"/>
                <w:tab w:val="left" w:pos="3119"/>
                <w:tab w:val="left" w:pos="10381"/>
              </w:tabs>
              <w:spacing w:line="259" w:lineRule="auto"/>
              <w:rPr>
                <w:rFonts w:asciiTheme="minorHAnsi" w:hAnsiTheme="minorHAnsi" w:cs="Arial"/>
                <w:color w:val="000000" w:themeColor="text1"/>
                <w:sz w:val="20"/>
                <w:szCs w:val="20"/>
                <w:u w:val="single"/>
              </w:rPr>
            </w:pPr>
            <w:r w:rsidRPr="006651BE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Autres :</w:t>
            </w:r>
            <w:r w:rsidRPr="006651BE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ab/>
            </w:r>
          </w:p>
          <w:permStart w:id="1515204939" w:edGrp="everyone" w:displacedByCustomXml="next"/>
          <w:sdt>
            <w:sdtPr>
              <w:rPr>
                <w:rFonts w:asciiTheme="minorHAnsi" w:hAnsiTheme="minorHAnsi" w:cs="Arial"/>
                <w:sz w:val="20"/>
                <w:szCs w:val="20"/>
              </w:rPr>
              <w:id w:val="-1650278711"/>
              <w:placeholder>
                <w:docPart w:val="DefaultPlaceholder_-1854013440"/>
              </w:placeholder>
            </w:sdtPr>
            <w:sdtEndPr/>
            <w:sdtContent>
              <w:p w:rsidR="000F40A9" w:rsidRPr="007A0694" w:rsidRDefault="002B1445" w:rsidP="002B1445">
                <w:pPr>
                  <w:tabs>
                    <w:tab w:val="left" w:pos="680"/>
                    <w:tab w:val="left" w:pos="3119"/>
                    <w:tab w:val="left" w:pos="10381"/>
                  </w:tabs>
                  <w:spacing w:line="259" w:lineRule="auto"/>
                  <w:ind w:left="113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sdtContent>
          </w:sdt>
          <w:permEnd w:id="1515204939"/>
          <w:p w:rsidR="0023600A" w:rsidRPr="00890549" w:rsidRDefault="0023600A" w:rsidP="00640FE5">
            <w:pPr>
              <w:tabs>
                <w:tab w:val="left" w:pos="1733"/>
                <w:tab w:val="left" w:pos="3119"/>
                <w:tab w:val="left" w:pos="4568"/>
                <w:tab w:val="left" w:pos="6127"/>
              </w:tabs>
              <w:rPr>
                <w:rFonts w:asciiTheme="minorHAnsi" w:hAnsiTheme="minorHAnsi" w:cs="Arial"/>
                <w:sz w:val="6"/>
                <w:szCs w:val="20"/>
              </w:rPr>
            </w:pPr>
          </w:p>
          <w:p w:rsidR="0023600A" w:rsidRDefault="0002769C" w:rsidP="00640FE5">
            <w:pPr>
              <w:tabs>
                <w:tab w:val="left" w:pos="1733"/>
                <w:tab w:val="left" w:pos="3119"/>
                <w:tab w:val="left" w:pos="4568"/>
                <w:tab w:val="left" w:pos="6127"/>
              </w:tabs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4D0C4DF" wp14:editId="381D843E">
                      <wp:simplePos x="0" y="0"/>
                      <wp:positionH relativeFrom="column">
                        <wp:posOffset>2071532</wp:posOffset>
                      </wp:positionH>
                      <wp:positionV relativeFrom="paragraph">
                        <wp:posOffset>151130</wp:posOffset>
                      </wp:positionV>
                      <wp:extent cx="612000" cy="0"/>
                      <wp:effectExtent l="0" t="0" r="36195" b="19050"/>
                      <wp:wrapNone/>
                      <wp:docPr id="25" name="Connecteur droi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2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F04187" id="Connecteur droit 2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1pt,11.9pt" to="211.3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="0023600A">
              <w:rPr>
                <w:rFonts w:asciiTheme="minorHAnsi" w:hAnsiTheme="minorHAnsi" w:cs="Arial"/>
                <w:sz w:val="20"/>
                <w:szCs w:val="20"/>
              </w:rPr>
              <w:t xml:space="preserve">Site d’émergence : </w:t>
            </w:r>
            <w:r w:rsidR="0023600A">
              <w:rPr>
                <w:rFonts w:asciiTheme="minorHAnsi" w:hAnsiTheme="minorHAnsi" w:cs="Arial"/>
                <w:sz w:val="20"/>
                <w:szCs w:val="20"/>
              </w:rPr>
              <w:tab/>
              <w:t xml:space="preserve">Pointage accordé : </w:t>
            </w:r>
            <w:r w:rsidR="00F47780" w:rsidRPr="00F47780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  <w:r w:rsidR="00615072">
              <w:rPr>
                <w:rFonts w:asciiTheme="minorHAnsi" w:hAnsiTheme="minorHAnsi" w:cs="Arial"/>
                <w:sz w:val="20"/>
                <w:szCs w:val="20"/>
              </w:rPr>
              <w:t xml:space="preserve">   </w:t>
            </w:r>
            <w:r w:rsidR="00F47780" w:rsidRPr="00F47780">
              <w:rPr>
                <w:rFonts w:asciiTheme="minorHAnsi" w:hAnsiTheme="minorHAnsi" w:cs="Arial"/>
                <w:sz w:val="20"/>
                <w:szCs w:val="20"/>
              </w:rPr>
              <w:t xml:space="preserve">   </w:t>
            </w:r>
            <w:permStart w:id="1299151511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473410899"/>
                <w:placeholder>
                  <w:docPart w:val="DefaultPlaceholder_-1854013440"/>
                </w:placeholder>
              </w:sdtPr>
              <w:sdtEndPr/>
              <w:sdtContent>
                <w:r w:rsidR="00F47780" w:rsidRPr="00F47780">
                  <w:rPr>
                    <w:rFonts w:asciiTheme="minorHAnsi" w:hAnsiTheme="minorHAnsi" w:cs="Arial"/>
                    <w:sz w:val="20"/>
                    <w:szCs w:val="20"/>
                  </w:rPr>
                  <w:t xml:space="preserve">   </w:t>
                </w:r>
                <w:permEnd w:id="1299151511"/>
              </w:sdtContent>
            </w:sdt>
            <w:r w:rsidR="0023600A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123760597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861815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69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600A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123760597"/>
            <w:r w:rsidR="0023600A">
              <w:rPr>
                <w:rFonts w:asciiTheme="minorHAnsi" w:hAnsiTheme="minorHAnsi" w:cs="Arial"/>
                <w:sz w:val="20"/>
                <w:szCs w:val="20"/>
              </w:rPr>
              <w:t>Infection</w:t>
            </w:r>
            <w:r w:rsidR="0023600A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861755979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980025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69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600A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End w:id="861755979"/>
            <w:r w:rsidR="0023600A">
              <w:rPr>
                <w:rFonts w:asciiTheme="minorHAnsi" w:hAnsiTheme="minorHAnsi" w:cs="Arial"/>
                <w:sz w:val="20"/>
                <w:szCs w:val="20"/>
              </w:rPr>
              <w:t>Traumatique</w:t>
            </w:r>
          </w:p>
          <w:permStart w:id="1269646709" w:edGrp="everyone" w:displacedByCustomXml="next"/>
          <w:sdt>
            <w:sdtPr>
              <w:rPr>
                <w:rFonts w:asciiTheme="minorHAnsi" w:hAnsiTheme="minorHAnsi" w:cs="Arial"/>
                <w:sz w:val="20"/>
                <w:szCs w:val="20"/>
              </w:rPr>
              <w:id w:val="2126570366"/>
              <w:placeholder>
                <w:docPart w:val="DefaultPlaceholder_-1854013440"/>
              </w:placeholder>
            </w:sdtPr>
            <w:sdtEndPr/>
            <w:sdtContent>
              <w:p w:rsidR="0002769C" w:rsidRDefault="0002769C" w:rsidP="0002769C">
                <w:pPr>
                  <w:tabs>
                    <w:tab w:val="left" w:pos="1733"/>
                    <w:tab w:val="left" w:pos="3119"/>
                    <w:tab w:val="left" w:pos="4568"/>
                    <w:tab w:val="left" w:pos="6127"/>
                  </w:tabs>
                  <w:ind w:left="113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sdtContent>
          </w:sdt>
          <w:permEnd w:id="1269646709"/>
          <w:p w:rsidR="0023600A" w:rsidRPr="00970DA9" w:rsidRDefault="0023600A" w:rsidP="00640FE5">
            <w:pPr>
              <w:tabs>
                <w:tab w:val="left" w:pos="1733"/>
                <w:tab w:val="left" w:pos="3119"/>
                <w:tab w:val="left" w:pos="4568"/>
                <w:tab w:val="left" w:pos="6127"/>
              </w:tabs>
              <w:rPr>
                <w:rFonts w:asciiTheme="minorHAnsi" w:hAnsiTheme="minorHAnsi" w:cs="Arial"/>
                <w:sz w:val="6"/>
                <w:szCs w:val="20"/>
              </w:rPr>
            </w:pPr>
          </w:p>
        </w:tc>
      </w:tr>
    </w:tbl>
    <w:p w:rsidR="003F31B3" w:rsidRPr="0023600A" w:rsidRDefault="003F31B3">
      <w:pPr>
        <w:rPr>
          <w:rFonts w:asciiTheme="minorHAnsi" w:hAnsiTheme="minorHAnsi" w:cstheme="minorHAnsi"/>
          <w:sz w:val="12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73"/>
        <w:gridCol w:w="1774"/>
        <w:gridCol w:w="1774"/>
        <w:gridCol w:w="1773"/>
        <w:gridCol w:w="1774"/>
        <w:gridCol w:w="1774"/>
      </w:tblGrid>
      <w:tr w:rsidR="0023600A" w:rsidTr="0023600A">
        <w:trPr>
          <w:cantSplit/>
          <w:trHeight w:val="227"/>
          <w:tblHeader/>
        </w:trPr>
        <w:tc>
          <w:tcPr>
            <w:tcW w:w="10642" w:type="dxa"/>
            <w:gridSpan w:val="6"/>
            <w:shd w:val="clear" w:color="auto" w:fill="F2F2F2" w:themeFill="background1" w:themeFillShade="F2"/>
            <w:vAlign w:val="center"/>
          </w:tcPr>
          <w:p w:rsidR="0023600A" w:rsidRPr="00747431" w:rsidRDefault="0023600A" w:rsidP="00640FE5">
            <w:pPr>
              <w:tabs>
                <w:tab w:val="left" w:pos="3119"/>
              </w:tabs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EXAMENS PARACLINIQUES</w:t>
            </w:r>
          </w:p>
        </w:tc>
      </w:tr>
      <w:tr w:rsidR="0023600A" w:rsidTr="007A0694">
        <w:trPr>
          <w:cantSplit/>
          <w:trHeight w:val="340"/>
          <w:tblHeader/>
        </w:trPr>
        <w:tc>
          <w:tcPr>
            <w:tcW w:w="1773" w:type="dxa"/>
            <w:vAlign w:val="center"/>
          </w:tcPr>
          <w:p w:rsidR="0023600A" w:rsidRDefault="0023600A" w:rsidP="00640FE5">
            <w:pPr>
              <w:tabs>
                <w:tab w:val="left" w:pos="3119"/>
                <w:tab w:val="left" w:pos="6127"/>
              </w:tabs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Date</w:t>
            </w:r>
            <w:r w:rsidR="00B01C2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B01C23" w:rsidRPr="00B01C23">
              <w:rPr>
                <w:rFonts w:asciiTheme="minorHAnsi" w:hAnsiTheme="minorHAnsi" w:cs="Arial"/>
                <w:sz w:val="16"/>
                <w:szCs w:val="20"/>
              </w:rPr>
              <w:t>(aaaa/mm/jj)</w:t>
            </w:r>
          </w:p>
        </w:tc>
        <w:permStart w:id="1579427030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1232655430"/>
            <w:placeholder>
              <w:docPart w:val="DefaultPlaceholder_-1854013440"/>
            </w:placeholder>
          </w:sdtPr>
          <w:sdtEndPr/>
          <w:sdtContent>
            <w:tc>
              <w:tcPr>
                <w:tcW w:w="1774" w:type="dxa"/>
                <w:vAlign w:val="center"/>
              </w:tcPr>
              <w:p w:rsidR="0023600A" w:rsidRDefault="002B1445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permEnd w:id="1579427030" w:displacedByCustomXml="prev"/>
        <w:permStart w:id="5136877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-566036099"/>
            <w:placeholder>
              <w:docPart w:val="DefaultPlaceholder_-1854013440"/>
            </w:placeholder>
          </w:sdtPr>
          <w:sdtEndPr/>
          <w:sdtContent>
            <w:tc>
              <w:tcPr>
                <w:tcW w:w="1774" w:type="dxa"/>
                <w:vAlign w:val="center"/>
              </w:tcPr>
              <w:p w:rsidR="0023600A" w:rsidRDefault="002B1445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 w:rsidR="007A0694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permEnd w:id="5136877" w:displacedByCustomXml="prev"/>
        <w:permStart w:id="1591542966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-1529250393"/>
            <w:placeholder>
              <w:docPart w:val="DefaultPlaceholder_-1854013440"/>
            </w:placeholder>
          </w:sdtPr>
          <w:sdtEndPr/>
          <w:sdtContent>
            <w:tc>
              <w:tcPr>
                <w:tcW w:w="1773" w:type="dxa"/>
                <w:vAlign w:val="center"/>
              </w:tcPr>
              <w:p w:rsidR="0023600A" w:rsidRDefault="007A0694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permEnd w:id="1591542966" w:displacedByCustomXml="prev"/>
        <w:permStart w:id="220662607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-1069038284"/>
            <w:placeholder>
              <w:docPart w:val="DefaultPlaceholder_-1854013440"/>
            </w:placeholder>
          </w:sdtPr>
          <w:sdtEndPr/>
          <w:sdtContent>
            <w:tc>
              <w:tcPr>
                <w:tcW w:w="1774" w:type="dxa"/>
                <w:vAlign w:val="center"/>
              </w:tcPr>
              <w:p w:rsidR="0023600A" w:rsidRDefault="002B1445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 w:rsidR="007A0694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permEnd w:id="220662607" w:displacedByCustomXml="prev"/>
        <w:permStart w:id="2122255850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-1251655417"/>
            <w:placeholder>
              <w:docPart w:val="DefaultPlaceholder_-1854013440"/>
            </w:placeholder>
          </w:sdtPr>
          <w:sdtEndPr/>
          <w:sdtContent>
            <w:tc>
              <w:tcPr>
                <w:tcW w:w="1774" w:type="dxa"/>
                <w:vAlign w:val="center"/>
              </w:tcPr>
              <w:p w:rsidR="0023600A" w:rsidRPr="00763197" w:rsidRDefault="007A0694" w:rsidP="007A0694">
                <w:pPr>
                  <w:tabs>
                    <w:tab w:val="left" w:pos="1733"/>
                    <w:tab w:val="left" w:pos="3119"/>
                    <w:tab w:val="left" w:pos="4568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permEnd w:id="2122255850" w:displacedByCustomXml="prev"/>
      </w:tr>
      <w:tr w:rsidR="0023600A" w:rsidTr="00FA4EBF">
        <w:trPr>
          <w:cantSplit/>
          <w:trHeight w:val="340"/>
          <w:tblHeader/>
        </w:trPr>
        <w:tc>
          <w:tcPr>
            <w:tcW w:w="1773" w:type="dxa"/>
            <w:tcMar>
              <w:right w:w="0" w:type="dxa"/>
            </w:tcMar>
            <w:vAlign w:val="center"/>
          </w:tcPr>
          <w:p w:rsidR="0023600A" w:rsidRPr="00A10496" w:rsidRDefault="0023600A" w:rsidP="00257D4A">
            <w:pPr>
              <w:tabs>
                <w:tab w:val="left" w:pos="3119"/>
                <w:tab w:val="left" w:pos="6127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A10496">
              <w:rPr>
                <w:rFonts w:asciiTheme="minorHAnsi" w:hAnsiTheme="minorHAnsi" w:cs="Arial"/>
                <w:sz w:val="20"/>
                <w:szCs w:val="20"/>
              </w:rPr>
              <w:t xml:space="preserve">Créatinine </w:t>
            </w:r>
            <w:r w:rsidR="00FA4EBF" w:rsidRPr="00A10496">
              <w:rPr>
                <w:rFonts w:asciiTheme="minorHAnsi" w:hAnsiTheme="minorHAnsi" w:cs="Arial"/>
                <w:sz w:val="18"/>
                <w:szCs w:val="20"/>
              </w:rPr>
              <w:t>(</w:t>
            </w:r>
            <w:r w:rsidR="00257D4A" w:rsidRPr="00A10496">
              <w:rPr>
                <w:rFonts w:asciiTheme="minorHAnsi" w:hAnsiTheme="minorHAnsi" w:cstheme="minorHAnsi"/>
                <w:sz w:val="18"/>
                <w:szCs w:val="20"/>
              </w:rPr>
              <w:t>ɥ</w:t>
            </w:r>
            <w:r w:rsidRPr="00A10496">
              <w:rPr>
                <w:rFonts w:asciiTheme="minorHAnsi" w:hAnsiTheme="minorHAnsi" w:cs="Arial"/>
                <w:sz w:val="18"/>
                <w:szCs w:val="20"/>
              </w:rPr>
              <w:t>mol</w:t>
            </w:r>
            <w:r w:rsidR="00FA4EBF" w:rsidRPr="00A10496">
              <w:rPr>
                <w:rFonts w:asciiTheme="minorHAnsi" w:hAnsiTheme="minorHAnsi" w:cs="Arial"/>
                <w:sz w:val="18"/>
                <w:szCs w:val="20"/>
              </w:rPr>
              <w:t>/L</w:t>
            </w:r>
            <w:r w:rsidRPr="00A10496">
              <w:rPr>
                <w:rFonts w:asciiTheme="minorHAnsi" w:hAnsiTheme="minorHAnsi" w:cs="Arial"/>
                <w:sz w:val="18"/>
                <w:szCs w:val="20"/>
              </w:rPr>
              <w:t>)</w:t>
            </w:r>
          </w:p>
        </w:tc>
        <w:permStart w:id="739127149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-211429624"/>
            <w:placeholder>
              <w:docPart w:val="DefaultPlaceholder_-1854013440"/>
            </w:placeholder>
          </w:sdtPr>
          <w:sdtEndPr/>
          <w:sdtContent>
            <w:tc>
              <w:tcPr>
                <w:tcW w:w="1774" w:type="dxa"/>
                <w:vAlign w:val="center"/>
              </w:tcPr>
              <w:p w:rsidR="0023600A" w:rsidRDefault="002B1445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 w:rsidR="007A0694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permEnd w:id="739127149" w:displacedByCustomXml="prev"/>
        <w:permStart w:id="1983012839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-1206248172"/>
            <w:placeholder>
              <w:docPart w:val="DefaultPlaceholder_-1854013440"/>
            </w:placeholder>
          </w:sdtPr>
          <w:sdtEndPr/>
          <w:sdtContent>
            <w:tc>
              <w:tcPr>
                <w:tcW w:w="1774" w:type="dxa"/>
                <w:vAlign w:val="center"/>
              </w:tcPr>
              <w:p w:rsidR="0023600A" w:rsidRDefault="002B1445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 w:rsidR="007A0694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permEnd w:id="1983012839" w:displacedByCustomXml="prev"/>
        <w:sdt>
          <w:sdtPr>
            <w:rPr>
              <w:rFonts w:asciiTheme="minorHAnsi" w:hAnsiTheme="minorHAnsi" w:cs="Arial"/>
              <w:sz w:val="20"/>
              <w:szCs w:val="20"/>
            </w:rPr>
            <w:id w:val="-467748670"/>
            <w:placeholder>
              <w:docPart w:val="DefaultPlaceholder_-1854013440"/>
            </w:placeholder>
          </w:sdtPr>
          <w:sdtEndPr/>
          <w:sdtContent>
            <w:permStart w:id="1343843090" w:edGrp="everyone" w:displacedByCustomXml="prev"/>
            <w:tc>
              <w:tcPr>
                <w:tcW w:w="1773" w:type="dxa"/>
                <w:vAlign w:val="center"/>
              </w:tcPr>
              <w:p w:rsidR="0023600A" w:rsidRDefault="002B1445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 w:rsidR="007A0694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tc>
            <w:permEnd w:id="1343843090" w:displacedByCustomXml="next"/>
          </w:sdtContent>
        </w:sdt>
        <w:permStart w:id="109471717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1066765415"/>
            <w:placeholder>
              <w:docPart w:val="DefaultPlaceholder_-1854013440"/>
            </w:placeholder>
          </w:sdtPr>
          <w:sdtEndPr/>
          <w:sdtContent>
            <w:tc>
              <w:tcPr>
                <w:tcW w:w="1774" w:type="dxa"/>
                <w:vAlign w:val="center"/>
              </w:tcPr>
              <w:p w:rsidR="0023600A" w:rsidRDefault="007A0694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permEnd w:id="109471717" w:displacedByCustomXml="prev"/>
        <w:permStart w:id="1435902212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-1736853906"/>
            <w:placeholder>
              <w:docPart w:val="DefaultPlaceholder_-1854013440"/>
            </w:placeholder>
          </w:sdtPr>
          <w:sdtEndPr/>
          <w:sdtContent>
            <w:tc>
              <w:tcPr>
                <w:tcW w:w="1774" w:type="dxa"/>
                <w:vAlign w:val="center"/>
              </w:tcPr>
              <w:p w:rsidR="0023600A" w:rsidRDefault="002B1445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permEnd w:id="1435902212" w:displacedByCustomXml="prev"/>
      </w:tr>
      <w:tr w:rsidR="0023600A" w:rsidTr="007A0694">
        <w:trPr>
          <w:cantSplit/>
          <w:trHeight w:val="340"/>
          <w:tblHeader/>
        </w:trPr>
        <w:tc>
          <w:tcPr>
            <w:tcW w:w="1773" w:type="dxa"/>
            <w:vAlign w:val="center"/>
          </w:tcPr>
          <w:p w:rsidR="0023600A" w:rsidRPr="00A10496" w:rsidRDefault="009D0FBA" w:rsidP="00640FE5">
            <w:pPr>
              <w:tabs>
                <w:tab w:val="left" w:pos="3119"/>
                <w:tab w:val="left" w:pos="6127"/>
              </w:tabs>
              <w:rPr>
                <w:rFonts w:asciiTheme="minorHAnsi" w:hAnsiTheme="minorHAnsi" w:cs="Arial"/>
                <w:sz w:val="20"/>
                <w:szCs w:val="20"/>
              </w:rPr>
            </w:pPr>
            <w:r w:rsidRPr="00A10496">
              <w:rPr>
                <w:rFonts w:asciiTheme="minorHAnsi" w:hAnsiTheme="minorHAnsi" w:cs="Arial"/>
                <w:sz w:val="20"/>
                <w:szCs w:val="20"/>
              </w:rPr>
              <w:t>Kt</w:t>
            </w:r>
            <w:r w:rsidR="0023600A" w:rsidRPr="00A10496">
              <w:rPr>
                <w:rFonts w:asciiTheme="minorHAnsi" w:hAnsiTheme="minorHAnsi" w:cs="Arial"/>
                <w:sz w:val="20"/>
                <w:szCs w:val="20"/>
              </w:rPr>
              <w:t>/V</w:t>
            </w:r>
            <w:r w:rsidRPr="00A10496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A10496">
              <w:rPr>
                <w:rFonts w:asciiTheme="minorHAnsi" w:hAnsiTheme="minorHAnsi" w:cs="Arial"/>
                <w:sz w:val="18"/>
                <w:szCs w:val="20"/>
              </w:rPr>
              <w:t>(D+U/semaine)</w:t>
            </w:r>
          </w:p>
        </w:tc>
        <w:permStart w:id="1212040571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-128014886"/>
            <w:placeholder>
              <w:docPart w:val="DefaultPlaceholder_-1854013440"/>
            </w:placeholder>
          </w:sdtPr>
          <w:sdtEndPr/>
          <w:sdtContent>
            <w:tc>
              <w:tcPr>
                <w:tcW w:w="1774" w:type="dxa"/>
                <w:vAlign w:val="center"/>
              </w:tcPr>
              <w:p w:rsidR="0023600A" w:rsidRDefault="002B1445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 w:rsidR="007A0694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permEnd w:id="1212040571" w:displacedByCustomXml="prev"/>
        <w:sdt>
          <w:sdtPr>
            <w:rPr>
              <w:rFonts w:asciiTheme="minorHAnsi" w:hAnsiTheme="minorHAnsi" w:cs="Arial"/>
              <w:sz w:val="20"/>
              <w:szCs w:val="20"/>
            </w:rPr>
            <w:id w:val="169304454"/>
            <w:placeholder>
              <w:docPart w:val="DefaultPlaceholder_-1854013440"/>
            </w:placeholder>
          </w:sdtPr>
          <w:sdtEndPr/>
          <w:sdtContent>
            <w:permStart w:id="2071659516" w:edGrp="everyone" w:displacedByCustomXml="prev"/>
            <w:tc>
              <w:tcPr>
                <w:tcW w:w="1774" w:type="dxa"/>
                <w:vAlign w:val="center"/>
              </w:tcPr>
              <w:p w:rsidR="0023600A" w:rsidRDefault="002B1445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tc>
            <w:permEnd w:id="2071659516" w:displacedByCustomXml="next"/>
          </w:sdtContent>
        </w:sdt>
        <w:permStart w:id="831599893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-1504125390"/>
            <w:placeholder>
              <w:docPart w:val="DefaultPlaceholder_-1854013440"/>
            </w:placeholder>
          </w:sdtPr>
          <w:sdtEndPr/>
          <w:sdtContent>
            <w:tc>
              <w:tcPr>
                <w:tcW w:w="1773" w:type="dxa"/>
                <w:vAlign w:val="center"/>
              </w:tcPr>
              <w:p w:rsidR="0023600A" w:rsidRDefault="002B1445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 w:rsidR="007A0694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permEnd w:id="831599893" w:displacedByCustomXml="prev"/>
        <w:sdt>
          <w:sdtPr>
            <w:rPr>
              <w:rFonts w:asciiTheme="minorHAnsi" w:hAnsiTheme="minorHAnsi" w:cs="Arial"/>
              <w:sz w:val="20"/>
              <w:szCs w:val="20"/>
            </w:rPr>
            <w:id w:val="-1723201382"/>
            <w:placeholder>
              <w:docPart w:val="DefaultPlaceholder_-1854013440"/>
            </w:placeholder>
          </w:sdtPr>
          <w:sdtEndPr/>
          <w:sdtContent>
            <w:permStart w:id="1859351705" w:edGrp="everyone" w:displacedByCustomXml="prev"/>
            <w:tc>
              <w:tcPr>
                <w:tcW w:w="1774" w:type="dxa"/>
                <w:vAlign w:val="center"/>
              </w:tcPr>
              <w:p w:rsidR="0023600A" w:rsidRDefault="002B1445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  <w:r w:rsidR="007A0694"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tc>
            <w:permEnd w:id="1859351705" w:displacedByCustomXml="next"/>
          </w:sdtContent>
        </w:sdt>
        <w:permStart w:id="2009859141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1020196380"/>
            <w:placeholder>
              <w:docPart w:val="DefaultPlaceholder_-1854013440"/>
            </w:placeholder>
          </w:sdtPr>
          <w:sdtEndPr/>
          <w:sdtContent>
            <w:tc>
              <w:tcPr>
                <w:tcW w:w="1774" w:type="dxa"/>
                <w:vAlign w:val="center"/>
              </w:tcPr>
              <w:p w:rsidR="0023600A" w:rsidRDefault="002B1445" w:rsidP="007A0694">
                <w:pPr>
                  <w:tabs>
                    <w:tab w:val="left" w:pos="3119"/>
                    <w:tab w:val="left" w:pos="6127"/>
                  </w:tabs>
                  <w:jc w:val="center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permEnd w:id="2009859141" w:displacedByCustomXml="prev"/>
      </w:tr>
      <w:tr w:rsidR="0023600A" w:rsidRPr="00763197" w:rsidTr="000C35ED">
        <w:trPr>
          <w:cantSplit/>
          <w:trHeight w:val="2778"/>
          <w:tblHeader/>
        </w:trPr>
        <w:tc>
          <w:tcPr>
            <w:tcW w:w="10642" w:type="dxa"/>
            <w:gridSpan w:val="6"/>
          </w:tcPr>
          <w:p w:rsidR="0023600A" w:rsidRPr="00970DA9" w:rsidRDefault="0023600A" w:rsidP="00640FE5">
            <w:pPr>
              <w:tabs>
                <w:tab w:val="left" w:pos="3119"/>
                <w:tab w:val="left" w:pos="6127"/>
              </w:tabs>
              <w:rPr>
                <w:rFonts w:asciiTheme="minorHAnsi" w:hAnsiTheme="minorHAnsi" w:cs="Arial"/>
                <w:sz w:val="6"/>
                <w:szCs w:val="20"/>
              </w:rPr>
            </w:pPr>
          </w:p>
          <w:p w:rsidR="0023600A" w:rsidRPr="0064656F" w:rsidRDefault="0023600A" w:rsidP="00640FE5">
            <w:pPr>
              <w:tabs>
                <w:tab w:val="left" w:pos="3119"/>
                <w:tab w:val="left" w:pos="6127"/>
              </w:tabs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763197">
              <w:rPr>
                <w:rFonts w:asciiTheme="minorHAnsi" w:hAnsiTheme="minorHAnsi" w:cs="Arial"/>
                <w:b/>
                <w:sz w:val="20"/>
                <w:szCs w:val="20"/>
              </w:rPr>
              <w:t>Autres laboratoires :</w:t>
            </w:r>
          </w:p>
          <w:p w:rsidR="0023600A" w:rsidRPr="009F5E42" w:rsidRDefault="0064656F" w:rsidP="00640FE5">
            <w:pPr>
              <w:tabs>
                <w:tab w:val="left" w:pos="369"/>
                <w:tab w:val="left" w:pos="1102"/>
                <w:tab w:val="left" w:pos="1418"/>
                <w:tab w:val="left" w:pos="1871"/>
                <w:tab w:val="left" w:pos="2665"/>
                <w:tab w:val="left" w:pos="2868"/>
                <w:tab w:val="left" w:pos="3435"/>
                <w:tab w:val="left" w:pos="4179"/>
                <w:tab w:val="left" w:pos="4853"/>
                <w:tab w:val="left" w:pos="5670"/>
                <w:tab w:val="left" w:pos="6412"/>
                <w:tab w:val="left" w:pos="7102"/>
                <w:tab w:val="left" w:pos="7546"/>
                <w:tab w:val="left" w:pos="8255"/>
                <w:tab w:val="left" w:pos="8538"/>
                <w:tab w:val="left" w:pos="9105"/>
                <w:tab w:val="left" w:pos="9775"/>
              </w:tabs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7264353" wp14:editId="41F1A497">
                      <wp:simplePos x="0" y="0"/>
                      <wp:positionH relativeFrom="column">
                        <wp:posOffset>5777230</wp:posOffset>
                      </wp:positionH>
                      <wp:positionV relativeFrom="paragraph">
                        <wp:posOffset>161925</wp:posOffset>
                      </wp:positionV>
                      <wp:extent cx="432000" cy="0"/>
                      <wp:effectExtent l="0" t="0" r="25400" b="19050"/>
                      <wp:wrapNone/>
                      <wp:docPr id="31" name="Connecteur droi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2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A39A08" id="Connecteur droit 31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4.9pt,12.75pt" to="488.9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7264353" wp14:editId="41F1A497">
                      <wp:simplePos x="0" y="0"/>
                      <wp:positionH relativeFrom="column">
                        <wp:posOffset>4780068</wp:posOffset>
                      </wp:positionH>
                      <wp:positionV relativeFrom="paragraph">
                        <wp:posOffset>162560</wp:posOffset>
                      </wp:positionV>
                      <wp:extent cx="486000" cy="0"/>
                      <wp:effectExtent l="0" t="0" r="28575" b="19050"/>
                      <wp:wrapNone/>
                      <wp:docPr id="30" name="Connecteur droi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6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A9DAB0" id="Connecteur droit 30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.4pt,12.8pt" to="414.6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7264353" wp14:editId="41F1A497">
                      <wp:simplePos x="0" y="0"/>
                      <wp:positionH relativeFrom="column">
                        <wp:posOffset>3589443</wp:posOffset>
                      </wp:positionH>
                      <wp:positionV relativeFrom="paragraph">
                        <wp:posOffset>162560</wp:posOffset>
                      </wp:positionV>
                      <wp:extent cx="486000" cy="0"/>
                      <wp:effectExtent l="0" t="0" r="28575" b="19050"/>
                      <wp:wrapNone/>
                      <wp:docPr id="29" name="Connecteur droi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6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755C4F" id="Connecteur droit 29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65pt,12.8pt" to="320.9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F593849" wp14:editId="7CD12BA5">
                      <wp:simplePos x="0" y="0"/>
                      <wp:positionH relativeFrom="column">
                        <wp:posOffset>2168737</wp:posOffset>
                      </wp:positionH>
                      <wp:positionV relativeFrom="paragraph">
                        <wp:posOffset>161290</wp:posOffset>
                      </wp:positionV>
                      <wp:extent cx="486000" cy="0"/>
                      <wp:effectExtent l="0" t="0" r="28575" b="19050"/>
                      <wp:wrapNone/>
                      <wp:docPr id="28" name="Connecteur droi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6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B26C24" id="Connecteur droit 28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75pt,12.7pt" to="209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F593849" wp14:editId="7CD12BA5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160867</wp:posOffset>
                      </wp:positionV>
                      <wp:extent cx="504000" cy="0"/>
                      <wp:effectExtent l="0" t="0" r="29845" b="19050"/>
                      <wp:wrapNone/>
                      <wp:docPr id="27" name="Connecteur droi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F02B51" id="Connecteur droit 27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75pt,12.65pt" to="133.4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C921024" wp14:editId="3A82289E">
                      <wp:simplePos x="0" y="0"/>
                      <wp:positionH relativeFrom="column">
                        <wp:posOffset>225637</wp:posOffset>
                      </wp:positionH>
                      <wp:positionV relativeFrom="paragraph">
                        <wp:posOffset>167217</wp:posOffset>
                      </wp:positionV>
                      <wp:extent cx="486000" cy="0"/>
                      <wp:effectExtent l="0" t="0" r="28575" b="19050"/>
                      <wp:wrapNone/>
                      <wp:docPr id="26" name="Connecteur droi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6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122D4E" id="Connecteur droit 26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75pt,13.15pt" to="5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 xml:space="preserve">Na : </w:t>
            </w:r>
            <w:permStart w:id="878985164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331191596"/>
                <w:placeholder>
                  <w:docPart w:val="DefaultPlaceholder_-1854013440"/>
                </w:placeholder>
              </w:sdtPr>
              <w:sdtEndPr/>
              <w:sdtContent>
                <w:r w:rsidR="00456245" w:rsidRPr="009F5E42">
                  <w:rPr>
                    <w:rFonts w:asciiTheme="minorHAnsi" w:hAnsiTheme="minorHAnsi" w:cs="Arial"/>
                    <w:sz w:val="20"/>
                    <w:szCs w:val="20"/>
                  </w:rPr>
                  <w:t xml:space="preserve">   </w:t>
                </w:r>
              </w:sdtContent>
            </w:sdt>
            <w:permEnd w:id="878985164"/>
            <w:r w:rsidRPr="009F5E42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ab/>
              <w:t xml:space="preserve">K : </w: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458163063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102705481"/>
                <w:placeholder>
                  <w:docPart w:val="DefaultPlaceholder_-1854013440"/>
                </w:placeholder>
              </w:sdtPr>
              <w:sdtEndPr/>
              <w:sdtContent>
                <w:r w:rsidR="00456245" w:rsidRPr="009F5E42">
                  <w:rPr>
                    <w:rFonts w:asciiTheme="minorHAnsi" w:hAnsiTheme="minorHAnsi" w:cs="Arial"/>
                    <w:sz w:val="20"/>
                    <w:szCs w:val="20"/>
                  </w:rPr>
                  <w:t xml:space="preserve">   </w:t>
                </w:r>
              </w:sdtContent>
            </w:sdt>
            <w:permEnd w:id="458163063"/>
            <w:r w:rsidRPr="009F5E42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ab/>
              <w:t xml:space="preserve">Bic : </w: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1018899109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417072274"/>
                <w:placeholder>
                  <w:docPart w:val="DefaultPlaceholder_-1854013440"/>
                </w:placeholder>
              </w:sdtPr>
              <w:sdtEndPr/>
              <w:sdtContent>
                <w:r w:rsidR="00456245" w:rsidRPr="009F5E42">
                  <w:rPr>
                    <w:rFonts w:asciiTheme="minorHAnsi" w:hAnsiTheme="minorHAnsi" w:cs="Arial"/>
                    <w:sz w:val="20"/>
                    <w:szCs w:val="20"/>
                  </w:rPr>
                  <w:t xml:space="preserve">   </w:t>
                </w:r>
              </w:sdtContent>
            </w:sdt>
            <w:permEnd w:id="1018899109"/>
            <w:r w:rsidRPr="009F5E42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23600A" w:rsidRPr="000B356D">
              <w:rPr>
                <w:rFonts w:asciiTheme="minorHAnsi" w:hAnsiTheme="minorHAnsi" w:cs="Arial"/>
                <w:sz w:val="16"/>
                <w:szCs w:val="16"/>
              </w:rPr>
              <w:t>(</w:t>
            </w:r>
            <w:permStart w:id="122243787" w:edGrp="everyone"/>
            <w:sdt>
              <w:sdtPr>
                <w:rPr>
                  <w:rFonts w:asciiTheme="minorHAnsi" w:hAnsiTheme="minorHAnsi" w:cs="Arial"/>
                  <w:sz w:val="16"/>
                  <w:szCs w:val="16"/>
                  <w:lang w:val="en-CA"/>
                </w:rPr>
                <w:id w:val="1539245774"/>
                <w:placeholder>
                  <w:docPart w:val="DefaultPlaceholder_-1854013440"/>
                </w:placeholder>
              </w:sdtPr>
              <w:sdtEndPr/>
              <w:sdtContent>
                <w:r w:rsidR="00456245" w:rsidRPr="000B356D">
                  <w:rPr>
                    <w:rFonts w:asciiTheme="minorHAnsi" w:hAnsiTheme="minorHAnsi" w:cs="Arial"/>
                    <w:sz w:val="16"/>
                    <w:szCs w:val="16"/>
                  </w:rPr>
                  <w:t xml:space="preserve">  </w:t>
                </w:r>
              </w:sdtContent>
            </w:sdt>
            <w:permEnd w:id="122243787"/>
            <w:r w:rsidR="0023600A" w:rsidRPr="000B356D">
              <w:rPr>
                <w:rFonts w:asciiTheme="minorHAnsi" w:hAnsiTheme="minorHAnsi" w:cs="Arial"/>
                <w:sz w:val="16"/>
                <w:szCs w:val="16"/>
              </w:rPr>
              <w:t>)</w: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ab/>
              <w:t xml:space="preserve">Mg : </w: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-1392342873"/>
                <w:placeholder>
                  <w:docPart w:val="DefaultPlaceholder_-1854013440"/>
                </w:placeholder>
              </w:sdtPr>
              <w:sdtEndPr/>
              <w:sdtContent>
                <w:permStart w:id="1647723459" w:edGrp="everyone"/>
                <w:r w:rsidR="00456245" w:rsidRPr="009F5E42">
                  <w:rPr>
                    <w:rFonts w:asciiTheme="minorHAnsi" w:hAnsiTheme="minorHAnsi" w:cs="Arial"/>
                    <w:sz w:val="20"/>
                    <w:szCs w:val="20"/>
                  </w:rPr>
                  <w:t xml:space="preserve">   </w:t>
                </w:r>
                <w:permEnd w:id="1647723459"/>
              </w:sdtContent>
            </w:sdt>
            <w:r w:rsidRPr="009F5E42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23600A" w:rsidRPr="000B356D">
              <w:rPr>
                <w:rFonts w:asciiTheme="minorHAnsi" w:hAnsiTheme="minorHAnsi" w:cs="Arial"/>
                <w:sz w:val="16"/>
                <w:szCs w:val="16"/>
              </w:rPr>
              <w:t>(</w:t>
            </w:r>
            <w:sdt>
              <w:sdtPr>
                <w:rPr>
                  <w:rFonts w:asciiTheme="minorHAnsi" w:hAnsiTheme="minorHAnsi" w:cs="Arial"/>
                  <w:sz w:val="16"/>
                  <w:szCs w:val="16"/>
                  <w:lang w:val="en-CA"/>
                </w:rPr>
                <w:id w:val="-1859806870"/>
                <w:placeholder>
                  <w:docPart w:val="DefaultPlaceholder_-1854013440"/>
                </w:placeholder>
              </w:sdtPr>
              <w:sdtEndPr/>
              <w:sdtContent>
                <w:permStart w:id="864909928" w:edGrp="everyone"/>
                <w:r w:rsidR="00456245" w:rsidRPr="000B356D">
                  <w:rPr>
                    <w:rFonts w:asciiTheme="minorHAnsi" w:hAnsiTheme="minorHAnsi" w:cs="Arial"/>
                    <w:sz w:val="16"/>
                    <w:szCs w:val="16"/>
                  </w:rPr>
                  <w:t xml:space="preserve">  </w:t>
                </w:r>
                <w:permEnd w:id="864909928"/>
              </w:sdtContent>
            </w:sdt>
            <w:r w:rsidR="0023600A" w:rsidRPr="000B356D">
              <w:rPr>
                <w:rFonts w:asciiTheme="minorHAnsi" w:hAnsiTheme="minorHAnsi" w:cs="Arial"/>
                <w:sz w:val="16"/>
                <w:szCs w:val="16"/>
              </w:rPr>
              <w:t>)</w: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ab/>
              <w:t xml:space="preserve">Alb : </w: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-996720201"/>
                <w:placeholder>
                  <w:docPart w:val="DefaultPlaceholder_-1854013440"/>
                </w:placeholder>
              </w:sdtPr>
              <w:sdtEndPr/>
              <w:sdtContent>
                <w:permStart w:id="490558693" w:edGrp="everyone"/>
                <w:r w:rsidR="00456245" w:rsidRPr="009F5E42">
                  <w:rPr>
                    <w:rFonts w:asciiTheme="minorHAnsi" w:hAnsiTheme="minorHAnsi" w:cs="Arial"/>
                    <w:sz w:val="20"/>
                    <w:szCs w:val="20"/>
                  </w:rPr>
                  <w:t xml:space="preserve">   </w:t>
                </w:r>
                <w:permEnd w:id="490558693"/>
              </w:sdtContent>
            </w:sdt>
            <w:r w:rsidRPr="009F5E42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ab/>
              <w:t xml:space="preserve">Urée : </w: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ab/>
            </w:r>
            <w:permStart w:id="311978551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1423385294"/>
                <w:placeholder>
                  <w:docPart w:val="DefaultPlaceholder_-1854013440"/>
                </w:placeholder>
              </w:sdtPr>
              <w:sdtEndPr/>
              <w:sdtContent>
                <w:r w:rsidR="00456245" w:rsidRPr="009F5E42">
                  <w:rPr>
                    <w:rFonts w:asciiTheme="minorHAnsi" w:hAnsiTheme="minorHAnsi" w:cs="Arial"/>
                    <w:sz w:val="20"/>
                    <w:szCs w:val="20"/>
                  </w:rPr>
                  <w:t xml:space="preserve">   </w:t>
                </w:r>
              </w:sdtContent>
            </w:sdt>
            <w:permEnd w:id="311978551"/>
            <w:r w:rsidRPr="009F5E42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23600A" w:rsidRPr="000B356D">
              <w:rPr>
                <w:rFonts w:asciiTheme="minorHAnsi" w:hAnsiTheme="minorHAnsi" w:cs="Arial"/>
                <w:sz w:val="16"/>
                <w:szCs w:val="16"/>
              </w:rPr>
              <w:t>(</w:t>
            </w:r>
            <w:sdt>
              <w:sdtPr>
                <w:rPr>
                  <w:rFonts w:asciiTheme="minorHAnsi" w:hAnsiTheme="minorHAnsi" w:cs="Arial"/>
                  <w:sz w:val="16"/>
                  <w:szCs w:val="16"/>
                  <w:lang w:val="en-CA"/>
                </w:rPr>
                <w:id w:val="-570728591"/>
                <w:placeholder>
                  <w:docPart w:val="DefaultPlaceholder_-1854013440"/>
                </w:placeholder>
              </w:sdtPr>
              <w:sdtEndPr/>
              <w:sdtContent>
                <w:permStart w:id="1455429488" w:edGrp="everyone"/>
                <w:r w:rsidR="00456245" w:rsidRPr="000B356D">
                  <w:rPr>
                    <w:rFonts w:asciiTheme="minorHAnsi" w:hAnsiTheme="minorHAnsi" w:cs="Arial"/>
                    <w:sz w:val="16"/>
                    <w:szCs w:val="16"/>
                  </w:rPr>
                  <w:t xml:space="preserve">  </w:t>
                </w:r>
                <w:permEnd w:id="1455429488"/>
              </w:sdtContent>
            </w:sdt>
            <w:r w:rsidR="0023600A" w:rsidRPr="000B356D"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  <w:p w:rsidR="0023600A" w:rsidRPr="0031264A" w:rsidRDefault="00456245" w:rsidP="00640FE5">
            <w:pPr>
              <w:tabs>
                <w:tab w:val="left" w:pos="369"/>
                <w:tab w:val="left" w:pos="1102"/>
                <w:tab w:val="left" w:pos="1418"/>
                <w:tab w:val="left" w:pos="1871"/>
                <w:tab w:val="left" w:pos="2665"/>
                <w:tab w:val="left" w:pos="2868"/>
                <w:tab w:val="left" w:pos="3435"/>
                <w:tab w:val="left" w:pos="4179"/>
                <w:tab w:val="left" w:pos="4853"/>
                <w:tab w:val="left" w:pos="5670"/>
                <w:tab w:val="left" w:pos="6412"/>
                <w:tab w:val="left" w:pos="7102"/>
                <w:tab w:val="left" w:pos="8902"/>
              </w:tabs>
              <w:spacing w:after="60"/>
              <w:rPr>
                <w:rFonts w:asciiTheme="minorHAnsi" w:hAnsiTheme="minorHAnsi" w:cs="Arial"/>
                <w:sz w:val="20"/>
                <w:szCs w:val="20"/>
                <w:lang w:val="es-ES_tradnl"/>
              </w:rPr>
            </w:pP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1BE2803" wp14:editId="6711CA23">
                      <wp:simplePos x="0" y="0"/>
                      <wp:positionH relativeFrom="column">
                        <wp:posOffset>5171017</wp:posOffset>
                      </wp:positionH>
                      <wp:positionV relativeFrom="paragraph">
                        <wp:posOffset>163830</wp:posOffset>
                      </wp:positionV>
                      <wp:extent cx="486000" cy="0"/>
                      <wp:effectExtent l="0" t="0" r="28575" b="19050"/>
                      <wp:wrapNone/>
                      <wp:docPr id="36" name="Connecteur droi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6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4D37B7" id="Connecteur droit 36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7.15pt,12.9pt" to="445.4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="0064656F"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1BE2803" wp14:editId="6711CA23">
                      <wp:simplePos x="0" y="0"/>
                      <wp:positionH relativeFrom="column">
                        <wp:posOffset>3587750</wp:posOffset>
                      </wp:positionH>
                      <wp:positionV relativeFrom="paragraph">
                        <wp:posOffset>162348</wp:posOffset>
                      </wp:positionV>
                      <wp:extent cx="485775" cy="0"/>
                      <wp:effectExtent l="0" t="0" r="28575" b="19050"/>
                      <wp:wrapNone/>
                      <wp:docPr id="35" name="Connecteur droi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57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E830F9" id="Connecteur droit 35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5pt,12.8pt" to="320.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" strokecolor="windowText" strokeweight=".5pt">
                      <v:stroke joinstyle="miter"/>
                    </v:line>
                  </w:pict>
                </mc:Fallback>
              </mc:AlternateContent>
            </w:r>
            <w:r w:rsidR="0064656F"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107F85B" wp14:editId="19CF9101">
                      <wp:simplePos x="0" y="0"/>
                      <wp:positionH relativeFrom="column">
                        <wp:posOffset>2168525</wp:posOffset>
                      </wp:positionH>
                      <wp:positionV relativeFrom="paragraph">
                        <wp:posOffset>162348</wp:posOffset>
                      </wp:positionV>
                      <wp:extent cx="486000" cy="0"/>
                      <wp:effectExtent l="0" t="0" r="28575" b="19050"/>
                      <wp:wrapNone/>
                      <wp:docPr id="34" name="Connecteur droi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6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83D8A7" id="Connecteur droit 3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75pt,12.8pt" to="209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="0064656F"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B7705E6" wp14:editId="702A120F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161713</wp:posOffset>
                      </wp:positionV>
                      <wp:extent cx="504000" cy="0"/>
                      <wp:effectExtent l="0" t="0" r="29845" b="19050"/>
                      <wp:wrapNone/>
                      <wp:docPr id="33" name="Connecteur droi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ABAF1D" id="Connecteur droit 33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5pt,12.75pt" to="133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="0064656F"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09FEA51" wp14:editId="51ED09AE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155998</wp:posOffset>
                      </wp:positionV>
                      <wp:extent cx="485775" cy="0"/>
                      <wp:effectExtent l="0" t="0" r="28575" b="19050"/>
                      <wp:wrapNone/>
                      <wp:docPr id="32" name="Connecteur droi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57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92F142" id="Connecteur droit 32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5pt,12.3pt" to="55.7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="0023600A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>Ca :</w:t>
            </w:r>
            <w:r w:rsidR="0023600A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</w:r>
            <w:permStart w:id="297338703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2133283673"/>
                <w:placeholder>
                  <w:docPart w:val="DefaultPlaceholder_-1854013440"/>
                </w:placeholder>
              </w:sdtPr>
              <w:sdtEndPr/>
              <w:sdtContent>
                <w:r w:rsidRPr="0031264A">
                  <w:rPr>
                    <w:rFonts w:asciiTheme="minorHAnsi" w:hAnsiTheme="minorHAnsi" w:cs="Arial"/>
                    <w:sz w:val="20"/>
                    <w:szCs w:val="20"/>
                    <w:lang w:val="es-ES_tradnl"/>
                  </w:rPr>
                  <w:t xml:space="preserve">   </w:t>
                </w:r>
              </w:sdtContent>
            </w:sdt>
            <w:permEnd w:id="297338703"/>
            <w:r w:rsidR="0064656F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</w:r>
            <w:r w:rsidR="0023600A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  <w:t>PO4 :</w:t>
            </w:r>
            <w:r w:rsidR="0023600A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</w:r>
            <w:permStart w:id="1635088951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-746646715"/>
                <w:placeholder>
                  <w:docPart w:val="DefaultPlaceholder_-1854013440"/>
                </w:placeholder>
              </w:sdtPr>
              <w:sdtEndPr/>
              <w:sdtContent>
                <w:r w:rsidRPr="0031264A">
                  <w:rPr>
                    <w:rFonts w:asciiTheme="minorHAnsi" w:hAnsiTheme="minorHAnsi" w:cs="Arial"/>
                    <w:sz w:val="20"/>
                    <w:szCs w:val="20"/>
                    <w:lang w:val="es-ES_tradnl"/>
                  </w:rPr>
                  <w:t xml:space="preserve">   </w:t>
                </w:r>
              </w:sdtContent>
            </w:sdt>
            <w:permEnd w:id="1635088951"/>
            <w:r w:rsidR="0064656F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</w:r>
            <w:r w:rsidR="0023600A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  <w:t xml:space="preserve">PTH : </w:t>
            </w:r>
            <w:r w:rsidR="0023600A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</w:r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-2065939847"/>
                <w:placeholder>
                  <w:docPart w:val="DefaultPlaceholder_-1854013440"/>
                </w:placeholder>
              </w:sdtPr>
              <w:sdtEndPr/>
              <w:sdtContent>
                <w:permStart w:id="841693305" w:edGrp="everyone"/>
                <w:r w:rsidRPr="0031264A">
                  <w:rPr>
                    <w:rFonts w:asciiTheme="minorHAnsi" w:hAnsiTheme="minorHAnsi" w:cs="Arial"/>
                    <w:sz w:val="20"/>
                    <w:szCs w:val="20"/>
                    <w:lang w:val="es-ES_tradnl"/>
                  </w:rPr>
                  <w:t xml:space="preserve">   </w:t>
                </w:r>
                <w:permEnd w:id="841693305"/>
              </w:sdtContent>
            </w:sdt>
            <w:r w:rsidR="0064656F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</w:r>
            <w:r w:rsidR="0023600A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 xml:space="preserve"> </w:t>
            </w:r>
            <w:r w:rsidR="0023600A" w:rsidRPr="0031264A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</w:t>
            </w:r>
            <w:sdt>
              <w:sdtPr>
                <w:rPr>
                  <w:rFonts w:asciiTheme="minorHAnsi" w:hAnsiTheme="minorHAnsi" w:cs="Arial"/>
                  <w:sz w:val="16"/>
                  <w:szCs w:val="16"/>
                  <w:lang w:val="en-CA"/>
                </w:rPr>
                <w:id w:val="257571911"/>
                <w:placeholder>
                  <w:docPart w:val="DefaultPlaceholder_-1854013440"/>
                </w:placeholder>
              </w:sdtPr>
              <w:sdtEndPr/>
              <w:sdtContent>
                <w:permStart w:id="712797512" w:edGrp="everyone"/>
                <w:r w:rsidRPr="0031264A">
                  <w:rPr>
                    <w:rFonts w:asciiTheme="minorHAnsi" w:hAnsiTheme="minorHAnsi" w:cs="Arial"/>
                    <w:sz w:val="16"/>
                    <w:szCs w:val="16"/>
                    <w:lang w:val="es-ES_tradnl"/>
                  </w:rPr>
                  <w:t xml:space="preserve">  </w:t>
                </w:r>
                <w:permEnd w:id="712797512"/>
              </w:sdtContent>
            </w:sdt>
            <w:r w:rsidR="0023600A" w:rsidRPr="0031264A">
              <w:rPr>
                <w:rFonts w:asciiTheme="minorHAnsi" w:hAnsiTheme="minorHAnsi" w:cs="Arial"/>
                <w:sz w:val="16"/>
                <w:szCs w:val="16"/>
                <w:lang w:val="es-ES_tradnl"/>
              </w:rPr>
              <w:t>)</w:t>
            </w:r>
            <w:r w:rsidR="0023600A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  <w:t>p. alc :</w:t>
            </w:r>
            <w:r w:rsidR="0023600A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</w:r>
            <w:permStart w:id="1066938065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1594126650"/>
                <w:placeholder>
                  <w:docPart w:val="DefaultPlaceholder_-1854013440"/>
                </w:placeholder>
              </w:sdtPr>
              <w:sdtEndPr/>
              <w:sdtContent>
                <w:r w:rsidRPr="0031264A">
                  <w:rPr>
                    <w:rFonts w:asciiTheme="minorHAnsi" w:hAnsiTheme="minorHAnsi" w:cs="Arial"/>
                    <w:sz w:val="20"/>
                    <w:szCs w:val="20"/>
                    <w:lang w:val="es-ES_tradnl"/>
                  </w:rPr>
                  <w:t xml:space="preserve">   </w:t>
                </w:r>
              </w:sdtContent>
            </w:sdt>
            <w:permEnd w:id="1066938065"/>
            <w:r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</w:r>
            <w:r w:rsidR="0023600A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  <w:t xml:space="preserve">Vitamine D : </w:t>
            </w:r>
            <w:permStart w:id="562786485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425385068"/>
                <w:placeholder>
                  <w:docPart w:val="DefaultPlaceholder_-1854013440"/>
                </w:placeholder>
              </w:sdtPr>
              <w:sdtEndPr/>
              <w:sdtContent>
                <w:r w:rsidRPr="0031264A">
                  <w:rPr>
                    <w:rFonts w:asciiTheme="minorHAnsi" w:hAnsiTheme="minorHAnsi" w:cs="Arial"/>
                    <w:sz w:val="20"/>
                    <w:szCs w:val="20"/>
                    <w:lang w:val="es-ES_tradnl"/>
                  </w:rPr>
                  <w:t xml:space="preserve">   </w:t>
                </w:r>
              </w:sdtContent>
            </w:sdt>
            <w:permEnd w:id="562786485"/>
            <w:r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ab/>
            </w:r>
            <w:r w:rsidR="0023600A" w:rsidRPr="0031264A">
              <w:rPr>
                <w:rFonts w:asciiTheme="minorHAnsi" w:hAnsiTheme="minorHAnsi" w:cs="Arial"/>
                <w:sz w:val="20"/>
                <w:szCs w:val="20"/>
                <w:lang w:val="es-ES_tradnl"/>
              </w:rPr>
              <w:t xml:space="preserve"> </w:t>
            </w:r>
            <w:r w:rsidR="0023600A" w:rsidRPr="0031264A">
              <w:rPr>
                <w:rFonts w:asciiTheme="minorHAnsi" w:hAnsiTheme="minorHAnsi" w:cs="Arial"/>
                <w:sz w:val="16"/>
                <w:szCs w:val="16"/>
                <w:lang w:val="es-ES_tradnl"/>
              </w:rPr>
              <w:t>(</w:t>
            </w:r>
            <w:permStart w:id="1367423254" w:edGrp="everyone"/>
            <w:sdt>
              <w:sdtPr>
                <w:rPr>
                  <w:rFonts w:asciiTheme="minorHAnsi" w:hAnsiTheme="minorHAnsi" w:cs="Arial"/>
                  <w:sz w:val="16"/>
                  <w:szCs w:val="16"/>
                  <w:lang w:val="en-CA"/>
                </w:rPr>
                <w:id w:val="1138992550"/>
                <w:placeholder>
                  <w:docPart w:val="DefaultPlaceholder_-1854013440"/>
                </w:placeholder>
              </w:sdtPr>
              <w:sdtEndPr/>
              <w:sdtContent>
                <w:r w:rsidRPr="0031264A">
                  <w:rPr>
                    <w:rFonts w:asciiTheme="minorHAnsi" w:hAnsiTheme="minorHAnsi" w:cs="Arial"/>
                    <w:sz w:val="16"/>
                    <w:szCs w:val="16"/>
                    <w:lang w:val="es-ES_tradnl"/>
                  </w:rPr>
                  <w:t xml:space="preserve">  </w:t>
                </w:r>
              </w:sdtContent>
            </w:sdt>
            <w:permEnd w:id="1367423254"/>
            <w:r w:rsidR="0023600A" w:rsidRPr="0031264A">
              <w:rPr>
                <w:rFonts w:asciiTheme="minorHAnsi" w:hAnsiTheme="minorHAnsi" w:cs="Arial"/>
                <w:sz w:val="16"/>
                <w:szCs w:val="16"/>
                <w:lang w:val="es-ES_tradnl"/>
              </w:rPr>
              <w:t>)</w:t>
            </w:r>
          </w:p>
          <w:p w:rsidR="0023600A" w:rsidRPr="009F5E42" w:rsidRDefault="00456245" w:rsidP="00640FE5">
            <w:pPr>
              <w:tabs>
                <w:tab w:val="left" w:pos="369"/>
                <w:tab w:val="left" w:pos="1102"/>
                <w:tab w:val="left" w:pos="1620"/>
                <w:tab w:val="left" w:pos="2868"/>
                <w:tab w:val="left" w:pos="3435"/>
                <w:tab w:val="left" w:pos="4179"/>
                <w:tab w:val="left" w:pos="4853"/>
                <w:tab w:val="left" w:pos="5670"/>
                <w:tab w:val="left" w:pos="6412"/>
                <w:tab w:val="left" w:pos="6695"/>
                <w:tab w:val="left" w:pos="7102"/>
                <w:tab w:val="left" w:pos="8112"/>
              </w:tabs>
              <w:spacing w:after="60"/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AC9F6B1" wp14:editId="1109C3C3">
                      <wp:simplePos x="0" y="0"/>
                      <wp:positionH relativeFrom="column">
                        <wp:posOffset>3587750</wp:posOffset>
                      </wp:positionH>
                      <wp:positionV relativeFrom="paragraph">
                        <wp:posOffset>164677</wp:posOffset>
                      </wp:positionV>
                      <wp:extent cx="485775" cy="0"/>
                      <wp:effectExtent l="0" t="0" r="28575" b="19050"/>
                      <wp:wrapNone/>
                      <wp:docPr id="39" name="Connecteur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57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5289EA" id="Connecteur droit 39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5pt,12.95pt" to="320.7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61B8F04" wp14:editId="6A4A3A4F">
                      <wp:simplePos x="0" y="0"/>
                      <wp:positionH relativeFrom="column">
                        <wp:posOffset>2165350</wp:posOffset>
                      </wp:positionH>
                      <wp:positionV relativeFrom="paragraph">
                        <wp:posOffset>165523</wp:posOffset>
                      </wp:positionV>
                      <wp:extent cx="486000" cy="0"/>
                      <wp:effectExtent l="0" t="0" r="28575" b="19050"/>
                      <wp:wrapNone/>
                      <wp:docPr id="38" name="Connecteur droi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6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211DC3" id="Connecteur droit 38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5pt,13.05pt" to="208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5E63807" wp14:editId="3C002894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164253</wp:posOffset>
                      </wp:positionV>
                      <wp:extent cx="485775" cy="0"/>
                      <wp:effectExtent l="0" t="0" r="28575" b="19050"/>
                      <wp:wrapNone/>
                      <wp:docPr id="37" name="Connecteur droi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57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1B3C36" id="Connecteur droit 37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5pt,12.95pt" to="55.7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>Hb:</w: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2023814748"/>
                <w:placeholder>
                  <w:docPart w:val="DefaultPlaceholder_-1854013440"/>
                </w:placeholder>
              </w:sdtPr>
              <w:sdtEndPr/>
              <w:sdtContent>
                <w:permStart w:id="1079842811" w:edGrp="everyone"/>
                <w:r w:rsidRPr="009F5E42">
                  <w:rPr>
                    <w:rFonts w:asciiTheme="minorHAnsi" w:hAnsiTheme="minorHAnsi" w:cs="Arial"/>
                    <w:sz w:val="20"/>
                    <w:szCs w:val="20"/>
                    <w:lang w:val="en-CA"/>
                  </w:rPr>
                  <w:t xml:space="preserve">   </w:t>
                </w:r>
                <w:permEnd w:id="1079842811"/>
              </w:sdtContent>
            </w:sdt>
            <w:r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="0023600A"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(</w:t>
            </w:r>
            <w:permStart w:id="958950021" w:edGrp="everyone"/>
            <w:sdt>
              <w:sdtPr>
                <w:rPr>
                  <w:rFonts w:asciiTheme="minorHAnsi" w:hAnsiTheme="minorHAnsi" w:cs="Arial"/>
                  <w:sz w:val="16"/>
                  <w:szCs w:val="16"/>
                </w:rPr>
                <w:id w:val="-104041388"/>
                <w:placeholder>
                  <w:docPart w:val="DefaultPlaceholder_-1854013440"/>
                </w:placeholder>
              </w:sdtPr>
              <w:sdtEndPr/>
              <w:sdtContent>
                <w:r w:rsidRPr="000B356D">
                  <w:rPr>
                    <w:rFonts w:asciiTheme="minorHAnsi" w:hAnsiTheme="minorHAnsi" w:cs="Arial"/>
                    <w:sz w:val="16"/>
                    <w:szCs w:val="16"/>
                    <w:lang w:val="en-CA"/>
                  </w:rPr>
                  <w:t xml:space="preserve">  </w:t>
                </w:r>
              </w:sdtContent>
            </w:sdt>
            <w:permEnd w:id="958950021"/>
            <w:r w:rsidR="0023600A"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)</w: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  <w:t>Sat% :</w: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permStart w:id="1395471865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863278564"/>
                <w:placeholder>
                  <w:docPart w:val="DefaultPlaceholder_-1854013440"/>
                </w:placeholder>
              </w:sdtPr>
              <w:sdtEndPr/>
              <w:sdtContent>
                <w:r w:rsidRPr="009F5E42">
                  <w:rPr>
                    <w:rFonts w:asciiTheme="minorHAnsi" w:hAnsiTheme="minorHAnsi" w:cs="Arial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1395471865"/>
            <w:r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="0023600A"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(</w:t>
            </w:r>
            <w:permStart w:id="454039343" w:edGrp="everyone"/>
            <w:sdt>
              <w:sdtPr>
                <w:rPr>
                  <w:rFonts w:asciiTheme="minorHAnsi" w:hAnsiTheme="minorHAnsi" w:cs="Arial"/>
                  <w:sz w:val="16"/>
                  <w:szCs w:val="16"/>
                </w:rPr>
                <w:id w:val="1556268374"/>
                <w:placeholder>
                  <w:docPart w:val="DefaultPlaceholder_-1854013440"/>
                </w:placeholder>
              </w:sdtPr>
              <w:sdtEndPr/>
              <w:sdtContent>
                <w:r w:rsidRPr="000B356D">
                  <w:rPr>
                    <w:rFonts w:asciiTheme="minorHAnsi" w:hAnsiTheme="minorHAnsi" w:cs="Arial"/>
                    <w:sz w:val="16"/>
                    <w:szCs w:val="16"/>
                    <w:lang w:val="en-CA"/>
                  </w:rPr>
                  <w:t xml:space="preserve">  </w:t>
                </w:r>
              </w:sdtContent>
            </w:sdt>
            <w:permEnd w:id="454039343"/>
            <w:r w:rsidR="0023600A"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)</w: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  <w:t xml:space="preserve">Ferr : </w:t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permStart w:id="1954751622" w:edGrp="everyone"/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133553545"/>
                <w:placeholder>
                  <w:docPart w:val="DefaultPlaceholder_-1854013440"/>
                </w:placeholder>
              </w:sdtPr>
              <w:sdtEndPr/>
              <w:sdtContent>
                <w:r w:rsidRPr="009F5E42">
                  <w:rPr>
                    <w:rFonts w:asciiTheme="minorHAnsi" w:hAnsiTheme="minorHAnsi" w:cs="Arial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1954751622"/>
            <w:r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r w:rsidR="0023600A" w:rsidRPr="009F5E42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="0023600A"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(</w:t>
            </w:r>
            <w:permStart w:id="2131262341" w:edGrp="everyone"/>
            <w:sdt>
              <w:sdtPr>
                <w:rPr>
                  <w:rFonts w:asciiTheme="minorHAnsi" w:hAnsiTheme="minorHAnsi" w:cs="Arial"/>
                  <w:sz w:val="16"/>
                  <w:szCs w:val="16"/>
                </w:rPr>
                <w:id w:val="-846016944"/>
                <w:placeholder>
                  <w:docPart w:val="DefaultPlaceholder_-1854013440"/>
                </w:placeholder>
              </w:sdtPr>
              <w:sdtEndPr/>
              <w:sdtContent>
                <w:r w:rsidRPr="000B356D">
                  <w:rPr>
                    <w:rFonts w:asciiTheme="minorHAnsi" w:hAnsiTheme="minorHAnsi" w:cs="Arial"/>
                    <w:sz w:val="16"/>
                    <w:szCs w:val="16"/>
                    <w:lang w:val="en-CA"/>
                  </w:rPr>
                  <w:t xml:space="preserve">  </w:t>
                </w:r>
              </w:sdtContent>
            </w:sdt>
            <w:permEnd w:id="2131262341"/>
            <w:r w:rsidR="0023600A"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)</w:t>
            </w:r>
            <w:r w:rsidRPr="009F5E42"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  <w:lang w:val="en-CA"/>
              </w:rPr>
              <w:t xml:space="preserve"> </w:t>
            </w:r>
          </w:p>
          <w:p w:rsidR="0023600A" w:rsidRPr="000C35ED" w:rsidRDefault="0023600A" w:rsidP="00640FE5">
            <w:pPr>
              <w:tabs>
                <w:tab w:val="left" w:pos="742"/>
                <w:tab w:val="left" w:pos="1462"/>
                <w:tab w:val="left" w:pos="1620"/>
                <w:tab w:val="left" w:pos="2868"/>
                <w:tab w:val="left" w:pos="3435"/>
                <w:tab w:val="left" w:pos="4179"/>
                <w:tab w:val="left" w:pos="4853"/>
                <w:tab w:val="left" w:pos="5670"/>
                <w:tab w:val="left" w:pos="6412"/>
                <w:tab w:val="left" w:pos="7102"/>
                <w:tab w:val="left" w:pos="7713"/>
                <w:tab w:val="left" w:pos="8396"/>
              </w:tabs>
              <w:rPr>
                <w:rFonts w:asciiTheme="minorHAnsi" w:hAnsiTheme="minorHAnsi" w:cs="Arial"/>
                <w:sz w:val="20"/>
                <w:szCs w:val="20"/>
                <w:lang w:val="en-CA"/>
              </w:rPr>
            </w:pP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>HbA1C :</w:t>
            </w: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permStart w:id="955531219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647325883"/>
                <w:placeholder>
                  <w:docPart w:val="DefaultPlaceholder_-1854013440"/>
                </w:placeholder>
              </w:sdtPr>
              <w:sdtEndPr/>
              <w:sdtContent>
                <w:r w:rsidR="00456245" w:rsidRPr="000C35ED">
                  <w:rPr>
                    <w:rFonts w:asciiTheme="minorHAnsi" w:hAnsiTheme="minorHAnsi" w:cs="Arial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955531219"/>
            <w:r w:rsidR="00456245"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(</w:t>
            </w:r>
            <w:sdt>
              <w:sdtPr>
                <w:rPr>
                  <w:rFonts w:asciiTheme="minorHAnsi" w:hAnsiTheme="minorHAnsi" w:cs="Arial"/>
                  <w:sz w:val="16"/>
                  <w:szCs w:val="16"/>
                  <w:lang w:val="en-CA"/>
                </w:rPr>
                <w:id w:val="-301381392"/>
                <w:placeholder>
                  <w:docPart w:val="DefaultPlaceholder_-1854013440"/>
                </w:placeholder>
              </w:sdtPr>
              <w:sdtEndPr/>
              <w:sdtContent>
                <w:permStart w:id="1705933974" w:edGrp="everyone"/>
                <w:r w:rsidR="00456245" w:rsidRPr="000B356D">
                  <w:rPr>
                    <w:rFonts w:asciiTheme="minorHAnsi" w:hAnsiTheme="minorHAnsi" w:cs="Arial"/>
                    <w:sz w:val="16"/>
                    <w:szCs w:val="16"/>
                    <w:lang w:val="en-CA"/>
                  </w:rPr>
                  <w:t xml:space="preserve">  </w:t>
                </w:r>
                <w:permEnd w:id="1705933974"/>
              </w:sdtContent>
            </w:sdt>
            <w:r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)</w:t>
            </w: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  <w:t>LDL-C</w:t>
            </w:r>
            <w:r w:rsidRPr="000C35ED">
              <w:rPr>
                <w:rFonts w:asciiTheme="minorHAnsi" w:hAnsiTheme="minorHAnsi" w:cs="Arial"/>
                <w:sz w:val="10"/>
                <w:szCs w:val="20"/>
                <w:lang w:val="en-CA"/>
              </w:rPr>
              <w:t xml:space="preserve"> </w:t>
            </w: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>:</w:t>
            </w: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permStart w:id="1224751122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615795024"/>
                <w:placeholder>
                  <w:docPart w:val="DefaultPlaceholder_-1854013440"/>
                </w:placeholder>
              </w:sdtPr>
              <w:sdtEndPr/>
              <w:sdtContent>
                <w:r w:rsidR="00456245" w:rsidRPr="000C35ED">
                  <w:rPr>
                    <w:rFonts w:asciiTheme="minorHAnsi" w:hAnsiTheme="minorHAnsi" w:cs="Arial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1224751122"/>
            <w:r w:rsidR="00456245"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(</w:t>
            </w:r>
            <w:sdt>
              <w:sdtPr>
                <w:rPr>
                  <w:rFonts w:asciiTheme="minorHAnsi" w:hAnsiTheme="minorHAnsi" w:cs="Arial"/>
                  <w:sz w:val="16"/>
                  <w:szCs w:val="16"/>
                  <w:lang w:val="en-CA"/>
                </w:rPr>
                <w:id w:val="2007550419"/>
                <w:placeholder>
                  <w:docPart w:val="DefaultPlaceholder_-1854013440"/>
                </w:placeholder>
              </w:sdtPr>
              <w:sdtEndPr/>
              <w:sdtContent>
                <w:permStart w:id="1431311583" w:edGrp="everyone"/>
                <w:r w:rsidR="00456245" w:rsidRPr="000B356D">
                  <w:rPr>
                    <w:rFonts w:asciiTheme="minorHAnsi" w:hAnsiTheme="minorHAnsi" w:cs="Arial"/>
                    <w:sz w:val="16"/>
                    <w:szCs w:val="16"/>
                    <w:lang w:val="en-CA"/>
                  </w:rPr>
                  <w:t xml:space="preserve">  </w:t>
                </w:r>
                <w:permEnd w:id="1431311583"/>
              </w:sdtContent>
            </w:sdt>
            <w:r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)</w:t>
            </w: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  <w:t xml:space="preserve">Glucose : </w:t>
            </w: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permStart w:id="212736978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-745104625"/>
                <w:placeholder>
                  <w:docPart w:val="DefaultPlaceholder_-1854013440"/>
                </w:placeholder>
              </w:sdtPr>
              <w:sdtEndPr/>
              <w:sdtContent>
                <w:r w:rsidR="00456245" w:rsidRPr="000C35ED">
                  <w:rPr>
                    <w:rFonts w:asciiTheme="minorHAnsi" w:hAnsiTheme="minorHAnsi" w:cs="Arial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212736978"/>
            <w:r w:rsidR="00456245"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(</w:t>
            </w:r>
            <w:permStart w:id="26178807" w:edGrp="everyone"/>
            <w:sdt>
              <w:sdtPr>
                <w:rPr>
                  <w:rFonts w:asciiTheme="minorHAnsi" w:hAnsiTheme="minorHAnsi" w:cs="Arial"/>
                  <w:sz w:val="16"/>
                  <w:szCs w:val="16"/>
                  <w:lang w:val="en-CA"/>
                </w:rPr>
                <w:id w:val="-1462647871"/>
                <w:placeholder>
                  <w:docPart w:val="DefaultPlaceholder_-1854013440"/>
                </w:placeholder>
              </w:sdtPr>
              <w:sdtEndPr/>
              <w:sdtContent>
                <w:r w:rsidR="00456245" w:rsidRPr="000B356D">
                  <w:rPr>
                    <w:rFonts w:asciiTheme="minorHAnsi" w:hAnsiTheme="minorHAnsi" w:cs="Arial"/>
                    <w:sz w:val="16"/>
                    <w:szCs w:val="16"/>
                    <w:lang w:val="en-CA"/>
                  </w:rPr>
                  <w:t xml:space="preserve">  </w:t>
                </w:r>
              </w:sdtContent>
            </w:sdt>
            <w:permEnd w:id="26178807"/>
            <w:r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)</w:t>
            </w: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  <w:t>Urate :</w:t>
            </w: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permStart w:id="754476456" w:edGrp="everyone"/>
            <w:sdt>
              <w:sdtPr>
                <w:rPr>
                  <w:rFonts w:asciiTheme="minorHAnsi" w:hAnsiTheme="minorHAnsi" w:cs="Arial"/>
                  <w:sz w:val="20"/>
                  <w:szCs w:val="20"/>
                  <w:lang w:val="en-CA"/>
                </w:rPr>
                <w:id w:val="-62183494"/>
                <w:placeholder>
                  <w:docPart w:val="DefaultPlaceholder_-1854013440"/>
                </w:placeholder>
              </w:sdtPr>
              <w:sdtEndPr/>
              <w:sdtContent>
                <w:r w:rsidR="00456245" w:rsidRPr="000C35ED">
                  <w:rPr>
                    <w:rFonts w:asciiTheme="minorHAnsi" w:hAnsiTheme="minorHAnsi" w:cs="Arial"/>
                    <w:sz w:val="20"/>
                    <w:szCs w:val="20"/>
                    <w:lang w:val="en-CA"/>
                  </w:rPr>
                  <w:t xml:space="preserve">   </w:t>
                </w:r>
              </w:sdtContent>
            </w:sdt>
            <w:permEnd w:id="754476456"/>
            <w:r w:rsidR="00456245"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ab/>
            </w:r>
            <w:r w:rsidRPr="000C35ED">
              <w:rPr>
                <w:rFonts w:asciiTheme="minorHAnsi" w:hAnsiTheme="minorHAnsi" w:cs="Arial"/>
                <w:sz w:val="20"/>
                <w:szCs w:val="20"/>
                <w:lang w:val="en-CA"/>
              </w:rPr>
              <w:t xml:space="preserve"> </w:t>
            </w:r>
            <w:r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>(</w:t>
            </w:r>
            <w:permStart w:id="1203141314" w:edGrp="everyone"/>
            <w:sdt>
              <w:sdtPr>
                <w:rPr>
                  <w:rFonts w:asciiTheme="minorHAnsi" w:hAnsiTheme="minorHAnsi" w:cs="Arial"/>
                  <w:sz w:val="16"/>
                  <w:szCs w:val="16"/>
                  <w:lang w:val="en-CA"/>
                </w:rPr>
                <w:id w:val="1513871804"/>
                <w:placeholder>
                  <w:docPart w:val="DefaultPlaceholder_-1854013440"/>
                </w:placeholder>
              </w:sdtPr>
              <w:sdtEndPr/>
              <w:sdtContent>
                <w:r w:rsidR="000C35ED" w:rsidRPr="000B356D">
                  <w:rPr>
                    <w:rFonts w:asciiTheme="minorHAnsi" w:hAnsiTheme="minorHAnsi" w:cs="Arial"/>
                    <w:sz w:val="16"/>
                    <w:szCs w:val="16"/>
                    <w:lang w:val="en-CA"/>
                  </w:rPr>
                  <w:t xml:space="preserve">  </w:t>
                </w:r>
              </w:sdtContent>
            </w:sdt>
            <w:permEnd w:id="1203141314"/>
            <w:r w:rsidRPr="000B356D">
              <w:rPr>
                <w:rFonts w:asciiTheme="minorHAnsi" w:hAnsiTheme="minorHAnsi" w:cs="Arial"/>
                <w:sz w:val="16"/>
                <w:szCs w:val="16"/>
                <w:lang w:val="en-CA"/>
              </w:rPr>
              <w:t xml:space="preserve">) </w:t>
            </w:r>
          </w:p>
          <w:p w:rsidR="0023600A" w:rsidRPr="000C35ED" w:rsidRDefault="00456245" w:rsidP="00640FE5">
            <w:pPr>
              <w:tabs>
                <w:tab w:val="left" w:pos="1620"/>
                <w:tab w:val="left" w:pos="3119"/>
                <w:tab w:val="left" w:pos="3435"/>
                <w:tab w:val="left" w:pos="4710"/>
                <w:tab w:val="left" w:pos="4853"/>
                <w:tab w:val="left" w:pos="6411"/>
                <w:tab w:val="left" w:pos="8112"/>
              </w:tabs>
              <w:rPr>
                <w:rFonts w:asciiTheme="minorHAnsi" w:hAnsiTheme="minorHAnsi" w:cs="Arial"/>
                <w:sz w:val="8"/>
                <w:szCs w:val="20"/>
                <w:lang w:val="en-CA"/>
              </w:rPr>
            </w:pP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BFE3B33" wp14:editId="0331C50F">
                      <wp:simplePos x="0" y="0"/>
                      <wp:positionH relativeFrom="column">
                        <wp:posOffset>4897543</wp:posOffset>
                      </wp:positionH>
                      <wp:positionV relativeFrom="paragraph">
                        <wp:posOffset>6985</wp:posOffset>
                      </wp:positionV>
                      <wp:extent cx="432000" cy="0"/>
                      <wp:effectExtent l="0" t="0" r="25400" b="19050"/>
                      <wp:wrapNone/>
                      <wp:docPr id="43" name="Connecteur droi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2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0DDEDC" id="Connecteur droit 43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5.65pt,.55pt" to="419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BFE3B33" wp14:editId="0331C50F">
                      <wp:simplePos x="0" y="0"/>
                      <wp:positionH relativeFrom="column">
                        <wp:posOffset>3587750</wp:posOffset>
                      </wp:positionH>
                      <wp:positionV relativeFrom="paragraph">
                        <wp:posOffset>6562</wp:posOffset>
                      </wp:positionV>
                      <wp:extent cx="485775" cy="0"/>
                      <wp:effectExtent l="0" t="0" r="28575" b="19050"/>
                      <wp:wrapNone/>
                      <wp:docPr id="42" name="Connecteur droi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57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624729" id="Connecteur droit 42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5pt,.5pt" to="320.7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1F37404" wp14:editId="23B6BA83">
                      <wp:simplePos x="0" y="0"/>
                      <wp:positionH relativeFrom="column">
                        <wp:posOffset>2165350</wp:posOffset>
                      </wp:positionH>
                      <wp:positionV relativeFrom="paragraph">
                        <wp:posOffset>6350</wp:posOffset>
                      </wp:positionV>
                      <wp:extent cx="485775" cy="0"/>
                      <wp:effectExtent l="0" t="0" r="28575" b="19050"/>
                      <wp:wrapNone/>
                      <wp:docPr id="41" name="Connecteur droi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57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BF62E9" id="Connecteur droit 41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5pt,.5pt" to="208.7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="Arial"/>
                <w:noProof/>
                <w:color w:val="000000" w:themeColor="text1"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5122D38" wp14:editId="355D9F93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7197</wp:posOffset>
                      </wp:positionV>
                      <wp:extent cx="485775" cy="0"/>
                      <wp:effectExtent l="0" t="0" r="28575" b="19050"/>
                      <wp:wrapNone/>
                      <wp:docPr id="40" name="Connecteur droi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57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CB1EC" id="Connecteur droit 40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85pt,.55pt" to="73.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23600A" w:rsidRPr="00B46864" w:rsidRDefault="0023600A" w:rsidP="00640FE5">
            <w:pPr>
              <w:tabs>
                <w:tab w:val="left" w:pos="1620"/>
                <w:tab w:val="left" w:pos="3119"/>
                <w:tab w:val="left" w:pos="4710"/>
                <w:tab w:val="left" w:pos="6411"/>
                <w:tab w:val="left" w:pos="8112"/>
              </w:tabs>
              <w:rPr>
                <w:rFonts w:asciiTheme="minorHAnsi" w:hAnsiTheme="minorHAnsi" w:cs="Arial"/>
                <w:i/>
                <w:sz w:val="16"/>
                <w:szCs w:val="20"/>
              </w:rPr>
            </w:pPr>
            <w:r w:rsidRPr="00B46864">
              <w:rPr>
                <w:rFonts w:asciiTheme="minorHAnsi" w:hAnsiTheme="minorHAnsi" w:cs="Arial"/>
                <w:i/>
                <w:sz w:val="16"/>
                <w:szCs w:val="20"/>
              </w:rPr>
              <w:t xml:space="preserve">Légende: (  ) Résultats antérieurs </w:t>
            </w:r>
          </w:p>
          <w:p w:rsidR="0023600A" w:rsidRPr="00F00349" w:rsidRDefault="0023600A" w:rsidP="00640FE5">
            <w:pPr>
              <w:tabs>
                <w:tab w:val="left" w:pos="3119"/>
                <w:tab w:val="left" w:pos="6127"/>
              </w:tabs>
              <w:rPr>
                <w:rFonts w:asciiTheme="minorHAnsi" w:hAnsiTheme="minorHAnsi" w:cs="Arial"/>
                <w:sz w:val="10"/>
                <w:szCs w:val="20"/>
              </w:rPr>
            </w:pPr>
          </w:p>
          <w:p w:rsidR="0023600A" w:rsidRDefault="0023600A" w:rsidP="000C35ED">
            <w:pPr>
              <w:tabs>
                <w:tab w:val="left" w:pos="10381"/>
              </w:tabs>
              <w:rPr>
                <w:rFonts w:asciiTheme="minorHAnsi" w:hAnsiTheme="minorHAnsi" w:cs="Arial"/>
                <w:b/>
                <w:sz w:val="20"/>
                <w:szCs w:val="20"/>
                <w:u w:val="single"/>
              </w:rPr>
            </w:pPr>
            <w:r w:rsidRPr="00763197">
              <w:rPr>
                <w:rFonts w:asciiTheme="minorHAnsi" w:hAnsiTheme="minorHAnsi" w:cs="Arial"/>
                <w:b/>
                <w:sz w:val="20"/>
                <w:szCs w:val="20"/>
              </w:rPr>
              <w:t xml:space="preserve">Autres examens : </w:t>
            </w:r>
          </w:p>
          <w:permStart w:id="597361954" w:edGrp="everyone" w:displacedByCustomXml="next"/>
          <w:sdt>
            <w:sdtPr>
              <w:rPr>
                <w:rFonts w:asciiTheme="minorHAnsi" w:hAnsiTheme="minorHAnsi" w:cs="Arial"/>
                <w:sz w:val="20"/>
                <w:szCs w:val="20"/>
              </w:rPr>
              <w:id w:val="1900173943"/>
              <w:placeholder>
                <w:docPart w:val="DefaultPlaceholder_-1854013440"/>
              </w:placeholder>
            </w:sdtPr>
            <w:sdtEndPr/>
            <w:sdtContent>
              <w:p w:rsidR="00FC7ADC" w:rsidRPr="000C35ED" w:rsidRDefault="00FC7ADC" w:rsidP="00FC7ADC">
                <w:pPr>
                  <w:tabs>
                    <w:tab w:val="left" w:pos="10381"/>
                  </w:tabs>
                  <w:spacing w:line="259" w:lineRule="auto"/>
                  <w:ind w:left="113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</w:t>
                </w:r>
              </w:p>
            </w:sdtContent>
          </w:sdt>
          <w:permEnd w:id="597361954"/>
          <w:p w:rsidR="0023600A" w:rsidRPr="00970DA9" w:rsidRDefault="0023600A" w:rsidP="00640FE5">
            <w:pPr>
              <w:tabs>
                <w:tab w:val="left" w:pos="1733"/>
                <w:tab w:val="left" w:pos="3119"/>
                <w:tab w:val="left" w:pos="4568"/>
                <w:tab w:val="left" w:pos="6127"/>
              </w:tabs>
              <w:rPr>
                <w:rFonts w:asciiTheme="minorHAnsi" w:hAnsiTheme="minorHAnsi" w:cs="Arial"/>
                <w:sz w:val="6"/>
                <w:szCs w:val="20"/>
              </w:rPr>
            </w:pPr>
          </w:p>
        </w:tc>
      </w:tr>
    </w:tbl>
    <w:p w:rsidR="00B24D5F" w:rsidRPr="0023600A" w:rsidRDefault="00B24D5F">
      <w:pPr>
        <w:rPr>
          <w:rFonts w:asciiTheme="minorHAnsi" w:hAnsiTheme="minorHAnsi" w:cstheme="minorHAnsi"/>
          <w:sz w:val="12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42"/>
      </w:tblGrid>
      <w:tr w:rsidR="0023600A" w:rsidTr="0023600A">
        <w:trPr>
          <w:cantSplit/>
          <w:trHeight w:val="227"/>
          <w:tblHeader/>
        </w:trPr>
        <w:tc>
          <w:tcPr>
            <w:tcW w:w="10642" w:type="dxa"/>
            <w:shd w:val="clear" w:color="auto" w:fill="F2F2F2" w:themeFill="background1" w:themeFillShade="F2"/>
            <w:vAlign w:val="center"/>
          </w:tcPr>
          <w:p w:rsidR="0023600A" w:rsidRPr="00747431" w:rsidRDefault="0023600A" w:rsidP="00640FE5">
            <w:pPr>
              <w:tabs>
                <w:tab w:val="left" w:pos="3119"/>
              </w:tabs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CONCLUSION</w:t>
            </w:r>
          </w:p>
        </w:tc>
      </w:tr>
      <w:tr w:rsidR="0023600A" w:rsidTr="002B1445">
        <w:trPr>
          <w:cantSplit/>
          <w:trHeight w:val="454"/>
          <w:tblHeader/>
        </w:trPr>
        <w:sdt>
          <w:sdtPr>
            <w:rPr>
              <w:rFonts w:asciiTheme="minorHAnsi" w:hAnsiTheme="minorHAnsi" w:cs="Arial"/>
              <w:sz w:val="20"/>
              <w:szCs w:val="20"/>
              <w:u w:val="single"/>
            </w:rPr>
            <w:id w:val="-1856650000"/>
            <w:placeholder>
              <w:docPart w:val="DefaultPlaceholder_-1854013440"/>
            </w:placeholder>
          </w:sdtPr>
          <w:sdtEndPr/>
          <w:sdtContent>
            <w:permStart w:id="443243729" w:edGrp="everyone" w:displacedByCustomXml="prev"/>
            <w:tc>
              <w:tcPr>
                <w:tcW w:w="10642" w:type="dxa"/>
              </w:tcPr>
              <w:p w:rsidR="0023600A" w:rsidRPr="00520C81" w:rsidRDefault="002B1445" w:rsidP="000C35ED">
                <w:pPr>
                  <w:tabs>
                    <w:tab w:val="left" w:pos="10381"/>
                  </w:tabs>
                  <w:spacing w:line="259" w:lineRule="auto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tc>
            <w:permEnd w:id="443243729" w:displacedByCustomXml="next"/>
          </w:sdtContent>
        </w:sdt>
      </w:tr>
    </w:tbl>
    <w:p w:rsidR="0023600A" w:rsidRPr="0023600A" w:rsidRDefault="0023600A">
      <w:pPr>
        <w:rPr>
          <w:rFonts w:asciiTheme="minorHAnsi" w:hAnsiTheme="minorHAnsi" w:cstheme="minorHAnsi"/>
          <w:sz w:val="12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42"/>
      </w:tblGrid>
      <w:tr w:rsidR="0023600A" w:rsidTr="0023600A">
        <w:trPr>
          <w:cantSplit/>
          <w:trHeight w:val="227"/>
          <w:tblHeader/>
        </w:trPr>
        <w:tc>
          <w:tcPr>
            <w:tcW w:w="10642" w:type="dxa"/>
            <w:shd w:val="clear" w:color="auto" w:fill="F2F2F2" w:themeFill="background1" w:themeFillShade="F2"/>
            <w:vAlign w:val="center"/>
          </w:tcPr>
          <w:p w:rsidR="0023600A" w:rsidRPr="00747431" w:rsidRDefault="0023600A" w:rsidP="00640FE5">
            <w:pPr>
              <w:tabs>
                <w:tab w:val="left" w:pos="3119"/>
              </w:tabs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PLAN</w:t>
            </w:r>
          </w:p>
        </w:tc>
      </w:tr>
      <w:tr w:rsidR="0023600A" w:rsidTr="002B1445">
        <w:trPr>
          <w:cantSplit/>
          <w:trHeight w:val="454"/>
          <w:tblHeader/>
        </w:trPr>
        <w:permStart w:id="1892373448" w:edGrp="everyone" w:displacedByCustomXml="next"/>
        <w:sdt>
          <w:sdtPr>
            <w:rPr>
              <w:rFonts w:asciiTheme="minorHAnsi" w:hAnsiTheme="minorHAnsi" w:cs="Arial"/>
              <w:sz w:val="20"/>
              <w:szCs w:val="20"/>
            </w:rPr>
            <w:id w:val="-932905841"/>
            <w:placeholder>
              <w:docPart w:val="DefaultPlaceholder_-1854013440"/>
            </w:placeholder>
          </w:sdtPr>
          <w:sdtEndPr/>
          <w:sdtContent>
            <w:tc>
              <w:tcPr>
                <w:tcW w:w="10642" w:type="dxa"/>
              </w:tcPr>
              <w:p w:rsidR="0023600A" w:rsidRPr="000C35ED" w:rsidRDefault="002B1445" w:rsidP="000C35ED">
                <w:pPr>
                  <w:tabs>
                    <w:tab w:val="left" w:pos="10381"/>
                  </w:tabs>
                  <w:spacing w:line="259" w:lineRule="auto"/>
                  <w:rPr>
                    <w:rFonts w:asciiTheme="minorHAnsi" w:hAnsiTheme="minorHAnsi" w:cs="Arial"/>
                    <w:sz w:val="20"/>
                    <w:szCs w:val="20"/>
                  </w:rPr>
                </w:pPr>
                <w:r>
                  <w:rPr>
                    <w:rFonts w:asciiTheme="minorHAnsi" w:hAnsiTheme="minorHAnsi" w:cs="Arial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permEnd w:id="1892373448" w:displacedByCustomXml="prev"/>
      </w:tr>
    </w:tbl>
    <w:p w:rsidR="0023600A" w:rsidRDefault="0023600A">
      <w:pPr>
        <w:rPr>
          <w:rFonts w:asciiTheme="minorHAnsi" w:hAnsiTheme="minorHAnsi" w:cstheme="minorHAnsi"/>
          <w:sz w:val="20"/>
          <w:szCs w:val="20"/>
        </w:rPr>
      </w:pPr>
    </w:p>
    <w:p w:rsidR="00C20EE2" w:rsidRPr="00D4481C" w:rsidRDefault="0007672B" w:rsidP="00C20EE2">
      <w:pPr>
        <w:jc w:val="center"/>
        <w:rPr>
          <w:rFonts w:asciiTheme="minorHAnsi" w:hAnsiTheme="minorHAnsi" w:cstheme="minorHAnsi"/>
          <w:color w:val="BFBFBF" w:themeColor="background1" w:themeShade="BF"/>
          <w:sz w:val="18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:rsidR="000C35ED" w:rsidRDefault="000C35ED" w:rsidP="0007672B">
      <w:pPr>
        <w:tabs>
          <w:tab w:val="left" w:pos="1560"/>
        </w:tabs>
        <w:rPr>
          <w:rFonts w:asciiTheme="minorHAnsi" w:hAnsiTheme="minorHAnsi" w:cstheme="minorHAnsi"/>
          <w:sz w:val="20"/>
          <w:szCs w:val="20"/>
        </w:rPr>
      </w:pPr>
    </w:p>
    <w:p w:rsidR="0023600A" w:rsidRPr="001E00F3" w:rsidRDefault="005D4223" w:rsidP="00FA4EBF">
      <w:pPr>
        <w:tabs>
          <w:tab w:val="left" w:pos="7230"/>
          <w:tab w:val="left" w:pos="7513"/>
          <w:tab w:val="center" w:pos="9072"/>
          <w:tab w:val="left" w:pos="10490"/>
        </w:tabs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noProof/>
          <w:color w:val="000000" w:themeColor="text1"/>
          <w:sz w:val="12"/>
          <w:szCs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2D79B6A" wp14:editId="4471E968">
                <wp:simplePos x="0" y="0"/>
                <wp:positionH relativeFrom="column">
                  <wp:posOffset>952582</wp:posOffset>
                </wp:positionH>
                <wp:positionV relativeFrom="paragraph">
                  <wp:posOffset>156845</wp:posOffset>
                </wp:positionV>
                <wp:extent cx="3563620" cy="0"/>
                <wp:effectExtent l="0" t="0" r="36830" b="19050"/>
                <wp:wrapNone/>
                <wp:docPr id="45" name="Connecteur droi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636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59C89" id="Connecteur droit 45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pt,12.35pt" to="355.6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" strokecolor="windowText" strokeweight=".5pt">
                <v:stroke joinstyle="miter"/>
              </v:line>
            </w:pict>
          </mc:Fallback>
        </mc:AlternateContent>
      </w:r>
      <w:r w:rsidR="0023600A" w:rsidRPr="00417187">
        <w:rPr>
          <w:rFonts w:asciiTheme="minorHAnsi" w:hAnsiTheme="minorHAnsi" w:cs="Arial"/>
          <w:sz w:val="20"/>
          <w:szCs w:val="20"/>
        </w:rPr>
        <w:t>Signature et titre</w:t>
      </w:r>
      <w:r w:rsidR="00ED60CC">
        <w:rPr>
          <w:rFonts w:asciiTheme="minorHAnsi" w:hAnsiTheme="minorHAnsi" w:cs="Arial"/>
          <w:sz w:val="20"/>
          <w:szCs w:val="20"/>
        </w:rPr>
        <w:t xml:space="preserve"> </w:t>
      </w:r>
      <w:r w:rsidR="0023600A" w:rsidRPr="00417187">
        <w:rPr>
          <w:rFonts w:asciiTheme="minorHAnsi" w:hAnsiTheme="minorHAnsi" w:cs="Arial"/>
          <w:sz w:val="20"/>
          <w:szCs w:val="20"/>
        </w:rPr>
        <w:t>:</w:t>
      </w:r>
      <w:r w:rsidR="00ED60CC">
        <w:rPr>
          <w:rFonts w:asciiTheme="minorHAnsi" w:hAnsiTheme="minorHAnsi" w:cs="Arial"/>
          <w:sz w:val="20"/>
          <w:szCs w:val="20"/>
        </w:rPr>
        <w:t xml:space="preserve"> </w:t>
      </w:r>
      <w:r w:rsidR="0023600A" w:rsidRPr="00417187">
        <w:rPr>
          <w:rFonts w:asciiTheme="minorHAnsi" w:hAnsiTheme="minorHAnsi" w:cs="Arial"/>
          <w:sz w:val="20"/>
          <w:szCs w:val="20"/>
        </w:rPr>
        <w:tab/>
      </w:r>
      <w:r w:rsidR="0023600A" w:rsidRPr="00471659">
        <w:rPr>
          <w:rFonts w:asciiTheme="minorHAnsi" w:hAnsiTheme="minorHAnsi" w:cs="Arial"/>
          <w:color w:val="000000" w:themeColor="text1"/>
          <w:sz w:val="20"/>
          <w:szCs w:val="20"/>
        </w:rPr>
        <w:t xml:space="preserve">Date : </w:t>
      </w:r>
      <w:r w:rsidR="0007672B">
        <w:rPr>
          <w:rFonts w:asciiTheme="minorHAnsi" w:hAnsiTheme="minorHAnsi" w:cs="Arial"/>
          <w:color w:val="000000" w:themeColor="text1"/>
          <w:sz w:val="20"/>
          <w:szCs w:val="20"/>
        </w:rPr>
        <w:t xml:space="preserve">  </w:t>
      </w:r>
      <w:r w:rsidR="00B01C23">
        <w:rPr>
          <w:rFonts w:asciiTheme="minorHAnsi" w:hAnsiTheme="minorHAnsi" w:cs="Arial"/>
          <w:color w:val="000000" w:themeColor="text1"/>
          <w:sz w:val="20"/>
          <w:szCs w:val="20"/>
        </w:rPr>
        <w:t xml:space="preserve"> </w:t>
      </w:r>
      <w:r w:rsidR="00ED60CC">
        <w:rPr>
          <w:rFonts w:asciiTheme="minorHAnsi" w:hAnsiTheme="minorHAnsi" w:cs="Arial"/>
          <w:color w:val="000000" w:themeColor="text1"/>
          <w:sz w:val="20"/>
          <w:szCs w:val="20"/>
        </w:rPr>
        <w:t xml:space="preserve">  </w:t>
      </w:r>
      <w:r w:rsidR="00FA4EBF">
        <w:rPr>
          <w:rFonts w:asciiTheme="minorHAnsi" w:hAnsiTheme="minorHAnsi" w:cs="Arial"/>
          <w:color w:val="000000" w:themeColor="text1"/>
          <w:sz w:val="20"/>
          <w:szCs w:val="20"/>
        </w:rPr>
        <w:tab/>
      </w:r>
      <w:r w:rsidR="00FA4EBF">
        <w:rPr>
          <w:rFonts w:asciiTheme="minorHAnsi" w:hAnsiTheme="minorHAnsi" w:cs="Arial"/>
          <w:color w:val="000000" w:themeColor="text1"/>
          <w:sz w:val="20"/>
          <w:szCs w:val="20"/>
        </w:rPr>
        <w:fldChar w:fldCharType="begin"/>
      </w:r>
      <w:r w:rsidR="00FA4EBF">
        <w:rPr>
          <w:rFonts w:asciiTheme="minorHAnsi" w:hAnsiTheme="minorHAnsi" w:cs="Arial"/>
          <w:color w:val="000000" w:themeColor="text1"/>
          <w:sz w:val="20"/>
          <w:szCs w:val="20"/>
        </w:rPr>
        <w:instrText xml:space="preserve"> DATE  \@ "yyyy-MM-dd HH:mm"  \* MERGEFORMAT </w:instrText>
      </w:r>
      <w:r w:rsidR="00FA4EBF">
        <w:rPr>
          <w:rFonts w:asciiTheme="minorHAnsi" w:hAnsiTheme="minorHAnsi" w:cs="Arial"/>
          <w:color w:val="000000" w:themeColor="text1"/>
          <w:sz w:val="20"/>
          <w:szCs w:val="20"/>
        </w:rPr>
        <w:fldChar w:fldCharType="separate"/>
      </w:r>
      <w:r w:rsidR="00FC7ADC">
        <w:rPr>
          <w:rFonts w:asciiTheme="minorHAnsi" w:hAnsiTheme="minorHAnsi" w:cs="Arial"/>
          <w:noProof/>
          <w:color w:val="000000" w:themeColor="text1"/>
          <w:sz w:val="20"/>
          <w:szCs w:val="20"/>
        </w:rPr>
        <w:t>2021-04-21 13:47</w:t>
      </w:r>
      <w:r w:rsidR="00FA4EBF">
        <w:rPr>
          <w:rFonts w:asciiTheme="minorHAnsi" w:hAnsiTheme="minorHAnsi" w:cs="Arial"/>
          <w:color w:val="000000" w:themeColor="text1"/>
          <w:sz w:val="20"/>
          <w:szCs w:val="20"/>
        </w:rPr>
        <w:fldChar w:fldCharType="end"/>
      </w:r>
      <w:r w:rsidR="00D30840">
        <w:rPr>
          <w:rFonts w:asciiTheme="minorHAnsi" w:hAnsiTheme="minorHAnsi" w:cs="Arial"/>
          <w:color w:val="000000" w:themeColor="text1"/>
          <w:sz w:val="20"/>
          <w:szCs w:val="20"/>
        </w:rPr>
        <w:t xml:space="preserve">  </w:t>
      </w:r>
    </w:p>
    <w:p w:rsidR="00B24D5F" w:rsidRDefault="001E00F3" w:rsidP="00FA4EBF">
      <w:pPr>
        <w:tabs>
          <w:tab w:val="left" w:pos="1560"/>
        </w:tabs>
        <w:spacing w:before="40"/>
        <w:rPr>
          <w:rFonts w:asciiTheme="minorHAnsi" w:hAnsiTheme="minorHAnsi" w:cstheme="minorHAnsi"/>
          <w:sz w:val="20"/>
          <w:szCs w:val="20"/>
        </w:rPr>
      </w:pPr>
      <w:r w:rsidRPr="00A10496">
        <w:rPr>
          <w:rFonts w:asciiTheme="minorHAnsi" w:hAnsiTheme="minorHAnsi" w:cs="Arial"/>
          <w:noProof/>
          <w:sz w:val="12"/>
          <w:szCs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8342683" wp14:editId="63B651BE">
                <wp:simplePos x="0" y="0"/>
                <wp:positionH relativeFrom="column">
                  <wp:posOffset>4918922</wp:posOffset>
                </wp:positionH>
                <wp:positionV relativeFrom="paragraph">
                  <wp:posOffset>3175</wp:posOffset>
                </wp:positionV>
                <wp:extent cx="1708362" cy="0"/>
                <wp:effectExtent l="0" t="0" r="25400" b="19050"/>
                <wp:wrapNone/>
                <wp:docPr id="44" name="Connecteur droi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08362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0634ED" id="Connecteur droit 44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7.3pt,.25pt" to="521.8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 w:rsidR="00FA4EBF" w:rsidRPr="00A10496">
        <w:rPr>
          <w:rFonts w:asciiTheme="minorHAnsi" w:hAnsiTheme="minorHAnsi" w:cstheme="minorHAnsi"/>
          <w:sz w:val="20"/>
          <w:szCs w:val="20"/>
        </w:rPr>
        <w:t xml:space="preserve">Nom, titre et numéro de permis : </w:t>
      </w:r>
      <w:r w:rsidR="00ED60CC" w:rsidRPr="00A10496">
        <w:rPr>
          <w:rFonts w:asciiTheme="minorHAnsi" w:hAnsiTheme="minorHAnsi" w:cstheme="minorHAnsi"/>
          <w:sz w:val="20"/>
          <w:szCs w:val="20"/>
        </w:rPr>
        <w:t xml:space="preserve"> </w:t>
      </w:r>
      <w:permStart w:id="20662636" w:edGrp="everyone"/>
      <w:sdt>
        <w:sdtPr>
          <w:rPr>
            <w:rFonts w:asciiTheme="minorHAnsi" w:hAnsiTheme="minorHAnsi" w:cstheme="minorHAnsi"/>
            <w:sz w:val="20"/>
            <w:szCs w:val="20"/>
          </w:rPr>
          <w:id w:val="-552457040"/>
          <w:placeholder>
            <w:docPart w:val="DefaultPlaceholder_-1854013440"/>
          </w:placeholder>
        </w:sdtPr>
        <w:sdtEndPr/>
        <w:sdtContent>
          <w:r w:rsidR="00ED60CC" w:rsidRPr="00A10496">
            <w:rPr>
              <w:rFonts w:asciiTheme="minorHAnsi" w:hAnsiTheme="minorHAnsi" w:cstheme="minorHAnsi"/>
              <w:sz w:val="20"/>
              <w:szCs w:val="20"/>
            </w:rPr>
            <w:t xml:space="preserve">  </w:t>
          </w:r>
        </w:sdtContent>
      </w:sdt>
      <w:r w:rsidR="00ED60CC">
        <w:rPr>
          <w:rFonts w:asciiTheme="minorHAnsi" w:hAnsiTheme="minorHAnsi" w:cstheme="minorHAnsi"/>
          <w:sz w:val="20"/>
          <w:szCs w:val="20"/>
        </w:rPr>
        <w:t xml:space="preserve"> </w:t>
      </w:r>
      <w:permEnd w:id="20662636"/>
    </w:p>
    <w:sectPr w:rsidR="00B24D5F" w:rsidSect="00F67939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992" w:right="567" w:bottom="992" w:left="1021" w:header="709" w:footer="5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7DB" w:rsidRDefault="009137DB" w:rsidP="0081257E">
      <w:r>
        <w:separator/>
      </w:r>
    </w:p>
  </w:endnote>
  <w:endnote w:type="continuationSeparator" w:id="0">
    <w:p w:rsidR="009137DB" w:rsidRDefault="009137DB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FE5" w:rsidRDefault="00640FE5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:rsidR="00640FE5" w:rsidRDefault="00640FE5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:rsidR="00640FE5" w:rsidRPr="009241CF" w:rsidRDefault="00640FE5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FC7ADC" w:rsidRPr="00FC7ADC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FE5" w:rsidRPr="002C0510" w:rsidRDefault="00640FE5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7289CC" wp14:editId="7C1D0D94">
              <wp:simplePos x="0" y="0"/>
              <wp:positionH relativeFrom="column">
                <wp:posOffset>1828800</wp:posOffset>
              </wp:positionH>
              <wp:positionV relativeFrom="page">
                <wp:posOffset>9429750</wp:posOffset>
              </wp:positionV>
              <wp:extent cx="3239770" cy="391795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3D2779" w:rsidRPr="003D2779" w:rsidRDefault="003D2779" w:rsidP="003D277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 w:rsidRPr="003D2779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DIALYSE PÉRITONÉALE EN CLINIQUE AMBULATOIRE</w:t>
                          </w:r>
                        </w:p>
                        <w:p w:rsidR="00640FE5" w:rsidRPr="00783D34" w:rsidRDefault="003D2779" w:rsidP="003D277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 w:rsidRPr="003D2779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NOTES D’OBSERVATION MÉDICALE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289CC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6" type="#_x0000_t202" style="position:absolute;margin-left:2in;margin-top:742.5pt;width:255.1pt;height:3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" filled="f" stroked="f" strokeweight=".5pt">
              <v:textbox>
                <w:txbxContent>
                  <w:p w:rsidR="003D2779" w:rsidRPr="003D2779" w:rsidRDefault="003D2779" w:rsidP="003D277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 w:rsidRPr="003D2779">
                      <w:rPr>
                        <w:rFonts w:asciiTheme="minorHAnsi" w:hAnsiTheme="minorHAnsi" w:cstheme="minorHAnsi"/>
                        <w:b/>
                        <w:sz w:val="20"/>
                      </w:rPr>
                      <w:t>DIALYSE PÉRITONÉALE EN CLINIQUE AMBULATOIRE</w:t>
                    </w:r>
                  </w:p>
                  <w:p w:rsidR="00640FE5" w:rsidRPr="00783D34" w:rsidRDefault="003D2779" w:rsidP="003D277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 w:rsidRPr="003D2779">
                      <w:rPr>
                        <w:rFonts w:asciiTheme="minorHAnsi" w:hAnsiTheme="minorHAnsi" w:cstheme="minorHAnsi"/>
                        <w:b/>
                        <w:sz w:val="20"/>
                      </w:rPr>
                      <w:t>NOTES D’OBSERVATION MÉDICALE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15"/>
        <w:szCs w:val="15"/>
      </w:rPr>
      <w:t>Dossier de l’usager</w:t>
    </w:r>
  </w:p>
  <w:p w:rsidR="00640FE5" w:rsidRPr="009241CF" w:rsidRDefault="003D2779" w:rsidP="00DF095A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CLI-60350</w:t>
    </w:r>
    <w:r w:rsidR="00640FE5" w:rsidRPr="002C0510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15"/>
        <w:szCs w:val="15"/>
      </w:rPr>
      <w:t>(Rév. 2021</w:t>
    </w:r>
    <w:r w:rsidR="00C20EE2">
      <w:rPr>
        <w:rFonts w:asciiTheme="minorHAnsi" w:hAnsiTheme="minorHAnsi" w:cstheme="minorHAnsi"/>
        <w:sz w:val="15"/>
        <w:szCs w:val="15"/>
      </w:rPr>
      <w:t>-0</w:t>
    </w:r>
    <w:r w:rsidR="0034682B">
      <w:rPr>
        <w:rFonts w:asciiTheme="minorHAnsi" w:hAnsiTheme="minorHAnsi" w:cstheme="minorHAnsi"/>
        <w:sz w:val="15"/>
        <w:szCs w:val="15"/>
      </w:rPr>
      <w:t>4</w:t>
    </w:r>
    <w:r w:rsidR="00640FE5" w:rsidRPr="007D0D5B">
      <w:rPr>
        <w:rFonts w:asciiTheme="minorHAnsi" w:hAnsiTheme="minorHAnsi" w:cstheme="minorHAnsi"/>
        <w:sz w:val="15"/>
        <w:szCs w:val="15"/>
      </w:rPr>
      <w:t>)</w:t>
    </w:r>
    <w:r w:rsidR="00640FE5" w:rsidRPr="002C0510">
      <w:rPr>
        <w:rFonts w:asciiTheme="minorHAnsi" w:hAnsiTheme="minorHAnsi" w:cstheme="minorHAnsi"/>
        <w:sz w:val="15"/>
        <w:szCs w:val="15"/>
      </w:rPr>
      <w:tab/>
    </w:r>
    <w:r w:rsidR="00640FE5"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640FE5" w:rsidRPr="002C0510">
      <w:rPr>
        <w:rFonts w:asciiTheme="minorHAnsi" w:hAnsiTheme="minorHAnsi" w:cstheme="minorHAnsi"/>
        <w:sz w:val="15"/>
        <w:szCs w:val="15"/>
      </w:rPr>
      <w:tab/>
    </w:r>
    <w:r w:rsidR="00640FE5" w:rsidRPr="0048375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640FE5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640FE5" w:rsidRPr="0048375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640FE5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FC7ADC">
      <w:rPr>
        <w:rFonts w:asciiTheme="minorHAnsi" w:hAnsiTheme="minorHAnsi" w:cstheme="minorHAnsi"/>
        <w:bCs/>
        <w:noProof/>
        <w:sz w:val="15"/>
        <w:szCs w:val="15"/>
      </w:rPr>
      <w:t>2</w:t>
    </w:r>
    <w:r w:rsidR="00640FE5" w:rsidRPr="00483754">
      <w:rPr>
        <w:rFonts w:asciiTheme="minorHAnsi" w:hAnsiTheme="minorHAnsi" w:cstheme="minorHAnsi"/>
        <w:bCs/>
        <w:sz w:val="15"/>
        <w:szCs w:val="15"/>
      </w:rPr>
      <w:fldChar w:fldCharType="end"/>
    </w:r>
    <w:r w:rsidR="00640FE5" w:rsidRPr="0048375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640FE5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640FE5" w:rsidRPr="0048375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640FE5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FC7ADC" w:rsidRPr="00FC7ADC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640FE5" w:rsidRPr="0048375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FE5" w:rsidRPr="002C0510" w:rsidRDefault="00640FE5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7289CC" wp14:editId="7C1D0D94">
              <wp:simplePos x="0" y="0"/>
              <wp:positionH relativeFrom="column">
                <wp:posOffset>1828800</wp:posOffset>
              </wp:positionH>
              <wp:positionV relativeFrom="page">
                <wp:posOffset>9408160</wp:posOffset>
              </wp:positionV>
              <wp:extent cx="3239770" cy="391795"/>
              <wp:effectExtent l="0" t="0" r="0" b="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3D2779" w:rsidRPr="003D2779" w:rsidRDefault="003D2779" w:rsidP="003D277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 w:rsidRPr="003D2779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DIALYSE PÉRITONÉALE EN CLINIQUE AMBULATOIRE</w:t>
                          </w:r>
                        </w:p>
                        <w:p w:rsidR="00640FE5" w:rsidRPr="00783D34" w:rsidRDefault="003D2779" w:rsidP="003D277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 w:rsidRPr="003D2779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NOTES D’OBSERVATION MÉDICALE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289CC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7" type="#_x0000_t202" style="position:absolute;margin-left:2in;margin-top:740.8pt;width:255.1pt;height:3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" filled="f" stroked="f" strokeweight=".5pt">
              <v:textbox>
                <w:txbxContent>
                  <w:p w:rsidR="003D2779" w:rsidRPr="003D2779" w:rsidRDefault="003D2779" w:rsidP="003D277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 w:rsidRPr="003D2779">
                      <w:rPr>
                        <w:rFonts w:asciiTheme="minorHAnsi" w:hAnsiTheme="minorHAnsi" w:cstheme="minorHAnsi"/>
                        <w:b/>
                        <w:sz w:val="20"/>
                      </w:rPr>
                      <w:t>DIALYSE PÉRITONÉALE EN CLINIQUE AMBULATOIRE</w:t>
                    </w:r>
                  </w:p>
                  <w:p w:rsidR="00640FE5" w:rsidRPr="00783D34" w:rsidRDefault="003D2779" w:rsidP="003D277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 w:rsidRPr="003D2779">
                      <w:rPr>
                        <w:rFonts w:asciiTheme="minorHAnsi" w:hAnsiTheme="minorHAnsi" w:cstheme="minorHAnsi"/>
                        <w:b/>
                        <w:sz w:val="20"/>
                      </w:rPr>
                      <w:t>NOTES D’OBSERVATION MÉDICALE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15"/>
        <w:szCs w:val="15"/>
      </w:rPr>
      <w:t xml:space="preserve">Dossier </w:t>
    </w:r>
    <w:r>
      <w:rPr>
        <w:rFonts w:asciiTheme="minorHAnsi" w:hAnsiTheme="minorHAnsi" w:cstheme="minorHAnsi"/>
        <w:sz w:val="15"/>
        <w:szCs w:val="15"/>
      </w:rPr>
      <w:t>de l’usager</w:t>
    </w:r>
  </w:p>
  <w:p w:rsidR="00640FE5" w:rsidRPr="002C0510" w:rsidRDefault="003D277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CLI-60350</w:t>
    </w:r>
    <w:r w:rsidR="00640FE5" w:rsidRPr="002C0510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15"/>
        <w:szCs w:val="15"/>
      </w:rPr>
      <w:t>(Rév. 2021</w:t>
    </w:r>
    <w:r w:rsidR="00C20EE2">
      <w:rPr>
        <w:rFonts w:asciiTheme="minorHAnsi" w:hAnsiTheme="minorHAnsi" w:cstheme="minorHAnsi"/>
        <w:sz w:val="15"/>
        <w:szCs w:val="15"/>
      </w:rPr>
      <w:t>-0</w:t>
    </w:r>
    <w:r w:rsidR="0034682B">
      <w:rPr>
        <w:rFonts w:asciiTheme="minorHAnsi" w:hAnsiTheme="minorHAnsi" w:cstheme="minorHAnsi"/>
        <w:sz w:val="15"/>
        <w:szCs w:val="15"/>
      </w:rPr>
      <w:t>4</w:t>
    </w:r>
    <w:r w:rsidR="00640FE5" w:rsidRPr="00015646">
      <w:rPr>
        <w:rFonts w:asciiTheme="minorHAnsi" w:hAnsiTheme="minorHAnsi" w:cstheme="minorHAnsi"/>
        <w:sz w:val="15"/>
        <w:szCs w:val="15"/>
      </w:rPr>
      <w:t>)</w:t>
    </w:r>
    <w:r w:rsidR="00640FE5" w:rsidRPr="002C0510">
      <w:rPr>
        <w:rFonts w:asciiTheme="minorHAnsi" w:hAnsiTheme="minorHAnsi" w:cstheme="minorHAnsi"/>
        <w:sz w:val="15"/>
        <w:szCs w:val="15"/>
      </w:rPr>
      <w:tab/>
    </w:r>
    <w:r w:rsidR="00640FE5" w:rsidRPr="002C0510">
      <w:rPr>
        <w:rFonts w:asciiTheme="minorHAnsi" w:hAnsiTheme="minorHAnsi" w:cstheme="minorHAnsi"/>
        <w:sz w:val="15"/>
        <w:szCs w:val="15"/>
      </w:rPr>
      <w:tab/>
    </w:r>
    <w:r w:rsidR="00640FE5" w:rsidRPr="0048375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640FE5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640FE5" w:rsidRPr="0048375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640FE5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9137DB">
      <w:rPr>
        <w:rFonts w:asciiTheme="minorHAnsi" w:hAnsiTheme="minorHAnsi" w:cstheme="minorHAnsi"/>
        <w:bCs/>
        <w:noProof/>
        <w:sz w:val="15"/>
        <w:szCs w:val="15"/>
      </w:rPr>
      <w:t>1</w:t>
    </w:r>
    <w:r w:rsidR="00640FE5" w:rsidRPr="00483754">
      <w:rPr>
        <w:rFonts w:asciiTheme="minorHAnsi" w:hAnsiTheme="minorHAnsi" w:cstheme="minorHAnsi"/>
        <w:bCs/>
        <w:sz w:val="15"/>
        <w:szCs w:val="15"/>
      </w:rPr>
      <w:fldChar w:fldCharType="end"/>
    </w:r>
    <w:r w:rsidR="00640FE5" w:rsidRPr="0048375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640FE5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640FE5" w:rsidRPr="0048375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640FE5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9137DB" w:rsidRPr="009137DB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640FE5" w:rsidRPr="0048375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7DB" w:rsidRDefault="009137DB" w:rsidP="0081257E">
      <w:r>
        <w:separator/>
      </w:r>
    </w:p>
  </w:footnote>
  <w:footnote w:type="continuationSeparator" w:id="0">
    <w:p w:rsidR="009137DB" w:rsidRDefault="009137DB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FE5" w:rsidRPr="00F130E4" w:rsidRDefault="00640FE5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487926560" w:edGrp="everyone"/>
    <w:permStart w:id="521757486" w:edGrp="everyone"/>
    <w:permStart w:id="1362120867" w:edGrp="everyone"/>
    <w:permStart w:id="2059819827" w:edGrp="everyone"/>
    <w:permStart w:id="112804591" w:edGrp="everyone"/>
    <w:permStart w:id="1180441809" w:edGrp="everyone"/>
    <w:permStart w:id="1184777448" w:edGrp="everyone"/>
    <w:permStart w:id="666374779" w:edGrp="everyone"/>
    <w:permStart w:id="1628653207" w:edGrp="everyone"/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-254673002"/>
        <w:placeholder>
          <w:docPart w:val="ED4C7956201C491EA6710B4467AD869D"/>
        </w:placeholder>
        <w15:color w:val="000000"/>
      </w:sdtPr>
      <w:sdtContent>
        <w:r w:rsidR="00FC7ADC">
          <w:rPr>
            <w:rFonts w:asciiTheme="minorHAnsi" w:hAnsiTheme="minorHAnsi" w:cstheme="minorHAnsi"/>
            <w:color w:val="000000" w:themeColor="text1"/>
            <w:sz w:val="18"/>
            <w:szCs w:val="18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permEnd w:id="487926560"/>
    <w:permEnd w:id="521757486"/>
    <w:permEnd w:id="1362120867"/>
    <w:permEnd w:id="2059819827"/>
    <w:permEnd w:id="112804591"/>
    <w:permEnd w:id="1180441809"/>
    <w:permEnd w:id="1184777448"/>
    <w:permEnd w:id="666374779"/>
    <w:permEnd w:id="1628653207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497513656" w:edGrp="everyone"/>
    <w:permStart w:id="1483634798" w:edGrp="everyone"/>
    <w:permStart w:id="34215523" w:edGrp="everyone"/>
    <w:permStart w:id="132062412" w:edGrp="everyone"/>
    <w:permStart w:id="817328530" w:edGrp="everyone"/>
    <w:permStart w:id="2099660540" w:edGrp="everyone"/>
    <w:permStart w:id="1159167239" w:edGrp="everyone"/>
    <w:permStart w:id="1009399412" w:edGrp="everyone"/>
    <w:permStart w:id="944585612" w:edGrp="everyone"/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Dossier"/>
        <w:tag w:val="No dossier"/>
        <w:id w:val="993534109"/>
        <w:placeholder>
          <w:docPart w:val="7655C32829CB407DB6E1894C77DC8AE1"/>
        </w:placeholder>
      </w:sdtPr>
      <w:sdtContent>
        <w:r w:rsidR="00FC7ADC">
          <w:rPr>
            <w:rFonts w:asciiTheme="minorHAnsi" w:hAnsiTheme="minorHAnsi" w:cstheme="minorHAnsi"/>
            <w:color w:val="000000" w:themeColor="text1"/>
            <w:sz w:val="18"/>
            <w:szCs w:val="18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permEnd w:id="1497513656"/>
    <w:permEnd w:id="1483634798"/>
    <w:permEnd w:id="34215523"/>
    <w:permEnd w:id="132062412"/>
    <w:permEnd w:id="817328530"/>
    <w:permEnd w:id="2099660540"/>
    <w:permEnd w:id="1159167239"/>
    <w:permEnd w:id="1009399412"/>
    <w:permEnd w:id="944585612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FE5" w:rsidRPr="00483754" w:rsidRDefault="00640FE5" w:rsidP="00E31139">
    <w:pPr>
      <w:pStyle w:val="En-tte"/>
      <w:tabs>
        <w:tab w:val="clear" w:pos="8640"/>
        <w:tab w:val="right" w:pos="10065"/>
      </w:tabs>
      <w:spacing w:before="240"/>
      <w:rPr>
        <w:rFonts w:asciiTheme="minorHAnsi" w:hAnsiTheme="minorHAnsi" w:cstheme="minorHAnsi"/>
        <w:color w:val="000000" w:themeColor="text1"/>
        <w:sz w:val="20"/>
        <w:szCs w:val="20"/>
      </w:rPr>
    </w:pPr>
    <w:r w:rsidRPr="00483754">
      <w:rPr>
        <w:rFonts w:asciiTheme="minorHAnsi" w:hAnsiTheme="minorHAnsi" w:cstheme="minorHAnsi"/>
        <w:color w:val="000000" w:themeColor="text1"/>
        <w:sz w:val="20"/>
        <w:szCs w:val="20"/>
      </w:rPr>
      <w:t xml:space="preserve">Nom, </w:t>
    </w:r>
    <w:r w:rsidRPr="006B570F">
      <w:rPr>
        <w:rFonts w:asciiTheme="minorHAnsi" w:hAnsiTheme="minorHAnsi" w:cstheme="minorHAnsi"/>
        <w:color w:val="000000" w:themeColor="text1"/>
        <w:sz w:val="20"/>
        <w:szCs w:val="20"/>
      </w:rPr>
      <w:t>Préno</w:t>
    </w:r>
    <w:r w:rsidR="006B570F" w:rsidRPr="006B570F">
      <w:rPr>
        <w:rFonts w:asciiTheme="minorHAnsi" w:hAnsiTheme="minorHAnsi" w:cstheme="minorHAnsi"/>
        <w:color w:val="000000" w:themeColor="text1"/>
        <w:sz w:val="20"/>
        <w:szCs w:val="20"/>
      </w:rPr>
      <w:t xml:space="preserve">m : </w:t>
    </w:r>
    <w:r w:rsidRPr="006B570F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Pr="006B570F">
      <w:rPr>
        <w:rFonts w:asciiTheme="minorHAnsi" w:hAnsiTheme="minorHAnsi" w:cstheme="minorHAnsi"/>
        <w:color w:val="000000" w:themeColor="text1"/>
        <w:sz w:val="20"/>
        <w:szCs w:val="20"/>
      </w:rPr>
      <w:instrText xml:space="preserve"> REF Nom_Prenom \h  \* MERGEFORMAT </w:instrText>
    </w:r>
    <w:r w:rsidRPr="006B570F">
      <w:rPr>
        <w:rFonts w:asciiTheme="minorHAnsi" w:hAnsiTheme="minorHAnsi" w:cstheme="minorHAnsi"/>
        <w:color w:val="000000" w:themeColor="text1"/>
        <w:sz w:val="20"/>
        <w:szCs w:val="20"/>
      </w:rPr>
    </w:r>
    <w:r w:rsidRPr="006B570F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permStart w:id="199047221" w:edGrp="everyone"/>
    <w:permStart w:id="2060672556" w:edGrp="everyone"/>
    <w:permStart w:id="1137518355" w:edGrp="everyone"/>
    <w:permStart w:id="302281669" w:edGrp="everyone"/>
    <w:permStart w:id="1419850033" w:edGrp="everyone"/>
    <w:permStart w:id="666311395" w:edGrp="everyone"/>
    <w:permStart w:id="1453347216" w:edGrp="everyone"/>
    <w:permStart w:id="1044059351" w:edGrp="everyone"/>
    <w:permStart w:id="2132808811" w:edGrp="everyone"/>
    <w:sdt>
      <w:sdtPr>
        <w:rPr>
          <w:rFonts w:ascii="Arial" w:hAnsi="Arial" w:cs="Arial"/>
          <w:color w:val="000000" w:themeColor="text1"/>
          <w:sz w:val="20"/>
          <w:szCs w:val="20"/>
        </w:rPr>
        <w:alias w:val="Nom, Prénom"/>
        <w:tag w:val="Nom, Prénom"/>
        <w:id w:val="65625371"/>
        <w:placeholder>
          <w:docPart w:val="8348EB169B1041948F33C43502A8D0AE"/>
        </w:placeholder>
        <w15:color w:val="000000"/>
      </w:sdtPr>
      <w:sdtEndPr>
        <w:rPr>
          <w:rFonts w:asciiTheme="minorHAnsi" w:hAnsiTheme="minorHAnsi" w:cstheme="minorHAnsi"/>
        </w:rPr>
      </w:sdtEndPr>
      <w:sdtContent>
        <w:r w:rsidR="00FC7ADC" w:rsidRPr="00FC7ADC">
          <w:rPr>
            <w:rFonts w:ascii="Arial" w:hAnsi="Arial" w:cs="Arial"/>
            <w:color w:val="000000" w:themeColor="text1"/>
            <w:sz w:val="20"/>
            <w:szCs w:val="20"/>
          </w:rPr>
          <w:t xml:space="preserve">   </w:t>
        </w:r>
      </w:sdtContent>
    </w:sdt>
    <w:permEnd w:id="199047221"/>
    <w:permEnd w:id="2060672556"/>
    <w:permEnd w:id="1137518355"/>
    <w:permEnd w:id="302281669"/>
    <w:permEnd w:id="1419850033"/>
    <w:permEnd w:id="666311395"/>
    <w:permEnd w:id="1453347216"/>
    <w:permEnd w:id="1044059351"/>
    <w:permEnd w:id="2132808811"/>
    <w:r w:rsidRPr="006B570F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483754">
      <w:rPr>
        <w:rFonts w:asciiTheme="minorHAnsi" w:hAnsiTheme="minorHAnsi" w:cstheme="minorHAnsi"/>
        <w:color w:val="000000" w:themeColor="text1"/>
        <w:sz w:val="20"/>
        <w:szCs w:val="20"/>
      </w:rPr>
      <w:t>Dossier </w: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t>:</w:t>
    </w:r>
    <w:r>
      <w:rPr>
        <w:rFonts w:asciiTheme="minorHAnsi" w:hAnsiTheme="minorHAnsi" w:cstheme="minorHAnsi"/>
        <w:color w:val="000000" w:themeColor="text1"/>
        <w:sz w:val="20"/>
        <w:szCs w:val="20"/>
      </w:rPr>
      <w:t xml:space="preserve">  </w:t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instrText xml:space="preserve"> REF NoDossier \h  \* MERGEFORMAT </w:instrText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permStart w:id="498024335" w:edGrp="everyone"/>
    <w:permStart w:id="1835629548" w:edGrp="everyone"/>
    <w:permStart w:id="2101216939" w:edGrp="everyone"/>
    <w:permStart w:id="132659120" w:edGrp="everyone"/>
    <w:permStart w:id="1166894995" w:edGrp="everyone"/>
    <w:permStart w:id="1990155759" w:edGrp="everyone"/>
    <w:permStart w:id="1284719552" w:edGrp="everyone"/>
    <w:permStart w:id="1858537851" w:edGrp="everyone"/>
    <w:permStart w:id="1632176590" w:edGrp="everyone"/>
    <w:sdt>
      <w:sdtPr>
        <w:rPr>
          <w:rFonts w:ascii="Arial" w:hAnsi="Arial" w:cs="Arial"/>
          <w:color w:val="000000" w:themeColor="text1"/>
          <w:sz w:val="20"/>
          <w:szCs w:val="20"/>
        </w:rPr>
        <w:alias w:val="Dossier"/>
        <w:tag w:val="No dossier"/>
        <w:id w:val="277454024"/>
        <w:placeholder>
          <w:docPart w:val="16F8D7E7FEF84842947BCF9399FE4186"/>
        </w:placeholder>
      </w:sdtPr>
      <w:sdtEndPr>
        <w:rPr>
          <w:rFonts w:asciiTheme="minorHAnsi" w:hAnsiTheme="minorHAnsi" w:cstheme="minorHAnsi"/>
        </w:rPr>
      </w:sdtEndPr>
      <w:sdtContent>
        <w:r w:rsidR="00FC7ADC" w:rsidRPr="00FC7ADC">
          <w:rPr>
            <w:rFonts w:asciiTheme="minorHAnsi" w:hAnsiTheme="minorHAnsi" w:cstheme="minorHAnsi"/>
            <w:color w:val="000000" w:themeColor="text1"/>
            <w:sz w:val="20"/>
            <w:szCs w:val="20"/>
          </w:rPr>
          <w:t xml:space="preserve">   </w:t>
        </w:r>
      </w:sdtContent>
    </w:sdt>
    <w:permEnd w:id="498024335"/>
    <w:permEnd w:id="1835629548"/>
    <w:permEnd w:id="2101216939"/>
    <w:permEnd w:id="132659120"/>
    <w:permEnd w:id="1166894995"/>
    <w:permEnd w:id="1990155759"/>
    <w:permEnd w:id="1284719552"/>
    <w:permEnd w:id="1858537851"/>
    <w:permEnd w:id="1632176590"/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</w:p>
  <w:p w:rsidR="00640FE5" w:rsidRPr="00F67939" w:rsidRDefault="00640FE5">
    <w:pPr>
      <w:pStyle w:val="En-tte"/>
      <w:rPr>
        <w:rFonts w:asciiTheme="minorHAnsi" w:hAnsiTheme="minorHAnsi" w:cstheme="minorHAnsi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activeWritingStyle w:appName="MSWord" w:lang="fr-CA" w:vendorID="64" w:dllVersion="131078" w:nlCheck="1" w:checkStyle="0"/>
  <w:activeWritingStyle w:appName="MSWord" w:lang="fr-FR" w:vendorID="64" w:dllVersion="131078" w:nlCheck="1" w:checkStyle="0"/>
  <w:activeWritingStyle w:appName="MSWord" w:lang="en-CA" w:vendorID="64" w:dllVersion="131078" w:nlCheck="1" w:checkStyle="1"/>
  <w:activeWritingStyle w:appName="MSWord" w:lang="es-ES_tradnl" w:vendorID="64" w:dllVersion="131078" w:nlCheck="1" w:checkStyle="0"/>
  <w:attachedTemplate r:id="rId1"/>
  <w:documentProtection w:edit="readOnly" w:enforcement="1" w:cryptProviderType="rsaAES" w:cryptAlgorithmClass="hash" w:cryptAlgorithmType="typeAny" w:cryptAlgorithmSid="14" w:cryptSpinCount="100000" w:hash="05YEN0yOklZ0qj/m+UN6heEfNe3IWi909eHKygrfvVuY+bo2ogNdBRoEULjsJZRthnuJzc+Ofs0lgMUcxgiHAQ==" w:salt="IbT2NDVDnPpS1vSnP0+Avg==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728"/>
    <w:rsid w:val="00001EA0"/>
    <w:rsid w:val="00015646"/>
    <w:rsid w:val="000235F9"/>
    <w:rsid w:val="0002769C"/>
    <w:rsid w:val="0003089E"/>
    <w:rsid w:val="00036644"/>
    <w:rsid w:val="00044260"/>
    <w:rsid w:val="00056477"/>
    <w:rsid w:val="00061115"/>
    <w:rsid w:val="00062CCC"/>
    <w:rsid w:val="000653C6"/>
    <w:rsid w:val="00065CB5"/>
    <w:rsid w:val="00067E90"/>
    <w:rsid w:val="0007672B"/>
    <w:rsid w:val="00081719"/>
    <w:rsid w:val="00081E4F"/>
    <w:rsid w:val="000949A4"/>
    <w:rsid w:val="00094D01"/>
    <w:rsid w:val="000A1BAF"/>
    <w:rsid w:val="000A2F4D"/>
    <w:rsid w:val="000A5A8D"/>
    <w:rsid w:val="000A5E86"/>
    <w:rsid w:val="000B34AA"/>
    <w:rsid w:val="000B356D"/>
    <w:rsid w:val="000B7F78"/>
    <w:rsid w:val="000C35ED"/>
    <w:rsid w:val="000C575E"/>
    <w:rsid w:val="000E53E1"/>
    <w:rsid w:val="000F0ECA"/>
    <w:rsid w:val="000F1FB9"/>
    <w:rsid w:val="000F40A9"/>
    <w:rsid w:val="000F598E"/>
    <w:rsid w:val="00106182"/>
    <w:rsid w:val="00121C81"/>
    <w:rsid w:val="0013480E"/>
    <w:rsid w:val="00134CC1"/>
    <w:rsid w:val="0014043F"/>
    <w:rsid w:val="0014311E"/>
    <w:rsid w:val="00153E63"/>
    <w:rsid w:val="00156F9B"/>
    <w:rsid w:val="00162FFB"/>
    <w:rsid w:val="00163926"/>
    <w:rsid w:val="00165615"/>
    <w:rsid w:val="0017585B"/>
    <w:rsid w:val="001831BA"/>
    <w:rsid w:val="00193617"/>
    <w:rsid w:val="00194790"/>
    <w:rsid w:val="001A5542"/>
    <w:rsid w:val="001B3292"/>
    <w:rsid w:val="001B6ADB"/>
    <w:rsid w:val="001D31CD"/>
    <w:rsid w:val="001E00F3"/>
    <w:rsid w:val="001E4106"/>
    <w:rsid w:val="001E567C"/>
    <w:rsid w:val="001F086F"/>
    <w:rsid w:val="001F1ED6"/>
    <w:rsid w:val="001F54B5"/>
    <w:rsid w:val="001F7AB4"/>
    <w:rsid w:val="001F7D92"/>
    <w:rsid w:val="001F7ED1"/>
    <w:rsid w:val="00217870"/>
    <w:rsid w:val="00222808"/>
    <w:rsid w:val="00230283"/>
    <w:rsid w:val="00233C49"/>
    <w:rsid w:val="0023600A"/>
    <w:rsid w:val="00240B84"/>
    <w:rsid w:val="002454D8"/>
    <w:rsid w:val="00246CBE"/>
    <w:rsid w:val="002479FD"/>
    <w:rsid w:val="00255600"/>
    <w:rsid w:val="00257D4A"/>
    <w:rsid w:val="00263F52"/>
    <w:rsid w:val="002676D6"/>
    <w:rsid w:val="00281915"/>
    <w:rsid w:val="0028313D"/>
    <w:rsid w:val="00293EC9"/>
    <w:rsid w:val="00295818"/>
    <w:rsid w:val="00295F2F"/>
    <w:rsid w:val="002964F0"/>
    <w:rsid w:val="00297260"/>
    <w:rsid w:val="002B1445"/>
    <w:rsid w:val="002C0510"/>
    <w:rsid w:val="002C5CEB"/>
    <w:rsid w:val="002D207C"/>
    <w:rsid w:val="002D35EB"/>
    <w:rsid w:val="002D4BDA"/>
    <w:rsid w:val="002E3D54"/>
    <w:rsid w:val="00301BAB"/>
    <w:rsid w:val="0031264A"/>
    <w:rsid w:val="00331909"/>
    <w:rsid w:val="00336BCB"/>
    <w:rsid w:val="0034682B"/>
    <w:rsid w:val="0035045E"/>
    <w:rsid w:val="0035108A"/>
    <w:rsid w:val="00366A5E"/>
    <w:rsid w:val="00367527"/>
    <w:rsid w:val="00367C4C"/>
    <w:rsid w:val="003724A3"/>
    <w:rsid w:val="00373D89"/>
    <w:rsid w:val="00394741"/>
    <w:rsid w:val="003A3F6A"/>
    <w:rsid w:val="003A6F43"/>
    <w:rsid w:val="003B414D"/>
    <w:rsid w:val="003C32DB"/>
    <w:rsid w:val="003C72F0"/>
    <w:rsid w:val="003D2779"/>
    <w:rsid w:val="003F31B3"/>
    <w:rsid w:val="003F3BBB"/>
    <w:rsid w:val="003F4E72"/>
    <w:rsid w:val="00401CF1"/>
    <w:rsid w:val="0040693B"/>
    <w:rsid w:val="004156EF"/>
    <w:rsid w:val="0042302F"/>
    <w:rsid w:val="004246FA"/>
    <w:rsid w:val="004516F7"/>
    <w:rsid w:val="0045258B"/>
    <w:rsid w:val="00454637"/>
    <w:rsid w:val="00456245"/>
    <w:rsid w:val="00460096"/>
    <w:rsid w:val="00465EBD"/>
    <w:rsid w:val="00466CA4"/>
    <w:rsid w:val="00475947"/>
    <w:rsid w:val="00483754"/>
    <w:rsid w:val="00486DB0"/>
    <w:rsid w:val="00487374"/>
    <w:rsid w:val="004A634E"/>
    <w:rsid w:val="004A7727"/>
    <w:rsid w:val="004B2D7F"/>
    <w:rsid w:val="004D5723"/>
    <w:rsid w:val="0050104D"/>
    <w:rsid w:val="00502FF0"/>
    <w:rsid w:val="00516F7E"/>
    <w:rsid w:val="00520C81"/>
    <w:rsid w:val="005222EB"/>
    <w:rsid w:val="00542331"/>
    <w:rsid w:val="0055248C"/>
    <w:rsid w:val="00561325"/>
    <w:rsid w:val="00562D85"/>
    <w:rsid w:val="0057158C"/>
    <w:rsid w:val="005846D0"/>
    <w:rsid w:val="0059389E"/>
    <w:rsid w:val="005A0C13"/>
    <w:rsid w:val="005D4223"/>
    <w:rsid w:val="005D6700"/>
    <w:rsid w:val="005E7107"/>
    <w:rsid w:val="005F5E7B"/>
    <w:rsid w:val="00605F48"/>
    <w:rsid w:val="00615072"/>
    <w:rsid w:val="006203E9"/>
    <w:rsid w:val="00621FCD"/>
    <w:rsid w:val="00635CE6"/>
    <w:rsid w:val="00640FE5"/>
    <w:rsid w:val="00644EF4"/>
    <w:rsid w:val="0064656F"/>
    <w:rsid w:val="006474AC"/>
    <w:rsid w:val="006505B5"/>
    <w:rsid w:val="00652BD9"/>
    <w:rsid w:val="00652EA1"/>
    <w:rsid w:val="0066417B"/>
    <w:rsid w:val="006651BE"/>
    <w:rsid w:val="00670347"/>
    <w:rsid w:val="00671279"/>
    <w:rsid w:val="00672AD8"/>
    <w:rsid w:val="006859C3"/>
    <w:rsid w:val="006A3F9C"/>
    <w:rsid w:val="006A70C3"/>
    <w:rsid w:val="006A734E"/>
    <w:rsid w:val="006B00A8"/>
    <w:rsid w:val="006B570F"/>
    <w:rsid w:val="006B68DF"/>
    <w:rsid w:val="006C1432"/>
    <w:rsid w:val="006C1EF6"/>
    <w:rsid w:val="006C3A24"/>
    <w:rsid w:val="006C647A"/>
    <w:rsid w:val="006D33A8"/>
    <w:rsid w:val="006D4D5E"/>
    <w:rsid w:val="0070575F"/>
    <w:rsid w:val="00711015"/>
    <w:rsid w:val="00716CB5"/>
    <w:rsid w:val="00736508"/>
    <w:rsid w:val="0075376B"/>
    <w:rsid w:val="00764230"/>
    <w:rsid w:val="00775EF5"/>
    <w:rsid w:val="007824FE"/>
    <w:rsid w:val="00787995"/>
    <w:rsid w:val="00794F54"/>
    <w:rsid w:val="00796F7D"/>
    <w:rsid w:val="0079796A"/>
    <w:rsid w:val="007A0694"/>
    <w:rsid w:val="007C0A74"/>
    <w:rsid w:val="007C3370"/>
    <w:rsid w:val="007C4940"/>
    <w:rsid w:val="007D0D5B"/>
    <w:rsid w:val="007E0ED9"/>
    <w:rsid w:val="007E5343"/>
    <w:rsid w:val="007E7941"/>
    <w:rsid w:val="0081257E"/>
    <w:rsid w:val="00815A91"/>
    <w:rsid w:val="008273AD"/>
    <w:rsid w:val="00835D55"/>
    <w:rsid w:val="00840968"/>
    <w:rsid w:val="00843A53"/>
    <w:rsid w:val="0084540F"/>
    <w:rsid w:val="008534DE"/>
    <w:rsid w:val="00854761"/>
    <w:rsid w:val="00854C5B"/>
    <w:rsid w:val="00861A99"/>
    <w:rsid w:val="00866906"/>
    <w:rsid w:val="00870797"/>
    <w:rsid w:val="008721BF"/>
    <w:rsid w:val="0088001D"/>
    <w:rsid w:val="0088545A"/>
    <w:rsid w:val="008A2383"/>
    <w:rsid w:val="008A3E0C"/>
    <w:rsid w:val="008A61B5"/>
    <w:rsid w:val="008E394B"/>
    <w:rsid w:val="008E4257"/>
    <w:rsid w:val="008E7BC4"/>
    <w:rsid w:val="008F5848"/>
    <w:rsid w:val="00901236"/>
    <w:rsid w:val="00901E58"/>
    <w:rsid w:val="00912469"/>
    <w:rsid w:val="009137DB"/>
    <w:rsid w:val="009210E9"/>
    <w:rsid w:val="00921A22"/>
    <w:rsid w:val="00922C0E"/>
    <w:rsid w:val="00923D1E"/>
    <w:rsid w:val="009241CF"/>
    <w:rsid w:val="0092520D"/>
    <w:rsid w:val="0093368C"/>
    <w:rsid w:val="00933CF8"/>
    <w:rsid w:val="00942D0E"/>
    <w:rsid w:val="00957446"/>
    <w:rsid w:val="009804DA"/>
    <w:rsid w:val="009917D6"/>
    <w:rsid w:val="009A4FC0"/>
    <w:rsid w:val="009A62B7"/>
    <w:rsid w:val="009B7034"/>
    <w:rsid w:val="009C6461"/>
    <w:rsid w:val="009D0FBA"/>
    <w:rsid w:val="009E58DF"/>
    <w:rsid w:val="009F0AF9"/>
    <w:rsid w:val="009F1CB4"/>
    <w:rsid w:val="009F5E42"/>
    <w:rsid w:val="00A073D7"/>
    <w:rsid w:val="00A10496"/>
    <w:rsid w:val="00A12292"/>
    <w:rsid w:val="00A24AFD"/>
    <w:rsid w:val="00A26C39"/>
    <w:rsid w:val="00A314B0"/>
    <w:rsid w:val="00A33CEF"/>
    <w:rsid w:val="00A36142"/>
    <w:rsid w:val="00A530F1"/>
    <w:rsid w:val="00A729F1"/>
    <w:rsid w:val="00A77D58"/>
    <w:rsid w:val="00A77FD9"/>
    <w:rsid w:val="00A80A76"/>
    <w:rsid w:val="00A90CAF"/>
    <w:rsid w:val="00A94F33"/>
    <w:rsid w:val="00A96E54"/>
    <w:rsid w:val="00AA09CD"/>
    <w:rsid w:val="00AB1AE0"/>
    <w:rsid w:val="00AB5673"/>
    <w:rsid w:val="00AC1E58"/>
    <w:rsid w:val="00AC7CEE"/>
    <w:rsid w:val="00AD1294"/>
    <w:rsid w:val="00AD43E6"/>
    <w:rsid w:val="00AD5DB0"/>
    <w:rsid w:val="00AD7EA0"/>
    <w:rsid w:val="00AE5772"/>
    <w:rsid w:val="00B01C23"/>
    <w:rsid w:val="00B04317"/>
    <w:rsid w:val="00B06CF8"/>
    <w:rsid w:val="00B12B24"/>
    <w:rsid w:val="00B14297"/>
    <w:rsid w:val="00B21AF3"/>
    <w:rsid w:val="00B24D5F"/>
    <w:rsid w:val="00B272F0"/>
    <w:rsid w:val="00B3050B"/>
    <w:rsid w:val="00B31D8E"/>
    <w:rsid w:val="00B349D4"/>
    <w:rsid w:val="00B44F24"/>
    <w:rsid w:val="00B700E0"/>
    <w:rsid w:val="00B728A7"/>
    <w:rsid w:val="00B77F7F"/>
    <w:rsid w:val="00B90138"/>
    <w:rsid w:val="00BA5ED2"/>
    <w:rsid w:val="00BB6F53"/>
    <w:rsid w:val="00BD08CA"/>
    <w:rsid w:val="00BD5E67"/>
    <w:rsid w:val="00BF0AEB"/>
    <w:rsid w:val="00BF6BB8"/>
    <w:rsid w:val="00C00059"/>
    <w:rsid w:val="00C20EE2"/>
    <w:rsid w:val="00C33713"/>
    <w:rsid w:val="00C34636"/>
    <w:rsid w:val="00C409F5"/>
    <w:rsid w:val="00C4574E"/>
    <w:rsid w:val="00C509E3"/>
    <w:rsid w:val="00C57CA3"/>
    <w:rsid w:val="00C73F37"/>
    <w:rsid w:val="00C74744"/>
    <w:rsid w:val="00C75794"/>
    <w:rsid w:val="00C83E84"/>
    <w:rsid w:val="00C844CD"/>
    <w:rsid w:val="00C977FD"/>
    <w:rsid w:val="00CA35C1"/>
    <w:rsid w:val="00CA5268"/>
    <w:rsid w:val="00CA6890"/>
    <w:rsid w:val="00CB09C3"/>
    <w:rsid w:val="00CB76D6"/>
    <w:rsid w:val="00CC0874"/>
    <w:rsid w:val="00CC2533"/>
    <w:rsid w:val="00CC7EFA"/>
    <w:rsid w:val="00CD7540"/>
    <w:rsid w:val="00CE02A6"/>
    <w:rsid w:val="00D16A65"/>
    <w:rsid w:val="00D17D91"/>
    <w:rsid w:val="00D2162B"/>
    <w:rsid w:val="00D30664"/>
    <w:rsid w:val="00D30840"/>
    <w:rsid w:val="00D44678"/>
    <w:rsid w:val="00D45066"/>
    <w:rsid w:val="00D62FA3"/>
    <w:rsid w:val="00D631BA"/>
    <w:rsid w:val="00D6524F"/>
    <w:rsid w:val="00D65817"/>
    <w:rsid w:val="00D658C1"/>
    <w:rsid w:val="00D83339"/>
    <w:rsid w:val="00D92F56"/>
    <w:rsid w:val="00D94066"/>
    <w:rsid w:val="00DA6155"/>
    <w:rsid w:val="00DB5E8C"/>
    <w:rsid w:val="00DC045A"/>
    <w:rsid w:val="00DC40B8"/>
    <w:rsid w:val="00DD09A8"/>
    <w:rsid w:val="00DD133D"/>
    <w:rsid w:val="00DE0EC9"/>
    <w:rsid w:val="00DF095A"/>
    <w:rsid w:val="00E10066"/>
    <w:rsid w:val="00E130E4"/>
    <w:rsid w:val="00E16883"/>
    <w:rsid w:val="00E31139"/>
    <w:rsid w:val="00E31171"/>
    <w:rsid w:val="00E3667F"/>
    <w:rsid w:val="00E37A0D"/>
    <w:rsid w:val="00E53834"/>
    <w:rsid w:val="00E53DA0"/>
    <w:rsid w:val="00E610B4"/>
    <w:rsid w:val="00E77021"/>
    <w:rsid w:val="00E84264"/>
    <w:rsid w:val="00EA2FBB"/>
    <w:rsid w:val="00EA7032"/>
    <w:rsid w:val="00EB10B5"/>
    <w:rsid w:val="00EB4F4B"/>
    <w:rsid w:val="00EB67A8"/>
    <w:rsid w:val="00EC0104"/>
    <w:rsid w:val="00EC1D23"/>
    <w:rsid w:val="00EC6BE2"/>
    <w:rsid w:val="00EC79FE"/>
    <w:rsid w:val="00ED1325"/>
    <w:rsid w:val="00ED2CCD"/>
    <w:rsid w:val="00ED445F"/>
    <w:rsid w:val="00ED60CC"/>
    <w:rsid w:val="00EE71AF"/>
    <w:rsid w:val="00EF216A"/>
    <w:rsid w:val="00EF62FA"/>
    <w:rsid w:val="00F038C6"/>
    <w:rsid w:val="00F130E4"/>
    <w:rsid w:val="00F1774D"/>
    <w:rsid w:val="00F20FF1"/>
    <w:rsid w:val="00F256C2"/>
    <w:rsid w:val="00F3308D"/>
    <w:rsid w:val="00F33764"/>
    <w:rsid w:val="00F34640"/>
    <w:rsid w:val="00F41733"/>
    <w:rsid w:val="00F45F19"/>
    <w:rsid w:val="00F47780"/>
    <w:rsid w:val="00F47B4E"/>
    <w:rsid w:val="00F52944"/>
    <w:rsid w:val="00F614F9"/>
    <w:rsid w:val="00F66BBF"/>
    <w:rsid w:val="00F67939"/>
    <w:rsid w:val="00F72CF4"/>
    <w:rsid w:val="00F7382F"/>
    <w:rsid w:val="00F90CC8"/>
    <w:rsid w:val="00FA1BA3"/>
    <w:rsid w:val="00FA4EBF"/>
    <w:rsid w:val="00FB0BA9"/>
    <w:rsid w:val="00FB3637"/>
    <w:rsid w:val="00FC7ADC"/>
    <w:rsid w:val="00FE45ED"/>
    <w:rsid w:val="00FE5D19"/>
    <w:rsid w:val="00FE7523"/>
    <w:rsid w:val="00FF1654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697E3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F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uiPriority w:val="39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7D0D5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0D5B"/>
    <w:rPr>
      <w:rFonts w:ascii="Segoe UI" w:eastAsia="Times New Roman" w:hAnsi="Segoe UI" w:cs="Segoe UI"/>
      <w:sz w:val="18"/>
      <w:szCs w:val="18"/>
      <w:lang w:eastAsia="fr-CA"/>
    </w:rPr>
  </w:style>
  <w:style w:type="table" w:customStyle="1" w:styleId="Grilledutableau1">
    <w:name w:val="Grille du tableau1"/>
    <w:basedOn w:val="TableauNormal"/>
    <w:next w:val="Grilledutableau"/>
    <w:uiPriority w:val="39"/>
    <w:rsid w:val="0023600A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19605675EBF46DEBFA0BDA3F21B59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B4D7F8-E74D-4F72-B451-DDBAEDB38F93}"/>
      </w:docPartPr>
      <w:docPartBody>
        <w:p w:rsidR="001A1EA5" w:rsidRDefault="00652381" w:rsidP="00652381">
          <w:pPr>
            <w:pStyle w:val="C19605675EBF46DEBFA0BDA3F21B593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A77C8848E42DC82581E55789A7D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72B5F-BC8D-4BF6-A835-D40BBD51470C}"/>
      </w:docPartPr>
      <w:docPartBody>
        <w:p w:rsidR="001A1EA5" w:rsidRDefault="001E6ACB" w:rsidP="001E6ACB">
          <w:pPr>
            <w:pStyle w:val="ED8A77C8848E42DC82581E55789A7D727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25205ABEDF2F44C3B0EF1E2F95BECE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A422EC-AA48-4C9D-AE17-90889B72A035}"/>
      </w:docPartPr>
      <w:docPartBody>
        <w:p w:rsidR="001E6ACB" w:rsidRDefault="00FB1A0F" w:rsidP="00FB1A0F">
          <w:pPr>
            <w:pStyle w:val="25205ABEDF2F44C3B0EF1E2F95BECEAE3"/>
          </w:pPr>
          <w:r>
            <w:rPr>
              <w:rStyle w:val="Textedelespacerserv"/>
              <w:rFonts w:eastAsiaTheme="minorHAnsi"/>
            </w:rPr>
            <w:t xml:space="preserve">  </w:t>
          </w:r>
        </w:p>
      </w:docPartBody>
    </w:docPart>
    <w:docPart>
      <w:docPartPr>
        <w:name w:val="E4563C84E3E446BA80CF6D33B450B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947D86-D0EB-4577-9F71-E7A0C91740C3}"/>
      </w:docPartPr>
      <w:docPartBody>
        <w:p w:rsidR="00990DB0" w:rsidRDefault="006D63C9" w:rsidP="006D63C9">
          <w:pPr>
            <w:pStyle w:val="E4563C84E3E446BA80CF6D33B450BFA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8B9C4CF7E5F46ACA63086B3A18BAB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D410E0-4A01-4EF7-9118-3E8C9B23D8FA}"/>
      </w:docPartPr>
      <w:docPartBody>
        <w:p w:rsidR="0037025D" w:rsidRDefault="0037025D" w:rsidP="0037025D">
          <w:pPr>
            <w:pStyle w:val="A8B9C4CF7E5F46ACA63086B3A18BABBB"/>
          </w:pPr>
          <w:r w:rsidRPr="00365ED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C38D2CE5AE437AB4D50DA2081C77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08BD9B-7FE2-4408-B5D4-BDF63ACFBD8C}"/>
      </w:docPartPr>
      <w:docPartBody>
        <w:p w:rsidR="0037025D" w:rsidRDefault="0037025D" w:rsidP="0037025D">
          <w:pPr>
            <w:pStyle w:val="23C38D2CE5AE437AB4D50DA2081C7765"/>
          </w:pPr>
          <w:r w:rsidRPr="00365ED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EF8C3F041CE42E4807F23B8A3937F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098C9C-22A3-4193-8D4E-A784AB7CD9D3}"/>
      </w:docPartPr>
      <w:docPartBody>
        <w:p w:rsidR="0037025D" w:rsidRDefault="0037025D" w:rsidP="0037025D">
          <w:pPr>
            <w:pStyle w:val="3EF8C3F041CE42E4807F23B8A3937FA1"/>
          </w:pPr>
          <w:r w:rsidRPr="00365ED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62C0F5-0B01-4259-8E95-7C4FDD95B2DD}"/>
      </w:docPartPr>
      <w:docPartBody>
        <w:p w:rsidR="0037025D" w:rsidRDefault="0037025D">
          <w:r w:rsidRPr="00365ED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1CB562-B933-4437-AD17-3BA654B45009}"/>
      </w:docPartPr>
      <w:docPartBody>
        <w:p w:rsidR="00F248A2" w:rsidRDefault="00D16213">
          <w:r w:rsidRPr="00365ED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EE9484E115E4A4C9520F75B2AB409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00EE2D-7207-47B6-B857-5015F6633AD3}"/>
      </w:docPartPr>
      <w:docPartBody>
        <w:p w:rsidR="003B0488" w:rsidRDefault="009700EE" w:rsidP="009700EE">
          <w:pPr>
            <w:pStyle w:val="7EE9484E115E4A4C9520F75B2AB40951"/>
          </w:pPr>
          <w:r w:rsidRPr="00365ED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E23CBB06B84574B0CB340875489C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4BE0F7-2D33-47CB-A4DA-EF83100CF30D}"/>
      </w:docPartPr>
      <w:docPartBody>
        <w:p w:rsidR="003B0488" w:rsidRDefault="009700EE" w:rsidP="009700EE">
          <w:pPr>
            <w:pStyle w:val="97E23CBB06B84574B0CB340875489CFF"/>
          </w:pPr>
          <w:r w:rsidRPr="00365ED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2BDC10D516477781F0B905EAB35A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3182A7-B7C7-4FBE-893D-C042D815C6DD}"/>
      </w:docPartPr>
      <w:docPartBody>
        <w:p w:rsidR="00751219" w:rsidRDefault="00FB1A0F" w:rsidP="00FB1A0F">
          <w:pPr>
            <w:pStyle w:val="AD2BDC10D516477781F0B905EAB35A29"/>
          </w:pPr>
          <w:r w:rsidRPr="00365ED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4C7956201C491EA6710B4467AD86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508995-11D2-4C7A-9251-0529EA96D002}"/>
      </w:docPartPr>
      <w:docPartBody>
        <w:p w:rsidR="00000000" w:rsidRDefault="004D15DC" w:rsidP="004D15DC">
          <w:pPr>
            <w:pStyle w:val="ED4C7956201C491EA6710B4467AD869D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7655C32829CB407DB6E1894C77DC8A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CC691A-D8C3-4635-8066-08176040527E}"/>
      </w:docPartPr>
      <w:docPartBody>
        <w:p w:rsidR="00000000" w:rsidRDefault="004D15DC" w:rsidP="004D15DC">
          <w:pPr>
            <w:pStyle w:val="7655C32829CB407DB6E1894C77DC8AE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348EB169B1041948F33C43502A8D0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190529-7996-4B96-94CA-18FB07CDF50C}"/>
      </w:docPartPr>
      <w:docPartBody>
        <w:p w:rsidR="00000000" w:rsidRDefault="004D15DC" w:rsidP="004D15DC">
          <w:pPr>
            <w:pStyle w:val="8348EB169B1041948F33C43502A8D0AE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16F8D7E7FEF84842947BCF9399FE41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64F7B3-68DA-4974-AB5C-DEEE768E326F}"/>
      </w:docPartPr>
      <w:docPartBody>
        <w:p w:rsidR="00000000" w:rsidRDefault="004D15DC" w:rsidP="004D15DC">
          <w:pPr>
            <w:pStyle w:val="16F8D7E7FEF84842947BCF9399FE4186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43F2B"/>
    <w:rsid w:val="000F2688"/>
    <w:rsid w:val="00155FE5"/>
    <w:rsid w:val="00180C64"/>
    <w:rsid w:val="001A1EA5"/>
    <w:rsid w:val="001D34CC"/>
    <w:rsid w:val="001E6ACB"/>
    <w:rsid w:val="00231D84"/>
    <w:rsid w:val="00262F32"/>
    <w:rsid w:val="0032380C"/>
    <w:rsid w:val="00331F5D"/>
    <w:rsid w:val="0034005E"/>
    <w:rsid w:val="003421FF"/>
    <w:rsid w:val="0037025D"/>
    <w:rsid w:val="00377142"/>
    <w:rsid w:val="00390341"/>
    <w:rsid w:val="003B0488"/>
    <w:rsid w:val="003B161F"/>
    <w:rsid w:val="003D0B41"/>
    <w:rsid w:val="004304B2"/>
    <w:rsid w:val="004627D0"/>
    <w:rsid w:val="00484F98"/>
    <w:rsid w:val="004B4C2B"/>
    <w:rsid w:val="004D15DC"/>
    <w:rsid w:val="00632BDE"/>
    <w:rsid w:val="00652381"/>
    <w:rsid w:val="006A0B0F"/>
    <w:rsid w:val="006C0C0E"/>
    <w:rsid w:val="006D63C9"/>
    <w:rsid w:val="0073267A"/>
    <w:rsid w:val="00751219"/>
    <w:rsid w:val="00772253"/>
    <w:rsid w:val="008243CE"/>
    <w:rsid w:val="00844A89"/>
    <w:rsid w:val="00845138"/>
    <w:rsid w:val="00885577"/>
    <w:rsid w:val="00885A72"/>
    <w:rsid w:val="00894261"/>
    <w:rsid w:val="008B54D0"/>
    <w:rsid w:val="008E1391"/>
    <w:rsid w:val="008E280D"/>
    <w:rsid w:val="009468F7"/>
    <w:rsid w:val="009558B8"/>
    <w:rsid w:val="009700EE"/>
    <w:rsid w:val="00974ED7"/>
    <w:rsid w:val="00974F6B"/>
    <w:rsid w:val="00990DB0"/>
    <w:rsid w:val="00A2468A"/>
    <w:rsid w:val="00A629A2"/>
    <w:rsid w:val="00AE0111"/>
    <w:rsid w:val="00B17360"/>
    <w:rsid w:val="00BA28E3"/>
    <w:rsid w:val="00BB22D2"/>
    <w:rsid w:val="00BC6229"/>
    <w:rsid w:val="00D16213"/>
    <w:rsid w:val="00D547E6"/>
    <w:rsid w:val="00DB03D3"/>
    <w:rsid w:val="00DC1FB0"/>
    <w:rsid w:val="00E64ABA"/>
    <w:rsid w:val="00E8237A"/>
    <w:rsid w:val="00F248A2"/>
    <w:rsid w:val="00F267E3"/>
    <w:rsid w:val="00FB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4D15DC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C26883F75FDC40CDB20D196E4430A5C6">
    <w:name w:val="C26883F75FDC40CDB20D196E4430A5C6"/>
    <w:rsid w:val="00974ED7"/>
  </w:style>
  <w:style w:type="paragraph" w:customStyle="1" w:styleId="DFA7D597C83449A09F1D82E1B78D8C284">
    <w:name w:val="DFA7D597C83449A09F1D82E1B78D8C28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9">
    <w:name w:val="EDE220D6F96D44729E412C7AC4330D8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956957219949788A24691C5ACD3759">
    <w:name w:val="A9956957219949788A24691C5ACD3759"/>
    <w:rsid w:val="00974ED7"/>
  </w:style>
  <w:style w:type="paragraph" w:customStyle="1" w:styleId="E3199C11B8D84E359F34152BC826E3DF">
    <w:name w:val="E3199C11B8D84E359F34152BC826E3DF"/>
    <w:rsid w:val="00974ED7"/>
  </w:style>
  <w:style w:type="paragraph" w:customStyle="1" w:styleId="3B1BAE7667984D9B9F6161062AAF79D8">
    <w:name w:val="3B1BAE7667984D9B9F6161062AAF79D8"/>
    <w:rsid w:val="00974ED7"/>
  </w:style>
  <w:style w:type="paragraph" w:customStyle="1" w:styleId="0116FA1CC994407B9B7372DF3F6319CA">
    <w:name w:val="0116FA1CC994407B9B7372DF3F6319CA"/>
    <w:rsid w:val="00974ED7"/>
  </w:style>
  <w:style w:type="paragraph" w:customStyle="1" w:styleId="705990CDAB604B288418D6BC6B27F25220">
    <w:name w:val="705990CDAB604B288418D6BC6B27F25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0">
    <w:name w:val="EDE220D6F96D44729E412C7AC4330D8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BDEF51B9414A85A6C1A2F6964F7A39">
    <w:name w:val="40BDEF51B9414A85A6C1A2F6964F7A39"/>
    <w:rsid w:val="00974ED7"/>
  </w:style>
  <w:style w:type="paragraph" w:customStyle="1" w:styleId="E1C2513AADFA48CFB9EB19D1111CEFAC">
    <w:name w:val="E1C2513AADFA48CFB9EB19D1111CEFAC"/>
    <w:rsid w:val="00974ED7"/>
  </w:style>
  <w:style w:type="paragraph" w:customStyle="1" w:styleId="56538C77C9F94E449497DF9A8DF2017218">
    <w:name w:val="56538C77C9F94E449497DF9A8DF2017218"/>
    <w:rsid w:val="00043F2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8243C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3D17CD11CC4449A9234E6514226699">
    <w:name w:val="7E3D17CD11CC4449A9234E6514226699"/>
    <w:rsid w:val="00652381"/>
  </w:style>
  <w:style w:type="paragraph" w:customStyle="1" w:styleId="C19605675EBF46DEBFA0BDA3F21B593F">
    <w:name w:val="C19605675EBF46DEBFA0BDA3F21B593F"/>
    <w:rsid w:val="00652381"/>
  </w:style>
  <w:style w:type="paragraph" w:customStyle="1" w:styleId="ED8A77C8848E42DC82581E55789A7D72">
    <w:name w:val="ED8A77C8848E42DC82581E55789A7D72"/>
    <w:rsid w:val="00652381"/>
  </w:style>
  <w:style w:type="paragraph" w:customStyle="1" w:styleId="67597665D6BC42B784658D5430A53736">
    <w:name w:val="67597665D6BC42B784658D5430A53736"/>
    <w:rsid w:val="00652381"/>
  </w:style>
  <w:style w:type="paragraph" w:customStyle="1" w:styleId="24443BFDAB524E6786CBA7D19F80BE2E">
    <w:name w:val="24443BFDAB524E6786CBA7D19F80BE2E"/>
    <w:rsid w:val="00652381"/>
  </w:style>
  <w:style w:type="paragraph" w:customStyle="1" w:styleId="5B270E3F613D4A0DAF04F3926B90854D">
    <w:name w:val="5B270E3F613D4A0DAF04F3926B90854D"/>
    <w:rsid w:val="00652381"/>
  </w:style>
  <w:style w:type="paragraph" w:customStyle="1" w:styleId="DEB4B009ED074E93B939D0E9C46A49F8">
    <w:name w:val="DEB4B009ED074E93B939D0E9C46A49F8"/>
    <w:rsid w:val="00652381"/>
  </w:style>
  <w:style w:type="paragraph" w:customStyle="1" w:styleId="AB84D2B39C7243AEAA4E557E8C8A72CE">
    <w:name w:val="AB84D2B39C7243AEAA4E557E8C8A72CE"/>
    <w:rsid w:val="00652381"/>
  </w:style>
  <w:style w:type="paragraph" w:customStyle="1" w:styleId="402DCC81FF4940EFA6C7766D42D3F410">
    <w:name w:val="402DCC81FF4940EFA6C7766D42D3F410"/>
    <w:rsid w:val="00652381"/>
  </w:style>
  <w:style w:type="paragraph" w:customStyle="1" w:styleId="F926A9BEBFCC4247A47AB13911C9E4B0">
    <w:name w:val="F926A9BEBFCC4247A47AB13911C9E4B0"/>
    <w:rsid w:val="00652381"/>
  </w:style>
  <w:style w:type="paragraph" w:customStyle="1" w:styleId="F828DB95558B4DD382F43C744A3DE566">
    <w:name w:val="F828DB95558B4DD382F43C744A3DE566"/>
    <w:rsid w:val="00652381"/>
  </w:style>
  <w:style w:type="paragraph" w:customStyle="1" w:styleId="D55770E0E9C44B7087341A0484055A10">
    <w:name w:val="D55770E0E9C44B7087341A0484055A10"/>
    <w:rsid w:val="00652381"/>
  </w:style>
  <w:style w:type="paragraph" w:customStyle="1" w:styleId="B3D3D1AF635E424E99F84CD85E1201EE">
    <w:name w:val="B3D3D1AF635E424E99F84CD85E1201EE"/>
    <w:rsid w:val="00652381"/>
  </w:style>
  <w:style w:type="paragraph" w:customStyle="1" w:styleId="5646FB57690849BAB11B8790A555D70D">
    <w:name w:val="5646FB57690849BAB11B8790A555D70D"/>
    <w:rsid w:val="00652381"/>
  </w:style>
  <w:style w:type="paragraph" w:customStyle="1" w:styleId="D137F943D4674DE28A27870D0C3A7654">
    <w:name w:val="D137F943D4674DE28A27870D0C3A7654"/>
    <w:rsid w:val="00652381"/>
  </w:style>
  <w:style w:type="paragraph" w:customStyle="1" w:styleId="0C6F180BBC23442E9FDAC6E0F1FF5DFB">
    <w:name w:val="0C6F180BBC23442E9FDAC6E0F1FF5DFB"/>
    <w:rsid w:val="00652381"/>
  </w:style>
  <w:style w:type="paragraph" w:customStyle="1" w:styleId="1DB3227FF1BD4342BEABC39A22E09999">
    <w:name w:val="1DB3227FF1BD4342BEABC39A22E09999"/>
    <w:rsid w:val="00652381"/>
  </w:style>
  <w:style w:type="paragraph" w:customStyle="1" w:styleId="F5A3FBB351804567B79DC0ACDE0A6C5C">
    <w:name w:val="F5A3FBB351804567B79DC0ACDE0A6C5C"/>
    <w:rsid w:val="00652381"/>
  </w:style>
  <w:style w:type="paragraph" w:customStyle="1" w:styleId="3C1FE03AE7D249F388554729226FCD70">
    <w:name w:val="3C1FE03AE7D249F388554729226FCD70"/>
    <w:rsid w:val="00652381"/>
  </w:style>
  <w:style w:type="paragraph" w:customStyle="1" w:styleId="BB19A59CD5C3439B976FA60D49507BE7">
    <w:name w:val="BB19A59CD5C3439B976FA60D49507BE7"/>
    <w:rsid w:val="00652381"/>
  </w:style>
  <w:style w:type="paragraph" w:customStyle="1" w:styleId="348D803BE5D04328BB38880257EEA8F6">
    <w:name w:val="348D803BE5D04328BB38880257EEA8F6"/>
    <w:rsid w:val="00652381"/>
  </w:style>
  <w:style w:type="paragraph" w:customStyle="1" w:styleId="8ADEB2259E0E4A0F8E363D6881619926">
    <w:name w:val="8ADEB2259E0E4A0F8E363D6881619926"/>
    <w:rsid w:val="00652381"/>
  </w:style>
  <w:style w:type="paragraph" w:customStyle="1" w:styleId="112F7E2003804B40BA7832118D699DE8">
    <w:name w:val="112F7E2003804B40BA7832118D699DE8"/>
    <w:rsid w:val="00652381"/>
  </w:style>
  <w:style w:type="paragraph" w:customStyle="1" w:styleId="21439522CE6642059B93181051B7BE7D">
    <w:name w:val="21439522CE6642059B93181051B7BE7D"/>
    <w:rsid w:val="00652381"/>
  </w:style>
  <w:style w:type="paragraph" w:customStyle="1" w:styleId="950CE068A545440982B843B80B87A2F3">
    <w:name w:val="950CE068A545440982B843B80B87A2F3"/>
    <w:rsid w:val="00652381"/>
  </w:style>
  <w:style w:type="paragraph" w:customStyle="1" w:styleId="87216D5DE9944848AF0D81CB3D83B05C">
    <w:name w:val="87216D5DE9944848AF0D81CB3D83B05C"/>
    <w:rsid w:val="00652381"/>
  </w:style>
  <w:style w:type="paragraph" w:customStyle="1" w:styleId="4008E33624D547CCA7044D7064B6FAC1">
    <w:name w:val="4008E33624D547CCA7044D7064B6FAC1"/>
    <w:rsid w:val="00652381"/>
  </w:style>
  <w:style w:type="paragraph" w:customStyle="1" w:styleId="AF79FD9D06454BC9846849D432CF0EF9">
    <w:name w:val="AF79FD9D06454BC9846849D432CF0EF9"/>
    <w:rsid w:val="00652381"/>
  </w:style>
  <w:style w:type="paragraph" w:customStyle="1" w:styleId="3FA14361F5F64DE49DC6DEF28A23E402">
    <w:name w:val="3FA14361F5F64DE49DC6DEF28A23E402"/>
    <w:rsid w:val="00652381"/>
  </w:style>
  <w:style w:type="paragraph" w:customStyle="1" w:styleId="4924E2559C5449F98C7971163FDAE451">
    <w:name w:val="4924E2559C5449F98C7971163FDAE451"/>
    <w:rsid w:val="00652381"/>
  </w:style>
  <w:style w:type="paragraph" w:customStyle="1" w:styleId="E87B2685311A4F5E87E01235AF1640F7">
    <w:name w:val="E87B2685311A4F5E87E01235AF1640F7"/>
    <w:rsid w:val="00652381"/>
  </w:style>
  <w:style w:type="paragraph" w:customStyle="1" w:styleId="16F02B720DCE4645BA661A52920B6D6E">
    <w:name w:val="16F02B720DCE4645BA661A52920B6D6E"/>
    <w:rsid w:val="00652381"/>
  </w:style>
  <w:style w:type="paragraph" w:customStyle="1" w:styleId="34DA5ABE43A9408BAA0241C4E4ABD920">
    <w:name w:val="34DA5ABE43A9408BAA0241C4E4ABD920"/>
    <w:rsid w:val="00652381"/>
  </w:style>
  <w:style w:type="paragraph" w:customStyle="1" w:styleId="AE1AF0825D2344C48946C9780E8610AD">
    <w:name w:val="AE1AF0825D2344C48946C9780E8610AD"/>
    <w:rsid w:val="00652381"/>
  </w:style>
  <w:style w:type="paragraph" w:customStyle="1" w:styleId="28ED1D4C569E4B2991172C3715CE1CE3">
    <w:name w:val="28ED1D4C569E4B2991172C3715CE1CE3"/>
    <w:rsid w:val="00652381"/>
  </w:style>
  <w:style w:type="paragraph" w:customStyle="1" w:styleId="3F79EC56E09A4699A6853DA91EC5A9F2">
    <w:name w:val="3F79EC56E09A4699A6853DA91EC5A9F2"/>
    <w:rsid w:val="00652381"/>
  </w:style>
  <w:style w:type="paragraph" w:customStyle="1" w:styleId="D7D7196A89A745EC984989F57C8C2342">
    <w:name w:val="D7D7196A89A745EC984989F57C8C2342"/>
    <w:rsid w:val="00652381"/>
  </w:style>
  <w:style w:type="paragraph" w:customStyle="1" w:styleId="352F48123347481D9D752825B8A12237">
    <w:name w:val="352F48123347481D9D752825B8A12237"/>
    <w:rsid w:val="00652381"/>
  </w:style>
  <w:style w:type="paragraph" w:customStyle="1" w:styleId="9D8F97D4B1EA427DB0505343C824DF9F">
    <w:name w:val="9D8F97D4B1EA427DB0505343C824DF9F"/>
    <w:rsid w:val="00652381"/>
  </w:style>
  <w:style w:type="paragraph" w:customStyle="1" w:styleId="0EEA152DE60445058BB03C114780ADB2">
    <w:name w:val="0EEA152DE60445058BB03C114780ADB2"/>
    <w:rsid w:val="00652381"/>
  </w:style>
  <w:style w:type="paragraph" w:customStyle="1" w:styleId="D38F7D485FD9469E9F088416D0F37EFC">
    <w:name w:val="D38F7D485FD9469E9F088416D0F37EFC"/>
    <w:rsid w:val="00652381"/>
  </w:style>
  <w:style w:type="paragraph" w:customStyle="1" w:styleId="26C48C31AEFD457481BCF7A7EEBC3E30">
    <w:name w:val="26C48C31AEFD457481BCF7A7EEBC3E30"/>
    <w:rsid w:val="00652381"/>
  </w:style>
  <w:style w:type="paragraph" w:customStyle="1" w:styleId="FDC3E498F56D47EAB4268C3A275B445D">
    <w:name w:val="FDC3E498F56D47EAB4268C3A275B445D"/>
    <w:rsid w:val="00652381"/>
  </w:style>
  <w:style w:type="paragraph" w:customStyle="1" w:styleId="7012864717534DDE9FEEF911621B86DF">
    <w:name w:val="7012864717534DDE9FEEF911621B86DF"/>
    <w:rsid w:val="00652381"/>
  </w:style>
  <w:style w:type="paragraph" w:customStyle="1" w:styleId="1976CE7BD72F44708C2EE52C9F204EB5">
    <w:name w:val="1976CE7BD72F44708C2EE52C9F204EB5"/>
    <w:rsid w:val="00652381"/>
  </w:style>
  <w:style w:type="paragraph" w:customStyle="1" w:styleId="9B75CB4A83E844C69B1279BF6609EF9E">
    <w:name w:val="9B75CB4A83E844C69B1279BF6609EF9E"/>
    <w:rsid w:val="00652381"/>
  </w:style>
  <w:style w:type="paragraph" w:customStyle="1" w:styleId="5BC431FAE78C433A8C3A0E2A52B1133A">
    <w:name w:val="5BC431FAE78C433A8C3A0E2A52B1133A"/>
    <w:rsid w:val="00652381"/>
  </w:style>
  <w:style w:type="paragraph" w:customStyle="1" w:styleId="9A525F61D7F74221A843EC136FBE8EC9">
    <w:name w:val="9A525F61D7F74221A843EC136FBE8EC9"/>
    <w:rsid w:val="00652381"/>
  </w:style>
  <w:style w:type="paragraph" w:customStyle="1" w:styleId="E210285D0F04414F992C9A14022E6348">
    <w:name w:val="E210285D0F04414F992C9A14022E6348"/>
    <w:rsid w:val="00652381"/>
  </w:style>
  <w:style w:type="paragraph" w:customStyle="1" w:styleId="5EDB24F049A142D580BC2F665F841F6B">
    <w:name w:val="5EDB24F049A142D580BC2F665F841F6B"/>
    <w:rsid w:val="00652381"/>
  </w:style>
  <w:style w:type="paragraph" w:customStyle="1" w:styleId="5FA06D811AF44C059EEE796C62EBFE98">
    <w:name w:val="5FA06D811AF44C059EEE796C62EBFE98"/>
    <w:rsid w:val="00652381"/>
  </w:style>
  <w:style w:type="paragraph" w:customStyle="1" w:styleId="3FA21762BFCB4C51AD92298E66D1FF78">
    <w:name w:val="3FA21762BFCB4C51AD92298E66D1FF78"/>
    <w:rsid w:val="00652381"/>
  </w:style>
  <w:style w:type="paragraph" w:customStyle="1" w:styleId="6BF5043128844905B89B106CDE3CC0EF">
    <w:name w:val="6BF5043128844905B89B106CDE3CC0EF"/>
    <w:rsid w:val="00652381"/>
  </w:style>
  <w:style w:type="paragraph" w:customStyle="1" w:styleId="846E98A9ED0F44C6ADF4DA0104CE3821">
    <w:name w:val="846E98A9ED0F44C6ADF4DA0104CE3821"/>
    <w:rsid w:val="00652381"/>
  </w:style>
  <w:style w:type="paragraph" w:customStyle="1" w:styleId="D464B28801EB484CBBA2C62E1137CB65">
    <w:name w:val="D464B28801EB484CBBA2C62E1137CB65"/>
    <w:rsid w:val="00652381"/>
  </w:style>
  <w:style w:type="paragraph" w:customStyle="1" w:styleId="8D32782BD2074ACABFB0A06C8C5E2CCD">
    <w:name w:val="8D32782BD2074ACABFB0A06C8C5E2CCD"/>
    <w:rsid w:val="00652381"/>
  </w:style>
  <w:style w:type="paragraph" w:customStyle="1" w:styleId="1AC3AA1434C2400B91C82B2AB0DE9256">
    <w:name w:val="1AC3AA1434C2400B91C82B2AB0DE9256"/>
    <w:rsid w:val="00652381"/>
  </w:style>
  <w:style w:type="paragraph" w:customStyle="1" w:styleId="3679F7366F184F6F8291F70A7CF1C731">
    <w:name w:val="3679F7366F184F6F8291F70A7CF1C731"/>
    <w:rsid w:val="00652381"/>
  </w:style>
  <w:style w:type="paragraph" w:customStyle="1" w:styleId="7434A7BD5C7A4085A57997E59971C371">
    <w:name w:val="7434A7BD5C7A4085A57997E59971C371"/>
    <w:rsid w:val="00652381"/>
  </w:style>
  <w:style w:type="paragraph" w:customStyle="1" w:styleId="631874B2AA9042DD891654D556767E63">
    <w:name w:val="631874B2AA9042DD891654D556767E63"/>
    <w:rsid w:val="00652381"/>
  </w:style>
  <w:style w:type="paragraph" w:customStyle="1" w:styleId="7BCFBBC11C9848A2A80F0AC43FF373E6">
    <w:name w:val="7BCFBBC11C9848A2A80F0AC43FF373E6"/>
    <w:rsid w:val="00652381"/>
  </w:style>
  <w:style w:type="paragraph" w:customStyle="1" w:styleId="CA969A7A0197408F9BDEBCC8100A2668">
    <w:name w:val="CA969A7A0197408F9BDEBCC8100A2668"/>
    <w:rsid w:val="00652381"/>
  </w:style>
  <w:style w:type="paragraph" w:customStyle="1" w:styleId="7D241259ECBE4954833D3294529ACE20">
    <w:name w:val="7D241259ECBE4954833D3294529ACE20"/>
    <w:rsid w:val="00652381"/>
  </w:style>
  <w:style w:type="paragraph" w:customStyle="1" w:styleId="E13561DF50B5407EA1EA89C989F0C911">
    <w:name w:val="E13561DF50B5407EA1EA89C989F0C911"/>
    <w:rsid w:val="00652381"/>
  </w:style>
  <w:style w:type="paragraph" w:customStyle="1" w:styleId="C6CD31CE29CE42CC961C85B59211E7DA">
    <w:name w:val="C6CD31CE29CE42CC961C85B59211E7DA"/>
    <w:rsid w:val="00652381"/>
  </w:style>
  <w:style w:type="paragraph" w:customStyle="1" w:styleId="D8A74E51B4234E78A3805379AEBB01E5">
    <w:name w:val="D8A74E51B4234E78A3805379AEBB01E5"/>
    <w:rsid w:val="00652381"/>
  </w:style>
  <w:style w:type="paragraph" w:customStyle="1" w:styleId="363A38F51BAE4862A69EAA22FA50CEE5">
    <w:name w:val="363A38F51BAE4862A69EAA22FA50CEE5"/>
    <w:rsid w:val="00652381"/>
  </w:style>
  <w:style w:type="paragraph" w:customStyle="1" w:styleId="8D86058312BB4F3B8F3CFC24D043AA23">
    <w:name w:val="8D86058312BB4F3B8F3CFC24D043AA23"/>
    <w:rsid w:val="00652381"/>
  </w:style>
  <w:style w:type="paragraph" w:customStyle="1" w:styleId="458484F6F7C646768E283A176D5DD071">
    <w:name w:val="458484F6F7C646768E283A176D5DD071"/>
    <w:rsid w:val="00652381"/>
  </w:style>
  <w:style w:type="paragraph" w:customStyle="1" w:styleId="92BE6B10489C49388764956E9754D4F4">
    <w:name w:val="92BE6B10489C49388764956E9754D4F4"/>
    <w:rsid w:val="00652381"/>
  </w:style>
  <w:style w:type="paragraph" w:customStyle="1" w:styleId="0AE3EBA89CE644BA8DB0BA1FCA24DDDE">
    <w:name w:val="0AE3EBA89CE644BA8DB0BA1FCA24DDDE"/>
    <w:rsid w:val="00652381"/>
  </w:style>
  <w:style w:type="paragraph" w:customStyle="1" w:styleId="70C1FF59EA134836BBB3438E9AEFC158">
    <w:name w:val="70C1FF59EA134836BBB3438E9AEFC158"/>
    <w:rsid w:val="00652381"/>
  </w:style>
  <w:style w:type="paragraph" w:customStyle="1" w:styleId="81515E8B00CD43E6B29F585B9D354DF4">
    <w:name w:val="81515E8B00CD43E6B29F585B9D354DF4"/>
    <w:rsid w:val="00652381"/>
  </w:style>
  <w:style w:type="paragraph" w:customStyle="1" w:styleId="CCEDAB72891745D788EAA64D668F3BCD">
    <w:name w:val="CCEDAB72891745D788EAA64D668F3BCD"/>
    <w:rsid w:val="00652381"/>
  </w:style>
  <w:style w:type="paragraph" w:customStyle="1" w:styleId="5051B21EF6E44456886E09C83E914E73">
    <w:name w:val="5051B21EF6E44456886E09C83E914E73"/>
    <w:rsid w:val="00652381"/>
  </w:style>
  <w:style w:type="paragraph" w:customStyle="1" w:styleId="003D3173CC1D4908B71C548605853BBC">
    <w:name w:val="003D3173CC1D4908B71C548605853BBC"/>
    <w:rsid w:val="00652381"/>
  </w:style>
  <w:style w:type="paragraph" w:customStyle="1" w:styleId="1A35AC6FF86C48ECAB62EB5673550C5F">
    <w:name w:val="1A35AC6FF86C48ECAB62EB5673550C5F"/>
    <w:rsid w:val="00652381"/>
  </w:style>
  <w:style w:type="paragraph" w:customStyle="1" w:styleId="648C6E1246D84755B32C69FBEB5DEE43">
    <w:name w:val="648C6E1246D84755B32C69FBEB5DEE43"/>
    <w:rsid w:val="00652381"/>
  </w:style>
  <w:style w:type="paragraph" w:customStyle="1" w:styleId="C7182BB1871A4DE5B44476C1669C9C10">
    <w:name w:val="C7182BB1871A4DE5B44476C1669C9C10"/>
    <w:rsid w:val="00652381"/>
  </w:style>
  <w:style w:type="paragraph" w:customStyle="1" w:styleId="77CDE1449B954E1CAC923D82220039B2">
    <w:name w:val="77CDE1449B954E1CAC923D82220039B2"/>
    <w:rsid w:val="00652381"/>
  </w:style>
  <w:style w:type="paragraph" w:customStyle="1" w:styleId="ED8A77C8848E42DC82581E55789A7D721">
    <w:name w:val="ED8A77C8848E42DC82581E55789A7D7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">
    <w:name w:val="1A35AC6FF86C48ECAB62EB5673550C5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">
    <w:name w:val="648C6E1246D84755B32C69FBEB5DEE4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1">
    <w:name w:val="C7182BB1871A4DE5B44476C1669C9C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1">
    <w:name w:val="77CDE1449B954E1CAC923D82220039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1">
    <w:name w:val="24443BFDAB524E6786CBA7D19F80BE2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1">
    <w:name w:val="5B270E3F613D4A0DAF04F3926B90854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1">
    <w:name w:val="DEB4B009ED074E93B939D0E9C46A49F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1">
    <w:name w:val="AB84D2B39C7243AEAA4E557E8C8A72C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1">
    <w:name w:val="402DCC81FF4940EFA6C7766D42D3F4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1">
    <w:name w:val="AF79FD9D06454BC9846849D432CF0EF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1">
    <w:name w:val="352F48123347481D9D752825B8A12237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1">
    <w:name w:val="9D8F97D4B1EA427DB0505343C824DF9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1">
    <w:name w:val="0EEA152DE60445058BB03C114780AD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1">
    <w:name w:val="D38F7D485FD9469E9F088416D0F37EFC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1">
    <w:name w:val="26C48C31AEFD457481BCF7A7EEBC3E3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1">
    <w:name w:val="FDC3E498F56D47EAB4268C3A275B445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12864717534DDE9FEEF911621B86DF1">
    <w:name w:val="7012864717534DDE9FEEF911621B86D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976CE7BD72F44708C2EE52C9F204EB51">
    <w:name w:val="1976CE7BD72F44708C2EE52C9F204EB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C431FAE78C433A8C3A0E2A52B1133A1">
    <w:name w:val="5BC431FAE78C433A8C3A0E2A52B1133A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525F61D7F74221A843EC136FBE8EC91">
    <w:name w:val="9A525F61D7F74221A843EC136FBE8EC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210285D0F04414F992C9A14022E63481">
    <w:name w:val="E210285D0F04414F992C9A14022E634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1">
    <w:name w:val="6BF5043128844905B89B106CDE3CC0E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1">
    <w:name w:val="846E98A9ED0F44C6ADF4DA0104CE382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1">
    <w:name w:val="D464B28801EB484CBBA2C62E1137CB6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1">
    <w:name w:val="8D86058312BB4F3B8F3CFC24D043AA2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1">
    <w:name w:val="458484F6F7C646768E283A176D5DD0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1">
    <w:name w:val="92BE6B10489C49388764956E9754D4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1">
    <w:name w:val="0AE3EBA89CE644BA8DB0BA1FCA24DDD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1">
    <w:name w:val="70C1FF59EA134836BBB3438E9AEFC15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1">
    <w:name w:val="81515E8B00CD43E6B29F585B9D354D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1">
    <w:name w:val="3679F7366F184F6F8291F70A7CF1C73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1">
    <w:name w:val="7434A7BD5C7A4085A57997E59971C3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1">
    <w:name w:val="631874B2AA9042DD891654D556767E6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1">
    <w:name w:val="7BCFBBC11C9848A2A80F0AC43FF373E6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1">
    <w:name w:val="7D241259ECBE4954833D3294529ACE2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1">
    <w:name w:val="E13561DF50B5407EA1EA89C989F0C91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1">
    <w:name w:val="950CE068A545440982B843B80B87A2F3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">
    <w:name w:val="ED8A77C8848E42DC82581E55789A7D7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">
    <w:name w:val="1A35AC6FF86C48ECAB62EB5673550C5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">
    <w:name w:val="648C6E1246D84755B32C69FBEB5DEE4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2">
    <w:name w:val="C7182BB1871A4DE5B44476C1669C9C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2">
    <w:name w:val="77CDE1449B954E1CAC923D82220039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2">
    <w:name w:val="24443BFDAB524E6786CBA7D19F80BE2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2">
    <w:name w:val="5B270E3F613D4A0DAF04F3926B90854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2">
    <w:name w:val="DEB4B009ED074E93B939D0E9C46A49F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2">
    <w:name w:val="AB84D2B39C7243AEAA4E557E8C8A72C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2">
    <w:name w:val="402DCC81FF4940EFA6C7766D42D3F4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2">
    <w:name w:val="AF79FD9D06454BC9846849D432CF0EF9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2">
    <w:name w:val="352F48123347481D9D752825B8A12237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2">
    <w:name w:val="9D8F97D4B1EA427DB0505343C824DF9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2">
    <w:name w:val="0EEA152DE60445058BB03C114780AD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2">
    <w:name w:val="D38F7D485FD9469E9F088416D0F37EFC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2">
    <w:name w:val="26C48C31AEFD457481BCF7A7EEBC3E3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2">
    <w:name w:val="FDC3E498F56D47EAB4268C3A275B445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2">
    <w:name w:val="6BF5043128844905B89B106CDE3CC0E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2">
    <w:name w:val="846E98A9ED0F44C6ADF4DA0104CE382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2">
    <w:name w:val="D464B28801EB484CBBA2C62E1137CB65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2">
    <w:name w:val="8D86058312BB4F3B8F3CFC24D043AA2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2">
    <w:name w:val="458484F6F7C646768E283A176D5DD0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2">
    <w:name w:val="92BE6B10489C49388764956E9754D4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2">
    <w:name w:val="0AE3EBA89CE644BA8DB0BA1FCA24DDD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2">
    <w:name w:val="70C1FF59EA134836BBB3438E9AEFC15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2">
    <w:name w:val="81515E8B00CD43E6B29F585B9D354D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2">
    <w:name w:val="3679F7366F184F6F8291F70A7CF1C73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2">
    <w:name w:val="7434A7BD5C7A4085A57997E59971C3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2">
    <w:name w:val="631874B2AA9042DD891654D556767E6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2">
    <w:name w:val="7BCFBBC11C9848A2A80F0AC43FF373E6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2">
    <w:name w:val="7D241259ECBE4954833D3294529ACE2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2">
    <w:name w:val="E13561DF50B5407EA1EA89C989F0C91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2">
    <w:name w:val="950CE068A545440982B843B80B87A2F32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FDCBBA2FC64906936DE149C49252D3">
    <w:name w:val="84FDCBBA2FC64906936DE149C49252D3"/>
    <w:rsid w:val="00652381"/>
  </w:style>
  <w:style w:type="paragraph" w:customStyle="1" w:styleId="B319D60320AD411497BB71E79F213AFA">
    <w:name w:val="B319D60320AD411497BB71E79F213AFA"/>
    <w:rsid w:val="00652381"/>
  </w:style>
  <w:style w:type="paragraph" w:customStyle="1" w:styleId="B964F046A6124A4E92899A8AC04CF65E">
    <w:name w:val="B964F046A6124A4E92899A8AC04CF65E"/>
    <w:rsid w:val="00652381"/>
  </w:style>
  <w:style w:type="paragraph" w:customStyle="1" w:styleId="247E3728DE6B425E87C988DEAFD73A66">
    <w:name w:val="247E3728DE6B425E87C988DEAFD73A66"/>
    <w:rsid w:val="00652381"/>
  </w:style>
  <w:style w:type="paragraph" w:customStyle="1" w:styleId="444F2A70AE254D3AB420C09F9F830488">
    <w:name w:val="444F2A70AE254D3AB420C09F9F830488"/>
    <w:rsid w:val="00652381"/>
  </w:style>
  <w:style w:type="paragraph" w:customStyle="1" w:styleId="C6629FD8E8024703B7974C135802DF42">
    <w:name w:val="C6629FD8E8024703B7974C135802DF42"/>
    <w:rsid w:val="00652381"/>
  </w:style>
  <w:style w:type="paragraph" w:customStyle="1" w:styleId="721A26738D1145A69061B8FC86A22A87">
    <w:name w:val="721A26738D1145A69061B8FC86A22A87"/>
    <w:rsid w:val="00652381"/>
  </w:style>
  <w:style w:type="paragraph" w:customStyle="1" w:styleId="0096CEDD97A5471E8AA16B2106B60012">
    <w:name w:val="0096CEDD97A5471E8AA16B2106B60012"/>
    <w:rsid w:val="001A1EA5"/>
  </w:style>
  <w:style w:type="paragraph" w:customStyle="1" w:styleId="AC737D55AB7E4132895FA52566D1D5AE">
    <w:name w:val="AC737D55AB7E4132895FA52566D1D5AE"/>
    <w:rsid w:val="001A1EA5"/>
  </w:style>
  <w:style w:type="paragraph" w:customStyle="1" w:styleId="BBD3EB6C8C6E427E8060CDE2EEE0E1DE">
    <w:name w:val="BBD3EB6C8C6E427E8060CDE2EEE0E1DE"/>
    <w:rsid w:val="001A1EA5"/>
  </w:style>
  <w:style w:type="paragraph" w:customStyle="1" w:styleId="816AEC283E4B4C07A3492F87431D994B">
    <w:name w:val="816AEC283E4B4C07A3492F87431D994B"/>
    <w:rsid w:val="001A1EA5"/>
  </w:style>
  <w:style w:type="paragraph" w:customStyle="1" w:styleId="ED8A77C8848E42DC82581E55789A7D723">
    <w:name w:val="ED8A77C8848E42DC82581E55789A7D7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3">
    <w:name w:val="1A35AC6FF86C48ECAB62EB5673550C5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3">
    <w:name w:val="648C6E1246D84755B32C69FBEB5DEE4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3">
    <w:name w:val="C7182BB1871A4DE5B44476C1669C9C1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3">
    <w:name w:val="77CDE1449B954E1CAC923D82220039B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3">
    <w:name w:val="24443BFDAB524E6786CBA7D19F80BE2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3">
    <w:name w:val="5B270E3F613D4A0DAF04F3926B90854D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3">
    <w:name w:val="DEB4B009ED074E93B939D0E9C46A49F8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3">
    <w:name w:val="AB84D2B39C7243AEAA4E557E8C8A72C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3">
    <w:name w:val="402DCC81FF4940EFA6C7766D42D3F41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3">
    <w:name w:val="AF79FD9D06454BC9846849D432CF0EF9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3">
    <w:name w:val="352F48123347481D9D752825B8A12237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3">
    <w:name w:val="9D8F97D4B1EA427DB0505343C824DF9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3">
    <w:name w:val="0EEA152DE60445058BB03C114780ADB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3">
    <w:name w:val="D38F7D485FD9469E9F088416D0F37EFC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3">
    <w:name w:val="26C48C31AEFD457481BCF7A7EEBC3E3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3">
    <w:name w:val="FDC3E498F56D47EAB4268C3A275B445D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3">
    <w:name w:val="6BF5043128844905B89B106CDE3CC0E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3">
    <w:name w:val="846E98A9ED0F44C6ADF4DA0104CE382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3">
    <w:name w:val="D464B28801EB484CBBA2C62E1137CB65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3">
    <w:name w:val="8D86058312BB4F3B8F3CFC24D043AA2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3">
    <w:name w:val="458484F6F7C646768E283A176D5DD07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3">
    <w:name w:val="92BE6B10489C49388764956E9754D4F4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3">
    <w:name w:val="0AE3EBA89CE644BA8DB0BA1FCA24DDD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3">
    <w:name w:val="70C1FF59EA134836BBB3438E9AEFC158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3">
    <w:name w:val="81515E8B00CD43E6B29F585B9D354DF4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3">
    <w:name w:val="3679F7366F184F6F8291F70A7CF1C73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3">
    <w:name w:val="7434A7BD5C7A4085A57997E59971C37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3">
    <w:name w:val="631874B2AA9042DD891654D556767E6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3">
    <w:name w:val="7BCFBBC11C9848A2A80F0AC43FF373E6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3">
    <w:name w:val="7D241259ECBE4954833D3294529ACE2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3">
    <w:name w:val="E13561DF50B5407EA1EA89C989F0C91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1">
    <w:name w:val="0096CEDD97A5471E8AA16B2106B600121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1">
    <w:name w:val="BBD3EB6C8C6E427E8060CDE2EEE0E1DE1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4">
    <w:name w:val="ED8A77C8848E42DC82581E55789A7D7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4">
    <w:name w:val="1A35AC6FF86C48ECAB62EB5673550C5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4">
    <w:name w:val="648C6E1246D84755B32C69FBEB5DEE4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4">
    <w:name w:val="C7182BB1871A4DE5B44476C1669C9C1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4">
    <w:name w:val="77CDE1449B954E1CAC923D82220039B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4">
    <w:name w:val="24443BFDAB524E6786CBA7D19F80BE2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4">
    <w:name w:val="5B270E3F613D4A0DAF04F3926B90854D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4">
    <w:name w:val="DEB4B009ED074E93B939D0E9C46A49F8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4">
    <w:name w:val="AB84D2B39C7243AEAA4E557E8C8A72C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4">
    <w:name w:val="402DCC81FF4940EFA6C7766D42D3F41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4">
    <w:name w:val="AF79FD9D06454BC9846849D432CF0EF9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4">
    <w:name w:val="352F48123347481D9D752825B8A12237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4">
    <w:name w:val="9D8F97D4B1EA427DB0505343C824DF9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4">
    <w:name w:val="0EEA152DE60445058BB03C114780ADB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4">
    <w:name w:val="D38F7D485FD9469E9F088416D0F37EFC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4">
    <w:name w:val="26C48C31AEFD457481BCF7A7EEBC3E3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4">
    <w:name w:val="FDC3E498F56D47EAB4268C3A275B445D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4">
    <w:name w:val="6BF5043128844905B89B106CDE3CC0E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4">
    <w:name w:val="846E98A9ED0F44C6ADF4DA0104CE382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4">
    <w:name w:val="D464B28801EB484CBBA2C62E1137CB65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4">
    <w:name w:val="8D86058312BB4F3B8F3CFC24D043AA2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4">
    <w:name w:val="458484F6F7C646768E283A176D5DD07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4">
    <w:name w:val="92BE6B10489C49388764956E9754D4F4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4">
    <w:name w:val="0AE3EBA89CE644BA8DB0BA1FCA24DDD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4">
    <w:name w:val="70C1FF59EA134836BBB3438E9AEFC158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4">
    <w:name w:val="81515E8B00CD43E6B29F585B9D354DF4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4">
    <w:name w:val="3679F7366F184F6F8291F70A7CF1C73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4">
    <w:name w:val="7434A7BD5C7A4085A57997E59971C37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4">
    <w:name w:val="631874B2AA9042DD891654D556767E6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4">
    <w:name w:val="7BCFBBC11C9848A2A80F0AC43FF373E6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4">
    <w:name w:val="7D241259ECBE4954833D3294529ACE2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4">
    <w:name w:val="E13561DF50B5407EA1EA89C989F0C91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2">
    <w:name w:val="0096CEDD97A5471E8AA16B2106B600122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2">
    <w:name w:val="BBD3EB6C8C6E427E8060CDE2EEE0E1DE2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5">
    <w:name w:val="ED8A77C8848E42DC82581E55789A7D7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5">
    <w:name w:val="1A35AC6FF86C48ECAB62EB5673550C5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5">
    <w:name w:val="648C6E1246D84755B32C69FBEB5DEE4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5">
    <w:name w:val="C7182BB1871A4DE5B44476C1669C9C1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5">
    <w:name w:val="77CDE1449B954E1CAC923D82220039B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5">
    <w:name w:val="24443BFDAB524E6786CBA7D19F80BE2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5">
    <w:name w:val="5B270E3F613D4A0DAF04F3926B90854D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5">
    <w:name w:val="DEB4B009ED074E93B939D0E9C46A49F8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5">
    <w:name w:val="AB84D2B39C7243AEAA4E557E8C8A72C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5">
    <w:name w:val="402DCC81FF4940EFA6C7766D42D3F41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5">
    <w:name w:val="AF79FD9D06454BC9846849D432CF0EF9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5">
    <w:name w:val="352F48123347481D9D752825B8A12237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5">
    <w:name w:val="9D8F97D4B1EA427DB0505343C824DF9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5">
    <w:name w:val="0EEA152DE60445058BB03C114780ADB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5">
    <w:name w:val="D38F7D485FD9469E9F088416D0F37EFC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5">
    <w:name w:val="26C48C31AEFD457481BCF7A7EEBC3E3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5">
    <w:name w:val="FDC3E498F56D47EAB4268C3A275B445D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5">
    <w:name w:val="6BF5043128844905B89B106CDE3CC0E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5">
    <w:name w:val="846E98A9ED0F44C6ADF4DA0104CE382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5">
    <w:name w:val="D464B28801EB484CBBA2C62E1137CB65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5">
    <w:name w:val="8D86058312BB4F3B8F3CFC24D043AA2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5">
    <w:name w:val="458484F6F7C646768E283A176D5DD07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5">
    <w:name w:val="92BE6B10489C49388764956E9754D4F4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5">
    <w:name w:val="0AE3EBA89CE644BA8DB0BA1FCA24DDD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5">
    <w:name w:val="70C1FF59EA134836BBB3438E9AEFC158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5">
    <w:name w:val="81515E8B00CD43E6B29F585B9D354DF4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5">
    <w:name w:val="3679F7366F184F6F8291F70A7CF1C73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5">
    <w:name w:val="7434A7BD5C7A4085A57997E59971C37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5">
    <w:name w:val="631874B2AA9042DD891654D556767E6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5">
    <w:name w:val="7BCFBBC11C9848A2A80F0AC43FF373E6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5">
    <w:name w:val="7D241259ECBE4954833D3294529ACE2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5">
    <w:name w:val="E13561DF50B5407EA1EA89C989F0C91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3">
    <w:name w:val="0096CEDD97A5471E8AA16B2106B600123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3">
    <w:name w:val="BBD3EB6C8C6E427E8060CDE2EEE0E1DE3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97C4F6ECB40F9902ED65A74C756A9">
    <w:name w:val="7BC97C4F6ECB40F9902ED65A74C756A9"/>
    <w:rsid w:val="00845138"/>
  </w:style>
  <w:style w:type="paragraph" w:customStyle="1" w:styleId="25205ABEDF2F44C3B0EF1E2F95BECEAE">
    <w:name w:val="25205ABEDF2F44C3B0EF1E2F95BECEAE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6">
    <w:name w:val="ED8A77C8848E42DC82581E55789A7D7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6">
    <w:name w:val="1A35AC6FF86C48ECAB62EB5673550C5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6">
    <w:name w:val="648C6E1246D84755B32C69FBEB5DEE4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6">
    <w:name w:val="C7182BB1871A4DE5B44476C1669C9C1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6">
    <w:name w:val="77CDE1449B954E1CAC923D82220039B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6">
    <w:name w:val="24443BFDAB524E6786CBA7D19F80BE2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6">
    <w:name w:val="5B270E3F613D4A0DAF04F3926B90854D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6">
    <w:name w:val="DEB4B009ED074E93B939D0E9C46A49F8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6">
    <w:name w:val="AB84D2B39C7243AEAA4E557E8C8A72C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6">
    <w:name w:val="402DCC81FF4940EFA6C7766D42D3F41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6">
    <w:name w:val="AF79FD9D06454BC9846849D432CF0EF9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6">
    <w:name w:val="352F48123347481D9D752825B8A12237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6">
    <w:name w:val="9D8F97D4B1EA427DB0505343C824DF9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6">
    <w:name w:val="0EEA152DE60445058BB03C114780ADB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6">
    <w:name w:val="D38F7D485FD9469E9F088416D0F37EFC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6">
    <w:name w:val="26C48C31AEFD457481BCF7A7EEBC3E3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6">
    <w:name w:val="FDC3E498F56D47EAB4268C3A275B445D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6">
    <w:name w:val="6BF5043128844905B89B106CDE3CC0E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6">
    <w:name w:val="846E98A9ED0F44C6ADF4DA0104CE382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6">
    <w:name w:val="D464B28801EB484CBBA2C62E1137CB65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6">
    <w:name w:val="8D86058312BB4F3B8F3CFC24D043AA2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6">
    <w:name w:val="458484F6F7C646768E283A176D5DD07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6">
    <w:name w:val="92BE6B10489C49388764956E9754D4F4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6">
    <w:name w:val="0AE3EBA89CE644BA8DB0BA1FCA24DDD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6">
    <w:name w:val="70C1FF59EA134836BBB3438E9AEFC158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6">
    <w:name w:val="81515E8B00CD43E6B29F585B9D354DF4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6">
    <w:name w:val="3679F7366F184F6F8291F70A7CF1C73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6">
    <w:name w:val="7434A7BD5C7A4085A57997E59971C37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6">
    <w:name w:val="631874B2AA9042DD891654D556767E6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6">
    <w:name w:val="7BCFBBC11C9848A2A80F0AC43FF373E6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6">
    <w:name w:val="7D241259ECBE4954833D3294529ACE2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6">
    <w:name w:val="E13561DF50B5407EA1EA89C989F0C91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4">
    <w:name w:val="0096CEDD97A5471E8AA16B2106B600124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4">
    <w:name w:val="BBD3EB6C8C6E427E8060CDE2EEE0E1DE4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1">
    <w:name w:val="25205ABEDF2F44C3B0EF1E2F95BECEAE1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7">
    <w:name w:val="ED8A77C8848E42DC82581E55789A7D7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7">
    <w:name w:val="1A35AC6FF86C48ECAB62EB5673550C5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7">
    <w:name w:val="648C6E1246D84755B32C69FBEB5DEE4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7">
    <w:name w:val="C7182BB1871A4DE5B44476C1669C9C1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7">
    <w:name w:val="77CDE1449B954E1CAC923D82220039B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7">
    <w:name w:val="24443BFDAB524E6786CBA7D19F80BE2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7">
    <w:name w:val="5B270E3F613D4A0DAF04F3926B90854D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7">
    <w:name w:val="DEB4B009ED074E93B939D0E9C46A49F8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7">
    <w:name w:val="AB84D2B39C7243AEAA4E557E8C8A72C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7">
    <w:name w:val="402DCC81FF4940EFA6C7766D42D3F41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7">
    <w:name w:val="AF79FD9D06454BC9846849D432CF0EF9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7">
    <w:name w:val="352F48123347481D9D752825B8A12237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7">
    <w:name w:val="9D8F97D4B1EA427DB0505343C824DF9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7">
    <w:name w:val="0EEA152DE60445058BB03C114780ADB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7">
    <w:name w:val="D38F7D485FD9469E9F088416D0F37EFC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7">
    <w:name w:val="26C48C31AEFD457481BCF7A7EEBC3E3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7">
    <w:name w:val="FDC3E498F56D47EAB4268C3A275B445D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7">
    <w:name w:val="6BF5043128844905B89B106CDE3CC0E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7">
    <w:name w:val="846E98A9ED0F44C6ADF4DA0104CE382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7">
    <w:name w:val="D464B28801EB484CBBA2C62E1137CB65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7">
    <w:name w:val="8D86058312BB4F3B8F3CFC24D043AA2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7">
    <w:name w:val="458484F6F7C646768E283A176D5DD07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7">
    <w:name w:val="92BE6B10489C49388764956E9754D4F4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7">
    <w:name w:val="0AE3EBA89CE644BA8DB0BA1FCA24DDD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7">
    <w:name w:val="70C1FF59EA134836BBB3438E9AEFC158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7">
    <w:name w:val="81515E8B00CD43E6B29F585B9D354DF4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7">
    <w:name w:val="3679F7366F184F6F8291F70A7CF1C73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7">
    <w:name w:val="7434A7BD5C7A4085A57997E59971C37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7">
    <w:name w:val="631874B2AA9042DD891654D556767E6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7">
    <w:name w:val="7BCFBBC11C9848A2A80F0AC43FF373E6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7">
    <w:name w:val="7D241259ECBE4954833D3294529ACE2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7">
    <w:name w:val="E13561DF50B5407EA1EA89C989F0C91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5">
    <w:name w:val="0096CEDD97A5471E8AA16B2106B600125"/>
    <w:rsid w:val="001E6AC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5">
    <w:name w:val="BBD3EB6C8C6E427E8060CDE2EEE0E1DE5"/>
    <w:rsid w:val="001E6AC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FC07B5529E3483DBD0F29CE0F312431">
    <w:name w:val="0FC07B5529E3483DBD0F29CE0F312431"/>
    <w:rsid w:val="001E6ACB"/>
  </w:style>
  <w:style w:type="paragraph" w:customStyle="1" w:styleId="40D7B1C7D09C4FE0A67A32E7BF3A94D1">
    <w:name w:val="40D7B1C7D09C4FE0A67A32E7BF3A94D1"/>
    <w:rsid w:val="001E6ACB"/>
  </w:style>
  <w:style w:type="paragraph" w:customStyle="1" w:styleId="0CA4780C4328431A87C3A10496D79C45">
    <w:name w:val="0CA4780C4328431A87C3A10496D79C45"/>
    <w:rsid w:val="001E6ACB"/>
  </w:style>
  <w:style w:type="paragraph" w:customStyle="1" w:styleId="5E739FE6814041C5A357CB81A52D0BA1">
    <w:name w:val="5E739FE6814041C5A357CB81A52D0BA1"/>
    <w:rsid w:val="001E6ACB"/>
  </w:style>
  <w:style w:type="paragraph" w:customStyle="1" w:styleId="B34A4CD598EE42A5B10A3632415193AF">
    <w:name w:val="B34A4CD598EE42A5B10A3632415193AF"/>
    <w:rsid w:val="001E6ACB"/>
  </w:style>
  <w:style w:type="paragraph" w:customStyle="1" w:styleId="3D85A741049C4D8E886538B81B82A1F9">
    <w:name w:val="3D85A741049C4D8E886538B81B82A1F9"/>
    <w:rsid w:val="001E6ACB"/>
  </w:style>
  <w:style w:type="paragraph" w:customStyle="1" w:styleId="045345BFDC284D56AAFF89AA1D4A8E89">
    <w:name w:val="045345BFDC284D56AAFF89AA1D4A8E89"/>
    <w:rsid w:val="001E6ACB"/>
  </w:style>
  <w:style w:type="paragraph" w:customStyle="1" w:styleId="7733B48BE3F14F6CA1FD3EADB77C2503">
    <w:name w:val="7733B48BE3F14F6CA1FD3EADB77C2503"/>
    <w:rsid w:val="001E6ACB"/>
  </w:style>
  <w:style w:type="paragraph" w:customStyle="1" w:styleId="2D5686E4D787498BA974ED93587A140E">
    <w:name w:val="2D5686E4D787498BA974ED93587A140E"/>
    <w:rsid w:val="00885577"/>
  </w:style>
  <w:style w:type="paragraph" w:customStyle="1" w:styleId="232EE41C908C40E49F7BF876B73EFAAF">
    <w:name w:val="232EE41C908C40E49F7BF876B73EFAAF"/>
    <w:rsid w:val="00885577"/>
  </w:style>
  <w:style w:type="paragraph" w:customStyle="1" w:styleId="78A3C28BB57F4E3C9A84CB650B670613">
    <w:name w:val="78A3C28BB57F4E3C9A84CB650B670613"/>
    <w:rsid w:val="00885577"/>
  </w:style>
  <w:style w:type="paragraph" w:customStyle="1" w:styleId="0A9E889BCD094ADAACEE2E8CF0C4899A">
    <w:name w:val="0A9E889BCD094ADAACEE2E8CF0C4899A"/>
    <w:rsid w:val="00885577"/>
  </w:style>
  <w:style w:type="paragraph" w:customStyle="1" w:styleId="B05776EA0574498EB2534A23DC5D81A5">
    <w:name w:val="B05776EA0574498EB2534A23DC5D81A5"/>
    <w:rsid w:val="006D63C9"/>
  </w:style>
  <w:style w:type="paragraph" w:customStyle="1" w:styleId="7BB2124D5CC349C7A4C87296D5B54D9A">
    <w:name w:val="7BB2124D5CC349C7A4C87296D5B54D9A"/>
    <w:rsid w:val="006D63C9"/>
  </w:style>
  <w:style w:type="paragraph" w:customStyle="1" w:styleId="D03DAB33EC474590B11D47FD199ED87D">
    <w:name w:val="D03DAB33EC474590B11D47FD199ED87D"/>
    <w:rsid w:val="006D63C9"/>
  </w:style>
  <w:style w:type="paragraph" w:customStyle="1" w:styleId="7B759330630945CA8C35891957165521">
    <w:name w:val="7B759330630945CA8C35891957165521"/>
    <w:rsid w:val="006D63C9"/>
  </w:style>
  <w:style w:type="paragraph" w:customStyle="1" w:styleId="4EF2CF3F72DF4BBD80F85F7D9C02AFF4">
    <w:name w:val="4EF2CF3F72DF4BBD80F85F7D9C02AFF4"/>
    <w:rsid w:val="006D63C9"/>
  </w:style>
  <w:style w:type="paragraph" w:customStyle="1" w:styleId="12BC52812FF54141A805EC4C6B903FC3">
    <w:name w:val="12BC52812FF54141A805EC4C6B903FC3"/>
    <w:rsid w:val="006D63C9"/>
  </w:style>
  <w:style w:type="paragraph" w:customStyle="1" w:styleId="9437DBEFB5214A05BB92AE4C86E5ADFB">
    <w:name w:val="9437DBEFB5214A05BB92AE4C86E5ADFB"/>
    <w:rsid w:val="006D63C9"/>
  </w:style>
  <w:style w:type="paragraph" w:customStyle="1" w:styleId="F5D2E332EC5744339E0B92E6FE2612BB">
    <w:name w:val="F5D2E332EC5744339E0B92E6FE2612BB"/>
    <w:rsid w:val="006D63C9"/>
  </w:style>
  <w:style w:type="paragraph" w:customStyle="1" w:styleId="5BC64C1833E84FD3AEED42A7CAAEC39A">
    <w:name w:val="5BC64C1833E84FD3AEED42A7CAAEC39A"/>
    <w:rsid w:val="006D63C9"/>
  </w:style>
  <w:style w:type="paragraph" w:customStyle="1" w:styleId="5C022016BB3D404C89BE6BA4A21A4E0E">
    <w:name w:val="5C022016BB3D404C89BE6BA4A21A4E0E"/>
    <w:rsid w:val="006D63C9"/>
  </w:style>
  <w:style w:type="paragraph" w:customStyle="1" w:styleId="3033F762406E47EF9811D7DE267E1127">
    <w:name w:val="3033F762406E47EF9811D7DE267E1127"/>
    <w:rsid w:val="006D63C9"/>
  </w:style>
  <w:style w:type="paragraph" w:customStyle="1" w:styleId="715582BF9F8144C985B142E565479183">
    <w:name w:val="715582BF9F8144C985B142E565479183"/>
    <w:rsid w:val="006D63C9"/>
  </w:style>
  <w:style w:type="paragraph" w:customStyle="1" w:styleId="B66B80B468524B8FB04468E37B10D391">
    <w:name w:val="B66B80B468524B8FB04468E37B10D391"/>
    <w:rsid w:val="006D63C9"/>
  </w:style>
  <w:style w:type="paragraph" w:customStyle="1" w:styleId="0126DCE7A29E424490D154BB446C992B">
    <w:name w:val="0126DCE7A29E424490D154BB446C992B"/>
    <w:rsid w:val="006D63C9"/>
  </w:style>
  <w:style w:type="paragraph" w:customStyle="1" w:styleId="7CC55ADBB02F445C9C91E75153024EA4">
    <w:name w:val="7CC55ADBB02F445C9C91E75153024EA4"/>
    <w:rsid w:val="006D63C9"/>
  </w:style>
  <w:style w:type="paragraph" w:customStyle="1" w:styleId="82C9AEEAF14A40CE88B4120B144F12A1">
    <w:name w:val="82C9AEEAF14A40CE88B4120B144F12A1"/>
    <w:rsid w:val="006D63C9"/>
  </w:style>
  <w:style w:type="paragraph" w:customStyle="1" w:styleId="ED31742B847B4598836D6119F9A35D1A">
    <w:name w:val="ED31742B847B4598836D6119F9A35D1A"/>
    <w:rsid w:val="006D63C9"/>
  </w:style>
  <w:style w:type="paragraph" w:customStyle="1" w:styleId="0D6169E26E45484AA53B1754D5C5AFDE">
    <w:name w:val="0D6169E26E45484AA53B1754D5C5AFDE"/>
    <w:rsid w:val="006D63C9"/>
  </w:style>
  <w:style w:type="paragraph" w:customStyle="1" w:styleId="7AF35E2D70C44F80A756D30B895C4E77">
    <w:name w:val="7AF35E2D70C44F80A756D30B895C4E77"/>
    <w:rsid w:val="006D63C9"/>
  </w:style>
  <w:style w:type="paragraph" w:customStyle="1" w:styleId="EE2B720E73F848AFB6E31825FD3B6FC3">
    <w:name w:val="EE2B720E73F848AFB6E31825FD3B6FC3"/>
    <w:rsid w:val="006D63C9"/>
  </w:style>
  <w:style w:type="paragraph" w:customStyle="1" w:styleId="CC98A5F3C43F43B0983844CD09F65848">
    <w:name w:val="CC98A5F3C43F43B0983844CD09F65848"/>
    <w:rsid w:val="006D63C9"/>
  </w:style>
  <w:style w:type="paragraph" w:customStyle="1" w:styleId="1BAACAB0D1D24E5F98B852DE59DB3616">
    <w:name w:val="1BAACAB0D1D24E5F98B852DE59DB3616"/>
    <w:rsid w:val="006D63C9"/>
  </w:style>
  <w:style w:type="paragraph" w:customStyle="1" w:styleId="33FE87D3BBB5413D82BB9B8341F78498">
    <w:name w:val="33FE87D3BBB5413D82BB9B8341F78498"/>
    <w:rsid w:val="006D63C9"/>
  </w:style>
  <w:style w:type="paragraph" w:customStyle="1" w:styleId="BFA54C4C94D844978FFB2A337A845EFE">
    <w:name w:val="BFA54C4C94D844978FFB2A337A845EFE"/>
    <w:rsid w:val="006D63C9"/>
  </w:style>
  <w:style w:type="paragraph" w:customStyle="1" w:styleId="5B032E9D11834485BDB31E759002A723">
    <w:name w:val="5B032E9D11834485BDB31E759002A723"/>
    <w:rsid w:val="006D63C9"/>
  </w:style>
  <w:style w:type="paragraph" w:customStyle="1" w:styleId="DF1AE4BFCA5945AE877F5D54EB76E827">
    <w:name w:val="DF1AE4BFCA5945AE877F5D54EB76E827"/>
    <w:rsid w:val="006D63C9"/>
  </w:style>
  <w:style w:type="paragraph" w:customStyle="1" w:styleId="3F7BDC9BD2EA4F62A1A863ACDA873D13">
    <w:name w:val="3F7BDC9BD2EA4F62A1A863ACDA873D13"/>
    <w:rsid w:val="006D63C9"/>
  </w:style>
  <w:style w:type="paragraph" w:customStyle="1" w:styleId="FE9621B0F8A9414581ADBC528420CAD8">
    <w:name w:val="FE9621B0F8A9414581ADBC528420CAD8"/>
    <w:rsid w:val="006D63C9"/>
  </w:style>
  <w:style w:type="paragraph" w:customStyle="1" w:styleId="4F512491BBA34A12B16E943AABE8E808">
    <w:name w:val="4F512491BBA34A12B16E943AABE8E808"/>
    <w:rsid w:val="006D63C9"/>
  </w:style>
  <w:style w:type="paragraph" w:customStyle="1" w:styleId="8F594146ADCB43FCA171F5A37833413E">
    <w:name w:val="8F594146ADCB43FCA171F5A37833413E"/>
    <w:rsid w:val="006D63C9"/>
  </w:style>
  <w:style w:type="paragraph" w:customStyle="1" w:styleId="DB9993BC12BD41239D7F7AED779BB8AC">
    <w:name w:val="DB9993BC12BD41239D7F7AED779BB8AC"/>
    <w:rsid w:val="006D63C9"/>
  </w:style>
  <w:style w:type="paragraph" w:customStyle="1" w:styleId="40BB7DC36AEC44909B340617D578586C">
    <w:name w:val="40BB7DC36AEC44909B340617D578586C"/>
    <w:rsid w:val="006D63C9"/>
  </w:style>
  <w:style w:type="paragraph" w:customStyle="1" w:styleId="76EC02FBB0354773BDD9323BC4C2AB8E">
    <w:name w:val="76EC02FBB0354773BDD9323BC4C2AB8E"/>
    <w:rsid w:val="006D63C9"/>
  </w:style>
  <w:style w:type="paragraph" w:customStyle="1" w:styleId="D54BC063AFF34D9A8C2AE3CFCA5FC62F">
    <w:name w:val="D54BC063AFF34D9A8C2AE3CFCA5FC62F"/>
    <w:rsid w:val="006D63C9"/>
  </w:style>
  <w:style w:type="paragraph" w:customStyle="1" w:styleId="13104D52CF1F44E9812DC04E8F7709B8">
    <w:name w:val="13104D52CF1F44E9812DC04E8F7709B8"/>
    <w:rsid w:val="006D63C9"/>
  </w:style>
  <w:style w:type="paragraph" w:customStyle="1" w:styleId="E8204511E5C44901A46FB9B9395E43C6">
    <w:name w:val="E8204511E5C44901A46FB9B9395E43C6"/>
    <w:rsid w:val="006D63C9"/>
  </w:style>
  <w:style w:type="paragraph" w:customStyle="1" w:styleId="C31461958FA045DBA70B9C5560F401D0">
    <w:name w:val="C31461958FA045DBA70B9C5560F401D0"/>
    <w:rsid w:val="006D63C9"/>
  </w:style>
  <w:style w:type="paragraph" w:customStyle="1" w:styleId="344830487B1C4335B64EB6FE6A0B1E1F">
    <w:name w:val="344830487B1C4335B64EB6FE6A0B1E1F"/>
    <w:rsid w:val="006D63C9"/>
  </w:style>
  <w:style w:type="paragraph" w:customStyle="1" w:styleId="39310AD30E9F42F286DCFBA7415B0D6D">
    <w:name w:val="39310AD30E9F42F286DCFBA7415B0D6D"/>
    <w:rsid w:val="006D63C9"/>
  </w:style>
  <w:style w:type="paragraph" w:customStyle="1" w:styleId="FD609A0D5FB6418CB5A29468ECF59B30">
    <w:name w:val="FD609A0D5FB6418CB5A29468ECF59B30"/>
    <w:rsid w:val="006D63C9"/>
  </w:style>
  <w:style w:type="paragraph" w:customStyle="1" w:styleId="914C1BCAEB5648A9A6366ED017A8D442">
    <w:name w:val="914C1BCAEB5648A9A6366ED017A8D442"/>
    <w:rsid w:val="006D63C9"/>
  </w:style>
  <w:style w:type="paragraph" w:customStyle="1" w:styleId="743AB3700D3E425B8277C0141316F8E6">
    <w:name w:val="743AB3700D3E425B8277C0141316F8E6"/>
    <w:rsid w:val="006D63C9"/>
  </w:style>
  <w:style w:type="paragraph" w:customStyle="1" w:styleId="8BC76F3C33644398BFBEBB8BA55543DF">
    <w:name w:val="8BC76F3C33644398BFBEBB8BA55543DF"/>
    <w:rsid w:val="006D63C9"/>
  </w:style>
  <w:style w:type="paragraph" w:customStyle="1" w:styleId="F00A2CD7F85C490D8D9E18D7634DBB20">
    <w:name w:val="F00A2CD7F85C490D8D9E18D7634DBB20"/>
    <w:rsid w:val="006D63C9"/>
  </w:style>
  <w:style w:type="paragraph" w:customStyle="1" w:styleId="9416F01E41DC482EA72A18812639BBA2">
    <w:name w:val="9416F01E41DC482EA72A18812639BBA2"/>
    <w:rsid w:val="006D63C9"/>
  </w:style>
  <w:style w:type="paragraph" w:customStyle="1" w:styleId="222BD63565DD40FDBF72A03949520D05">
    <w:name w:val="222BD63565DD40FDBF72A03949520D05"/>
    <w:rsid w:val="006D63C9"/>
  </w:style>
  <w:style w:type="paragraph" w:customStyle="1" w:styleId="623F582E470145AF9B00E9C726D70AC3">
    <w:name w:val="623F582E470145AF9B00E9C726D70AC3"/>
    <w:rsid w:val="006D63C9"/>
  </w:style>
  <w:style w:type="paragraph" w:customStyle="1" w:styleId="9BBEA9D3A531446090DA2E10233E46D0">
    <w:name w:val="9BBEA9D3A531446090DA2E10233E46D0"/>
    <w:rsid w:val="006D63C9"/>
  </w:style>
  <w:style w:type="paragraph" w:customStyle="1" w:styleId="1516F9D42F3F49BCACABC50173493EDF">
    <w:name w:val="1516F9D42F3F49BCACABC50173493EDF"/>
    <w:rsid w:val="006D63C9"/>
  </w:style>
  <w:style w:type="paragraph" w:customStyle="1" w:styleId="C2DB1BA3102C45E7B7003890E53C63D7">
    <w:name w:val="C2DB1BA3102C45E7B7003890E53C63D7"/>
    <w:rsid w:val="006D63C9"/>
  </w:style>
  <w:style w:type="paragraph" w:customStyle="1" w:styleId="8A75D5EE583644FB980F94F4317C0209">
    <w:name w:val="8A75D5EE583644FB980F94F4317C0209"/>
    <w:rsid w:val="006D63C9"/>
  </w:style>
  <w:style w:type="paragraph" w:customStyle="1" w:styleId="4C85E5A67A7F4B218ACB610A66A0D025">
    <w:name w:val="4C85E5A67A7F4B218ACB610A66A0D025"/>
    <w:rsid w:val="006D63C9"/>
  </w:style>
  <w:style w:type="paragraph" w:customStyle="1" w:styleId="4B154EC1AAC944FB918580408A36D54D">
    <w:name w:val="4B154EC1AAC944FB918580408A36D54D"/>
    <w:rsid w:val="006D63C9"/>
  </w:style>
  <w:style w:type="paragraph" w:customStyle="1" w:styleId="AD644EDACE074A6698BE14096BC12C9E">
    <w:name w:val="AD644EDACE074A6698BE14096BC12C9E"/>
    <w:rsid w:val="006D63C9"/>
  </w:style>
  <w:style w:type="paragraph" w:customStyle="1" w:styleId="9D4719A91A2249C9ACD5EC97574F791C">
    <w:name w:val="9D4719A91A2249C9ACD5EC97574F791C"/>
    <w:rsid w:val="006D63C9"/>
  </w:style>
  <w:style w:type="paragraph" w:customStyle="1" w:styleId="F5F4E143865B48F3A6F67A37FAA3216D">
    <w:name w:val="F5F4E143865B48F3A6F67A37FAA3216D"/>
    <w:rsid w:val="006D63C9"/>
  </w:style>
  <w:style w:type="paragraph" w:customStyle="1" w:styleId="3B40FA712E4F4FF7B64DA79BC9320836">
    <w:name w:val="3B40FA712E4F4FF7B64DA79BC9320836"/>
    <w:rsid w:val="006D63C9"/>
  </w:style>
  <w:style w:type="paragraph" w:customStyle="1" w:styleId="81A89A63097D4124BA66596DF1424C85">
    <w:name w:val="81A89A63097D4124BA66596DF1424C85"/>
    <w:rsid w:val="006D63C9"/>
  </w:style>
  <w:style w:type="paragraph" w:customStyle="1" w:styleId="B0B654D69D2D4B81A1938C52BC6FBB77">
    <w:name w:val="B0B654D69D2D4B81A1938C52BC6FBB77"/>
    <w:rsid w:val="006D63C9"/>
  </w:style>
  <w:style w:type="paragraph" w:customStyle="1" w:styleId="65FE344263074A7394356B43168FCEC2">
    <w:name w:val="65FE344263074A7394356B43168FCEC2"/>
    <w:rsid w:val="006D63C9"/>
  </w:style>
  <w:style w:type="paragraph" w:customStyle="1" w:styleId="77DE8B581D754A2FB59B5D8C37012D98">
    <w:name w:val="77DE8B581D754A2FB59B5D8C37012D98"/>
    <w:rsid w:val="006D63C9"/>
  </w:style>
  <w:style w:type="paragraph" w:customStyle="1" w:styleId="E04EF4839D17438D8C009A0D5634B60B">
    <w:name w:val="E04EF4839D17438D8C009A0D5634B60B"/>
    <w:rsid w:val="006D63C9"/>
  </w:style>
  <w:style w:type="paragraph" w:customStyle="1" w:styleId="90A77357D147465CB554F9E9EB049FE4">
    <w:name w:val="90A77357D147465CB554F9E9EB049FE4"/>
    <w:rsid w:val="006D63C9"/>
  </w:style>
  <w:style w:type="paragraph" w:customStyle="1" w:styleId="8AC1B42B7366493D9BBFF65DFC399809">
    <w:name w:val="8AC1B42B7366493D9BBFF65DFC399809"/>
    <w:rsid w:val="006D63C9"/>
  </w:style>
  <w:style w:type="paragraph" w:customStyle="1" w:styleId="9402DF17A43E4C92B5F45C16FFBE39E0">
    <w:name w:val="9402DF17A43E4C92B5F45C16FFBE39E0"/>
    <w:rsid w:val="006D63C9"/>
  </w:style>
  <w:style w:type="paragraph" w:customStyle="1" w:styleId="B28C4955B8EF406B94B2C6B7F02EF2F3">
    <w:name w:val="B28C4955B8EF406B94B2C6B7F02EF2F3"/>
    <w:rsid w:val="006D63C9"/>
  </w:style>
  <w:style w:type="paragraph" w:customStyle="1" w:styleId="5539C8B1A3E74932A4DCF52ABE015464">
    <w:name w:val="5539C8B1A3E74932A4DCF52ABE015464"/>
    <w:rsid w:val="006D63C9"/>
  </w:style>
  <w:style w:type="paragraph" w:customStyle="1" w:styleId="64DEE910FC3F46F79FCD0DB7BD90AA0B">
    <w:name w:val="64DEE910FC3F46F79FCD0DB7BD90AA0B"/>
    <w:rsid w:val="006D63C9"/>
  </w:style>
  <w:style w:type="paragraph" w:customStyle="1" w:styleId="6CECB0B48B7C4BF6BC067F14EC271A83">
    <w:name w:val="6CECB0B48B7C4BF6BC067F14EC271A83"/>
    <w:rsid w:val="006D63C9"/>
  </w:style>
  <w:style w:type="paragraph" w:customStyle="1" w:styleId="C5706CDE52CA42068502D965EB0A923B">
    <w:name w:val="C5706CDE52CA42068502D965EB0A923B"/>
    <w:rsid w:val="006D63C9"/>
  </w:style>
  <w:style w:type="paragraph" w:customStyle="1" w:styleId="5B39CC8E75A94FEF882390675BF7BE94">
    <w:name w:val="5B39CC8E75A94FEF882390675BF7BE94"/>
    <w:rsid w:val="006D63C9"/>
  </w:style>
  <w:style w:type="paragraph" w:customStyle="1" w:styleId="AE47ACE5EC914AF6B3BA5A4364AE56FA">
    <w:name w:val="AE47ACE5EC914AF6B3BA5A4364AE56FA"/>
    <w:rsid w:val="006D63C9"/>
  </w:style>
  <w:style w:type="paragraph" w:customStyle="1" w:styleId="1866A82BC38C4DFEBE00B3F93E1B7064">
    <w:name w:val="1866A82BC38C4DFEBE00B3F93E1B7064"/>
    <w:rsid w:val="006D63C9"/>
  </w:style>
  <w:style w:type="paragraph" w:customStyle="1" w:styleId="FD6357C5A53F4806801D09A3371EB396">
    <w:name w:val="FD6357C5A53F4806801D09A3371EB396"/>
    <w:rsid w:val="006D63C9"/>
  </w:style>
  <w:style w:type="paragraph" w:customStyle="1" w:styleId="97EE499E0E2A4E5691DC46137A70A257">
    <w:name w:val="97EE499E0E2A4E5691DC46137A70A257"/>
    <w:rsid w:val="006D63C9"/>
  </w:style>
  <w:style w:type="paragraph" w:customStyle="1" w:styleId="8B7878C592934AC99A0D3D43F8E2647C">
    <w:name w:val="8B7878C592934AC99A0D3D43F8E2647C"/>
    <w:rsid w:val="006D63C9"/>
  </w:style>
  <w:style w:type="paragraph" w:customStyle="1" w:styleId="4FA1547C40314DF89BB35FB6A1296C33">
    <w:name w:val="4FA1547C40314DF89BB35FB6A1296C33"/>
    <w:rsid w:val="006D63C9"/>
  </w:style>
  <w:style w:type="paragraph" w:customStyle="1" w:styleId="12A21909F500498395D6D195F465A5C0">
    <w:name w:val="12A21909F500498395D6D195F465A5C0"/>
    <w:rsid w:val="006D63C9"/>
  </w:style>
  <w:style w:type="paragraph" w:customStyle="1" w:styleId="16622DED4094428BACE359E9FFC32118">
    <w:name w:val="16622DED4094428BACE359E9FFC32118"/>
    <w:rsid w:val="006D63C9"/>
  </w:style>
  <w:style w:type="paragraph" w:customStyle="1" w:styleId="F7DE361586404AA293ABCB300E86CCB7">
    <w:name w:val="F7DE361586404AA293ABCB300E86CCB7"/>
    <w:rsid w:val="006D63C9"/>
  </w:style>
  <w:style w:type="paragraph" w:customStyle="1" w:styleId="B314E7C10F314673B2E9C6B8F3D39B0D">
    <w:name w:val="B314E7C10F314673B2E9C6B8F3D39B0D"/>
    <w:rsid w:val="006D63C9"/>
  </w:style>
  <w:style w:type="paragraph" w:customStyle="1" w:styleId="CA2BB76BE87A4872B13790A2280C5E7C">
    <w:name w:val="CA2BB76BE87A4872B13790A2280C5E7C"/>
    <w:rsid w:val="006D63C9"/>
  </w:style>
  <w:style w:type="paragraph" w:customStyle="1" w:styleId="4F579A13B4C94D4D98907EF80AC4734B">
    <w:name w:val="4F579A13B4C94D4D98907EF80AC4734B"/>
    <w:rsid w:val="006D63C9"/>
  </w:style>
  <w:style w:type="paragraph" w:customStyle="1" w:styleId="A0F3BAD405E3494AA7C86A3F209778AD">
    <w:name w:val="A0F3BAD405E3494AA7C86A3F209778AD"/>
    <w:rsid w:val="006D63C9"/>
  </w:style>
  <w:style w:type="paragraph" w:customStyle="1" w:styleId="E9F222781C7E4131A6161372E7B80076">
    <w:name w:val="E9F222781C7E4131A6161372E7B80076"/>
    <w:rsid w:val="006D63C9"/>
  </w:style>
  <w:style w:type="paragraph" w:customStyle="1" w:styleId="A7A5F12D3DC04B8FB19E7907DC47BFD7">
    <w:name w:val="A7A5F12D3DC04B8FB19E7907DC47BFD7"/>
    <w:rsid w:val="006D63C9"/>
  </w:style>
  <w:style w:type="paragraph" w:customStyle="1" w:styleId="9786EB65CBE24E5F8FA5DF104305C2E5">
    <w:name w:val="9786EB65CBE24E5F8FA5DF104305C2E5"/>
    <w:rsid w:val="006D63C9"/>
  </w:style>
  <w:style w:type="paragraph" w:customStyle="1" w:styleId="BBFD88FD00EB461297293C6868268AF3">
    <w:name w:val="BBFD88FD00EB461297293C6868268AF3"/>
    <w:rsid w:val="006D63C9"/>
  </w:style>
  <w:style w:type="paragraph" w:customStyle="1" w:styleId="3201D657BEFC45F8827299CA1E951C88">
    <w:name w:val="3201D657BEFC45F8827299CA1E951C88"/>
    <w:rsid w:val="006D63C9"/>
  </w:style>
  <w:style w:type="paragraph" w:customStyle="1" w:styleId="071E3A28ED444FEC8E2DCBE1F7298CB1">
    <w:name w:val="071E3A28ED444FEC8E2DCBE1F7298CB1"/>
    <w:rsid w:val="006D63C9"/>
  </w:style>
  <w:style w:type="paragraph" w:customStyle="1" w:styleId="252C52F3354D42BBBB06A8DD0AD9C673">
    <w:name w:val="252C52F3354D42BBBB06A8DD0AD9C673"/>
    <w:rsid w:val="006D63C9"/>
  </w:style>
  <w:style w:type="paragraph" w:customStyle="1" w:styleId="E43E7ABAB00C450CB279B0B456F52387">
    <w:name w:val="E43E7ABAB00C450CB279B0B456F52387"/>
    <w:rsid w:val="006D63C9"/>
  </w:style>
  <w:style w:type="paragraph" w:customStyle="1" w:styleId="599BEF1BAB624BCA8E164E8AAD181E01">
    <w:name w:val="599BEF1BAB624BCA8E164E8AAD181E01"/>
    <w:rsid w:val="006D63C9"/>
  </w:style>
  <w:style w:type="paragraph" w:customStyle="1" w:styleId="7E3EE241B2434057ABEE49B5C9F86579">
    <w:name w:val="7E3EE241B2434057ABEE49B5C9F86579"/>
    <w:rsid w:val="006D63C9"/>
  </w:style>
  <w:style w:type="paragraph" w:customStyle="1" w:styleId="E80B6B5299A74CDB808358B918E99995">
    <w:name w:val="E80B6B5299A74CDB808358B918E99995"/>
    <w:rsid w:val="006D63C9"/>
  </w:style>
  <w:style w:type="paragraph" w:customStyle="1" w:styleId="5D07E3D415404EF99D4A52F9B6A10791">
    <w:name w:val="5D07E3D415404EF99D4A52F9B6A10791"/>
    <w:rsid w:val="006D63C9"/>
  </w:style>
  <w:style w:type="paragraph" w:customStyle="1" w:styleId="D06A68D70AD24D42AD4681430E06A14D">
    <w:name w:val="D06A68D70AD24D42AD4681430E06A14D"/>
    <w:rsid w:val="006D63C9"/>
  </w:style>
  <w:style w:type="paragraph" w:customStyle="1" w:styleId="23C2EDD7BDAC4D94A0075436E01F9D85">
    <w:name w:val="23C2EDD7BDAC4D94A0075436E01F9D85"/>
    <w:rsid w:val="006D63C9"/>
  </w:style>
  <w:style w:type="paragraph" w:customStyle="1" w:styleId="2863160EC21F4F9AB523B2C28DC86B8D">
    <w:name w:val="2863160EC21F4F9AB523B2C28DC86B8D"/>
    <w:rsid w:val="006D63C9"/>
  </w:style>
  <w:style w:type="paragraph" w:customStyle="1" w:styleId="28B123A0BD1A47ADA3EBAB4C6C29DC21">
    <w:name w:val="28B123A0BD1A47ADA3EBAB4C6C29DC21"/>
    <w:rsid w:val="006D63C9"/>
  </w:style>
  <w:style w:type="paragraph" w:customStyle="1" w:styleId="4EC4036578DA4E7DA8D99A3ACB458295">
    <w:name w:val="4EC4036578DA4E7DA8D99A3ACB458295"/>
    <w:rsid w:val="006D63C9"/>
  </w:style>
  <w:style w:type="paragraph" w:customStyle="1" w:styleId="1DCA1E6AC9D449378DF77CFE31B705B6">
    <w:name w:val="1DCA1E6AC9D449378DF77CFE31B705B6"/>
    <w:rsid w:val="006D63C9"/>
  </w:style>
  <w:style w:type="paragraph" w:customStyle="1" w:styleId="00A0FF0309B74F0DAB49C210287E11EE">
    <w:name w:val="00A0FF0309B74F0DAB49C210287E11EE"/>
    <w:rsid w:val="006D63C9"/>
  </w:style>
  <w:style w:type="paragraph" w:customStyle="1" w:styleId="082207B1244F486EA93FAAAC3C6BBB04">
    <w:name w:val="082207B1244F486EA93FAAAC3C6BBB04"/>
    <w:rsid w:val="006D63C9"/>
  </w:style>
  <w:style w:type="paragraph" w:customStyle="1" w:styleId="6AACB2886F994907BD95AA1320FE03FC">
    <w:name w:val="6AACB2886F994907BD95AA1320FE03FC"/>
    <w:rsid w:val="006D63C9"/>
  </w:style>
  <w:style w:type="paragraph" w:customStyle="1" w:styleId="081D743B09C34A93A735878A449CD719">
    <w:name w:val="081D743B09C34A93A735878A449CD719"/>
    <w:rsid w:val="006D63C9"/>
  </w:style>
  <w:style w:type="paragraph" w:customStyle="1" w:styleId="6FE6BD55830B4C279BFF5BCD0A99A578">
    <w:name w:val="6FE6BD55830B4C279BFF5BCD0A99A578"/>
    <w:rsid w:val="006D63C9"/>
  </w:style>
  <w:style w:type="paragraph" w:customStyle="1" w:styleId="137C79AB8F1E4092B639092AD12698F7">
    <w:name w:val="137C79AB8F1E4092B639092AD12698F7"/>
    <w:rsid w:val="006D63C9"/>
  </w:style>
  <w:style w:type="paragraph" w:customStyle="1" w:styleId="422D74C8D0D544C995CCEF608B6DF694">
    <w:name w:val="422D74C8D0D544C995CCEF608B6DF694"/>
    <w:rsid w:val="006D63C9"/>
  </w:style>
  <w:style w:type="paragraph" w:customStyle="1" w:styleId="F110C446C05446A298630E8CCF796FCD">
    <w:name w:val="F110C446C05446A298630E8CCF796FCD"/>
    <w:rsid w:val="006D63C9"/>
  </w:style>
  <w:style w:type="paragraph" w:customStyle="1" w:styleId="6BA0DF45326B4472AE761A6A2FAED1C5">
    <w:name w:val="6BA0DF45326B4472AE761A6A2FAED1C5"/>
    <w:rsid w:val="006D63C9"/>
  </w:style>
  <w:style w:type="paragraph" w:customStyle="1" w:styleId="66DC2D3BBFE84318B4FC968A3B39AEF4">
    <w:name w:val="66DC2D3BBFE84318B4FC968A3B39AEF4"/>
    <w:rsid w:val="006D63C9"/>
  </w:style>
  <w:style w:type="paragraph" w:customStyle="1" w:styleId="A18FFC84B8804AFAAF1979375CBBD2D3">
    <w:name w:val="A18FFC84B8804AFAAF1979375CBBD2D3"/>
    <w:rsid w:val="006D63C9"/>
  </w:style>
  <w:style w:type="paragraph" w:customStyle="1" w:styleId="C49AAF2C77F4427EAAB4813D301A88B3">
    <w:name w:val="C49AAF2C77F4427EAAB4813D301A88B3"/>
    <w:rsid w:val="006D63C9"/>
  </w:style>
  <w:style w:type="paragraph" w:customStyle="1" w:styleId="C38E9D7A91E0490C9E0C8316DB6392CD">
    <w:name w:val="C38E9D7A91E0490C9E0C8316DB6392CD"/>
    <w:rsid w:val="006D63C9"/>
  </w:style>
  <w:style w:type="paragraph" w:customStyle="1" w:styleId="AF19E0C8020A4D03A4A706151E149C44">
    <w:name w:val="AF19E0C8020A4D03A4A706151E149C44"/>
    <w:rsid w:val="006D63C9"/>
  </w:style>
  <w:style w:type="paragraph" w:customStyle="1" w:styleId="8283118A4A9E409ABC45DE7F3C2F4D58">
    <w:name w:val="8283118A4A9E409ABC45DE7F3C2F4D58"/>
    <w:rsid w:val="006D63C9"/>
  </w:style>
  <w:style w:type="paragraph" w:customStyle="1" w:styleId="7C3FCB42C03344BA835997A753A5513C">
    <w:name w:val="7C3FCB42C03344BA835997A753A5513C"/>
    <w:rsid w:val="006D63C9"/>
  </w:style>
  <w:style w:type="paragraph" w:customStyle="1" w:styleId="35D2C887C9824639A052D19F06963124">
    <w:name w:val="35D2C887C9824639A052D19F06963124"/>
    <w:rsid w:val="006D63C9"/>
  </w:style>
  <w:style w:type="paragraph" w:customStyle="1" w:styleId="531B580DD1A0412E83600BD0B6C49737">
    <w:name w:val="531B580DD1A0412E83600BD0B6C49737"/>
    <w:rsid w:val="006D63C9"/>
  </w:style>
  <w:style w:type="paragraph" w:customStyle="1" w:styleId="9E39867F3B4043CEB0A003A98D609581">
    <w:name w:val="9E39867F3B4043CEB0A003A98D609581"/>
    <w:rsid w:val="006D63C9"/>
  </w:style>
  <w:style w:type="paragraph" w:customStyle="1" w:styleId="980B9B68AE0247B8A6C830B79C8913BF">
    <w:name w:val="980B9B68AE0247B8A6C830B79C8913BF"/>
    <w:rsid w:val="006D63C9"/>
  </w:style>
  <w:style w:type="paragraph" w:customStyle="1" w:styleId="A5C6F0F83AFB48AB8E628C9267A004B4">
    <w:name w:val="A5C6F0F83AFB48AB8E628C9267A004B4"/>
    <w:rsid w:val="006D63C9"/>
  </w:style>
  <w:style w:type="paragraph" w:customStyle="1" w:styleId="AC1BE04E92B14E28A18D9AA892D03B05">
    <w:name w:val="AC1BE04E92B14E28A18D9AA892D03B05"/>
    <w:rsid w:val="006D63C9"/>
  </w:style>
  <w:style w:type="paragraph" w:customStyle="1" w:styleId="E8F8CD5644284E36B781E3DABCEE77AC">
    <w:name w:val="E8F8CD5644284E36B781E3DABCEE77AC"/>
    <w:rsid w:val="006D63C9"/>
  </w:style>
  <w:style w:type="paragraph" w:customStyle="1" w:styleId="DFBC045949384AC98C047DE9D7FDACCD">
    <w:name w:val="DFBC045949384AC98C047DE9D7FDACCD"/>
    <w:rsid w:val="006D63C9"/>
  </w:style>
  <w:style w:type="paragraph" w:customStyle="1" w:styleId="4F33E5FC70894395AA54A64415313ABD">
    <w:name w:val="4F33E5FC70894395AA54A64415313ABD"/>
    <w:rsid w:val="006D63C9"/>
  </w:style>
  <w:style w:type="paragraph" w:customStyle="1" w:styleId="62A50B68F9FF44EF844A68DC893E25E7">
    <w:name w:val="62A50B68F9FF44EF844A68DC893E25E7"/>
    <w:rsid w:val="006D63C9"/>
  </w:style>
  <w:style w:type="paragraph" w:customStyle="1" w:styleId="2419393ACA5643559F7955CDD38EB200">
    <w:name w:val="2419393ACA5643559F7955CDD38EB200"/>
    <w:rsid w:val="006D63C9"/>
  </w:style>
  <w:style w:type="paragraph" w:customStyle="1" w:styleId="E0BAA5A8E1784093A823FD79A7CBA1B1">
    <w:name w:val="E0BAA5A8E1784093A823FD79A7CBA1B1"/>
    <w:rsid w:val="006D63C9"/>
  </w:style>
  <w:style w:type="paragraph" w:customStyle="1" w:styleId="BB5D84B091E0439D964FCBAE657D6830">
    <w:name w:val="BB5D84B091E0439D964FCBAE657D6830"/>
    <w:rsid w:val="006D63C9"/>
  </w:style>
  <w:style w:type="paragraph" w:customStyle="1" w:styleId="217EF741BE6C486E91291B7C8FFE54EB">
    <w:name w:val="217EF741BE6C486E91291B7C8FFE54EB"/>
    <w:rsid w:val="006D63C9"/>
  </w:style>
  <w:style w:type="paragraph" w:customStyle="1" w:styleId="6FE036DFD1754B1AB82C81CD6AD77123">
    <w:name w:val="6FE036DFD1754B1AB82C81CD6AD77123"/>
    <w:rsid w:val="006D63C9"/>
  </w:style>
  <w:style w:type="paragraph" w:customStyle="1" w:styleId="50587C68E1634BFAA5994C0B2CD7D67F">
    <w:name w:val="50587C68E1634BFAA5994C0B2CD7D67F"/>
    <w:rsid w:val="006D63C9"/>
  </w:style>
  <w:style w:type="paragraph" w:customStyle="1" w:styleId="888F84AC5A554CF5A8EC7BDE2CD905B5">
    <w:name w:val="888F84AC5A554CF5A8EC7BDE2CD905B5"/>
    <w:rsid w:val="006D63C9"/>
  </w:style>
  <w:style w:type="paragraph" w:customStyle="1" w:styleId="6C11718A70044D46A9E1654868DD950D">
    <w:name w:val="6C11718A70044D46A9E1654868DD950D"/>
    <w:rsid w:val="006D63C9"/>
  </w:style>
  <w:style w:type="paragraph" w:customStyle="1" w:styleId="0125AFE3432947889758000FCE5A9FE9">
    <w:name w:val="0125AFE3432947889758000FCE5A9FE9"/>
    <w:rsid w:val="006D63C9"/>
  </w:style>
  <w:style w:type="paragraph" w:customStyle="1" w:styleId="55EA3F226F234428AF3FB1B869FD3E9E">
    <w:name w:val="55EA3F226F234428AF3FB1B869FD3E9E"/>
    <w:rsid w:val="006D63C9"/>
  </w:style>
  <w:style w:type="paragraph" w:customStyle="1" w:styleId="E939943165164013A401710B9FBD5663">
    <w:name w:val="E939943165164013A401710B9FBD5663"/>
    <w:rsid w:val="006D63C9"/>
  </w:style>
  <w:style w:type="paragraph" w:customStyle="1" w:styleId="AFC4E37E645A4C8F8C72FB36F9E03375">
    <w:name w:val="AFC4E37E645A4C8F8C72FB36F9E03375"/>
    <w:rsid w:val="006D63C9"/>
  </w:style>
  <w:style w:type="paragraph" w:customStyle="1" w:styleId="B6F063C8671C4ABEB04C4EA70931827B">
    <w:name w:val="B6F063C8671C4ABEB04C4EA70931827B"/>
    <w:rsid w:val="006D63C9"/>
  </w:style>
  <w:style w:type="paragraph" w:customStyle="1" w:styleId="6375CDFC4EDD40ECBE3A7221A6C629F0">
    <w:name w:val="6375CDFC4EDD40ECBE3A7221A6C629F0"/>
    <w:rsid w:val="006D63C9"/>
  </w:style>
  <w:style w:type="paragraph" w:customStyle="1" w:styleId="EDEE1FB2D517449887A7EFAA148C1B80">
    <w:name w:val="EDEE1FB2D517449887A7EFAA148C1B80"/>
    <w:rsid w:val="006D63C9"/>
  </w:style>
  <w:style w:type="paragraph" w:customStyle="1" w:styleId="6EF4E12439174381940696000396143B">
    <w:name w:val="6EF4E12439174381940696000396143B"/>
    <w:rsid w:val="006D63C9"/>
  </w:style>
  <w:style w:type="paragraph" w:customStyle="1" w:styleId="AB3E83108E694E0D95F38453AF56465A">
    <w:name w:val="AB3E83108E694E0D95F38453AF56465A"/>
    <w:rsid w:val="006D63C9"/>
  </w:style>
  <w:style w:type="paragraph" w:customStyle="1" w:styleId="6210C8EAD9B040C2ACACE179E79C5DA2">
    <w:name w:val="6210C8EAD9B040C2ACACE179E79C5DA2"/>
    <w:rsid w:val="006D63C9"/>
  </w:style>
  <w:style w:type="paragraph" w:customStyle="1" w:styleId="DB9D052667F84E46AA7115F874769E4E">
    <w:name w:val="DB9D052667F84E46AA7115F874769E4E"/>
    <w:rsid w:val="006D63C9"/>
  </w:style>
  <w:style w:type="paragraph" w:customStyle="1" w:styleId="F33A6CA6BF404DC285689ADBBB664A19">
    <w:name w:val="F33A6CA6BF404DC285689ADBBB664A19"/>
    <w:rsid w:val="006D63C9"/>
  </w:style>
  <w:style w:type="paragraph" w:customStyle="1" w:styleId="AE06686ACE6C46719B0200DC32BD72D7">
    <w:name w:val="AE06686ACE6C46719B0200DC32BD72D7"/>
    <w:rsid w:val="006D63C9"/>
  </w:style>
  <w:style w:type="paragraph" w:customStyle="1" w:styleId="446AA24C57D84493B69B72BDE9DB78FF">
    <w:name w:val="446AA24C57D84493B69B72BDE9DB78FF"/>
    <w:rsid w:val="006D63C9"/>
  </w:style>
  <w:style w:type="paragraph" w:customStyle="1" w:styleId="CFE2FEB997B943FB8E72DBF52C230A01">
    <w:name w:val="CFE2FEB997B943FB8E72DBF52C230A01"/>
    <w:rsid w:val="006D63C9"/>
  </w:style>
  <w:style w:type="paragraph" w:customStyle="1" w:styleId="550DCBF37FD44877B98874C046E37535">
    <w:name w:val="550DCBF37FD44877B98874C046E37535"/>
    <w:rsid w:val="006D63C9"/>
  </w:style>
  <w:style w:type="paragraph" w:customStyle="1" w:styleId="C8428067271845D3907CA0B115226393">
    <w:name w:val="C8428067271845D3907CA0B115226393"/>
    <w:rsid w:val="006D63C9"/>
  </w:style>
  <w:style w:type="paragraph" w:customStyle="1" w:styleId="B80B99F8458244BCAAB51534931C83B9">
    <w:name w:val="B80B99F8458244BCAAB51534931C83B9"/>
    <w:rsid w:val="006D63C9"/>
  </w:style>
  <w:style w:type="paragraph" w:customStyle="1" w:styleId="D5DC4510ACB2427CB3D24B6368FCEA55">
    <w:name w:val="D5DC4510ACB2427CB3D24B6368FCEA55"/>
    <w:rsid w:val="006D63C9"/>
  </w:style>
  <w:style w:type="paragraph" w:customStyle="1" w:styleId="96736D4E98E341138ABDDB45FCE0F7D1">
    <w:name w:val="96736D4E98E341138ABDDB45FCE0F7D1"/>
    <w:rsid w:val="006D63C9"/>
  </w:style>
  <w:style w:type="paragraph" w:customStyle="1" w:styleId="3F39C34AD7DD416CA31B245ECE0531D8">
    <w:name w:val="3F39C34AD7DD416CA31B245ECE0531D8"/>
    <w:rsid w:val="006D63C9"/>
  </w:style>
  <w:style w:type="paragraph" w:customStyle="1" w:styleId="94FE9C421E0948F39C2938C1ECB448C6">
    <w:name w:val="94FE9C421E0948F39C2938C1ECB448C6"/>
    <w:rsid w:val="006D63C9"/>
  </w:style>
  <w:style w:type="paragraph" w:customStyle="1" w:styleId="77AB26E5023045689AFE378CEFA1CF5D">
    <w:name w:val="77AB26E5023045689AFE378CEFA1CF5D"/>
    <w:rsid w:val="006D63C9"/>
  </w:style>
  <w:style w:type="paragraph" w:customStyle="1" w:styleId="BB39E8B9FC0A4DD3B53758DD3737992F">
    <w:name w:val="BB39E8B9FC0A4DD3B53758DD3737992F"/>
    <w:rsid w:val="006D63C9"/>
  </w:style>
  <w:style w:type="paragraph" w:customStyle="1" w:styleId="E4563C84E3E446BA80CF6D33B450BFAF">
    <w:name w:val="E4563C84E3E446BA80CF6D33B450BFAF"/>
    <w:rsid w:val="006D63C9"/>
  </w:style>
  <w:style w:type="paragraph" w:customStyle="1" w:styleId="9D9491A6726A4F21AC222C76B141F338">
    <w:name w:val="9D9491A6726A4F21AC222C76B141F338"/>
    <w:rsid w:val="00990DB0"/>
  </w:style>
  <w:style w:type="paragraph" w:customStyle="1" w:styleId="9CC274A02AB04DCBB1CB1D4A631B8C26">
    <w:name w:val="9CC274A02AB04DCBB1CB1D4A631B8C26"/>
    <w:rsid w:val="00990DB0"/>
  </w:style>
  <w:style w:type="paragraph" w:customStyle="1" w:styleId="5C0E5B532744433CA56C4E2412E72CE3">
    <w:name w:val="5C0E5B532744433CA56C4E2412E72CE3"/>
    <w:rsid w:val="00990DB0"/>
  </w:style>
  <w:style w:type="paragraph" w:customStyle="1" w:styleId="C9C0B52735F54929955776CC63C4F104">
    <w:name w:val="C9C0B52735F54929955776CC63C4F104"/>
    <w:rsid w:val="00990DB0"/>
  </w:style>
  <w:style w:type="paragraph" w:customStyle="1" w:styleId="AC220613AC5C458CBD14F418688F7649">
    <w:name w:val="AC220613AC5C458CBD14F418688F7649"/>
    <w:rsid w:val="00990DB0"/>
  </w:style>
  <w:style w:type="paragraph" w:customStyle="1" w:styleId="170688F4F1C249B38FAEB5ED293613CD">
    <w:name w:val="170688F4F1C249B38FAEB5ED293613CD"/>
    <w:rsid w:val="00990DB0"/>
  </w:style>
  <w:style w:type="paragraph" w:customStyle="1" w:styleId="D0F4CA91520B417ABB2C66C7AE0C6DE1">
    <w:name w:val="D0F4CA91520B417ABB2C66C7AE0C6DE1"/>
    <w:rsid w:val="00990DB0"/>
  </w:style>
  <w:style w:type="paragraph" w:customStyle="1" w:styleId="C9946D9F89FD43928847632A90694B29">
    <w:name w:val="C9946D9F89FD43928847632A90694B29"/>
    <w:rsid w:val="00990DB0"/>
  </w:style>
  <w:style w:type="paragraph" w:customStyle="1" w:styleId="262CC7DB9AF24AC188B7B1582CEFBD35">
    <w:name w:val="262CC7DB9AF24AC188B7B1582CEFBD35"/>
    <w:rsid w:val="00990DB0"/>
  </w:style>
  <w:style w:type="paragraph" w:customStyle="1" w:styleId="F91E4F6A6D2A4687847DA231E72666FA">
    <w:name w:val="F91E4F6A6D2A4687847DA231E72666FA"/>
    <w:rsid w:val="00990DB0"/>
  </w:style>
  <w:style w:type="paragraph" w:customStyle="1" w:styleId="6FFF610D593A4ADABC313AB6CA5F39CA">
    <w:name w:val="6FFF610D593A4ADABC313AB6CA5F39CA"/>
    <w:rsid w:val="00990DB0"/>
  </w:style>
  <w:style w:type="paragraph" w:customStyle="1" w:styleId="70EC4F540F7F40058245F90CCE2D4371">
    <w:name w:val="70EC4F540F7F40058245F90CCE2D4371"/>
    <w:rsid w:val="00990DB0"/>
  </w:style>
  <w:style w:type="paragraph" w:customStyle="1" w:styleId="29E3D4F3306D47409B506658D6238802">
    <w:name w:val="29E3D4F3306D47409B506658D6238802"/>
    <w:rsid w:val="0037025D"/>
  </w:style>
  <w:style w:type="paragraph" w:customStyle="1" w:styleId="A8B9C4CF7E5F46ACA63086B3A18BABBB">
    <w:name w:val="A8B9C4CF7E5F46ACA63086B3A18BABBB"/>
    <w:rsid w:val="0037025D"/>
  </w:style>
  <w:style w:type="paragraph" w:customStyle="1" w:styleId="23C38D2CE5AE437AB4D50DA2081C7765">
    <w:name w:val="23C38D2CE5AE437AB4D50DA2081C7765"/>
    <w:rsid w:val="0037025D"/>
  </w:style>
  <w:style w:type="paragraph" w:customStyle="1" w:styleId="3E7A548E855F49D6A5AA88B48D6D33AB">
    <w:name w:val="3E7A548E855F49D6A5AA88B48D6D33AB"/>
    <w:rsid w:val="0037025D"/>
  </w:style>
  <w:style w:type="paragraph" w:customStyle="1" w:styleId="EF06C975EED84BF6AC843E11104F89C2">
    <w:name w:val="EF06C975EED84BF6AC843E11104F89C2"/>
    <w:rsid w:val="0037025D"/>
  </w:style>
  <w:style w:type="paragraph" w:customStyle="1" w:styleId="3EF8C3F041CE42E4807F23B8A3937FA1">
    <w:name w:val="3EF8C3F041CE42E4807F23B8A3937FA1"/>
    <w:rsid w:val="0037025D"/>
  </w:style>
  <w:style w:type="paragraph" w:customStyle="1" w:styleId="78307B57A8584261B1824787C43020F6">
    <w:name w:val="78307B57A8584261B1824787C43020F6"/>
    <w:rsid w:val="009700EE"/>
  </w:style>
  <w:style w:type="paragraph" w:customStyle="1" w:styleId="B9F5145359A84A06945D3984BBF1977D">
    <w:name w:val="B9F5145359A84A06945D3984BBF1977D"/>
    <w:rsid w:val="009700EE"/>
  </w:style>
  <w:style w:type="paragraph" w:customStyle="1" w:styleId="7EE9484E115E4A4C9520F75B2AB40951">
    <w:name w:val="7EE9484E115E4A4C9520F75B2AB40951"/>
    <w:rsid w:val="009700EE"/>
  </w:style>
  <w:style w:type="paragraph" w:customStyle="1" w:styleId="30CA964182DB4D03B890AB736CE14C3A">
    <w:name w:val="30CA964182DB4D03B890AB736CE14C3A"/>
    <w:rsid w:val="009700EE"/>
  </w:style>
  <w:style w:type="paragraph" w:customStyle="1" w:styleId="97E23CBB06B84574B0CB340875489CFF">
    <w:name w:val="97E23CBB06B84574B0CB340875489CFF"/>
    <w:rsid w:val="009700EE"/>
  </w:style>
  <w:style w:type="paragraph" w:customStyle="1" w:styleId="1F998B6F468F46DC8C3C2BFA6C644D2F">
    <w:name w:val="1F998B6F468F46DC8C3C2BFA6C644D2F"/>
    <w:rsid w:val="00632BDE"/>
  </w:style>
  <w:style w:type="paragraph" w:customStyle="1" w:styleId="569D31CFF7DD4361954E993C5F6FE21F">
    <w:name w:val="569D31CFF7DD4361954E993C5F6FE21F"/>
    <w:rsid w:val="00632BDE"/>
  </w:style>
  <w:style w:type="paragraph" w:customStyle="1" w:styleId="CA08F1665A4F47C59BFFF6AA08826264">
    <w:name w:val="CA08F1665A4F47C59BFFF6AA08826264"/>
    <w:rsid w:val="00632BDE"/>
  </w:style>
  <w:style w:type="paragraph" w:customStyle="1" w:styleId="6E675A2FB8DD44F8954C051A37D38CD7">
    <w:name w:val="6E675A2FB8DD44F8954C051A37D38CD7"/>
    <w:rsid w:val="00632BDE"/>
  </w:style>
  <w:style w:type="paragraph" w:customStyle="1" w:styleId="BCD7617F38EC43D68394412E457FCFC8">
    <w:name w:val="BCD7617F38EC43D68394412E457FCFC8"/>
    <w:rsid w:val="00632BDE"/>
  </w:style>
  <w:style w:type="paragraph" w:customStyle="1" w:styleId="D2FCCE2BBC144E53BAE52FAF188AD6FB">
    <w:name w:val="D2FCCE2BBC144E53BAE52FAF188AD6FB"/>
    <w:rsid w:val="00632BDE"/>
  </w:style>
  <w:style w:type="paragraph" w:customStyle="1" w:styleId="E5BB146A1DB84AFD87904313E64C3F46">
    <w:name w:val="E5BB146A1DB84AFD87904313E64C3F46"/>
    <w:rsid w:val="00632BDE"/>
  </w:style>
  <w:style w:type="paragraph" w:customStyle="1" w:styleId="770EFF7FF0AF4C8B83EE1228F62A6546">
    <w:name w:val="770EFF7FF0AF4C8B83EE1228F62A6546"/>
    <w:rsid w:val="00632BDE"/>
  </w:style>
  <w:style w:type="paragraph" w:customStyle="1" w:styleId="FA62784A661043D79BEAEE060C8E5766">
    <w:name w:val="FA62784A661043D79BEAEE060C8E5766"/>
    <w:rsid w:val="00632BDE"/>
  </w:style>
  <w:style w:type="paragraph" w:customStyle="1" w:styleId="D80224F4CD0A486FBDC21D97E780CE7A">
    <w:name w:val="D80224F4CD0A486FBDC21D97E780CE7A"/>
    <w:rsid w:val="00632BDE"/>
  </w:style>
  <w:style w:type="paragraph" w:customStyle="1" w:styleId="3253147E6F52455EBC8D7CE7D125DCAA">
    <w:name w:val="3253147E6F52455EBC8D7CE7D125DCAA"/>
    <w:rsid w:val="00632BDE"/>
  </w:style>
  <w:style w:type="paragraph" w:customStyle="1" w:styleId="C731BAB343B4494885BE85895B38EF69">
    <w:name w:val="C731BAB343B4494885BE85895B38EF69"/>
    <w:rsid w:val="00632BDE"/>
  </w:style>
  <w:style w:type="paragraph" w:customStyle="1" w:styleId="AD53BDB7CDD640D5B9EC663D9A980076">
    <w:name w:val="AD53BDB7CDD640D5B9EC663D9A980076"/>
    <w:rsid w:val="00632BDE"/>
  </w:style>
  <w:style w:type="paragraph" w:customStyle="1" w:styleId="89F0B727E6CE46B49DC8ABFC7F786AB3">
    <w:name w:val="89F0B727E6CE46B49DC8ABFC7F786AB3"/>
    <w:rsid w:val="00632BDE"/>
  </w:style>
  <w:style w:type="paragraph" w:customStyle="1" w:styleId="3A3B4247296343A2A40CD30097BC03A8">
    <w:name w:val="3A3B4247296343A2A40CD30097BC03A8"/>
    <w:rsid w:val="00632BDE"/>
  </w:style>
  <w:style w:type="paragraph" w:customStyle="1" w:styleId="9C079DE4D41944BAA342BE51CD2685E1">
    <w:name w:val="9C079DE4D41944BAA342BE51CD2685E1"/>
    <w:rsid w:val="00632BDE"/>
  </w:style>
  <w:style w:type="paragraph" w:customStyle="1" w:styleId="3DA09DA8D18B40E39957EA5433157C65">
    <w:name w:val="3DA09DA8D18B40E39957EA5433157C65"/>
    <w:rsid w:val="00632BDE"/>
  </w:style>
  <w:style w:type="paragraph" w:customStyle="1" w:styleId="AE3DBB19B8164712A3069D9C797DCEDC">
    <w:name w:val="AE3DBB19B8164712A3069D9C797DCEDC"/>
    <w:rsid w:val="00632BDE"/>
  </w:style>
  <w:style w:type="paragraph" w:customStyle="1" w:styleId="B20E8A9BB6644C18B31A4DB235931B40">
    <w:name w:val="B20E8A9BB6644C18B31A4DB235931B40"/>
    <w:rsid w:val="00632BDE"/>
  </w:style>
  <w:style w:type="paragraph" w:customStyle="1" w:styleId="2CB8B28071194BE99988F9B19D27B6F5">
    <w:name w:val="2CB8B28071194BE99988F9B19D27B6F5"/>
    <w:rsid w:val="00632BDE"/>
  </w:style>
  <w:style w:type="paragraph" w:customStyle="1" w:styleId="A5AA1DD7906C4B38929716360C8D95ED">
    <w:name w:val="A5AA1DD7906C4B38929716360C8D95ED"/>
    <w:rsid w:val="00377142"/>
  </w:style>
  <w:style w:type="paragraph" w:customStyle="1" w:styleId="4F0B49CD3D4C4B6EA16AB5DFB15751ED">
    <w:name w:val="4F0B49CD3D4C4B6EA16AB5DFB15751ED"/>
    <w:rsid w:val="00377142"/>
  </w:style>
  <w:style w:type="paragraph" w:customStyle="1" w:styleId="7338F7996CEE44CA93B54C59412C1FB2">
    <w:name w:val="7338F7996CEE44CA93B54C59412C1FB2"/>
    <w:rsid w:val="00377142"/>
  </w:style>
  <w:style w:type="paragraph" w:customStyle="1" w:styleId="EB749BEEDD434FF193ECB4026BCB324E">
    <w:name w:val="EB749BEEDD434FF193ECB4026BCB324E"/>
    <w:rsid w:val="00377142"/>
  </w:style>
  <w:style w:type="paragraph" w:customStyle="1" w:styleId="3123DCE732CE45C5A9B124DF88D9325F">
    <w:name w:val="3123DCE732CE45C5A9B124DF88D9325F"/>
    <w:rsid w:val="00377142"/>
  </w:style>
  <w:style w:type="paragraph" w:customStyle="1" w:styleId="732F5B5DBAAE4D0190E9F67C0F6071E7">
    <w:name w:val="732F5B5DBAAE4D0190E9F67C0F6071E7"/>
    <w:rsid w:val="00377142"/>
  </w:style>
  <w:style w:type="paragraph" w:customStyle="1" w:styleId="40DBE7D52F5B4F66A1074EFC25DD9BB1">
    <w:name w:val="40DBE7D52F5B4F66A1074EFC25DD9BB1"/>
    <w:rsid w:val="00377142"/>
  </w:style>
  <w:style w:type="paragraph" w:customStyle="1" w:styleId="BB68BE685E1C4BB08AED4FC0C7D5370C">
    <w:name w:val="BB68BE685E1C4BB08AED4FC0C7D5370C"/>
    <w:rsid w:val="00377142"/>
  </w:style>
  <w:style w:type="paragraph" w:customStyle="1" w:styleId="73EC7F0833EC48F38691599292AB20F5">
    <w:name w:val="73EC7F0833EC48F38691599292AB20F5"/>
    <w:rsid w:val="004304B2"/>
  </w:style>
  <w:style w:type="paragraph" w:customStyle="1" w:styleId="09262CF302B9411C82BF69A72630A67B">
    <w:name w:val="09262CF302B9411C82BF69A72630A67B"/>
    <w:rsid w:val="004304B2"/>
  </w:style>
  <w:style w:type="paragraph" w:customStyle="1" w:styleId="AFBBC1B85A964BFCAA75EBEC365467FF">
    <w:name w:val="AFBBC1B85A964BFCAA75EBEC365467FF"/>
    <w:rsid w:val="004304B2"/>
  </w:style>
  <w:style w:type="paragraph" w:customStyle="1" w:styleId="A663ED6D9A4B460F871A3264B902EF9B">
    <w:name w:val="A663ED6D9A4B460F871A3264B902EF9B"/>
    <w:rsid w:val="004304B2"/>
  </w:style>
  <w:style w:type="paragraph" w:customStyle="1" w:styleId="8422E3252E964D51940CECF8F6C3EFED">
    <w:name w:val="8422E3252E964D51940CECF8F6C3EFED"/>
    <w:rsid w:val="004304B2"/>
  </w:style>
  <w:style w:type="paragraph" w:customStyle="1" w:styleId="9D995A87254E46FE9FD1293E7AA59D70">
    <w:name w:val="9D995A87254E46FE9FD1293E7AA59D70"/>
    <w:rsid w:val="004304B2"/>
  </w:style>
  <w:style w:type="paragraph" w:customStyle="1" w:styleId="FB2C399D6F364AF3ADA65EEB0CE1B1AD">
    <w:name w:val="FB2C399D6F364AF3ADA65EEB0CE1B1AD"/>
    <w:rsid w:val="004304B2"/>
  </w:style>
  <w:style w:type="paragraph" w:customStyle="1" w:styleId="CD9A9D2C1A8B42449251AAFFA3D1512A">
    <w:name w:val="CD9A9D2C1A8B42449251AAFFA3D1512A"/>
    <w:rsid w:val="004304B2"/>
  </w:style>
  <w:style w:type="paragraph" w:customStyle="1" w:styleId="343CADA0559045B19C27E6111CC9F61D">
    <w:name w:val="343CADA0559045B19C27E6111CC9F61D"/>
    <w:rsid w:val="004304B2"/>
  </w:style>
  <w:style w:type="paragraph" w:customStyle="1" w:styleId="25A36930125D4B68BCC17CEF6C320912">
    <w:name w:val="25A36930125D4B68BCC17CEF6C320912"/>
    <w:rsid w:val="004304B2"/>
  </w:style>
  <w:style w:type="paragraph" w:customStyle="1" w:styleId="98CE0DAAEA484661A2830F563D501E5C">
    <w:name w:val="98CE0DAAEA484661A2830F563D501E5C"/>
    <w:rsid w:val="004304B2"/>
  </w:style>
  <w:style w:type="paragraph" w:customStyle="1" w:styleId="98C0DE466D7F43C78F12EE6760D0625C">
    <w:name w:val="98C0DE466D7F43C78F12EE6760D0625C"/>
    <w:rsid w:val="004304B2"/>
  </w:style>
  <w:style w:type="paragraph" w:customStyle="1" w:styleId="80314CC1FD614AB9890A1C47EE101B0B">
    <w:name w:val="80314CC1FD614AB9890A1C47EE101B0B"/>
    <w:rsid w:val="004304B2"/>
  </w:style>
  <w:style w:type="paragraph" w:customStyle="1" w:styleId="4F01885E51EC43D0A3AEB55627BCCA21">
    <w:name w:val="4F01885E51EC43D0A3AEB55627BCCA21"/>
    <w:rsid w:val="004304B2"/>
  </w:style>
  <w:style w:type="paragraph" w:customStyle="1" w:styleId="9FCF7E0D1808431290CCFF104C21701A">
    <w:name w:val="9FCF7E0D1808431290CCFF104C21701A"/>
    <w:rsid w:val="004304B2"/>
  </w:style>
  <w:style w:type="paragraph" w:customStyle="1" w:styleId="755A086A9E534B6A961089FED5F27E71">
    <w:name w:val="755A086A9E534B6A961089FED5F27E71"/>
    <w:rsid w:val="004304B2"/>
  </w:style>
  <w:style w:type="paragraph" w:customStyle="1" w:styleId="AD608BEFF19C4499B4D9EA8B3E85D1CF">
    <w:name w:val="AD608BEFF19C4499B4D9EA8B3E85D1CF"/>
    <w:rsid w:val="004304B2"/>
  </w:style>
  <w:style w:type="paragraph" w:customStyle="1" w:styleId="EF583FC765414956BC9A723533BA6204">
    <w:name w:val="EF583FC765414956BC9A723533BA6204"/>
    <w:rsid w:val="004304B2"/>
  </w:style>
  <w:style w:type="paragraph" w:customStyle="1" w:styleId="DE01D83B6EA64CCABB345086E000229D">
    <w:name w:val="DE01D83B6EA64CCABB345086E000229D"/>
    <w:rsid w:val="004304B2"/>
  </w:style>
  <w:style w:type="paragraph" w:customStyle="1" w:styleId="24025A4CD140447EB7129CEB96C00093">
    <w:name w:val="24025A4CD140447EB7129CEB96C00093"/>
    <w:rsid w:val="004304B2"/>
  </w:style>
  <w:style w:type="paragraph" w:customStyle="1" w:styleId="396079B82E1D4B53986E0A340FB736B1">
    <w:name w:val="396079B82E1D4B53986E0A340FB736B1"/>
    <w:rsid w:val="004304B2"/>
  </w:style>
  <w:style w:type="paragraph" w:customStyle="1" w:styleId="95519A6314234CFB92D85B2F01F96ECA">
    <w:name w:val="95519A6314234CFB92D85B2F01F96ECA"/>
    <w:rsid w:val="004304B2"/>
  </w:style>
  <w:style w:type="paragraph" w:customStyle="1" w:styleId="4B63A5F6103D4DC79694253533475097">
    <w:name w:val="4B63A5F6103D4DC79694253533475097"/>
    <w:rsid w:val="004304B2"/>
  </w:style>
  <w:style w:type="paragraph" w:customStyle="1" w:styleId="90726563CDF64987AE3D6241E81551DC">
    <w:name w:val="90726563CDF64987AE3D6241E81551DC"/>
    <w:rsid w:val="004304B2"/>
  </w:style>
  <w:style w:type="paragraph" w:customStyle="1" w:styleId="ED17AFDAC0FA43B7B6FE8271F98BC5F7">
    <w:name w:val="ED17AFDAC0FA43B7B6FE8271F98BC5F7"/>
    <w:rsid w:val="004304B2"/>
  </w:style>
  <w:style w:type="paragraph" w:customStyle="1" w:styleId="00F37F0FA7C747BF84918B5C1C893BCA">
    <w:name w:val="00F37F0FA7C747BF84918B5C1C893BCA"/>
    <w:rsid w:val="004304B2"/>
  </w:style>
  <w:style w:type="paragraph" w:customStyle="1" w:styleId="30FC847697A1477BA8636F953C87668A">
    <w:name w:val="30FC847697A1477BA8636F953C87668A"/>
    <w:rsid w:val="004304B2"/>
  </w:style>
  <w:style w:type="paragraph" w:customStyle="1" w:styleId="DF364061DDB64A38BAD607C147E68674">
    <w:name w:val="DF364061DDB64A38BAD607C147E68674"/>
    <w:rsid w:val="004304B2"/>
  </w:style>
  <w:style w:type="paragraph" w:customStyle="1" w:styleId="EEBFF1362DE04460BE0D9265470BF905">
    <w:name w:val="EEBFF1362DE04460BE0D9265470BF905"/>
    <w:rsid w:val="00844A89"/>
  </w:style>
  <w:style w:type="paragraph" w:customStyle="1" w:styleId="5D6E868F4A0F43E38F3C618C2CF22F32">
    <w:name w:val="5D6E868F4A0F43E38F3C618C2CF22F32"/>
    <w:rsid w:val="00844A89"/>
  </w:style>
  <w:style w:type="paragraph" w:customStyle="1" w:styleId="8FC52409FF6A42E8BD05015C9D10ED09">
    <w:name w:val="8FC52409FF6A42E8BD05015C9D10ED09"/>
    <w:rsid w:val="00844A89"/>
  </w:style>
  <w:style w:type="paragraph" w:customStyle="1" w:styleId="7E0B64F3D460489FB7524DA1827BD649">
    <w:name w:val="7E0B64F3D460489FB7524DA1827BD649"/>
    <w:rsid w:val="00844A89"/>
  </w:style>
  <w:style w:type="paragraph" w:customStyle="1" w:styleId="B26DBBE3CDD74BDD92FE588C3AC288AA">
    <w:name w:val="B26DBBE3CDD74BDD92FE588C3AC288AA"/>
    <w:rsid w:val="00844A89"/>
  </w:style>
  <w:style w:type="paragraph" w:customStyle="1" w:styleId="993431E9209A4B8788B7E95414ADFB61">
    <w:name w:val="993431E9209A4B8788B7E95414ADFB61"/>
    <w:rsid w:val="00844A89"/>
  </w:style>
  <w:style w:type="paragraph" w:customStyle="1" w:styleId="28D435C685AE4EADB19AA92904FE6210">
    <w:name w:val="28D435C685AE4EADB19AA92904FE6210"/>
    <w:rsid w:val="00844A89"/>
  </w:style>
  <w:style w:type="paragraph" w:customStyle="1" w:styleId="63D6184AE2084817A42DDB344BCBB505">
    <w:name w:val="63D6184AE2084817A42DDB344BCBB505"/>
    <w:rsid w:val="00844A89"/>
  </w:style>
  <w:style w:type="paragraph" w:customStyle="1" w:styleId="1D6D292A994245FAA7852780FA0964BB">
    <w:name w:val="1D6D292A994245FAA7852780FA0964BB"/>
    <w:rsid w:val="00844A89"/>
  </w:style>
  <w:style w:type="paragraph" w:customStyle="1" w:styleId="533841505C1D4D5DBAB38969E2F71EEF">
    <w:name w:val="533841505C1D4D5DBAB38969E2F71EEF"/>
    <w:rsid w:val="00844A89"/>
  </w:style>
  <w:style w:type="paragraph" w:customStyle="1" w:styleId="F26977342DD947C09443B0047A8EA52C">
    <w:name w:val="F26977342DD947C09443B0047A8EA52C"/>
    <w:rsid w:val="00844A89"/>
  </w:style>
  <w:style w:type="paragraph" w:customStyle="1" w:styleId="1BF1B903CFC84DBE98D6A162CA1B7E69">
    <w:name w:val="1BF1B903CFC84DBE98D6A162CA1B7E69"/>
    <w:rsid w:val="00844A89"/>
  </w:style>
  <w:style w:type="paragraph" w:customStyle="1" w:styleId="2047EEC778404EA3A6BA132E9046B874">
    <w:name w:val="2047EEC778404EA3A6BA132E9046B874"/>
    <w:rsid w:val="00844A89"/>
  </w:style>
  <w:style w:type="paragraph" w:customStyle="1" w:styleId="E860883BDA8E42E7866322A1B2E91E80">
    <w:name w:val="E860883BDA8E42E7866322A1B2E91E80"/>
    <w:rsid w:val="00844A89"/>
  </w:style>
  <w:style w:type="paragraph" w:customStyle="1" w:styleId="F936CBFD85CB4B54AC292E76B7D73013">
    <w:name w:val="F936CBFD85CB4B54AC292E76B7D73013"/>
    <w:rsid w:val="00844A89"/>
  </w:style>
  <w:style w:type="paragraph" w:customStyle="1" w:styleId="D846E20EE76E4858B5F8C8E30683B603">
    <w:name w:val="D846E20EE76E4858B5F8C8E30683B603"/>
    <w:rsid w:val="00844A89"/>
  </w:style>
  <w:style w:type="paragraph" w:customStyle="1" w:styleId="7E1E378758F645DAA3A28BFB608A5BFA">
    <w:name w:val="7E1E378758F645DAA3A28BFB608A5BFA"/>
    <w:rsid w:val="00844A89"/>
  </w:style>
  <w:style w:type="paragraph" w:customStyle="1" w:styleId="7647C540737F492DACDEA391BB056A68">
    <w:name w:val="7647C540737F492DACDEA391BB056A68"/>
    <w:rsid w:val="00844A89"/>
  </w:style>
  <w:style w:type="paragraph" w:customStyle="1" w:styleId="1BCA936A46694B18A839EA3FCD0EE973">
    <w:name w:val="1BCA936A46694B18A839EA3FCD0EE973"/>
    <w:rsid w:val="00844A89"/>
  </w:style>
  <w:style w:type="paragraph" w:customStyle="1" w:styleId="E9433ADA0F4549848050042ADE203EDC">
    <w:name w:val="E9433ADA0F4549848050042ADE203EDC"/>
    <w:rsid w:val="00844A89"/>
  </w:style>
  <w:style w:type="paragraph" w:customStyle="1" w:styleId="2E8DDF590A6F4875868E1C4553EDCDF1">
    <w:name w:val="2E8DDF590A6F4875868E1C4553EDCDF1"/>
    <w:rsid w:val="00844A89"/>
  </w:style>
  <w:style w:type="paragraph" w:customStyle="1" w:styleId="47CF8EA133DB4512BFE0D1751B0AE014">
    <w:name w:val="47CF8EA133DB4512BFE0D1751B0AE014"/>
    <w:rsid w:val="00844A89"/>
  </w:style>
  <w:style w:type="paragraph" w:customStyle="1" w:styleId="3CA14F6FC206419885D078E8BF8733BC">
    <w:name w:val="3CA14F6FC206419885D078E8BF8733BC"/>
    <w:rsid w:val="00844A89"/>
  </w:style>
  <w:style w:type="paragraph" w:customStyle="1" w:styleId="88D95230EE7944D2918E4457C15CDD60">
    <w:name w:val="88D95230EE7944D2918E4457C15CDD60"/>
    <w:rsid w:val="00844A89"/>
  </w:style>
  <w:style w:type="paragraph" w:customStyle="1" w:styleId="1B630B646BC942299B3E51FCDDCA2FD4">
    <w:name w:val="1B630B646BC942299B3E51FCDDCA2FD4"/>
    <w:rsid w:val="00844A89"/>
  </w:style>
  <w:style w:type="paragraph" w:customStyle="1" w:styleId="E928210EA102444FA9FD292283D6F0B4">
    <w:name w:val="E928210EA102444FA9FD292283D6F0B4"/>
    <w:rsid w:val="00844A89"/>
  </w:style>
  <w:style w:type="paragraph" w:customStyle="1" w:styleId="C926AD60F54F453581FA7323A2317229">
    <w:name w:val="C926AD60F54F453581FA7323A2317229"/>
    <w:rsid w:val="00844A89"/>
  </w:style>
  <w:style w:type="paragraph" w:customStyle="1" w:styleId="097A5649789C4F6B8D0C5D2593A723D7">
    <w:name w:val="097A5649789C4F6B8D0C5D2593A723D7"/>
    <w:rsid w:val="00844A89"/>
  </w:style>
  <w:style w:type="paragraph" w:customStyle="1" w:styleId="80E872F05A1947DA9F9CF8A12825B3A1">
    <w:name w:val="80E872F05A1947DA9F9CF8A12825B3A1"/>
    <w:rsid w:val="00844A89"/>
  </w:style>
  <w:style w:type="paragraph" w:customStyle="1" w:styleId="80E652E517664D04BB4E269919B4F54F">
    <w:name w:val="80E652E517664D04BB4E269919B4F54F"/>
    <w:rsid w:val="00844A89"/>
  </w:style>
  <w:style w:type="paragraph" w:customStyle="1" w:styleId="AFE14771D1054E04BFDA03C09AEB84E0">
    <w:name w:val="AFE14771D1054E04BFDA03C09AEB84E0"/>
    <w:rsid w:val="00844A89"/>
  </w:style>
  <w:style w:type="paragraph" w:customStyle="1" w:styleId="F53FA9B92E274E64B7D4CA425C186C8E">
    <w:name w:val="F53FA9B92E274E64B7D4CA425C186C8E"/>
    <w:rsid w:val="00844A89"/>
  </w:style>
  <w:style w:type="paragraph" w:customStyle="1" w:styleId="72A57D6296A54B8A9B5BCC4F7195B05B">
    <w:name w:val="72A57D6296A54B8A9B5BCC4F7195B05B"/>
    <w:rsid w:val="00844A89"/>
  </w:style>
  <w:style w:type="paragraph" w:customStyle="1" w:styleId="7AC1DAA5EB714D898D3FD27C24E77125">
    <w:name w:val="7AC1DAA5EB714D898D3FD27C24E77125"/>
    <w:rsid w:val="00844A89"/>
  </w:style>
  <w:style w:type="paragraph" w:customStyle="1" w:styleId="8726ACDFCD9F4328A16025DF914B7B22">
    <w:name w:val="8726ACDFCD9F4328A16025DF914B7B22"/>
    <w:rsid w:val="00844A89"/>
  </w:style>
  <w:style w:type="paragraph" w:customStyle="1" w:styleId="D5B28C2C9A82425A95CB713F0C3B5620">
    <w:name w:val="D5B28C2C9A82425A95CB713F0C3B5620"/>
    <w:rsid w:val="00844A89"/>
  </w:style>
  <w:style w:type="paragraph" w:customStyle="1" w:styleId="2C3E3B5DCFCF4DE9AF3905DA1B1AAC5C">
    <w:name w:val="2C3E3B5DCFCF4DE9AF3905DA1B1AAC5C"/>
    <w:rsid w:val="001D34CC"/>
  </w:style>
  <w:style w:type="paragraph" w:customStyle="1" w:styleId="11496AA2541947D8AD82A715CCBE7259">
    <w:name w:val="11496AA2541947D8AD82A715CCBE7259"/>
    <w:rsid w:val="001D34CC"/>
  </w:style>
  <w:style w:type="paragraph" w:customStyle="1" w:styleId="E76CE13C7E224D65A1CB84E387D69A13">
    <w:name w:val="E76CE13C7E224D65A1CB84E387D69A13"/>
    <w:rsid w:val="001D34CC"/>
  </w:style>
  <w:style w:type="paragraph" w:customStyle="1" w:styleId="4170BB5B9A414DB9BEB991985F88EC64">
    <w:name w:val="4170BB5B9A414DB9BEB991985F88EC64"/>
    <w:rsid w:val="001D34CC"/>
  </w:style>
  <w:style w:type="paragraph" w:customStyle="1" w:styleId="18BD2C7A5B624BC08264667329766C74">
    <w:name w:val="18BD2C7A5B624BC08264667329766C74"/>
    <w:rsid w:val="00A2468A"/>
  </w:style>
  <w:style w:type="paragraph" w:customStyle="1" w:styleId="88027CD8A74547AD971E1AE0AC100308">
    <w:name w:val="88027CD8A74547AD971E1AE0AC100308"/>
    <w:rsid w:val="00A2468A"/>
  </w:style>
  <w:style w:type="paragraph" w:customStyle="1" w:styleId="756F8DAADB0C45A1897F74EF405CDB8E">
    <w:name w:val="756F8DAADB0C45A1897F74EF405CDB8E"/>
    <w:rsid w:val="00A2468A"/>
  </w:style>
  <w:style w:type="paragraph" w:customStyle="1" w:styleId="E6776791E6AD42DA86514F5FAFA5551B">
    <w:name w:val="E6776791E6AD42DA86514F5FAFA5551B"/>
    <w:rsid w:val="00A2468A"/>
  </w:style>
  <w:style w:type="paragraph" w:customStyle="1" w:styleId="52BF113E6DB54BDAB754DF9BEFCCBE51">
    <w:name w:val="52BF113E6DB54BDAB754DF9BEFCCBE51"/>
    <w:rsid w:val="00A2468A"/>
  </w:style>
  <w:style w:type="paragraph" w:customStyle="1" w:styleId="01346C790CE3426DA4E9E0B6DCAAAF5C">
    <w:name w:val="01346C790CE3426DA4E9E0B6DCAAAF5C"/>
    <w:rsid w:val="00A2468A"/>
  </w:style>
  <w:style w:type="paragraph" w:customStyle="1" w:styleId="1A0718C91F21447B9322625335DAAD6C">
    <w:name w:val="1A0718C91F21447B9322625335DAAD6C"/>
    <w:rsid w:val="00A2468A"/>
  </w:style>
  <w:style w:type="paragraph" w:customStyle="1" w:styleId="BF2A120E31C54835958918F3F74100C8">
    <w:name w:val="BF2A120E31C54835958918F3F74100C8"/>
    <w:rsid w:val="00A2468A"/>
  </w:style>
  <w:style w:type="paragraph" w:customStyle="1" w:styleId="00D3B63B91704DC992E6FD057788C115">
    <w:name w:val="00D3B63B91704DC992E6FD057788C115"/>
    <w:rsid w:val="00FB1A0F"/>
  </w:style>
  <w:style w:type="paragraph" w:customStyle="1" w:styleId="5253CC54B9BE41E582AE062085426DE9">
    <w:name w:val="5253CC54B9BE41E582AE062085426DE9"/>
    <w:rsid w:val="00FB1A0F"/>
  </w:style>
  <w:style w:type="paragraph" w:customStyle="1" w:styleId="54DAD3A2985D4B6C82EA6B577F4AD168">
    <w:name w:val="54DAD3A2985D4B6C82EA6B577F4AD168"/>
    <w:rsid w:val="00FB1A0F"/>
  </w:style>
  <w:style w:type="paragraph" w:customStyle="1" w:styleId="39A412E1363C4089927F57BDD2BC818C">
    <w:name w:val="39A412E1363C4089927F57BDD2BC818C"/>
    <w:rsid w:val="00FB1A0F"/>
  </w:style>
  <w:style w:type="paragraph" w:customStyle="1" w:styleId="E9EBC328402247A0AD03E6E57D442B85">
    <w:name w:val="E9EBC328402247A0AD03E6E57D442B85"/>
    <w:rsid w:val="00FB1A0F"/>
  </w:style>
  <w:style w:type="paragraph" w:customStyle="1" w:styleId="25205ABEDF2F44C3B0EF1E2F95BECEAE2">
    <w:name w:val="25205ABEDF2F44C3B0EF1E2F95BECEAE2"/>
    <w:rsid w:val="00FB1A0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0878C8C21843F4A86E8375A8140CA1">
    <w:name w:val="020878C8C21843F4A86E8375A8140CA1"/>
    <w:rsid w:val="00FB1A0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2760BB645C44A4992964734AA43326">
    <w:name w:val="C72760BB645C44A4992964734AA43326"/>
    <w:rsid w:val="00FB1A0F"/>
  </w:style>
  <w:style w:type="paragraph" w:customStyle="1" w:styleId="50CC0C64AE504ED1949030831CEA4098">
    <w:name w:val="50CC0C64AE504ED1949030831CEA4098"/>
    <w:rsid w:val="00FB1A0F"/>
  </w:style>
  <w:style w:type="paragraph" w:customStyle="1" w:styleId="B5637573D85B41B2BF362B6794454CFC">
    <w:name w:val="B5637573D85B41B2BF362B6794454CFC"/>
    <w:rsid w:val="00FB1A0F"/>
  </w:style>
  <w:style w:type="paragraph" w:customStyle="1" w:styleId="490F36461ACC4334A96D0F45B5B41956">
    <w:name w:val="490F36461ACC4334A96D0F45B5B41956"/>
    <w:rsid w:val="00FB1A0F"/>
  </w:style>
  <w:style w:type="paragraph" w:customStyle="1" w:styleId="871BD4838E214FAEB4832A76D8EFBE24">
    <w:name w:val="871BD4838E214FAEB4832A76D8EFBE24"/>
    <w:rsid w:val="00FB1A0F"/>
  </w:style>
  <w:style w:type="paragraph" w:customStyle="1" w:styleId="DADA583FE32C4FBCB4AB8733ADE8F4BF">
    <w:name w:val="DADA583FE32C4FBCB4AB8733ADE8F4BF"/>
    <w:rsid w:val="00FB1A0F"/>
  </w:style>
  <w:style w:type="paragraph" w:customStyle="1" w:styleId="E1CD7FF6EE7A40ABB11A6145F48A8A69">
    <w:name w:val="E1CD7FF6EE7A40ABB11A6145F48A8A69"/>
    <w:rsid w:val="00FB1A0F"/>
  </w:style>
  <w:style w:type="paragraph" w:customStyle="1" w:styleId="F9E00BE5536B478F99BAFEA8B6A85881">
    <w:name w:val="F9E00BE5536B478F99BAFEA8B6A85881"/>
    <w:rsid w:val="00FB1A0F"/>
  </w:style>
  <w:style w:type="paragraph" w:customStyle="1" w:styleId="056658D96CA3459B8D67531685D4FD9B">
    <w:name w:val="056658D96CA3459B8D67531685D4FD9B"/>
    <w:rsid w:val="00FB1A0F"/>
  </w:style>
  <w:style w:type="paragraph" w:customStyle="1" w:styleId="2B1526BE46F846109035003B28C3DE8C">
    <w:name w:val="2B1526BE46F846109035003B28C3DE8C"/>
    <w:rsid w:val="00FB1A0F"/>
  </w:style>
  <w:style w:type="paragraph" w:customStyle="1" w:styleId="60861DF925624F28B6AB2F3D174B04B5">
    <w:name w:val="60861DF925624F28B6AB2F3D174B04B5"/>
    <w:rsid w:val="00FB1A0F"/>
  </w:style>
  <w:style w:type="paragraph" w:customStyle="1" w:styleId="065396452D70452883E65350EACAF33F">
    <w:name w:val="065396452D70452883E65350EACAF33F"/>
    <w:rsid w:val="00FB1A0F"/>
  </w:style>
  <w:style w:type="paragraph" w:customStyle="1" w:styleId="DBD57331D03E41298E0E7150290A8B2C">
    <w:name w:val="DBD57331D03E41298E0E7150290A8B2C"/>
    <w:rsid w:val="00FB1A0F"/>
  </w:style>
  <w:style w:type="paragraph" w:customStyle="1" w:styleId="958541BB806446FAB6D457B9454512FA">
    <w:name w:val="958541BB806446FAB6D457B9454512FA"/>
    <w:rsid w:val="00FB1A0F"/>
  </w:style>
  <w:style w:type="paragraph" w:customStyle="1" w:styleId="C1CB69A1A1FC405DAE4C5317AB8B0212">
    <w:name w:val="C1CB69A1A1FC405DAE4C5317AB8B0212"/>
    <w:rsid w:val="00FB1A0F"/>
  </w:style>
  <w:style w:type="paragraph" w:customStyle="1" w:styleId="EF0077D9DD5A445C9BF1B1EE299061D7">
    <w:name w:val="EF0077D9DD5A445C9BF1B1EE299061D7"/>
    <w:rsid w:val="00FB1A0F"/>
  </w:style>
  <w:style w:type="paragraph" w:customStyle="1" w:styleId="D4B092459CB34A4A875A275C9516493A">
    <w:name w:val="D4B092459CB34A4A875A275C9516493A"/>
    <w:rsid w:val="00FB1A0F"/>
  </w:style>
  <w:style w:type="paragraph" w:customStyle="1" w:styleId="660D1023FBBE416AB975C7C91A445A67">
    <w:name w:val="660D1023FBBE416AB975C7C91A445A67"/>
    <w:rsid w:val="00FB1A0F"/>
  </w:style>
  <w:style w:type="paragraph" w:customStyle="1" w:styleId="34F0B3FB745F48CB8671A410CADDD147">
    <w:name w:val="34F0B3FB745F48CB8671A410CADDD147"/>
    <w:rsid w:val="00FB1A0F"/>
  </w:style>
  <w:style w:type="paragraph" w:customStyle="1" w:styleId="47F4E230DFA34F53A5FD9FB26194D45A">
    <w:name w:val="47F4E230DFA34F53A5FD9FB26194D45A"/>
    <w:rsid w:val="00FB1A0F"/>
  </w:style>
  <w:style w:type="paragraph" w:customStyle="1" w:styleId="333D65F1DA3546B7B489F85179251B3E">
    <w:name w:val="333D65F1DA3546B7B489F85179251B3E"/>
    <w:rsid w:val="00FB1A0F"/>
  </w:style>
  <w:style w:type="paragraph" w:customStyle="1" w:styleId="8D416C36D74446569E92165F264AA6E6">
    <w:name w:val="8D416C36D74446569E92165F264AA6E6"/>
    <w:rsid w:val="00FB1A0F"/>
  </w:style>
  <w:style w:type="paragraph" w:customStyle="1" w:styleId="2E386B13DF6E4D2889A8B3FFD241A728">
    <w:name w:val="2E386B13DF6E4D2889A8B3FFD241A728"/>
    <w:rsid w:val="00FB1A0F"/>
  </w:style>
  <w:style w:type="paragraph" w:customStyle="1" w:styleId="0FA115C4D7B84CFFBBB931BA957EF046">
    <w:name w:val="0FA115C4D7B84CFFBBB931BA957EF046"/>
    <w:rsid w:val="00FB1A0F"/>
  </w:style>
  <w:style w:type="paragraph" w:customStyle="1" w:styleId="9A56BED0EB274D28A996F5AEDA705764">
    <w:name w:val="9A56BED0EB274D28A996F5AEDA705764"/>
    <w:rsid w:val="00FB1A0F"/>
  </w:style>
  <w:style w:type="paragraph" w:customStyle="1" w:styleId="C0446D5B3FCA4F0CAF47C59A6AB6E649">
    <w:name w:val="C0446D5B3FCA4F0CAF47C59A6AB6E649"/>
    <w:rsid w:val="00FB1A0F"/>
  </w:style>
  <w:style w:type="paragraph" w:customStyle="1" w:styleId="B7F4B10E84A0470D8CB42216AC064EAF">
    <w:name w:val="B7F4B10E84A0470D8CB42216AC064EAF"/>
    <w:rsid w:val="00FB1A0F"/>
  </w:style>
  <w:style w:type="paragraph" w:customStyle="1" w:styleId="8E62A49621BE4799A90B05D3F0A6456C">
    <w:name w:val="8E62A49621BE4799A90B05D3F0A6456C"/>
    <w:rsid w:val="00FB1A0F"/>
  </w:style>
  <w:style w:type="paragraph" w:customStyle="1" w:styleId="6DE847BB26A54264B840BF470D1FF2DB">
    <w:name w:val="6DE847BB26A54264B840BF470D1FF2DB"/>
    <w:rsid w:val="00FB1A0F"/>
  </w:style>
  <w:style w:type="paragraph" w:customStyle="1" w:styleId="E974879E6D0A4AF8B3C09ECFD3D11BF9">
    <w:name w:val="E974879E6D0A4AF8B3C09ECFD3D11BF9"/>
    <w:rsid w:val="00FB1A0F"/>
  </w:style>
  <w:style w:type="paragraph" w:customStyle="1" w:styleId="A2A63802788848BDAB7D63CDAF16C2FF">
    <w:name w:val="A2A63802788848BDAB7D63CDAF16C2FF"/>
    <w:rsid w:val="00FB1A0F"/>
  </w:style>
  <w:style w:type="paragraph" w:customStyle="1" w:styleId="1F376A4B20D24A6D9D8586F446FB3FD9">
    <w:name w:val="1F376A4B20D24A6D9D8586F446FB3FD9"/>
    <w:rsid w:val="00FB1A0F"/>
  </w:style>
  <w:style w:type="paragraph" w:customStyle="1" w:styleId="3DBE0242C3644EF8A4BEC06405FC5D88">
    <w:name w:val="3DBE0242C3644EF8A4BEC06405FC5D88"/>
    <w:rsid w:val="00FB1A0F"/>
  </w:style>
  <w:style w:type="paragraph" w:customStyle="1" w:styleId="AD2BDC10D516477781F0B905EAB35A29">
    <w:name w:val="AD2BDC10D516477781F0B905EAB35A29"/>
    <w:rsid w:val="00FB1A0F"/>
  </w:style>
  <w:style w:type="paragraph" w:customStyle="1" w:styleId="25205ABEDF2F44C3B0EF1E2F95BECEAE3">
    <w:name w:val="25205ABEDF2F44C3B0EF1E2F95BECEAE3"/>
    <w:rsid w:val="00FB1A0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FC949E9D762470FA24A1637273EF8F6">
    <w:name w:val="3FC949E9D762470FA24A1637273EF8F6"/>
    <w:rsid w:val="00FB1A0F"/>
  </w:style>
  <w:style w:type="paragraph" w:customStyle="1" w:styleId="4D9C3A44DB084FC3A3B4F93AAAE02381">
    <w:name w:val="4D9C3A44DB084FC3A3B4F93AAAE02381"/>
    <w:rsid w:val="00FB1A0F"/>
  </w:style>
  <w:style w:type="paragraph" w:customStyle="1" w:styleId="ACF24F246420493FBF147FB241DF8446">
    <w:name w:val="ACF24F246420493FBF147FB241DF8446"/>
    <w:rsid w:val="00FB1A0F"/>
  </w:style>
  <w:style w:type="paragraph" w:customStyle="1" w:styleId="129C8D74E49246C7A4F13E15B312826B">
    <w:name w:val="129C8D74E49246C7A4F13E15B312826B"/>
    <w:rsid w:val="00FB1A0F"/>
  </w:style>
  <w:style w:type="paragraph" w:customStyle="1" w:styleId="C4C76D9391A34FCDA0AFEE8D491583FC">
    <w:name w:val="C4C76D9391A34FCDA0AFEE8D491583FC"/>
    <w:rsid w:val="00FB1A0F"/>
  </w:style>
  <w:style w:type="paragraph" w:customStyle="1" w:styleId="06F9C82111E8497687DB8C9808D79BB9">
    <w:name w:val="06F9C82111E8497687DB8C9808D79BB9"/>
    <w:rsid w:val="00FB1A0F"/>
  </w:style>
  <w:style w:type="paragraph" w:customStyle="1" w:styleId="CF00966DE8C34E67B13D8995CE119BF9">
    <w:name w:val="CF00966DE8C34E67B13D8995CE119BF9"/>
    <w:rsid w:val="00FB1A0F"/>
  </w:style>
  <w:style w:type="paragraph" w:customStyle="1" w:styleId="1A70243AA99841A0B4F618D4DF296E0B">
    <w:name w:val="1A70243AA99841A0B4F618D4DF296E0B"/>
    <w:rsid w:val="00FB1A0F"/>
  </w:style>
  <w:style w:type="paragraph" w:customStyle="1" w:styleId="7C7BF2F9C2C8438596C94EE375728779">
    <w:name w:val="7C7BF2F9C2C8438596C94EE375728779"/>
    <w:rsid w:val="00FB1A0F"/>
  </w:style>
  <w:style w:type="paragraph" w:customStyle="1" w:styleId="38C73F394C454F2783AF1FF12B97F7E0">
    <w:name w:val="38C73F394C454F2783AF1FF12B97F7E0"/>
    <w:rsid w:val="00FB1A0F"/>
  </w:style>
  <w:style w:type="paragraph" w:customStyle="1" w:styleId="8E8E3B2FCB3A446B891C9852068133F1">
    <w:name w:val="8E8E3B2FCB3A446B891C9852068133F1"/>
    <w:rsid w:val="00BB22D2"/>
  </w:style>
  <w:style w:type="paragraph" w:customStyle="1" w:styleId="4AF36187DB1442E09D563A9B7529BDD0">
    <w:name w:val="4AF36187DB1442E09D563A9B7529BDD0"/>
    <w:rsid w:val="00BB22D2"/>
  </w:style>
  <w:style w:type="paragraph" w:customStyle="1" w:styleId="E6D92C4EDC2E4083B4BF80F299F04E26">
    <w:name w:val="E6D92C4EDC2E4083B4BF80F299F04E26"/>
    <w:rsid w:val="00BB22D2"/>
  </w:style>
  <w:style w:type="paragraph" w:customStyle="1" w:styleId="5C659E497124435B84DF3EB5DCCC22EA">
    <w:name w:val="5C659E497124435B84DF3EB5DCCC22EA"/>
    <w:rsid w:val="00BB22D2"/>
  </w:style>
  <w:style w:type="paragraph" w:customStyle="1" w:styleId="F51927F5D3DF478E9986D30AB76918A1">
    <w:name w:val="F51927F5D3DF478E9986D30AB76918A1"/>
    <w:rsid w:val="004D15DC"/>
  </w:style>
  <w:style w:type="paragraph" w:customStyle="1" w:styleId="0ED950D23E37480C9C8932FE5309FDA8">
    <w:name w:val="0ED950D23E37480C9C8932FE5309FDA8"/>
    <w:rsid w:val="004D15DC"/>
  </w:style>
  <w:style w:type="paragraph" w:customStyle="1" w:styleId="92EC5D28D3A048F4A9CE3B4CA5C174A5">
    <w:name w:val="92EC5D28D3A048F4A9CE3B4CA5C174A5"/>
    <w:rsid w:val="004D15DC"/>
  </w:style>
  <w:style w:type="paragraph" w:customStyle="1" w:styleId="88F36C0538EE4AD98119C4CC82D3A352">
    <w:name w:val="88F36C0538EE4AD98119C4CC82D3A352"/>
    <w:rsid w:val="004D15DC"/>
  </w:style>
  <w:style w:type="paragraph" w:customStyle="1" w:styleId="7E5048FFB4B64F1C83AEFF618CE9FDA3">
    <w:name w:val="7E5048FFB4B64F1C83AEFF618CE9FDA3"/>
    <w:rsid w:val="004D15DC"/>
  </w:style>
  <w:style w:type="paragraph" w:customStyle="1" w:styleId="095B467FDCD146DD989F4E16F4ABD9CE">
    <w:name w:val="095B467FDCD146DD989F4E16F4ABD9CE"/>
    <w:rsid w:val="004D15DC"/>
  </w:style>
  <w:style w:type="paragraph" w:customStyle="1" w:styleId="B3C4496DDD5148EEA82D5D5363555A22">
    <w:name w:val="B3C4496DDD5148EEA82D5D5363555A22"/>
    <w:rsid w:val="004D15DC"/>
  </w:style>
  <w:style w:type="paragraph" w:customStyle="1" w:styleId="891725B6F13D4680AAAD7C11FAB743DF">
    <w:name w:val="891725B6F13D4680AAAD7C11FAB743DF"/>
    <w:rsid w:val="004D15DC"/>
  </w:style>
  <w:style w:type="paragraph" w:customStyle="1" w:styleId="827799714FC5467FADDD7CC2F5A1628D">
    <w:name w:val="827799714FC5467FADDD7CC2F5A1628D"/>
    <w:rsid w:val="004D15DC"/>
  </w:style>
  <w:style w:type="paragraph" w:customStyle="1" w:styleId="217A90932C8D4C9B8CA2CCAD5C299364">
    <w:name w:val="217A90932C8D4C9B8CA2CCAD5C299364"/>
    <w:rsid w:val="004D15DC"/>
  </w:style>
  <w:style w:type="paragraph" w:customStyle="1" w:styleId="1DD464E8FCB94AB4AA0778262564CB13">
    <w:name w:val="1DD464E8FCB94AB4AA0778262564CB13"/>
    <w:rsid w:val="004D15DC"/>
  </w:style>
  <w:style w:type="paragraph" w:customStyle="1" w:styleId="B03AFE6A72364197B2CB732408353815">
    <w:name w:val="B03AFE6A72364197B2CB732408353815"/>
    <w:rsid w:val="004D15DC"/>
  </w:style>
  <w:style w:type="paragraph" w:customStyle="1" w:styleId="19456607F95C4CF8A704372C1A374E2E">
    <w:name w:val="19456607F95C4CF8A704372C1A374E2E"/>
    <w:rsid w:val="004D15DC"/>
  </w:style>
  <w:style w:type="paragraph" w:customStyle="1" w:styleId="288DFA4F51214174A05E03C8EC551B82">
    <w:name w:val="288DFA4F51214174A05E03C8EC551B82"/>
    <w:rsid w:val="004D15DC"/>
  </w:style>
  <w:style w:type="paragraph" w:customStyle="1" w:styleId="6E4813DA728549A78EC520B6F3A918E0">
    <w:name w:val="6E4813DA728549A78EC520B6F3A918E0"/>
    <w:rsid w:val="004D15DC"/>
  </w:style>
  <w:style w:type="paragraph" w:customStyle="1" w:styleId="55B276E54BE64ADA9EF86CE4EE5FE048">
    <w:name w:val="55B276E54BE64ADA9EF86CE4EE5FE048"/>
    <w:rsid w:val="004D15DC"/>
  </w:style>
  <w:style w:type="paragraph" w:customStyle="1" w:styleId="B475819A206F4C00A42A734C01D77FAD">
    <w:name w:val="B475819A206F4C00A42A734C01D77FAD"/>
    <w:rsid w:val="004D15DC"/>
  </w:style>
  <w:style w:type="paragraph" w:customStyle="1" w:styleId="800DDF7BFD73455BA53A1FF91A4131F7">
    <w:name w:val="800DDF7BFD73455BA53A1FF91A4131F7"/>
    <w:rsid w:val="004D15DC"/>
  </w:style>
  <w:style w:type="paragraph" w:customStyle="1" w:styleId="9998C764D2734601B76E542C0C865CEF">
    <w:name w:val="9998C764D2734601B76E542C0C865CEF"/>
    <w:rsid w:val="004D15DC"/>
  </w:style>
  <w:style w:type="paragraph" w:customStyle="1" w:styleId="3FD17D0F1F4244F08B3701F0B6037BC8">
    <w:name w:val="3FD17D0F1F4244F08B3701F0B6037BC8"/>
    <w:rsid w:val="004D15DC"/>
  </w:style>
  <w:style w:type="paragraph" w:customStyle="1" w:styleId="3035A213EC7647368305650DADE9E215">
    <w:name w:val="3035A213EC7647368305650DADE9E215"/>
    <w:rsid w:val="004D15DC"/>
  </w:style>
  <w:style w:type="paragraph" w:customStyle="1" w:styleId="7E5BD562F68C4C5EADF3010CF294D3E1">
    <w:name w:val="7E5BD562F68C4C5EADF3010CF294D3E1"/>
    <w:rsid w:val="004D15DC"/>
  </w:style>
  <w:style w:type="paragraph" w:customStyle="1" w:styleId="4A0E01F533D7414EBC5DAD36AA2487D7">
    <w:name w:val="4A0E01F533D7414EBC5DAD36AA2487D7"/>
    <w:rsid w:val="004D15DC"/>
  </w:style>
  <w:style w:type="paragraph" w:customStyle="1" w:styleId="02A286FA8F8847D0B2677A8261692007">
    <w:name w:val="02A286FA8F8847D0B2677A8261692007"/>
    <w:rsid w:val="004D15DC"/>
  </w:style>
  <w:style w:type="paragraph" w:customStyle="1" w:styleId="ED4C7956201C491EA6710B4467AD869D">
    <w:name w:val="ED4C7956201C491EA6710B4467AD869D"/>
    <w:rsid w:val="004D15DC"/>
  </w:style>
  <w:style w:type="paragraph" w:customStyle="1" w:styleId="7655C32829CB407DB6E1894C77DC8AE1">
    <w:name w:val="7655C32829CB407DB6E1894C77DC8AE1"/>
    <w:rsid w:val="004D15DC"/>
  </w:style>
  <w:style w:type="paragraph" w:customStyle="1" w:styleId="8348EB169B1041948F33C43502A8D0AE">
    <w:name w:val="8348EB169B1041948F33C43502A8D0AE"/>
    <w:rsid w:val="004D15DC"/>
  </w:style>
  <w:style w:type="paragraph" w:customStyle="1" w:styleId="16F8D7E7FEF84842947BCF9399FE4186">
    <w:name w:val="16F8D7E7FEF84842947BCF9399FE4186"/>
    <w:rsid w:val="004D15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CC805-24AC-48DD-B90F-B91E4B378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46</TotalTime>
  <Pages>2</Pages>
  <Words>354</Words>
  <Characters>1951</Characters>
  <Application>Microsoft Office Word</Application>
  <DocSecurity>8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Gabarit de formulaire CISSSMO</vt:lpstr>
    </vt:vector>
  </TitlesOfParts>
  <Company>CISSS de la Montérégie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de formulaire CISSSMO</dc:title>
  <dc:subject/>
  <dc:creator>Dos Santos , Murielle</dc:creator>
  <cp:keywords/>
  <dc:description/>
  <cp:lastModifiedBy>Claire Viau</cp:lastModifiedBy>
  <cp:revision>8</cp:revision>
  <cp:lastPrinted>2020-12-07T14:26:00Z</cp:lastPrinted>
  <dcterms:created xsi:type="dcterms:W3CDTF">2021-04-19T13:53:00Z</dcterms:created>
  <dcterms:modified xsi:type="dcterms:W3CDTF">2021-04-21T17:48:00Z</dcterms:modified>
</cp:coreProperties>
</file>