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RPr="00E87788" w14:paraId="32074BF7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575A681" w:rsidR="00062CCC" w:rsidRDefault="00062CCC" w:rsidP="00062CCC">
            <w:bookmarkStart w:id="0" w:name="_GoBack"/>
            <w:bookmarkEnd w:id="0"/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14:paraId="454ED738" w14:textId="77777777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7F223F5C" w14:textId="77777777"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permStart w:id="1500072249" w:edGrp="everyone" w:colFirst="1" w:colLast="1"/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14:paraId="0DFAE634" w14:textId="2103A67E" w:rsidR="00062CCC" w:rsidRPr="00173F3A" w:rsidRDefault="00380003" w:rsidP="00380003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20"/>
                        </w:rPr>
                        <w:t xml:space="preserve">     </w:t>
                      </w:r>
                    </w:p>
                  </w:tc>
                </w:sdtContent>
              </w:sdt>
            </w:tr>
            <w:permEnd w:id="1500072249"/>
          </w:tbl>
          <w:p w14:paraId="672A6659" w14:textId="77777777" w:rsidR="00062CCC" w:rsidRDefault="00062CCC" w:rsidP="00062CCC"/>
          <w:p w14:paraId="0A37501D" w14:textId="77777777" w:rsidR="00062CCC" w:rsidRDefault="00062CCC" w:rsidP="00062CCC"/>
          <w:p w14:paraId="5DAB6C7B" w14:textId="77777777"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FF1265" w:rsidRPr="00FF1265" w14:paraId="7C8A4AD5" w14:textId="77777777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53E75E3" w14:textId="77777777" w:rsidR="00635CE6" w:rsidRPr="00FF1265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>Dossier :</w:t>
                  </w:r>
                </w:p>
              </w:tc>
              <w:permStart w:id="1493439400" w:edGrp="everyone" w:displacedByCustomXml="next"/>
              <w:bookmarkStart w:id="1" w:name="NoDossier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39B6B1D1" w14:textId="77777777" w:rsidR="00635CE6" w:rsidRPr="00FF1265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F12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 </w:t>
                      </w:r>
                    </w:p>
                  </w:tc>
                </w:sdtContent>
              </w:sdt>
              <w:permEnd w:id="1493439400" w:displacedByCustomXml="prev"/>
              <w:bookmarkEnd w:id="1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2EB378F" w14:textId="77777777" w:rsidR="00635CE6" w:rsidRPr="00FF1265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FF1265" w:rsidRPr="00FF1265" w14:paraId="72C969F9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57006A18" w14:textId="77777777" w:rsidR="00062CCC" w:rsidRPr="00FF1265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>Nom, Prénom :</w:t>
                  </w:r>
                </w:p>
              </w:tc>
              <w:bookmarkStart w:id="2" w:name="Nom_Prenom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permStart w:id="563562931" w:edGrp="everyone" w:displacedByCustomXml="prev"/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4F9AE05" w14:textId="77777777" w:rsidR="00062CCC" w:rsidRPr="00FF1265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F12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  <w:permEnd w:id="563562931" w:displacedByCustomXml="next"/>
                </w:sdtContent>
              </w:sdt>
              <w:bookmarkEnd w:id="2" w:displacedByCustomXml="prev"/>
            </w:tr>
            <w:tr w:rsidR="00FF1265" w:rsidRPr="00FF1265" w14:paraId="04A34B62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789D5417" w14:textId="77777777" w:rsidR="00062CCC" w:rsidRPr="00FF1265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14:paraId="2894B68E" w14:textId="77777777" w:rsidR="00062CCC" w:rsidRPr="00FF1265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bookmarkStart w:id="3" w:name="DDNais"/>
                  <w:permStart w:id="1151490078" w:edGrp="everyone"/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FF12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3"/>
                  <w:permEnd w:id="1151490078"/>
                </w:p>
              </w:tc>
              <w:permStart w:id="818553915" w:edGrp="everyone"/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062CCC" w:rsidRPr="00FF1265" w:rsidRDefault="00233DED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FF1265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062CCC" w:rsidRPr="00FF1265">
                    <w:rPr>
                      <w:rFonts w:ascii="Arial" w:eastAsia="MS Gothic" w:hAnsi="Arial" w:cs="Arial"/>
                      <w:sz w:val="16"/>
                      <w:szCs w:val="16"/>
                    </w:rPr>
                    <w:t xml:space="preserve"> </w:t>
                  </w:r>
                  <w:permEnd w:id="818553915"/>
                  <w:r w:rsidR="00062CCC" w:rsidRPr="00FF1265">
                    <w:rPr>
                      <w:rFonts w:ascii="Arial" w:hAnsi="Arial" w:cs="Arial"/>
                      <w:sz w:val="16"/>
                      <w:szCs w:val="16"/>
                    </w:rPr>
                    <w:t xml:space="preserve">F  </w:t>
                  </w:r>
                  <w:permStart w:id="1358632732" w:edGrp="everyone"/>
                  <w:sdt>
                    <w:sdtPr>
                      <w:rPr>
                        <w:rFonts w:ascii="Arial" w:hAnsi="Arial" w:cs="Arial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FF1265">
                        <w:rPr>
                          <w:rFonts w:ascii="Segoe UI Symbol" w:eastAsia="MS Gothic" w:hAnsi="Segoe UI Symbol" w:cs="Segoe UI Symbol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062CCC" w:rsidRPr="00FF1265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permEnd w:id="1358632732"/>
                  <w:r w:rsidR="00062CCC" w:rsidRPr="00FF1265">
                    <w:rPr>
                      <w:rFonts w:ascii="Arial" w:hAnsi="Arial" w:cs="Arial"/>
                      <w:sz w:val="16"/>
                      <w:szCs w:val="16"/>
                    </w:rPr>
                    <w:t>M</w:t>
                  </w:r>
                </w:p>
              </w:tc>
            </w:tr>
            <w:tr w:rsidR="00FF1265" w:rsidRPr="00FF1265" w14:paraId="401D2243" w14:textId="77777777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69D138" w14:textId="77777777" w:rsidR="00062CCC" w:rsidRPr="00FF1265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ab/>
                    <w:t xml:space="preserve">             </w:t>
                  </w:r>
                  <w:r w:rsidR="00222808" w:rsidRPr="00FF1265">
                    <w:rPr>
                      <w:rFonts w:ascii="Arial" w:hAnsi="Arial" w:cs="Arial"/>
                      <w:sz w:val="16"/>
                      <w:szCs w:val="16"/>
                    </w:rPr>
                    <w:t>aaaa-mm-jj</w:t>
                  </w:r>
                </w:p>
              </w:tc>
            </w:tr>
            <w:tr w:rsidR="00FF1265" w:rsidRPr="00FF1265" w14:paraId="0949D050" w14:textId="77777777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14:paraId="4C045BC5" w14:textId="77777777" w:rsidR="00062CCC" w:rsidRPr="00FF1265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>NAM :</w:t>
                  </w:r>
                </w:p>
              </w:tc>
              <w:bookmarkStart w:id="4" w:name="NAM_No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permStart w:id="756352451" w:edGrp="everyone" w:displacedByCustomXml="prev"/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4671ABCD" w14:textId="77777777" w:rsidR="00062CCC" w:rsidRPr="00FF1265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F12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  <w:permEnd w:id="756352451" w:displacedByCustomXml="next"/>
                </w:sdtContent>
              </w:sdt>
              <w:bookmarkEnd w:id="4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062CCC" w:rsidRPr="00FF1265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 xml:space="preserve"> Exp.</w:t>
                  </w:r>
                </w:p>
              </w:tc>
              <w:bookmarkStart w:id="5" w:name="NAM_Exp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permStart w:id="349786057" w:edGrp="everyone" w:displacedByCustomXml="prev"/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14:paraId="3600C3BC" w14:textId="77777777" w:rsidR="00062CCC" w:rsidRPr="00FF1265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F12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  <w:permEnd w:id="349786057" w:displacedByCustomXml="next"/>
                </w:sdtContent>
              </w:sdt>
              <w:bookmarkEnd w:id="5" w:displacedByCustomXml="prev"/>
            </w:tr>
            <w:tr w:rsidR="00FF1265" w:rsidRPr="00FF1265" w14:paraId="79BBAADB" w14:textId="77777777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062CCC" w:rsidRPr="00FF1265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062CCC" w:rsidRPr="00FF1265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062CCC" w:rsidRPr="00FF1265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14:paraId="79CF6D9B" w14:textId="77777777" w:rsidR="00062CCC" w:rsidRPr="00FF1265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>aaaa-mm</w:t>
                  </w:r>
                </w:p>
              </w:tc>
            </w:tr>
            <w:tr w:rsidR="00FF1265" w:rsidRPr="00FF1265" w14:paraId="43721857" w14:textId="77777777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E305887" w14:textId="77777777" w:rsidR="00062CCC" w:rsidRPr="00FF1265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>Nom</w:t>
                  </w:r>
                  <w:r w:rsidR="00222808" w:rsidRPr="00FF1265">
                    <w:rPr>
                      <w:rFonts w:ascii="Arial" w:hAnsi="Arial" w:cs="Arial"/>
                      <w:sz w:val="16"/>
                      <w:szCs w:val="16"/>
                    </w:rPr>
                    <w:t>, Prénom</w:t>
                  </w:r>
                  <w:r w:rsidRPr="00FF1265">
                    <w:rPr>
                      <w:rFonts w:ascii="Arial" w:hAnsi="Arial" w:cs="Arial"/>
                      <w:sz w:val="16"/>
                      <w:szCs w:val="16"/>
                    </w:rPr>
                    <w:t xml:space="preserve"> de la mère :</w:t>
                  </w:r>
                </w:p>
              </w:tc>
              <w:bookmarkStart w:id="6" w:name="Nom_Mere" w:displacedByCustomXml="next"/>
              <w:sdt>
                <w:sdtPr>
                  <w:rPr>
                    <w:rFonts w:ascii="Arial" w:hAnsi="Arial" w:cs="Arial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permStart w:id="525877693" w:edGrp="everyone" w:displacedByCustomXml="prev"/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14:paraId="5CF9F362" w14:textId="77777777" w:rsidR="00062CCC" w:rsidRPr="00FF1265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F1265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  <w:permEnd w:id="525877693" w:displacedByCustomXml="next"/>
                </w:sdtContent>
              </w:sdt>
              <w:bookmarkEnd w:id="6" w:displacedByCustomXml="prev"/>
            </w:tr>
          </w:tbl>
          <w:p w14:paraId="41C8F396" w14:textId="77777777" w:rsidR="00062CCC" w:rsidRPr="00E87788" w:rsidRDefault="00062CCC" w:rsidP="00062CC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2CCC" w14:paraId="2049FE74" w14:textId="77777777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686D533" w14:textId="5E56144B" w:rsidR="00062CCC" w:rsidRPr="004478B3" w:rsidRDefault="004478B3" w:rsidP="004478B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SOMMAIRE DE L’INTERVENTION SOCIALE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72A3D3EC" w14:textId="77777777" w:rsidR="00062CCC" w:rsidRDefault="00062CCC" w:rsidP="00062CCC"/>
        </w:tc>
      </w:tr>
    </w:tbl>
    <w:p w14:paraId="0D0B940D" w14:textId="0D815B5D" w:rsidR="00F67939" w:rsidRPr="00F67939" w:rsidRDefault="00E87788">
      <w:pPr>
        <w:rPr>
          <w:rFonts w:asciiTheme="minorHAnsi" w:hAnsiTheme="minorHAnsi" w:cstheme="minorHAnsi"/>
          <w:sz w:val="4"/>
          <w:szCs w:val="20"/>
        </w:rPr>
      </w:pPr>
      <w:r w:rsidRPr="00472AC0">
        <w:rPr>
          <w:rFonts w:ascii="Chaloult_Cond" w:hAnsi="Chaloult_Cond" w:cs="Arial"/>
          <w:noProof/>
          <w:sz w:val="16"/>
          <w:szCs w:val="16"/>
        </w:rPr>
        <w:drawing>
          <wp:anchor distT="0" distB="0" distL="114300" distR="114300" simplePos="0" relativeHeight="251672576" behindDoc="0" locked="0" layoutInCell="1" allowOverlap="1" wp14:anchorId="26F720FD" wp14:editId="270B70F3">
            <wp:simplePos x="0" y="0"/>
            <wp:positionH relativeFrom="column">
              <wp:posOffset>59055</wp:posOffset>
            </wp:positionH>
            <wp:positionV relativeFrom="paragraph">
              <wp:posOffset>-2073910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F67DCC" w14:textId="7D5027E8" w:rsidR="00661507" w:rsidRPr="00A56C0D" w:rsidRDefault="0017585B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DA6155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tbl>
      <w:tblPr>
        <w:tblStyle w:val="Grilledutableau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526B7E" w:rsidRPr="004478B3" w14:paraId="459DE8DD" w14:textId="77777777" w:rsidTr="00E524A5">
        <w:trPr>
          <w:trHeight w:val="33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4BBCFD" w14:textId="03418AEC" w:rsidR="00526B7E" w:rsidRPr="004478B3" w:rsidRDefault="00526B7E" w:rsidP="00B156B1">
            <w:pPr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Synthèse de l’évaluation du fonctionnement social et des stratégies d’intervention</w:t>
            </w:r>
          </w:p>
        </w:tc>
      </w:tr>
      <w:tr w:rsidR="004478B3" w:rsidRPr="004478B3" w14:paraId="5D5CB0DE" w14:textId="77777777" w:rsidTr="00E524A5">
        <w:trPr>
          <w:trHeight w:val="927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E061" w14:textId="0C360734" w:rsidR="00FF1265" w:rsidRPr="008459D2" w:rsidRDefault="00FF1265" w:rsidP="00F45665">
            <w:pPr>
              <w:tabs>
                <w:tab w:val="left" w:pos="4180"/>
              </w:tabs>
              <w:spacing w:before="60" w:after="60"/>
              <w:rPr>
                <w:rFonts w:ascii="Calibri" w:hAnsi="Calibri" w:cs="Arial"/>
                <w:sz w:val="20"/>
              </w:rPr>
            </w:pPr>
            <w:permStart w:id="1732278122" w:edGrp="everyone"/>
          </w:p>
        </w:tc>
      </w:tr>
      <w:permEnd w:id="1732278122"/>
    </w:tbl>
    <w:p w14:paraId="556837D6" w14:textId="77777777" w:rsidR="00E524A5" w:rsidRPr="00E524A5" w:rsidRDefault="00E524A5">
      <w:pPr>
        <w:rPr>
          <w:sz w:val="2"/>
          <w:szCs w:val="2"/>
        </w:rPr>
      </w:pPr>
    </w:p>
    <w:tbl>
      <w:tblPr>
        <w:tblStyle w:val="Grilledutableau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4478B3" w:rsidRPr="004478B3" w14:paraId="62C4F825" w14:textId="77777777" w:rsidTr="00E524A5">
        <w:trPr>
          <w:trHeight w:val="317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FA275D" w14:textId="77777777" w:rsidR="004478B3" w:rsidRPr="004478B3" w:rsidRDefault="004478B3" w:rsidP="004478B3">
            <w:pPr>
              <w:rPr>
                <w:rFonts w:ascii="Calibri" w:hAnsi="Calibri" w:cs="Arial"/>
                <w:b/>
                <w:sz w:val="22"/>
              </w:rPr>
            </w:pPr>
            <w:r w:rsidRPr="004478B3">
              <w:rPr>
                <w:rFonts w:ascii="Calibri" w:hAnsi="Calibri" w:cs="Arial"/>
                <w:b/>
                <w:sz w:val="22"/>
              </w:rPr>
              <w:t>Résumé des services rendus</w:t>
            </w:r>
          </w:p>
        </w:tc>
      </w:tr>
      <w:tr w:rsidR="00FF1265" w:rsidRPr="00FF1265" w14:paraId="2D602F5D" w14:textId="77777777" w:rsidTr="00E524A5">
        <w:trPr>
          <w:trHeight w:val="927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89B8" w14:textId="609CA385" w:rsidR="00FF1265" w:rsidRPr="00FF1265" w:rsidRDefault="00FF1265" w:rsidP="00FF1265">
            <w:pPr>
              <w:spacing w:before="60" w:after="6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ermStart w:id="598819744" w:edGrp="everyone"/>
          </w:p>
        </w:tc>
      </w:tr>
      <w:permEnd w:id="598819744"/>
    </w:tbl>
    <w:p w14:paraId="79AA65E6" w14:textId="77777777" w:rsidR="00E524A5" w:rsidRPr="00E524A5" w:rsidRDefault="00E524A5">
      <w:pPr>
        <w:rPr>
          <w:sz w:val="2"/>
          <w:szCs w:val="2"/>
        </w:rPr>
      </w:pPr>
    </w:p>
    <w:tbl>
      <w:tblPr>
        <w:tblStyle w:val="Grilledutableau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4478B3" w:rsidRPr="004478B3" w14:paraId="1D13EFAB" w14:textId="77777777" w:rsidTr="00E524A5">
        <w:trPr>
          <w:trHeight w:val="33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E05BC41" w14:textId="77777777" w:rsidR="004478B3" w:rsidRPr="004478B3" w:rsidRDefault="004478B3" w:rsidP="004478B3">
            <w:pPr>
              <w:rPr>
                <w:rFonts w:ascii="Calibri" w:hAnsi="Calibri" w:cs="Arial"/>
                <w:b/>
                <w:sz w:val="22"/>
              </w:rPr>
            </w:pPr>
            <w:r w:rsidRPr="004478B3">
              <w:rPr>
                <w:rFonts w:ascii="Calibri" w:hAnsi="Calibri" w:cs="Arial"/>
                <w:b/>
                <w:sz w:val="22"/>
              </w:rPr>
              <w:t xml:space="preserve">Évaluation de l’atteinte des objectifs </w:t>
            </w:r>
          </w:p>
        </w:tc>
      </w:tr>
      <w:tr w:rsidR="004478B3" w:rsidRPr="00FF1265" w14:paraId="07C03322" w14:textId="77777777" w:rsidTr="00E524A5">
        <w:trPr>
          <w:trHeight w:val="927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35BC" w14:textId="131C8DEC" w:rsidR="004478B3" w:rsidRPr="00FF1265" w:rsidRDefault="004478B3" w:rsidP="00284427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permStart w:id="1769694714" w:edGrp="everyone"/>
          </w:p>
        </w:tc>
      </w:tr>
      <w:permEnd w:id="1769694714"/>
    </w:tbl>
    <w:p w14:paraId="21BB219A" w14:textId="77777777" w:rsidR="00E524A5" w:rsidRPr="00E524A5" w:rsidRDefault="00E524A5">
      <w:pPr>
        <w:rPr>
          <w:sz w:val="2"/>
          <w:szCs w:val="2"/>
        </w:rPr>
      </w:pPr>
    </w:p>
    <w:tbl>
      <w:tblPr>
        <w:tblStyle w:val="Grilledutableau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4478B3" w:rsidRPr="004478B3" w14:paraId="1EFDCD8D" w14:textId="77777777" w:rsidTr="00E524A5">
        <w:trPr>
          <w:trHeight w:val="324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765DEA" w14:textId="77777777" w:rsidR="004478B3" w:rsidRPr="004478B3" w:rsidRDefault="004478B3" w:rsidP="004478B3">
            <w:pPr>
              <w:rPr>
                <w:rFonts w:ascii="Calibri" w:hAnsi="Calibri" w:cs="Arial"/>
                <w:b/>
                <w:sz w:val="22"/>
              </w:rPr>
            </w:pPr>
            <w:r w:rsidRPr="004478B3">
              <w:rPr>
                <w:rFonts w:ascii="Calibri" w:hAnsi="Calibri" w:cs="Arial"/>
                <w:b/>
                <w:sz w:val="22"/>
              </w:rPr>
              <w:t xml:space="preserve">Raison de la fin de l’épisode de services </w:t>
            </w:r>
          </w:p>
        </w:tc>
      </w:tr>
      <w:tr w:rsidR="004478B3" w:rsidRPr="00FF1265" w14:paraId="2512977E" w14:textId="77777777" w:rsidTr="00E524A5">
        <w:trPr>
          <w:trHeight w:val="927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514C" w14:textId="28FD91AE" w:rsidR="00FF1265" w:rsidRPr="00FF1265" w:rsidRDefault="00FF1265" w:rsidP="00FF1265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permStart w:id="2010521804" w:edGrp="everyone"/>
          </w:p>
        </w:tc>
      </w:tr>
      <w:permEnd w:id="2010521804"/>
    </w:tbl>
    <w:p w14:paraId="0D4CDF12" w14:textId="77777777" w:rsidR="00E524A5" w:rsidRPr="00E524A5" w:rsidRDefault="00E524A5">
      <w:pPr>
        <w:rPr>
          <w:sz w:val="2"/>
          <w:szCs w:val="2"/>
        </w:rPr>
      </w:pPr>
    </w:p>
    <w:tbl>
      <w:tblPr>
        <w:tblStyle w:val="Grilledutableau1"/>
        <w:tblW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27"/>
      </w:tblGrid>
      <w:tr w:rsidR="004478B3" w:rsidRPr="004478B3" w14:paraId="2889A1D5" w14:textId="77777777" w:rsidTr="00E524A5">
        <w:trPr>
          <w:trHeight w:val="315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4A902B" w14:textId="0E760EBB" w:rsidR="004478B3" w:rsidRPr="00A034C3" w:rsidRDefault="004478B3" w:rsidP="004478B3">
            <w:pPr>
              <w:rPr>
                <w:rFonts w:ascii="Calibri" w:hAnsi="Calibri" w:cs="Arial"/>
                <w:b/>
                <w:sz w:val="22"/>
                <w:lang w:val="fr-FR"/>
              </w:rPr>
            </w:pPr>
            <w:r w:rsidRPr="004478B3">
              <w:rPr>
                <w:rFonts w:ascii="Calibri" w:hAnsi="Calibri" w:cs="Arial"/>
                <w:b/>
                <w:sz w:val="22"/>
              </w:rPr>
              <w:t>Orientation proposée et recommandations suite au transfert/fermeture</w:t>
            </w:r>
            <w:r w:rsidR="00A034C3">
              <w:rPr>
                <w:rFonts w:ascii="Calibri" w:hAnsi="Calibri" w:cs="Arial"/>
                <w:b/>
                <w:sz w:val="22"/>
              </w:rPr>
              <w:t xml:space="preserve"> </w:t>
            </w:r>
            <w:r w:rsidR="00A034C3" w:rsidRPr="007D1CD3">
              <w:rPr>
                <w:rFonts w:ascii="Calibri" w:hAnsi="Calibri" w:cs="Arial"/>
                <w:i/>
                <w:sz w:val="22"/>
              </w:rPr>
              <w:t>(s’il y a lieu)</w:t>
            </w:r>
          </w:p>
        </w:tc>
      </w:tr>
      <w:tr w:rsidR="004478B3" w:rsidRPr="00FF1265" w14:paraId="2A10E33B" w14:textId="77777777" w:rsidTr="00E524A5">
        <w:trPr>
          <w:trHeight w:val="927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248C" w14:textId="444EAEF9" w:rsidR="00FF1265" w:rsidRPr="00FF1265" w:rsidRDefault="00FF1265" w:rsidP="00FF1265">
            <w:pPr>
              <w:spacing w:before="60" w:after="60"/>
              <w:rPr>
                <w:rFonts w:ascii="Calibri" w:hAnsi="Calibri" w:cs="Arial"/>
                <w:sz w:val="20"/>
                <w:szCs w:val="20"/>
              </w:rPr>
            </w:pPr>
            <w:permStart w:id="1715946202" w:edGrp="everyone"/>
          </w:p>
        </w:tc>
      </w:tr>
      <w:permEnd w:id="1715946202"/>
    </w:tbl>
    <w:p w14:paraId="54E1472A" w14:textId="4A90A07B" w:rsidR="004478B3" w:rsidRDefault="004478B3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667"/>
      </w:tblGrid>
      <w:tr w:rsidR="00E524A5" w:rsidRPr="00FA484D" w14:paraId="0A5F2AD4" w14:textId="77777777" w:rsidTr="004C501E">
        <w:trPr>
          <w:trHeight w:val="1984"/>
        </w:trPr>
        <w:tc>
          <w:tcPr>
            <w:tcW w:w="4106" w:type="dxa"/>
          </w:tcPr>
          <w:p w14:paraId="569F29D8" w14:textId="3668A86C" w:rsidR="00E524A5" w:rsidRPr="00FA484D" w:rsidRDefault="006F5F20" w:rsidP="004C501E">
            <w:pPr>
              <w:pStyle w:val="Paragraphedeliste"/>
              <w:spacing w:before="40" w:after="40"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ermStart w:id="326509513" w:edGrp="everyone"/>
            <w:r>
              <w:rPr>
                <w:rFonts w:asciiTheme="minorHAnsi" w:hAnsiTheme="minorHAnsi" w:cstheme="minorHAnsi"/>
                <w:sz w:val="20"/>
                <w:szCs w:val="20"/>
              </w:rPr>
              <w:pict w14:anchorId="681208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igne de signature Microsoft Office..." style="width:192pt;height:96pt">
                  <v:imagedata r:id="rId12" o:title=""/>
                  <o:lock v:ext="edit" ungrouping="t" rotation="t" cropping="t" verticies="t" text="t" grouping="t"/>
                  <o:signatureline v:ext="edit" id="{3FC13E4D-C2C8-4528-8644-04A148BC39B8}" provid="{00000000-0000-0000-0000-000000000000}" o:suggestedsigner="Signature et titre professionnel" allowcomments="t" issignatureline="t"/>
                </v:shape>
              </w:pict>
            </w:r>
            <w:permEnd w:id="326509513"/>
          </w:p>
        </w:tc>
        <w:tc>
          <w:tcPr>
            <w:tcW w:w="6667" w:type="dxa"/>
            <w:vAlign w:val="center"/>
          </w:tcPr>
          <w:p w14:paraId="3315318A" w14:textId="591548DD" w:rsidR="00E524A5" w:rsidRDefault="00E524A5" w:rsidP="004C501E">
            <w:pPr>
              <w:pStyle w:val="Paragraphedeliste"/>
              <w:spacing w:before="40" w:after="40"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29F6">
              <w:rPr>
                <w:rFonts w:asciiTheme="minorHAnsi" w:hAnsiTheme="minorHAnsi" w:cstheme="minorHAnsi"/>
                <w:sz w:val="20"/>
                <w:szCs w:val="20"/>
              </w:rPr>
              <w:t># de permis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 </w:t>
            </w:r>
            <w:permStart w:id="164313895" w:edGrp="everyone"/>
            <w:r w:rsidR="00380003">
              <w:rPr>
                <w:rFonts w:asciiTheme="minorHAnsi" w:hAnsiTheme="minorHAnsi" w:cstheme="minorHAnsi"/>
                <w:sz w:val="20"/>
                <w:szCs w:val="20"/>
              </w:rPr>
              <w:t xml:space="preserve">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64313895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F1A4E74" w14:textId="2A86732B" w:rsidR="00E524A5" w:rsidRDefault="00E524A5" w:rsidP="004C501E">
            <w:pPr>
              <w:pStyle w:val="Paragraphedeliste"/>
              <w:spacing w:before="40" w:after="40"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29F6">
              <w:rPr>
                <w:rFonts w:asciiTheme="minorHAnsi" w:hAnsiTheme="minorHAnsi" w:cstheme="minorHAnsi"/>
                <w:sz w:val="20"/>
                <w:szCs w:val="20"/>
              </w:rPr>
              <w:t>Date du rapport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87400586"/>
                <w:placeholder>
                  <w:docPart w:val="87C2FEE9FF6447EFA492BB910E13708E"/>
                </w:placeholder>
                <w:showingPlcHdr/>
                <w:date w:fullDate="2022-11-24T00:00:00Z"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permStart w:id="961505928" w:edGrp="everyone"/>
                <w:r w:rsidR="00380003" w:rsidRPr="00D25AA0">
                  <w:rPr>
                    <w:rStyle w:val="Textedelespacerserv"/>
                  </w:rPr>
                  <w:t>Cliquez ou appuyez ici pour entrer une date.</w:t>
                </w:r>
                <w:permEnd w:id="961505928"/>
              </w:sdtContent>
            </w:sdt>
          </w:p>
          <w:p w14:paraId="3F409161" w14:textId="12049FD2" w:rsidR="00E524A5" w:rsidRDefault="00E524A5" w:rsidP="004C501E">
            <w:pPr>
              <w:pStyle w:val="Paragraphedeliste"/>
              <w:spacing w:before="40" w:after="40"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29F6">
              <w:rPr>
                <w:rFonts w:asciiTheme="minorHAnsi" w:hAnsiTheme="minorHAnsi" w:cstheme="minorHAnsi"/>
                <w:sz w:val="20"/>
                <w:szCs w:val="20"/>
              </w:rPr>
              <w:t>Direction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Direction"/>
                <w:tag w:val="Direction"/>
                <w:id w:val="-410007576"/>
                <w:placeholder>
                  <w:docPart w:val="CD19EF76274947568C1EFA8227F41BD2"/>
                </w:placeholder>
                <w:showingPlcHdr/>
                <w:comboBox>
                  <w:listItem w:value="Choisissez un élément."/>
                  <w:listItem w:displayText="DPD" w:value="DPD"/>
                  <w:listItem w:displayText="DPJASP" w:value="DPJASP"/>
                  <w:listItem w:displayText="DPSMD" w:value="DPSMD"/>
                  <w:listItem w:displayText="DSHAPPA" w:value="DSHAPPA"/>
                  <w:listItem w:displayText="DSMREU" w:value="DSMREU"/>
                  <w:listItem w:displayText="DSPEM" w:value="DSPEM"/>
                  <w:listItem w:displayText="DSSADG" w:value="DSSADG"/>
                </w:comboBox>
              </w:sdtPr>
              <w:sdtEndPr/>
              <w:sdtContent>
                <w:permStart w:id="1677332192" w:edGrp="everyone"/>
                <w:r w:rsidR="00380003" w:rsidRPr="0042582E">
                  <w:rPr>
                    <w:rStyle w:val="Textedelespacerserv"/>
                    <w:rFonts w:eastAsiaTheme="minorHAnsi"/>
                  </w:rPr>
                  <w:t>Choisissez un élément.</w:t>
                </w:r>
                <w:permEnd w:id="1677332192"/>
              </w:sdtContent>
            </w:sdt>
          </w:p>
          <w:p w14:paraId="2B161CE4" w14:textId="711E476D" w:rsidR="00E524A5" w:rsidRPr="00FA484D" w:rsidRDefault="00E524A5" w:rsidP="00380003">
            <w:pPr>
              <w:pStyle w:val="Paragraphedeliste"/>
              <w:spacing w:before="40" w:after="40" w:line="276" w:lineRule="auto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529F6">
              <w:rPr>
                <w:rFonts w:asciiTheme="minorHAnsi" w:hAnsiTheme="minorHAnsi" w:cstheme="minorHAnsi"/>
                <w:sz w:val="20"/>
                <w:szCs w:val="20"/>
              </w:rPr>
              <w:t>Programme/service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38000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46018002" w:edGrp="everyone"/>
            <w:r w:rsidR="00380003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End w:id="46018002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</w:tr>
    </w:tbl>
    <w:p w14:paraId="16C80FEA" w14:textId="0750DEFB" w:rsidR="005869A4" w:rsidRDefault="005869A4" w:rsidP="007E7A73">
      <w:pPr>
        <w:keepNext/>
        <w:tabs>
          <w:tab w:val="left" w:pos="770"/>
        </w:tabs>
        <w:spacing w:line="276" w:lineRule="auto"/>
      </w:pPr>
    </w:p>
    <w:sectPr w:rsidR="005869A4" w:rsidSect="00EF71A9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30656" w14:textId="77777777" w:rsidR="00233DED" w:rsidRDefault="00233DED" w:rsidP="0081257E">
      <w:r>
        <w:separator/>
      </w:r>
    </w:p>
  </w:endnote>
  <w:endnote w:type="continuationSeparator" w:id="0">
    <w:p w14:paraId="7C605967" w14:textId="77777777" w:rsidR="00233DED" w:rsidRDefault="00233DED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0C415415" w14:textId="77777777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1D31CD"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22C00E" w14:textId="77777777" w:rsidR="00EE71AF" w:rsidRPr="002C0510" w:rsidRDefault="009F0A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3727F1" w14:textId="77777777" w:rsidR="009F0AF9" w:rsidRPr="00783D34" w:rsidRDefault="009F0AF9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TITRE DU DOCUMENT EN MAJUSCULE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14:paraId="783727F1" w14:textId="77777777" w:rsidR="009F0AF9" w:rsidRPr="00783D34" w:rsidRDefault="009F0AF9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TITRE DU DOCUMENT EN MAJUSCULE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F095A">
      <w:rPr>
        <w:rFonts w:asciiTheme="minorHAnsi" w:hAnsiTheme="minorHAnsi" w:cstheme="minorHAnsi"/>
        <w:sz w:val="15"/>
        <w:szCs w:val="15"/>
      </w:rPr>
      <w:t>Dossier de l’usager</w:t>
    </w:r>
  </w:p>
  <w:p w14:paraId="042E8D4B" w14:textId="5EDF64B9" w:rsidR="00EE71AF" w:rsidRPr="009241CF" w:rsidRDefault="00483754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 xml:space="preserve">CLI-XXXXX </w:t>
    </w:r>
    <w:r w:rsidRPr="007D0D5B">
      <w:rPr>
        <w:rFonts w:asciiTheme="minorHAnsi" w:hAnsiTheme="minorHAnsi" w:cstheme="minorHAnsi"/>
        <w:sz w:val="15"/>
        <w:szCs w:val="15"/>
      </w:rPr>
      <w:t>(XXXX-XX)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380003" w:rsidRPr="00380003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380003" w:rsidRPr="00380003">
      <w:rPr>
        <w:rFonts w:asciiTheme="minorHAnsi" w:hAnsiTheme="minorHAnsi" w:cstheme="minorHAnsi"/>
        <w:bCs/>
        <w:noProof/>
        <w:sz w:val="15"/>
        <w:szCs w:val="15"/>
        <w:lang w:val="fr-FR"/>
      </w:rPr>
      <w:t>2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81DB7" w14:textId="77777777" w:rsidR="00EE71AF" w:rsidRPr="002C0510" w:rsidRDefault="009F0AF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B04A160" w14:textId="65DCE2EC" w:rsidR="009F0AF9" w:rsidRPr="00502444" w:rsidRDefault="00502444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lang w:val="en-CA"/>
                            </w:rPr>
                            <w:t>SOMMAIRE DE L’INTERVENTION SOCIALE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14:paraId="0B04A160" w14:textId="65DCE2EC" w:rsidR="009F0AF9" w:rsidRPr="00502444" w:rsidRDefault="00502444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  <w:lang w:val="en-CA"/>
                      </w:rPr>
                      <w:t>SOMMAIRE DE L’INTERVENTION SOCIALE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84540F">
      <w:rPr>
        <w:rFonts w:asciiTheme="minorHAnsi" w:hAnsiTheme="minorHAnsi" w:cstheme="minorHAnsi"/>
        <w:sz w:val="15"/>
        <w:szCs w:val="15"/>
      </w:rPr>
      <w:t>de l’usager</w:t>
    </w:r>
  </w:p>
  <w:p w14:paraId="315BD64D" w14:textId="51ABCF75" w:rsidR="00EE71AF" w:rsidRPr="002C0510" w:rsidRDefault="0048375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502444">
      <w:rPr>
        <w:rFonts w:asciiTheme="minorHAnsi" w:hAnsiTheme="minorHAnsi" w:cstheme="minorHAnsi"/>
        <w:sz w:val="20"/>
        <w:szCs w:val="20"/>
      </w:rPr>
      <w:t>60267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502444">
      <w:rPr>
        <w:rFonts w:asciiTheme="minorHAnsi" w:hAnsiTheme="minorHAnsi" w:cstheme="minorHAnsi"/>
        <w:sz w:val="15"/>
        <w:szCs w:val="15"/>
      </w:rPr>
      <w:t>(</w:t>
    </w:r>
    <w:r w:rsidR="007F6A38">
      <w:rPr>
        <w:rFonts w:asciiTheme="minorHAnsi" w:hAnsiTheme="minorHAnsi" w:cstheme="minorHAnsi"/>
        <w:sz w:val="15"/>
        <w:szCs w:val="15"/>
      </w:rPr>
      <w:t>Rév. 2022-07</w:t>
    </w:r>
    <w:r w:rsidRPr="00015646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ab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F5F20" w:rsidRPr="006F5F20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="00EE71AF"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="00EE71AF"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6F5F20" w:rsidRPr="006F5F20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="00EE71AF"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BD1A2" w14:textId="77777777" w:rsidR="00233DED" w:rsidRDefault="00233DED" w:rsidP="0081257E">
      <w:r>
        <w:separator/>
      </w:r>
    </w:p>
  </w:footnote>
  <w:footnote w:type="continuationSeparator" w:id="0">
    <w:p w14:paraId="7BDA06D0" w14:textId="77777777" w:rsidR="00233DED" w:rsidRDefault="00233DED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FAB5A" w14:textId="7777777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="001D31CD"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BEF95" w14:textId="77777777" w:rsidR="00062CCC" w:rsidRPr="00483754" w:rsidRDefault="00062CCC" w:rsidP="00E31139">
    <w:pPr>
      <w:pStyle w:val="En-tte"/>
      <w:tabs>
        <w:tab w:val="clear" w:pos="8640"/>
        <w:tab w:val="right" w:pos="10065"/>
      </w:tabs>
      <w:spacing w:before="24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</w:instrText>
    </w:r>
    <w:r w:rsidR="0059389E"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 w:rsidR="0059389E"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</w:instrText>
    </w:r>
    <w:r w:rsidR="0059389E"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="001D31CD"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14:paraId="61CDCEAD" w14:textId="77777777" w:rsidR="00DD133D" w:rsidRPr="00F67939" w:rsidRDefault="00DD133D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E7ED8"/>
    <w:multiLevelType w:val="hybridMultilevel"/>
    <w:tmpl w:val="D6AE696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16C3D"/>
    <w:multiLevelType w:val="hybridMultilevel"/>
    <w:tmpl w:val="52ECAB6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762E8"/>
    <w:multiLevelType w:val="hybridMultilevel"/>
    <w:tmpl w:val="50867C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CA" w:vendorID="64" w:dllVersion="131078" w:nlCheck="1" w:checkStyle="1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nMGh6FC5mJjvNXz409i758KNLGceN9jX4+acK7Mlsyv7dvjU/pvwI9v9dRAtxCReJ9ewIlwIqPYNpthQKAVbTw==" w:salt="NXy0PU3RmJRI1OiHsUAn1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01F3B"/>
    <w:rsid w:val="00015646"/>
    <w:rsid w:val="000235F9"/>
    <w:rsid w:val="0003089E"/>
    <w:rsid w:val="00036644"/>
    <w:rsid w:val="00044260"/>
    <w:rsid w:val="00056477"/>
    <w:rsid w:val="00061115"/>
    <w:rsid w:val="00062CCC"/>
    <w:rsid w:val="00063FE1"/>
    <w:rsid w:val="000653C6"/>
    <w:rsid w:val="00065CB5"/>
    <w:rsid w:val="00067E90"/>
    <w:rsid w:val="00081719"/>
    <w:rsid w:val="00081E4F"/>
    <w:rsid w:val="00091A62"/>
    <w:rsid w:val="000949A4"/>
    <w:rsid w:val="00094D01"/>
    <w:rsid w:val="000A1BAF"/>
    <w:rsid w:val="000A5A8D"/>
    <w:rsid w:val="000A5E86"/>
    <w:rsid w:val="000B27E4"/>
    <w:rsid w:val="000B34AA"/>
    <w:rsid w:val="000B7F78"/>
    <w:rsid w:val="000C575E"/>
    <w:rsid w:val="000E53E1"/>
    <w:rsid w:val="000F0ECA"/>
    <w:rsid w:val="000F1FB9"/>
    <w:rsid w:val="000F3A27"/>
    <w:rsid w:val="001052F1"/>
    <w:rsid w:val="00106182"/>
    <w:rsid w:val="00121C81"/>
    <w:rsid w:val="0013480E"/>
    <w:rsid w:val="00134CC1"/>
    <w:rsid w:val="0014043F"/>
    <w:rsid w:val="0014311E"/>
    <w:rsid w:val="00153E63"/>
    <w:rsid w:val="00156F9B"/>
    <w:rsid w:val="00157569"/>
    <w:rsid w:val="00162FFB"/>
    <w:rsid w:val="00163926"/>
    <w:rsid w:val="00165615"/>
    <w:rsid w:val="0017585B"/>
    <w:rsid w:val="001842AF"/>
    <w:rsid w:val="00193617"/>
    <w:rsid w:val="00194790"/>
    <w:rsid w:val="001B6ADB"/>
    <w:rsid w:val="001D31CD"/>
    <w:rsid w:val="001E4106"/>
    <w:rsid w:val="001E567C"/>
    <w:rsid w:val="001E720E"/>
    <w:rsid w:val="001F086F"/>
    <w:rsid w:val="001F1ED6"/>
    <w:rsid w:val="001F62A8"/>
    <w:rsid w:val="001F7ED1"/>
    <w:rsid w:val="00222808"/>
    <w:rsid w:val="00225D6F"/>
    <w:rsid w:val="00230283"/>
    <w:rsid w:val="00233C49"/>
    <w:rsid w:val="00233DED"/>
    <w:rsid w:val="00240B84"/>
    <w:rsid w:val="002446DB"/>
    <w:rsid w:val="002454D8"/>
    <w:rsid w:val="00250F32"/>
    <w:rsid w:val="00263F52"/>
    <w:rsid w:val="00284427"/>
    <w:rsid w:val="0028446A"/>
    <w:rsid w:val="00293964"/>
    <w:rsid w:val="00293EC9"/>
    <w:rsid w:val="00295818"/>
    <w:rsid w:val="00295E63"/>
    <w:rsid w:val="00295F2F"/>
    <w:rsid w:val="002964F0"/>
    <w:rsid w:val="00297260"/>
    <w:rsid w:val="002B600B"/>
    <w:rsid w:val="002C0510"/>
    <w:rsid w:val="002C5CEB"/>
    <w:rsid w:val="002D207C"/>
    <w:rsid w:val="002D35EB"/>
    <w:rsid w:val="002D4BDA"/>
    <w:rsid w:val="002E3D54"/>
    <w:rsid w:val="002F778F"/>
    <w:rsid w:val="00301658"/>
    <w:rsid w:val="00301BAB"/>
    <w:rsid w:val="00336BCB"/>
    <w:rsid w:val="0035045E"/>
    <w:rsid w:val="00366A5E"/>
    <w:rsid w:val="00367527"/>
    <w:rsid w:val="00367C4C"/>
    <w:rsid w:val="003724A3"/>
    <w:rsid w:val="00373D89"/>
    <w:rsid w:val="00380003"/>
    <w:rsid w:val="00380592"/>
    <w:rsid w:val="00384D97"/>
    <w:rsid w:val="0038603B"/>
    <w:rsid w:val="0039147B"/>
    <w:rsid w:val="00393890"/>
    <w:rsid w:val="003A3F6A"/>
    <w:rsid w:val="003A6F43"/>
    <w:rsid w:val="003B414D"/>
    <w:rsid w:val="003C32DB"/>
    <w:rsid w:val="003F3BBB"/>
    <w:rsid w:val="0040693B"/>
    <w:rsid w:val="0041506F"/>
    <w:rsid w:val="004154CA"/>
    <w:rsid w:val="00416F4D"/>
    <w:rsid w:val="004246FA"/>
    <w:rsid w:val="004478B3"/>
    <w:rsid w:val="0045258B"/>
    <w:rsid w:val="00454637"/>
    <w:rsid w:val="00460096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D5723"/>
    <w:rsid w:val="00502444"/>
    <w:rsid w:val="00516F7E"/>
    <w:rsid w:val="00521369"/>
    <w:rsid w:val="005222EB"/>
    <w:rsid w:val="00526B7E"/>
    <w:rsid w:val="00542331"/>
    <w:rsid w:val="0055248C"/>
    <w:rsid w:val="00562D85"/>
    <w:rsid w:val="0057158C"/>
    <w:rsid w:val="005846D0"/>
    <w:rsid w:val="005869A4"/>
    <w:rsid w:val="0059389E"/>
    <w:rsid w:val="005A0C13"/>
    <w:rsid w:val="005D4C10"/>
    <w:rsid w:val="005D5D6A"/>
    <w:rsid w:val="005D6700"/>
    <w:rsid w:val="005F5E7B"/>
    <w:rsid w:val="00605F48"/>
    <w:rsid w:val="006203E9"/>
    <w:rsid w:val="00621FCD"/>
    <w:rsid w:val="00635CE6"/>
    <w:rsid w:val="00644EF4"/>
    <w:rsid w:val="006474AC"/>
    <w:rsid w:val="006505B5"/>
    <w:rsid w:val="00652381"/>
    <w:rsid w:val="00652BD9"/>
    <w:rsid w:val="00652EA1"/>
    <w:rsid w:val="00654367"/>
    <w:rsid w:val="00661507"/>
    <w:rsid w:val="0066417B"/>
    <w:rsid w:val="006648C2"/>
    <w:rsid w:val="00670347"/>
    <w:rsid w:val="00672AD8"/>
    <w:rsid w:val="006859C3"/>
    <w:rsid w:val="00693D7A"/>
    <w:rsid w:val="006B00A8"/>
    <w:rsid w:val="006B68DF"/>
    <w:rsid w:val="006C0398"/>
    <w:rsid w:val="006C1432"/>
    <w:rsid w:val="006C1EF6"/>
    <w:rsid w:val="006C3A24"/>
    <w:rsid w:val="006C647A"/>
    <w:rsid w:val="006D30CB"/>
    <w:rsid w:val="006D33A8"/>
    <w:rsid w:val="006D4D5E"/>
    <w:rsid w:val="006D63C9"/>
    <w:rsid w:val="006E26D4"/>
    <w:rsid w:val="006E4899"/>
    <w:rsid w:val="006F5F20"/>
    <w:rsid w:val="0070575F"/>
    <w:rsid w:val="00711015"/>
    <w:rsid w:val="00716CB5"/>
    <w:rsid w:val="00735CB2"/>
    <w:rsid w:val="00736508"/>
    <w:rsid w:val="00737375"/>
    <w:rsid w:val="00745BA7"/>
    <w:rsid w:val="00751862"/>
    <w:rsid w:val="0075376B"/>
    <w:rsid w:val="007574F3"/>
    <w:rsid w:val="00757686"/>
    <w:rsid w:val="007710F7"/>
    <w:rsid w:val="00775EF5"/>
    <w:rsid w:val="007824FE"/>
    <w:rsid w:val="00787995"/>
    <w:rsid w:val="007902BD"/>
    <w:rsid w:val="00794194"/>
    <w:rsid w:val="00794F54"/>
    <w:rsid w:val="00796F7D"/>
    <w:rsid w:val="0079796A"/>
    <w:rsid w:val="007C0A74"/>
    <w:rsid w:val="007C3370"/>
    <w:rsid w:val="007C4940"/>
    <w:rsid w:val="007D0D5B"/>
    <w:rsid w:val="007E7941"/>
    <w:rsid w:val="007E7A73"/>
    <w:rsid w:val="007F6A38"/>
    <w:rsid w:val="0081257E"/>
    <w:rsid w:val="00815A91"/>
    <w:rsid w:val="008273AD"/>
    <w:rsid w:val="00835D55"/>
    <w:rsid w:val="00840968"/>
    <w:rsid w:val="0084540F"/>
    <w:rsid w:val="008459D2"/>
    <w:rsid w:val="00850A81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A6793"/>
    <w:rsid w:val="008E7BC4"/>
    <w:rsid w:val="008F29BD"/>
    <w:rsid w:val="008F5E6D"/>
    <w:rsid w:val="00901236"/>
    <w:rsid w:val="00901E58"/>
    <w:rsid w:val="00912469"/>
    <w:rsid w:val="009210E9"/>
    <w:rsid w:val="00921A22"/>
    <w:rsid w:val="00922C0E"/>
    <w:rsid w:val="009236C6"/>
    <w:rsid w:val="00923D1E"/>
    <w:rsid w:val="009241CF"/>
    <w:rsid w:val="0092520D"/>
    <w:rsid w:val="0093368C"/>
    <w:rsid w:val="00933CF8"/>
    <w:rsid w:val="00933DB6"/>
    <w:rsid w:val="00942D0E"/>
    <w:rsid w:val="009434D6"/>
    <w:rsid w:val="00957446"/>
    <w:rsid w:val="00990DB0"/>
    <w:rsid w:val="009917D6"/>
    <w:rsid w:val="009A62B7"/>
    <w:rsid w:val="009B7034"/>
    <w:rsid w:val="009C596B"/>
    <w:rsid w:val="009C6461"/>
    <w:rsid w:val="009D4DA7"/>
    <w:rsid w:val="009E58DF"/>
    <w:rsid w:val="009E7C0C"/>
    <w:rsid w:val="009F0AF9"/>
    <w:rsid w:val="009F1CB4"/>
    <w:rsid w:val="00A034C3"/>
    <w:rsid w:val="00A073D7"/>
    <w:rsid w:val="00A17EC4"/>
    <w:rsid w:val="00A20EAD"/>
    <w:rsid w:val="00A24AFD"/>
    <w:rsid w:val="00A26C39"/>
    <w:rsid w:val="00A314B0"/>
    <w:rsid w:val="00A31875"/>
    <w:rsid w:val="00A33CEF"/>
    <w:rsid w:val="00A36142"/>
    <w:rsid w:val="00A363B4"/>
    <w:rsid w:val="00A463CC"/>
    <w:rsid w:val="00A530F1"/>
    <w:rsid w:val="00A56C0D"/>
    <w:rsid w:val="00A64DBE"/>
    <w:rsid w:val="00A666EC"/>
    <w:rsid w:val="00A675A2"/>
    <w:rsid w:val="00A729F1"/>
    <w:rsid w:val="00A73E7D"/>
    <w:rsid w:val="00A77D58"/>
    <w:rsid w:val="00A77FD9"/>
    <w:rsid w:val="00A80A76"/>
    <w:rsid w:val="00A84076"/>
    <w:rsid w:val="00A90CAF"/>
    <w:rsid w:val="00A94F33"/>
    <w:rsid w:val="00A96E54"/>
    <w:rsid w:val="00AA09CD"/>
    <w:rsid w:val="00AA0BA4"/>
    <w:rsid w:val="00AB1AE0"/>
    <w:rsid w:val="00AC1E58"/>
    <w:rsid w:val="00AC7CEE"/>
    <w:rsid w:val="00AD1294"/>
    <w:rsid w:val="00AD43E6"/>
    <w:rsid w:val="00AD5DB0"/>
    <w:rsid w:val="00AD7EA0"/>
    <w:rsid w:val="00AE5772"/>
    <w:rsid w:val="00B04317"/>
    <w:rsid w:val="00B0542B"/>
    <w:rsid w:val="00B06CF8"/>
    <w:rsid w:val="00B07617"/>
    <w:rsid w:val="00B12B24"/>
    <w:rsid w:val="00B14297"/>
    <w:rsid w:val="00B21AF3"/>
    <w:rsid w:val="00B31D8E"/>
    <w:rsid w:val="00B3329E"/>
    <w:rsid w:val="00B349D4"/>
    <w:rsid w:val="00B44F24"/>
    <w:rsid w:val="00B66602"/>
    <w:rsid w:val="00B700E0"/>
    <w:rsid w:val="00B728A7"/>
    <w:rsid w:val="00B77F7F"/>
    <w:rsid w:val="00B90138"/>
    <w:rsid w:val="00BA5ED2"/>
    <w:rsid w:val="00BD08CA"/>
    <w:rsid w:val="00BD5E67"/>
    <w:rsid w:val="00BF6BB8"/>
    <w:rsid w:val="00C00059"/>
    <w:rsid w:val="00C04030"/>
    <w:rsid w:val="00C33713"/>
    <w:rsid w:val="00C34636"/>
    <w:rsid w:val="00C409F5"/>
    <w:rsid w:val="00C4574E"/>
    <w:rsid w:val="00C509E3"/>
    <w:rsid w:val="00C57CA3"/>
    <w:rsid w:val="00C73F37"/>
    <w:rsid w:val="00C74744"/>
    <w:rsid w:val="00C83E84"/>
    <w:rsid w:val="00C844CD"/>
    <w:rsid w:val="00C977FD"/>
    <w:rsid w:val="00CA35C1"/>
    <w:rsid w:val="00CA5268"/>
    <w:rsid w:val="00CA6890"/>
    <w:rsid w:val="00CB09C3"/>
    <w:rsid w:val="00CB76D6"/>
    <w:rsid w:val="00CC0874"/>
    <w:rsid w:val="00CC2533"/>
    <w:rsid w:val="00CC7EFA"/>
    <w:rsid w:val="00CD0F39"/>
    <w:rsid w:val="00CD7540"/>
    <w:rsid w:val="00CE02A6"/>
    <w:rsid w:val="00CF2CC1"/>
    <w:rsid w:val="00D00DCF"/>
    <w:rsid w:val="00D16A65"/>
    <w:rsid w:val="00D2162B"/>
    <w:rsid w:val="00D30664"/>
    <w:rsid w:val="00D44678"/>
    <w:rsid w:val="00D45066"/>
    <w:rsid w:val="00D62FA3"/>
    <w:rsid w:val="00D631BA"/>
    <w:rsid w:val="00D6524F"/>
    <w:rsid w:val="00D65817"/>
    <w:rsid w:val="00D658C1"/>
    <w:rsid w:val="00D712AF"/>
    <w:rsid w:val="00D77B18"/>
    <w:rsid w:val="00D83339"/>
    <w:rsid w:val="00D94066"/>
    <w:rsid w:val="00DA06EF"/>
    <w:rsid w:val="00DA6155"/>
    <w:rsid w:val="00DB5E8C"/>
    <w:rsid w:val="00DC40B8"/>
    <w:rsid w:val="00DD133D"/>
    <w:rsid w:val="00DE0EC9"/>
    <w:rsid w:val="00DF095A"/>
    <w:rsid w:val="00DF1202"/>
    <w:rsid w:val="00E10066"/>
    <w:rsid w:val="00E16883"/>
    <w:rsid w:val="00E31139"/>
    <w:rsid w:val="00E31171"/>
    <w:rsid w:val="00E3667F"/>
    <w:rsid w:val="00E37A0D"/>
    <w:rsid w:val="00E524A5"/>
    <w:rsid w:val="00E53834"/>
    <w:rsid w:val="00E610B4"/>
    <w:rsid w:val="00E77021"/>
    <w:rsid w:val="00E84264"/>
    <w:rsid w:val="00E87788"/>
    <w:rsid w:val="00EA2FBB"/>
    <w:rsid w:val="00EA7032"/>
    <w:rsid w:val="00EB10B5"/>
    <w:rsid w:val="00EB67A8"/>
    <w:rsid w:val="00EC1D23"/>
    <w:rsid w:val="00EC6BE2"/>
    <w:rsid w:val="00EC79FE"/>
    <w:rsid w:val="00ED1325"/>
    <w:rsid w:val="00ED2CCD"/>
    <w:rsid w:val="00EE71AF"/>
    <w:rsid w:val="00EF62FA"/>
    <w:rsid w:val="00EF71A9"/>
    <w:rsid w:val="00F038C6"/>
    <w:rsid w:val="00F130E4"/>
    <w:rsid w:val="00F1774D"/>
    <w:rsid w:val="00F20FF1"/>
    <w:rsid w:val="00F256C2"/>
    <w:rsid w:val="00F32622"/>
    <w:rsid w:val="00F3308D"/>
    <w:rsid w:val="00F33764"/>
    <w:rsid w:val="00F41733"/>
    <w:rsid w:val="00F41DCB"/>
    <w:rsid w:val="00F45665"/>
    <w:rsid w:val="00F47B4E"/>
    <w:rsid w:val="00F52502"/>
    <w:rsid w:val="00F52944"/>
    <w:rsid w:val="00F614F9"/>
    <w:rsid w:val="00F67939"/>
    <w:rsid w:val="00F72CF4"/>
    <w:rsid w:val="00F7382F"/>
    <w:rsid w:val="00F834EB"/>
    <w:rsid w:val="00F90CC8"/>
    <w:rsid w:val="00FA1BA3"/>
    <w:rsid w:val="00FA32C2"/>
    <w:rsid w:val="00FB0BA9"/>
    <w:rsid w:val="00FD3EBC"/>
    <w:rsid w:val="00FE5D19"/>
    <w:rsid w:val="00FE7523"/>
    <w:rsid w:val="00FF1265"/>
    <w:rsid w:val="00FF1654"/>
    <w:rsid w:val="00FF4922"/>
    <w:rsid w:val="25EA139A"/>
    <w:rsid w:val="4D94E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650E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link w:val="ParagraphedelisteCar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uiPriority w:val="39"/>
    <w:locked/>
    <w:rsid w:val="004478B3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446D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Policepardfaut"/>
    <w:rsid w:val="002446DB"/>
  </w:style>
  <w:style w:type="character" w:customStyle="1" w:styleId="eop">
    <w:name w:val="eop"/>
    <w:basedOn w:val="Policepardfaut"/>
    <w:rsid w:val="002446DB"/>
  </w:style>
  <w:style w:type="character" w:styleId="Marquedecommentaire">
    <w:name w:val="annotation reference"/>
    <w:basedOn w:val="Policepardfaut"/>
    <w:uiPriority w:val="99"/>
    <w:semiHidden/>
    <w:unhideWhenUsed/>
    <w:locked/>
    <w:rsid w:val="00416F4D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locked/>
    <w:rsid w:val="00416F4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416F4D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416F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16F4D"/>
    <w:rPr>
      <w:rFonts w:ascii="Arial Narrow" w:eastAsia="Times New Roman" w:hAnsi="Arial Narrow" w:cs="Times New Roman"/>
      <w:b/>
      <w:bCs/>
      <w:sz w:val="20"/>
      <w:szCs w:val="20"/>
      <w:lang w:eastAsia="fr-CA"/>
    </w:rPr>
  </w:style>
  <w:style w:type="character" w:customStyle="1" w:styleId="Arial10">
    <w:name w:val="Arial 10"/>
    <w:basedOn w:val="Policepardfaut"/>
    <w:uiPriority w:val="1"/>
    <w:rsid w:val="006D30CB"/>
    <w:rPr>
      <w:rFonts w:ascii="Arial" w:hAnsi="Arial"/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E524A5"/>
    <w:rPr>
      <w:rFonts w:ascii="Arial Narrow" w:eastAsia="Times New Roman" w:hAnsi="Arial Narrow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7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5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2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6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3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6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6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95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61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0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8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4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1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2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415629" w:rsidP="00415629">
          <w:pPr>
            <w:pStyle w:val="ED8A77C8848E42DC82581E55789A7D724"/>
          </w:pPr>
          <w:r w:rsidRPr="00E87788"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415629" w:rsidP="00415629">
          <w:pPr>
            <w:pStyle w:val="25205ABEDF2F44C3B0EF1E2F95BECEAE4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C2FEE9FF6447EFA492BB910E1370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068E15-1E4E-4231-BA1B-05DBC68C0725}"/>
      </w:docPartPr>
      <w:docPartBody>
        <w:p w:rsidR="00120CE0" w:rsidRDefault="007A741D" w:rsidP="007A741D">
          <w:pPr>
            <w:pStyle w:val="87C2FEE9FF6447EFA492BB910E13708E"/>
          </w:pPr>
          <w:r w:rsidRPr="00D25AA0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D19EF76274947568C1EFA8227F41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EC8637-D7B2-4F71-8C7D-96665FEF43AF}"/>
      </w:docPartPr>
      <w:docPartBody>
        <w:p w:rsidR="00120CE0" w:rsidRDefault="007A741D" w:rsidP="007A741D">
          <w:pPr>
            <w:pStyle w:val="CD19EF76274947568C1EFA8227F41BD2"/>
          </w:pPr>
          <w:r w:rsidRPr="0042582E">
            <w:rPr>
              <w:rStyle w:val="Textedelespacerserv"/>
              <w:rFonts w:eastAsiaTheme="minorHAnsi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C83"/>
    <w:rsid w:val="00043F2B"/>
    <w:rsid w:val="000C663B"/>
    <w:rsid w:val="000C78AD"/>
    <w:rsid w:val="000F2688"/>
    <w:rsid w:val="00120CE0"/>
    <w:rsid w:val="00155FE5"/>
    <w:rsid w:val="00180C64"/>
    <w:rsid w:val="00186EB1"/>
    <w:rsid w:val="001A1EA5"/>
    <w:rsid w:val="001E6ACB"/>
    <w:rsid w:val="001F62A8"/>
    <w:rsid w:val="00262F32"/>
    <w:rsid w:val="0032380C"/>
    <w:rsid w:val="00331F5D"/>
    <w:rsid w:val="0034005E"/>
    <w:rsid w:val="003421FF"/>
    <w:rsid w:val="003618BA"/>
    <w:rsid w:val="00381078"/>
    <w:rsid w:val="00390341"/>
    <w:rsid w:val="003B161F"/>
    <w:rsid w:val="003D0B41"/>
    <w:rsid w:val="00406BF8"/>
    <w:rsid w:val="00415629"/>
    <w:rsid w:val="0042203A"/>
    <w:rsid w:val="004574C3"/>
    <w:rsid w:val="004627D0"/>
    <w:rsid w:val="00484F98"/>
    <w:rsid w:val="004E6948"/>
    <w:rsid w:val="00613B80"/>
    <w:rsid w:val="00626426"/>
    <w:rsid w:val="00652381"/>
    <w:rsid w:val="006A0B0F"/>
    <w:rsid w:val="006C0C0E"/>
    <w:rsid w:val="006D63C9"/>
    <w:rsid w:val="007161D3"/>
    <w:rsid w:val="00745BA7"/>
    <w:rsid w:val="00772253"/>
    <w:rsid w:val="007A741D"/>
    <w:rsid w:val="007E65E0"/>
    <w:rsid w:val="00807EB0"/>
    <w:rsid w:val="008243CE"/>
    <w:rsid w:val="00845138"/>
    <w:rsid w:val="00885577"/>
    <w:rsid w:val="00885A72"/>
    <w:rsid w:val="00894261"/>
    <w:rsid w:val="008A2464"/>
    <w:rsid w:val="008B54D0"/>
    <w:rsid w:val="008E1391"/>
    <w:rsid w:val="008E280D"/>
    <w:rsid w:val="009468F7"/>
    <w:rsid w:val="009558B8"/>
    <w:rsid w:val="00974ED7"/>
    <w:rsid w:val="00974F6B"/>
    <w:rsid w:val="00990DB0"/>
    <w:rsid w:val="009E2229"/>
    <w:rsid w:val="009F1C9E"/>
    <w:rsid w:val="00A17EC4"/>
    <w:rsid w:val="00A629A2"/>
    <w:rsid w:val="00AD71A0"/>
    <w:rsid w:val="00AE0111"/>
    <w:rsid w:val="00B17360"/>
    <w:rsid w:val="00BA28E3"/>
    <w:rsid w:val="00BF1728"/>
    <w:rsid w:val="00CB0C11"/>
    <w:rsid w:val="00CB6DCA"/>
    <w:rsid w:val="00CF6D8D"/>
    <w:rsid w:val="00D67CE3"/>
    <w:rsid w:val="00D848EA"/>
    <w:rsid w:val="00DB03D3"/>
    <w:rsid w:val="00DC1FB0"/>
    <w:rsid w:val="00E64ABA"/>
    <w:rsid w:val="00E8237A"/>
    <w:rsid w:val="00E8328B"/>
    <w:rsid w:val="00F1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A741D"/>
    <w:rPr>
      <w:color w:val="808080"/>
    </w:rPr>
  </w:style>
  <w:style w:type="paragraph" w:customStyle="1" w:styleId="6009493CEEF7403F93666131B3405C62">
    <w:name w:val="6009493CEEF7403F93666131B3405C62"/>
    <w:rsid w:val="009E2229"/>
  </w:style>
  <w:style w:type="paragraph" w:customStyle="1" w:styleId="7D0E7DC9D17C4531831C626A34681CA6">
    <w:name w:val="7D0E7DC9D17C4531831C626A34681CA6"/>
    <w:rsid w:val="009E2229"/>
  </w:style>
  <w:style w:type="paragraph" w:customStyle="1" w:styleId="A62C8B31CE8A4ED7BF0A1C788532B4A5">
    <w:name w:val="A62C8B31CE8A4ED7BF0A1C788532B4A5"/>
    <w:rsid w:val="009E2229"/>
  </w:style>
  <w:style w:type="paragraph" w:customStyle="1" w:styleId="88B4895EFFA34F1B9F429410DCF04F2C">
    <w:name w:val="88B4895EFFA34F1B9F429410DCF04F2C"/>
    <w:rsid w:val="009E2229"/>
  </w:style>
  <w:style w:type="paragraph" w:customStyle="1" w:styleId="25DB53F7FF804E6DB1254BE004668CC5">
    <w:name w:val="25DB53F7FF804E6DB1254BE004668CC5"/>
    <w:rsid w:val="009E2229"/>
  </w:style>
  <w:style w:type="paragraph" w:customStyle="1" w:styleId="7AB24318C0BF4486AC7346500945D4B2">
    <w:name w:val="7AB24318C0BF4486AC7346500945D4B2"/>
    <w:rsid w:val="009E2229"/>
  </w:style>
  <w:style w:type="paragraph" w:customStyle="1" w:styleId="4A10EBB73C7C4D20AEDC1290F3FAF1F4">
    <w:name w:val="4A10EBB73C7C4D20AEDC1290F3FAF1F4"/>
    <w:rsid w:val="009E2229"/>
  </w:style>
  <w:style w:type="paragraph" w:customStyle="1" w:styleId="1FD1904390E343229FEAB9D553558BE1">
    <w:name w:val="1FD1904390E343229FEAB9D553558BE1"/>
    <w:rsid w:val="009E2229"/>
  </w:style>
  <w:style w:type="paragraph" w:customStyle="1" w:styleId="0ABC28068EB246228344CC5116475AFF">
    <w:name w:val="0ABC28068EB246228344CC5116475AFF"/>
    <w:rsid w:val="009E2229"/>
  </w:style>
  <w:style w:type="paragraph" w:customStyle="1" w:styleId="3005C3DB90D841DB8E71E3A2DF644C29">
    <w:name w:val="3005C3DB90D841DB8E71E3A2DF644C29"/>
    <w:rsid w:val="009E2229"/>
  </w:style>
  <w:style w:type="paragraph" w:customStyle="1" w:styleId="3ABFBAF7E944477DAF356ABA3E28E07C">
    <w:name w:val="3ABFBAF7E944477DAF356ABA3E28E07C"/>
    <w:rsid w:val="009E2229"/>
  </w:style>
  <w:style w:type="paragraph" w:customStyle="1" w:styleId="072B18764F664E18BE39AC63BA2F358D">
    <w:name w:val="072B18764F664E18BE39AC63BA2F358D"/>
    <w:rsid w:val="009E2229"/>
  </w:style>
  <w:style w:type="paragraph" w:customStyle="1" w:styleId="162E7ADC52194F959D390ED8776751A5">
    <w:name w:val="162E7ADC52194F959D390ED8776751A5"/>
    <w:rsid w:val="009E2229"/>
  </w:style>
  <w:style w:type="paragraph" w:customStyle="1" w:styleId="518B535E52EE4438A3C00E1249CEB570">
    <w:name w:val="518B535E52EE4438A3C00E1249CEB570"/>
    <w:rsid w:val="009E2229"/>
  </w:style>
  <w:style w:type="paragraph" w:customStyle="1" w:styleId="FDE0269BE36A4799BF715BFE1201BC66">
    <w:name w:val="FDE0269BE36A4799BF715BFE1201BC66"/>
    <w:rsid w:val="009E2229"/>
  </w:style>
  <w:style w:type="paragraph" w:customStyle="1" w:styleId="528CB66BD80D43C4BB2F795249E5B438">
    <w:name w:val="528CB66BD80D43C4BB2F795249E5B438"/>
    <w:rsid w:val="009E2229"/>
  </w:style>
  <w:style w:type="paragraph" w:customStyle="1" w:styleId="349B8FD36089492D94DB365FDEA6BBC5">
    <w:name w:val="349B8FD36089492D94DB365FDEA6BBC5"/>
    <w:rsid w:val="009E2229"/>
  </w:style>
  <w:style w:type="paragraph" w:customStyle="1" w:styleId="20C129B8D8EF4A5D919776C4041957BA">
    <w:name w:val="20C129B8D8EF4A5D919776C4041957BA"/>
    <w:rsid w:val="009E2229"/>
  </w:style>
  <w:style w:type="paragraph" w:customStyle="1" w:styleId="4B795DF3C19247DDB3673C615E0D8C0B">
    <w:name w:val="4B795DF3C19247DDB3673C615E0D8C0B"/>
    <w:rsid w:val="009E2229"/>
  </w:style>
  <w:style w:type="paragraph" w:customStyle="1" w:styleId="25205ABEDF2F44C3B0EF1E2F95BECEAE">
    <w:name w:val="25205ABEDF2F44C3B0EF1E2F95BECEAE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">
    <w:name w:val="ED8A77C8848E42DC82581E55789A7D72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09493CEEF7403F93666131B3405C621">
    <w:name w:val="6009493CEEF7403F93666131B3405C62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0E7DC9D17C4531831C626A34681CA61">
    <w:name w:val="7D0E7DC9D17C4531831C626A34681CA6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2C8B31CE8A4ED7BF0A1C788532B4A51">
    <w:name w:val="A62C8B31CE8A4ED7BF0A1C788532B4A5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B4895EFFA34F1B9F429410DCF04F2C1">
    <w:name w:val="88B4895EFFA34F1B9F429410DCF04F2C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DB53F7FF804E6DB1254BE004668CC51">
    <w:name w:val="25DB53F7FF804E6DB1254BE004668CC5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">
    <w:name w:val="8D86058312BB4F3B8F3CFC24D043AA23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">
    <w:name w:val="458484F6F7C646768E283A176D5DD071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09068F7A424CEA8C644896095629FB">
    <w:name w:val="C209068F7A424CEA8C644896095629FB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FC76CE81964A9F8B6A77D8B64C55B2">
    <w:name w:val="91FC76CE81964A9F8B6A77D8B64C55B2"/>
    <w:rsid w:val="00807EB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">
    <w:name w:val="ED8A77C8848E42DC82581E55789A7D72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09493CEEF7403F93666131B3405C622">
    <w:name w:val="6009493CEEF7403F93666131B3405C62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0E7DC9D17C4531831C626A34681CA62">
    <w:name w:val="7D0E7DC9D17C4531831C626A34681CA6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62C8B31CE8A4ED7BF0A1C788532B4A52">
    <w:name w:val="A62C8B31CE8A4ED7BF0A1C788532B4A5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B4895EFFA34F1B9F429410DCF04F2C2">
    <w:name w:val="88B4895EFFA34F1B9F429410DCF04F2C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DB53F7FF804E6DB1254BE004668CC52">
    <w:name w:val="25DB53F7FF804E6DB1254BE004668CC52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09068F7A424CEA8C644896095629FB1">
    <w:name w:val="C209068F7A424CEA8C644896095629FB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FC76CE81964A9F8B6A77D8B64C55B21">
    <w:name w:val="91FC76CE81964A9F8B6A77D8B64C55B21"/>
    <w:rsid w:val="00A17EC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2">
    <w:name w:val="25205ABEDF2F44C3B0EF1E2F95BECEAE2"/>
    <w:rsid w:val="00745B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745B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A67DF8F91148FAA75415DA958F3667">
    <w:name w:val="E0A67DF8F91148FAA75415DA958F3667"/>
    <w:rsid w:val="00745B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745BA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3">
    <w:name w:val="25205ABEDF2F44C3B0EF1E2F95BECEAE3"/>
    <w:rsid w:val="000C66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3">
    <w:name w:val="ED8A77C8848E42DC82581E55789A7D723"/>
    <w:rsid w:val="000C66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EE18199EF1E4B84A43FFB1C8EFE8A5D">
    <w:name w:val="6EE18199EF1E4B84A43FFB1C8EFE8A5D"/>
    <w:rsid w:val="000C663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0D84DFA53A419B8829EB0DC091E765">
    <w:name w:val="9D0D84DFA53A419B8829EB0DC091E765"/>
    <w:rsid w:val="00613B80"/>
  </w:style>
  <w:style w:type="paragraph" w:customStyle="1" w:styleId="8D18BDF7F51D48E1A285AB2AF23A2F3B">
    <w:name w:val="8D18BDF7F51D48E1A285AB2AF23A2F3B"/>
    <w:rsid w:val="00613B80"/>
  </w:style>
  <w:style w:type="paragraph" w:customStyle="1" w:styleId="8E69DE5DC39548E0943D44A92E3B8327">
    <w:name w:val="8E69DE5DC39548E0943D44A92E3B8327"/>
    <w:rsid w:val="00613B80"/>
  </w:style>
  <w:style w:type="paragraph" w:customStyle="1" w:styleId="85104830A04448ABBD28809A2D01A3C5">
    <w:name w:val="85104830A04448ABBD28809A2D01A3C5"/>
    <w:rsid w:val="00613B80"/>
  </w:style>
  <w:style w:type="paragraph" w:customStyle="1" w:styleId="309EF354AC1640CDA4CE5C2F74DAA3D9">
    <w:name w:val="309EF354AC1640CDA4CE5C2F74DAA3D9"/>
    <w:rsid w:val="00613B80"/>
  </w:style>
  <w:style w:type="paragraph" w:customStyle="1" w:styleId="34D2F5C0621440E9A761FC560C1FBED7">
    <w:name w:val="34D2F5C0621440E9A761FC560C1FBED7"/>
    <w:rsid w:val="00613B80"/>
  </w:style>
  <w:style w:type="paragraph" w:customStyle="1" w:styleId="25205ABEDF2F44C3B0EF1E2F95BECEAE4">
    <w:name w:val="25205ABEDF2F44C3B0EF1E2F95BECEAE4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2069EF84A4347927F061E6006EE8C">
    <w:name w:val="0AE2069EF84A4347927F061E6006EE8C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0D84DFA53A419B8829EB0DC091E7651">
    <w:name w:val="9D0D84DFA53A419B8829EB0DC091E765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18BDF7F51D48E1A285AB2AF23A2F3B1">
    <w:name w:val="8D18BDF7F51D48E1A285AB2AF23A2F3B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E69DE5DC39548E0943D44A92E3B83271">
    <w:name w:val="8E69DE5DC39548E0943D44A92E3B8327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104830A04448ABBD28809A2D01A3C51">
    <w:name w:val="85104830A04448ABBD28809A2D01A3C5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09EF354AC1640CDA4CE5C2F74DAA3D91">
    <w:name w:val="309EF354AC1640CDA4CE5C2F74DAA3D9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D2F5C0621440E9A761FC560C1FBED71">
    <w:name w:val="34D2F5C0621440E9A761FC560C1FBED71"/>
    <w:rsid w:val="004156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6ABACD3B1C474785318C2E7ACFAD8D">
    <w:name w:val="0E6ABACD3B1C474785318C2E7ACFAD8D"/>
    <w:rsid w:val="00415629"/>
  </w:style>
  <w:style w:type="paragraph" w:customStyle="1" w:styleId="76A16022114A419B88484A2C414805CC">
    <w:name w:val="76A16022114A419B88484A2C414805CC"/>
    <w:rsid w:val="00415629"/>
  </w:style>
  <w:style w:type="paragraph" w:customStyle="1" w:styleId="87C2FEE9FF6447EFA492BB910E13708E">
    <w:name w:val="87C2FEE9FF6447EFA492BB910E13708E"/>
    <w:rsid w:val="007A741D"/>
  </w:style>
  <w:style w:type="paragraph" w:customStyle="1" w:styleId="CD19EF76274947568C1EFA8227F41BD2">
    <w:name w:val="CD19EF76274947568C1EFA8227F41BD2"/>
    <w:rsid w:val="007A74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4" ma:contentTypeDescription="Create a new document." ma:contentTypeScope="" ma:versionID="e27e200dc566277df04fcc2f5068f14f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923b015e4d3695ee6fb42342901dccd7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  <Pr_x00ea_t_x00e0_utilisation xmlns="1578c302-6e4d-41cc-8087-845ef57534c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D181A-F55F-4444-8B3B-371C00AEC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6DD78-A4B7-48C1-B632-67636B55F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763D89-9D37-4784-B7E6-3839ED7A5D20}">
  <ds:schemaRefs>
    <ds:schemaRef ds:uri="http://schemas.microsoft.com/office/2006/metadata/properties"/>
    <ds:schemaRef ds:uri="http://schemas.microsoft.com/office/infopath/2007/PartnerControls"/>
    <ds:schemaRef ds:uri="1578c302-6e4d-41cc-8087-845ef57534c3"/>
  </ds:schemaRefs>
</ds:datastoreItem>
</file>

<file path=customXml/itemProps4.xml><?xml version="1.0" encoding="utf-8"?>
<ds:datastoreItem xmlns:ds="http://schemas.openxmlformats.org/officeDocument/2006/customXml" ds:itemID="{050D642E-4596-449E-8785-B2BD11694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1</Pages>
  <Words>108</Words>
  <Characters>598</Characters>
  <Application>Microsoft Office Word</Application>
  <DocSecurity>8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CLI-60267</vt:lpstr>
    </vt:vector>
  </TitlesOfParts>
  <Company>CISSS de la Montérégie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CLI-60267</dc:title>
  <dc:subject/>
  <dc:creator>Dos Santos , Murielle</dc:creator>
  <cp:keywords/>
  <dc:description>Gabarit de formulaire CISSSMO</dc:description>
  <cp:lastModifiedBy>Maude Lefebvre Archives (CISSSMO16)</cp:lastModifiedBy>
  <cp:revision>2</cp:revision>
  <cp:lastPrinted>2020-12-07T14:26:00Z</cp:lastPrinted>
  <dcterms:created xsi:type="dcterms:W3CDTF">2022-12-02T12:54:00Z</dcterms:created>
  <dcterms:modified xsi:type="dcterms:W3CDTF">2022-12-02T12:54:00Z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0x0101000093F429537FF7489728C630DE88842D</vt:lpwstr>
  </property>
  <property fmtid="{D5CDD505-2E9C-101B-9397-08002B2CF9AE}" pid="3" name="MSIP_Label_6a7d8d5d-78e2-4a62-9fcd-016eb5e4c57c_Enabled">
    <vt:lpwstr>true</vt:lpwstr>
  </property>
  <property fmtid="{D5CDD505-2E9C-101B-9397-08002B2CF9AE}" pid="4" name="MSIP_Label_6a7d8d5d-78e2-4a62-9fcd-016eb5e4c57c_SetDate">
    <vt:lpwstr>2022-03-17T19:04:34Z</vt:lpwstr>
  </property>
  <property fmtid="{D5CDD505-2E9C-101B-9397-08002B2CF9AE}" pid="5" name="MSIP_Label_6a7d8d5d-78e2-4a62-9fcd-016eb5e4c57c_Method">
    <vt:lpwstr>Standard</vt:lpwstr>
  </property>
  <property fmtid="{D5CDD505-2E9C-101B-9397-08002B2CF9AE}" pid="6" name="MSIP_Label_6a7d8d5d-78e2-4a62-9fcd-016eb5e4c57c_Name">
    <vt:lpwstr>Général</vt:lpwstr>
  </property>
  <property fmtid="{D5CDD505-2E9C-101B-9397-08002B2CF9AE}" pid="7" name="MSIP_Label_6a7d8d5d-78e2-4a62-9fcd-016eb5e4c57c_SiteId">
    <vt:lpwstr>06e1fe28-5f8b-4075-bf6c-ae24be1a7992</vt:lpwstr>
  </property>
  <property fmtid="{D5CDD505-2E9C-101B-9397-08002B2CF9AE}" pid="8" name="MSIP_Label_6a7d8d5d-78e2-4a62-9fcd-016eb5e4c57c_ActionId">
    <vt:lpwstr>447892f3-4a8b-4cbd-89e3-7948bd2a7c27</vt:lpwstr>
  </property>
  <property fmtid="{D5CDD505-2E9C-101B-9397-08002B2CF9AE}" pid="9" name="MSIP_Label_6a7d8d5d-78e2-4a62-9fcd-016eb5e4c57c_ContentBits">
    <vt:lpwstr>0</vt:lpwstr>
  </property>
</Properties>
</file>