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8C" w:rsidRPr="00212206" w:rsidRDefault="00A8558C" w:rsidP="00A8558C">
      <w:pPr>
        <w:tabs>
          <w:tab w:val="left" w:pos="1245"/>
        </w:tabs>
        <w:jc w:val="right"/>
        <w:rPr>
          <w:b/>
          <w:bCs/>
          <w:sz w:val="28"/>
          <w:szCs w:val="28"/>
        </w:rPr>
      </w:pPr>
    </w:p>
    <w:p w:rsidR="00A8558C" w:rsidRDefault="00A8558C" w:rsidP="00B92ED3">
      <w:pPr>
        <w:tabs>
          <w:tab w:val="left" w:pos="1245"/>
        </w:tabs>
        <w:jc w:val="right"/>
        <w:rPr>
          <w:b/>
          <w:bCs/>
          <w:sz w:val="23"/>
          <w:szCs w:val="23"/>
        </w:rPr>
      </w:pPr>
      <w:r w:rsidRPr="00212206">
        <w:rPr>
          <w:b/>
          <w:bCs/>
          <w:sz w:val="28"/>
          <w:szCs w:val="28"/>
        </w:rPr>
        <w:t>ANNEXE I - GRILLE D’OBSERVATION D’UN COMPORTEMENT</w:t>
      </w:r>
    </w:p>
    <w:p w:rsidR="00A8558C" w:rsidRDefault="00A8558C" w:rsidP="00F00BBD">
      <w:pPr>
        <w:tabs>
          <w:tab w:val="left" w:pos="1245"/>
        </w:tabs>
        <w:spacing w:before="80"/>
        <w:jc w:val="right"/>
        <w:rPr>
          <w:rFonts w:cs="Arial"/>
          <w:b/>
          <w:sz w:val="24"/>
          <w:lang w:eastAsia="en-US"/>
        </w:rPr>
      </w:pPr>
      <w:r>
        <w:rPr>
          <w:rFonts w:cs="Arial"/>
          <w:b/>
          <w:sz w:val="24"/>
          <w:lang w:eastAsia="en-US"/>
        </w:rPr>
        <w:t>Aide-mémoire clinique</w:t>
      </w:r>
      <w:r w:rsidR="00154472">
        <w:rPr>
          <w:rFonts w:cs="Arial"/>
          <w:b/>
          <w:sz w:val="24"/>
          <w:lang w:eastAsia="en-US"/>
        </w:rPr>
        <w:t xml:space="preserve"> PICA</w:t>
      </w:r>
      <w:bookmarkStart w:id="0" w:name="_GoBack"/>
      <w:bookmarkEnd w:id="0"/>
      <w:r>
        <w:rPr>
          <w:rFonts w:cs="Arial"/>
          <w:b/>
          <w:sz w:val="24"/>
          <w:lang w:eastAsia="en-US"/>
        </w:rPr>
        <w:t xml:space="preserve"> </w:t>
      </w:r>
      <w:r w:rsidRPr="00F00BBD">
        <w:rPr>
          <w:rFonts w:cs="Arial"/>
          <w:sz w:val="24"/>
          <w:lang w:eastAsia="en-US"/>
        </w:rPr>
        <w:t>(</w:t>
      </w:r>
      <w:r w:rsidR="00212206">
        <w:rPr>
          <w:rFonts w:cs="Arial"/>
          <w:sz w:val="24"/>
          <w:lang w:eastAsia="en-US"/>
        </w:rPr>
        <w:t>AMC-DPD-10144</w:t>
      </w:r>
      <w:r w:rsidRPr="00F00BBD">
        <w:rPr>
          <w:rFonts w:cs="Arial"/>
          <w:sz w:val="24"/>
          <w:lang w:eastAsia="en-US"/>
        </w:rPr>
        <w:t>)</w:t>
      </w:r>
    </w:p>
    <w:p w:rsidR="003D5210" w:rsidRDefault="003D5210" w:rsidP="00A8558C">
      <w:pPr>
        <w:jc w:val="right"/>
      </w:pPr>
    </w:p>
    <w:tbl>
      <w:tblPr>
        <w:tblStyle w:val="Grilledutableau"/>
        <w:tblW w:w="18428" w:type="dxa"/>
        <w:jc w:val="center"/>
        <w:tblLook w:val="04A0" w:firstRow="1" w:lastRow="0" w:firstColumn="1" w:lastColumn="0" w:noHBand="0" w:noVBand="1"/>
      </w:tblPr>
      <w:tblGrid>
        <w:gridCol w:w="2610"/>
        <w:gridCol w:w="2565"/>
        <w:gridCol w:w="2601"/>
        <w:gridCol w:w="2659"/>
        <w:gridCol w:w="2671"/>
        <w:gridCol w:w="2362"/>
        <w:gridCol w:w="2960"/>
      </w:tblGrid>
      <w:tr w:rsidR="00A8558C" w:rsidRPr="00FD40AF" w:rsidTr="00B92ED3">
        <w:trPr>
          <w:gridAfter w:val="1"/>
          <w:wAfter w:w="2960" w:type="dxa"/>
          <w:trHeight w:val="298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8C" w:rsidRPr="00105AEC" w:rsidRDefault="00A8558C" w:rsidP="00B92ED3">
            <w:pPr>
              <w:jc w:val="left"/>
              <w:rPr>
                <w:rFonts w:cs="Arial"/>
                <w:b/>
              </w:rPr>
            </w:pPr>
          </w:p>
          <w:p w:rsidR="00A8558C" w:rsidRPr="00846BE5" w:rsidRDefault="00A8558C" w:rsidP="00B92ED3">
            <w:pPr>
              <w:jc w:val="left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 xml:space="preserve">Nom de </w:t>
            </w:r>
            <w:proofErr w:type="spellStart"/>
            <w:r>
              <w:rPr>
                <w:rFonts w:cs="Arial"/>
                <w:b/>
                <w:lang w:val="en-CA"/>
              </w:rPr>
              <w:t>l’usager</w:t>
            </w:r>
            <w:proofErr w:type="spellEnd"/>
            <w:r>
              <w:rPr>
                <w:rFonts w:cs="Arial"/>
                <w:b/>
                <w:lang w:val="en-CA"/>
              </w:rPr>
              <w:t xml:space="preserve"> </w:t>
            </w:r>
            <w:r w:rsidRPr="00846BE5">
              <w:rPr>
                <w:rFonts w:cs="Arial"/>
                <w:b/>
                <w:lang w:val="en-CA"/>
              </w:rPr>
              <w:t>:</w:t>
            </w:r>
          </w:p>
        </w:tc>
        <w:tc>
          <w:tcPr>
            <w:tcW w:w="128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8C" w:rsidRPr="00FD40AF" w:rsidRDefault="00A8558C" w:rsidP="00B92ED3">
            <w:pPr>
              <w:jc w:val="left"/>
              <w:rPr>
                <w:rFonts w:cs="Arial"/>
                <w:lang w:val="en-CA"/>
              </w:rPr>
            </w:pPr>
          </w:p>
        </w:tc>
      </w:tr>
      <w:tr w:rsidR="00A8558C" w:rsidRPr="00FD40AF" w:rsidTr="00B92ED3">
        <w:trPr>
          <w:gridAfter w:val="1"/>
          <w:wAfter w:w="2960" w:type="dxa"/>
          <w:trHeight w:val="425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8C" w:rsidRPr="00846BE5" w:rsidRDefault="00A8558C" w:rsidP="00B92ED3">
            <w:pPr>
              <w:jc w:val="left"/>
              <w:rPr>
                <w:rFonts w:cs="Arial"/>
                <w:b/>
                <w:lang w:val="en-CA"/>
              </w:rPr>
            </w:pPr>
            <w:proofErr w:type="spellStart"/>
            <w:r>
              <w:rPr>
                <w:rFonts w:cs="Arial"/>
                <w:b/>
                <w:lang w:val="en-CA"/>
              </w:rPr>
              <w:t>Intervenant</w:t>
            </w:r>
            <w:proofErr w:type="spellEnd"/>
            <w:r>
              <w:rPr>
                <w:rFonts w:cs="Arial"/>
                <w:b/>
                <w:lang w:val="en-CA"/>
              </w:rPr>
              <w:t>-pivot :</w:t>
            </w:r>
          </w:p>
        </w:tc>
        <w:tc>
          <w:tcPr>
            <w:tcW w:w="128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8C" w:rsidRPr="00FD40AF" w:rsidRDefault="00A8558C" w:rsidP="00B92ED3">
            <w:pPr>
              <w:jc w:val="left"/>
              <w:rPr>
                <w:rFonts w:cs="Arial"/>
                <w:lang w:val="en-CA"/>
              </w:rPr>
            </w:pPr>
          </w:p>
        </w:tc>
      </w:tr>
      <w:tr w:rsidR="00440A63" w:rsidRPr="00FD40AF" w:rsidTr="00B92ED3">
        <w:trPr>
          <w:gridAfter w:val="4"/>
          <w:wAfter w:w="10652" w:type="dxa"/>
          <w:trHeight w:val="20"/>
          <w:jc w:val="center"/>
        </w:trPr>
        <w:tc>
          <w:tcPr>
            <w:tcW w:w="5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A63" w:rsidRPr="00FD40AF" w:rsidRDefault="00440A63">
            <w:pPr>
              <w:jc w:val="left"/>
              <w:rPr>
                <w:rFonts w:cs="Arial"/>
                <w:lang w:val="en-CA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A63" w:rsidRPr="00FD40AF" w:rsidRDefault="00440A63">
            <w:pPr>
              <w:jc w:val="left"/>
              <w:rPr>
                <w:rFonts w:cs="Arial"/>
                <w:lang w:val="en-CA"/>
              </w:rPr>
            </w:pPr>
          </w:p>
        </w:tc>
      </w:tr>
      <w:tr w:rsidR="00440A63" w:rsidRPr="00FD40AF" w:rsidTr="00B92ED3">
        <w:trPr>
          <w:trHeight w:val="1701"/>
          <w:jc w:val="center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A8558C" w:rsidRPr="00A8558C" w:rsidRDefault="00A8558C" w:rsidP="00FD40AF">
            <w:pPr>
              <w:jc w:val="center"/>
              <w:rPr>
                <w:rFonts w:cs="Arial"/>
                <w:b/>
                <w:sz w:val="28"/>
                <w:szCs w:val="28"/>
                <w:lang w:val="en-CA"/>
              </w:rPr>
            </w:pPr>
            <w:r w:rsidRPr="00A8558C">
              <w:rPr>
                <w:rFonts w:cs="Arial"/>
                <w:b/>
                <w:sz w:val="28"/>
                <w:szCs w:val="28"/>
                <w:lang w:val="en-CA"/>
              </w:rPr>
              <w:t xml:space="preserve">Information </w:t>
            </w:r>
          </w:p>
          <w:p w:rsidR="00440A63" w:rsidRPr="00FD40AF" w:rsidRDefault="00A8558C" w:rsidP="00FD40AF">
            <w:pPr>
              <w:jc w:val="center"/>
              <w:rPr>
                <w:rFonts w:cs="Arial"/>
                <w:b/>
                <w:lang w:val="en-CA"/>
              </w:rPr>
            </w:pPr>
            <w:proofErr w:type="spellStart"/>
            <w:r w:rsidRPr="00A8558C">
              <w:rPr>
                <w:rFonts w:cs="Arial"/>
                <w:b/>
                <w:sz w:val="28"/>
                <w:szCs w:val="28"/>
                <w:lang w:val="en-CA"/>
              </w:rPr>
              <w:t>générale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440A63" w:rsidRPr="000F032E" w:rsidRDefault="00440A63" w:rsidP="00FD40AF">
            <w:pPr>
              <w:spacing w:before="120"/>
              <w:jc w:val="center"/>
              <w:rPr>
                <w:rFonts w:cs="Arial"/>
                <w:b/>
              </w:rPr>
            </w:pPr>
            <w:r w:rsidRPr="000F032E">
              <w:rPr>
                <w:rFonts w:cs="Arial"/>
                <w:b/>
              </w:rPr>
              <w:t>Contexte</w:t>
            </w:r>
          </w:p>
          <w:p w:rsidR="00A8558C" w:rsidRDefault="00A8558C" w:rsidP="006B69A8">
            <w:pPr>
              <w:spacing w:before="120"/>
              <w:jc w:val="center"/>
              <w:rPr>
                <w:rFonts w:cs="Arial"/>
              </w:rPr>
            </w:pPr>
          </w:p>
          <w:p w:rsidR="00440A63" w:rsidRPr="000F032E" w:rsidRDefault="00440A63" w:rsidP="006B69A8">
            <w:pPr>
              <w:spacing w:before="120"/>
              <w:jc w:val="center"/>
              <w:rPr>
                <w:rFonts w:cs="Arial"/>
              </w:rPr>
            </w:pPr>
            <w:r w:rsidRPr="000F032E">
              <w:rPr>
                <w:rFonts w:cs="Arial"/>
              </w:rPr>
              <w:t>Lieu, activité en cours, personnes présent</w:t>
            </w:r>
            <w:r>
              <w:rPr>
                <w:rFonts w:cs="Arial"/>
              </w:rPr>
              <w:t>e</w:t>
            </w:r>
            <w:r w:rsidRPr="000F032E">
              <w:rPr>
                <w:rFonts w:cs="Arial"/>
              </w:rPr>
              <w:t>s</w:t>
            </w:r>
            <w:r w:rsidR="00603D05">
              <w:rPr>
                <w:rFonts w:cs="Arial"/>
              </w:rPr>
              <w:t>.</w:t>
            </w:r>
          </w:p>
        </w:tc>
        <w:tc>
          <w:tcPr>
            <w:tcW w:w="2601" w:type="dxa"/>
          </w:tcPr>
          <w:p w:rsidR="00440A63" w:rsidRPr="000F032E" w:rsidRDefault="00440A63" w:rsidP="00A8558C">
            <w:pPr>
              <w:spacing w:before="120"/>
              <w:jc w:val="center"/>
              <w:rPr>
                <w:rFonts w:cs="Arial"/>
                <w:b/>
              </w:rPr>
            </w:pPr>
            <w:r w:rsidRPr="000F032E">
              <w:rPr>
                <w:rFonts w:cs="Arial"/>
                <w:b/>
              </w:rPr>
              <w:t>Facteurs</w:t>
            </w:r>
            <w:r w:rsidR="00A8558C">
              <w:rPr>
                <w:rFonts w:cs="Arial"/>
                <w:b/>
              </w:rPr>
              <w:t xml:space="preserve"> </w:t>
            </w:r>
            <w:r w:rsidR="00A8558C">
              <w:rPr>
                <w:rFonts w:cs="Arial"/>
                <w:b/>
              </w:rPr>
              <w:br/>
            </w:r>
            <w:r w:rsidRPr="000F032E">
              <w:rPr>
                <w:rFonts w:cs="Arial"/>
                <w:b/>
              </w:rPr>
              <w:t>contributifs</w:t>
            </w:r>
          </w:p>
          <w:p w:rsidR="00440A63" w:rsidRPr="000F032E" w:rsidRDefault="00440A63" w:rsidP="00A8558C">
            <w:pPr>
              <w:spacing w:before="120"/>
              <w:jc w:val="center"/>
              <w:rPr>
                <w:rFonts w:cs="Arial"/>
              </w:rPr>
            </w:pPr>
            <w:r w:rsidRPr="000F032E">
              <w:rPr>
                <w:rFonts w:cs="Arial"/>
              </w:rPr>
              <w:t>Ex.</w:t>
            </w:r>
            <w:r w:rsidR="00A8558C">
              <w:rPr>
                <w:rFonts w:cs="Arial"/>
              </w:rPr>
              <w:t> : C</w:t>
            </w:r>
            <w:r>
              <w:rPr>
                <w:rFonts w:cs="Arial"/>
              </w:rPr>
              <w:t xml:space="preserve">hangement de routine, manque </w:t>
            </w:r>
            <w:r w:rsidRPr="000F032E">
              <w:rPr>
                <w:rFonts w:cs="Arial"/>
              </w:rPr>
              <w:t>de sommeil, maladie</w:t>
            </w:r>
            <w:r w:rsidR="00A8558C">
              <w:rPr>
                <w:rFonts w:cs="Arial"/>
              </w:rPr>
              <w:t>, etc.</w:t>
            </w:r>
          </w:p>
        </w:tc>
        <w:tc>
          <w:tcPr>
            <w:tcW w:w="2659" w:type="dxa"/>
          </w:tcPr>
          <w:p w:rsidR="00440A63" w:rsidRPr="000F032E" w:rsidRDefault="00440A63" w:rsidP="00FD40AF">
            <w:pPr>
              <w:spacing w:before="120"/>
              <w:jc w:val="center"/>
              <w:rPr>
                <w:rFonts w:cs="Arial"/>
                <w:b/>
              </w:rPr>
            </w:pPr>
            <w:r w:rsidRPr="000F032E">
              <w:rPr>
                <w:rFonts w:cs="Arial"/>
                <w:b/>
              </w:rPr>
              <w:t>Antécédent</w:t>
            </w:r>
            <w:r w:rsidR="00A8558C">
              <w:rPr>
                <w:rFonts w:cs="Arial"/>
                <w:b/>
              </w:rPr>
              <w:t>s immédiats</w:t>
            </w:r>
          </w:p>
          <w:p w:rsidR="00440A63" w:rsidRPr="000F032E" w:rsidRDefault="00440A63" w:rsidP="00FD40AF">
            <w:pPr>
              <w:spacing w:before="120"/>
              <w:jc w:val="center"/>
              <w:rPr>
                <w:rFonts w:cs="Arial"/>
              </w:rPr>
            </w:pPr>
            <w:r w:rsidRPr="000F032E">
              <w:rPr>
                <w:rFonts w:cs="Arial"/>
              </w:rPr>
              <w:t xml:space="preserve">Que s’est-il passé </w:t>
            </w:r>
            <w:r w:rsidRPr="00A8558C">
              <w:rPr>
                <w:rFonts w:cs="Arial"/>
              </w:rPr>
              <w:t>immédiatement</w:t>
            </w:r>
            <w:r w:rsidRPr="000F032E">
              <w:rPr>
                <w:rFonts w:cs="Arial"/>
              </w:rPr>
              <w:t xml:space="preserve"> avant? </w:t>
            </w:r>
            <w:r w:rsidRPr="00603D05">
              <w:rPr>
                <w:rFonts w:cs="Arial"/>
                <w:i/>
              </w:rPr>
              <w:t>(ex.: l’éducateur refuse de donner un jouet)</w:t>
            </w:r>
          </w:p>
        </w:tc>
        <w:tc>
          <w:tcPr>
            <w:tcW w:w="2671" w:type="dxa"/>
          </w:tcPr>
          <w:p w:rsidR="00440A63" w:rsidRPr="00105AEC" w:rsidRDefault="00440A63" w:rsidP="00A8558C">
            <w:pPr>
              <w:spacing w:before="120"/>
              <w:jc w:val="center"/>
              <w:rPr>
                <w:rFonts w:cs="Arial"/>
              </w:rPr>
            </w:pPr>
            <w:r w:rsidRPr="000F032E">
              <w:rPr>
                <w:rFonts w:cs="Arial"/>
                <w:b/>
              </w:rPr>
              <w:t>Comportement</w:t>
            </w:r>
            <w:r w:rsidR="00A8558C">
              <w:rPr>
                <w:rFonts w:cs="Arial"/>
                <w:b/>
              </w:rPr>
              <w:t>s</w:t>
            </w:r>
            <w:r w:rsidR="00A8558C">
              <w:rPr>
                <w:rFonts w:cs="Arial"/>
                <w:b/>
              </w:rPr>
              <w:br/>
            </w:r>
          </w:p>
          <w:p w:rsidR="00440A63" w:rsidRPr="00A8558C" w:rsidRDefault="00440A63" w:rsidP="00A8558C">
            <w:pPr>
              <w:spacing w:before="120"/>
              <w:jc w:val="center"/>
              <w:rPr>
                <w:rFonts w:cs="Arial"/>
              </w:rPr>
            </w:pPr>
            <w:r w:rsidRPr="00105AEC">
              <w:rPr>
                <w:rFonts w:cs="Arial"/>
              </w:rPr>
              <w:t>Ingestion d’item</w:t>
            </w:r>
            <w:r w:rsidR="00A8558C">
              <w:rPr>
                <w:rFonts w:cs="Arial"/>
              </w:rPr>
              <w:t xml:space="preserve"> </w:t>
            </w:r>
            <w:r w:rsidR="00A8558C">
              <w:rPr>
                <w:rFonts w:cs="Arial"/>
              </w:rPr>
              <w:br/>
            </w:r>
            <w:r w:rsidRPr="00A8558C">
              <w:rPr>
                <w:rFonts w:cs="Arial"/>
              </w:rPr>
              <w:t>non-comestible</w:t>
            </w:r>
          </w:p>
          <w:p w:rsidR="00A8558C" w:rsidRDefault="00A8558C" w:rsidP="00FD40AF">
            <w:pPr>
              <w:jc w:val="center"/>
              <w:rPr>
                <w:rFonts w:cs="Arial"/>
                <w:u w:val="single"/>
              </w:rPr>
            </w:pPr>
          </w:p>
          <w:p w:rsidR="00A8558C" w:rsidRPr="00105AEC" w:rsidRDefault="00A8558C" w:rsidP="00FD40AF">
            <w:pPr>
              <w:jc w:val="center"/>
              <w:rPr>
                <w:rFonts w:cs="Arial"/>
              </w:rPr>
            </w:pPr>
          </w:p>
        </w:tc>
        <w:tc>
          <w:tcPr>
            <w:tcW w:w="2362" w:type="dxa"/>
          </w:tcPr>
          <w:p w:rsidR="00440A63" w:rsidRDefault="00A8558C" w:rsidP="00FD40AF">
            <w:pPr>
              <w:spacing w:before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Fonctions</w:t>
            </w:r>
          </w:p>
          <w:p w:rsidR="00440A63" w:rsidRDefault="00A8558C" w:rsidP="00FD40AF">
            <w:pPr>
              <w:spacing w:before="120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br/>
            </w:r>
            <w:r w:rsidR="00440A63">
              <w:rPr>
                <w:rFonts w:cs="Arial"/>
              </w:rPr>
              <w:t>Que pensez-vous que la personne tente de communiquer par le comportement?</w:t>
            </w:r>
          </w:p>
        </w:tc>
        <w:tc>
          <w:tcPr>
            <w:tcW w:w="2960" w:type="dxa"/>
          </w:tcPr>
          <w:p w:rsidR="00440A63" w:rsidRPr="000F032E" w:rsidRDefault="00440A63" w:rsidP="00FD40AF">
            <w:pPr>
              <w:spacing w:before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Intervention</w:t>
            </w:r>
            <w:r w:rsidR="00A8558C">
              <w:rPr>
                <w:rFonts w:cs="Arial"/>
                <w:b/>
              </w:rPr>
              <w:t>s</w:t>
            </w:r>
          </w:p>
          <w:p w:rsidR="00440A63" w:rsidRPr="000F032E" w:rsidRDefault="00440A63" w:rsidP="00B92ED3">
            <w:pPr>
              <w:spacing w:before="120"/>
              <w:jc w:val="center"/>
              <w:rPr>
                <w:rFonts w:cs="Arial"/>
              </w:rPr>
            </w:pPr>
            <w:r>
              <w:rPr>
                <w:rFonts w:cs="Arial"/>
              </w:rPr>
              <w:t>Ce que l’ad</w:t>
            </w:r>
            <w:r w:rsidR="00B92ED3">
              <w:rPr>
                <w:rFonts w:cs="Arial"/>
              </w:rPr>
              <w:t xml:space="preserve">ulte fait suite au comportement, </w:t>
            </w:r>
            <w:r>
              <w:rPr>
                <w:rFonts w:cs="Arial"/>
              </w:rPr>
              <w:t xml:space="preserve">autres gestes ou réactions </w:t>
            </w:r>
            <w:r w:rsidR="00B92ED3">
              <w:rPr>
                <w:rFonts w:cs="Arial"/>
              </w:rPr>
              <w:t>ayant</w:t>
            </w:r>
            <w:r>
              <w:rPr>
                <w:rFonts w:cs="Arial"/>
              </w:rPr>
              <w:t xml:space="preserve"> un impact sur le comportement</w:t>
            </w:r>
            <w:r w:rsidR="00603D05">
              <w:rPr>
                <w:rFonts w:cs="Arial"/>
              </w:rPr>
              <w:t>.</w:t>
            </w:r>
          </w:p>
        </w:tc>
      </w:tr>
      <w:tr w:rsidR="00440A63" w:rsidRPr="00FD40AF" w:rsidTr="00603D05">
        <w:trPr>
          <w:trHeight w:val="863"/>
          <w:jc w:val="center"/>
        </w:trPr>
        <w:tc>
          <w:tcPr>
            <w:tcW w:w="2610" w:type="dxa"/>
          </w:tcPr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Date / heure :</w:t>
            </w:r>
          </w:p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Lieu :</w:t>
            </w:r>
          </w:p>
          <w:p w:rsidR="00440A63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Nom de l’observateur :</w:t>
            </w:r>
          </w:p>
          <w:p w:rsidR="00A8558C" w:rsidRPr="000F032E" w:rsidRDefault="00A8558C" w:rsidP="00A8558C">
            <w:pPr>
              <w:spacing w:before="120" w:after="120"/>
              <w:jc w:val="left"/>
              <w:rPr>
                <w:rFonts w:cs="Arial"/>
              </w:rPr>
            </w:pPr>
          </w:p>
        </w:tc>
        <w:tc>
          <w:tcPr>
            <w:tcW w:w="2565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01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59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71" w:type="dxa"/>
          </w:tcPr>
          <w:p w:rsidR="00440A63" w:rsidRDefault="00440A63" w:rsidP="00603D0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Item(s) ingéré(s) :</w:t>
            </w:r>
          </w:p>
          <w:p w:rsidR="00B92ED3" w:rsidRPr="000F032E" w:rsidRDefault="00B92ED3" w:rsidP="00603D05">
            <w:pPr>
              <w:jc w:val="left"/>
              <w:rPr>
                <w:rFonts w:cs="Arial"/>
              </w:rPr>
            </w:pPr>
          </w:p>
        </w:tc>
        <w:tc>
          <w:tcPr>
            <w:tcW w:w="2362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960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</w:tr>
      <w:tr w:rsidR="00440A63" w:rsidRPr="00FD40AF" w:rsidTr="00603D05">
        <w:trPr>
          <w:trHeight w:val="1071"/>
          <w:jc w:val="center"/>
        </w:trPr>
        <w:tc>
          <w:tcPr>
            <w:tcW w:w="2610" w:type="dxa"/>
          </w:tcPr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Date / heure :</w:t>
            </w:r>
          </w:p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Lieu :</w:t>
            </w:r>
          </w:p>
          <w:p w:rsidR="00440A63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Nom de l’observateur :</w:t>
            </w:r>
          </w:p>
          <w:p w:rsidR="00A8558C" w:rsidRPr="000F032E" w:rsidRDefault="00A8558C" w:rsidP="00A8558C">
            <w:pPr>
              <w:spacing w:before="120" w:after="120"/>
              <w:jc w:val="left"/>
              <w:rPr>
                <w:rFonts w:cs="Arial"/>
              </w:rPr>
            </w:pPr>
          </w:p>
        </w:tc>
        <w:tc>
          <w:tcPr>
            <w:tcW w:w="2565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01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59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71" w:type="dxa"/>
          </w:tcPr>
          <w:p w:rsidR="00440A63" w:rsidRDefault="00440A63" w:rsidP="00603D0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Item(s) ingéré(s)</w:t>
            </w:r>
            <w:r w:rsidR="00B92ED3">
              <w:rPr>
                <w:rFonts w:cs="Arial"/>
              </w:rPr>
              <w:t> :</w:t>
            </w:r>
          </w:p>
          <w:p w:rsidR="00B92ED3" w:rsidRPr="000F032E" w:rsidRDefault="00B92ED3" w:rsidP="00603D05">
            <w:pPr>
              <w:jc w:val="left"/>
              <w:rPr>
                <w:rFonts w:cs="Arial"/>
              </w:rPr>
            </w:pPr>
          </w:p>
        </w:tc>
        <w:tc>
          <w:tcPr>
            <w:tcW w:w="2362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960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</w:tr>
      <w:tr w:rsidR="00440A63" w:rsidRPr="00FD40AF" w:rsidTr="00603D05">
        <w:trPr>
          <w:trHeight w:val="1008"/>
          <w:jc w:val="center"/>
        </w:trPr>
        <w:tc>
          <w:tcPr>
            <w:tcW w:w="2610" w:type="dxa"/>
          </w:tcPr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Date / heure :</w:t>
            </w:r>
          </w:p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Lieu :</w:t>
            </w:r>
          </w:p>
          <w:p w:rsidR="00440A63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Nom de l’observateur :</w:t>
            </w:r>
          </w:p>
          <w:p w:rsidR="00A8558C" w:rsidRPr="000F032E" w:rsidRDefault="00A8558C" w:rsidP="00A8558C">
            <w:pPr>
              <w:spacing w:before="120" w:after="120"/>
              <w:jc w:val="left"/>
              <w:rPr>
                <w:rFonts w:cs="Arial"/>
              </w:rPr>
            </w:pPr>
          </w:p>
        </w:tc>
        <w:tc>
          <w:tcPr>
            <w:tcW w:w="2565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01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59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71" w:type="dxa"/>
          </w:tcPr>
          <w:p w:rsidR="00440A63" w:rsidRDefault="00440A63" w:rsidP="00603D0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Item(s) ingéré(s)</w:t>
            </w:r>
            <w:r w:rsidR="00B92ED3">
              <w:rPr>
                <w:rFonts w:cs="Arial"/>
              </w:rPr>
              <w:t xml:space="preserve"> : </w:t>
            </w:r>
          </w:p>
          <w:p w:rsidR="00B92ED3" w:rsidRPr="000F032E" w:rsidRDefault="00B92ED3" w:rsidP="00603D05">
            <w:pPr>
              <w:jc w:val="left"/>
              <w:rPr>
                <w:rFonts w:cs="Arial"/>
              </w:rPr>
            </w:pPr>
          </w:p>
        </w:tc>
        <w:tc>
          <w:tcPr>
            <w:tcW w:w="2362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960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</w:tr>
      <w:tr w:rsidR="00440A63" w:rsidRPr="00FD40AF" w:rsidTr="00603D05">
        <w:trPr>
          <w:trHeight w:val="1102"/>
          <w:jc w:val="center"/>
        </w:trPr>
        <w:tc>
          <w:tcPr>
            <w:tcW w:w="2610" w:type="dxa"/>
          </w:tcPr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Date / heure :</w:t>
            </w:r>
          </w:p>
          <w:p w:rsidR="00440A63" w:rsidRPr="000F032E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Lieu :</w:t>
            </w:r>
          </w:p>
          <w:p w:rsidR="00440A63" w:rsidRDefault="00440A63" w:rsidP="00A8558C">
            <w:pPr>
              <w:spacing w:before="120" w:after="120"/>
              <w:jc w:val="left"/>
              <w:rPr>
                <w:rFonts w:cs="Arial"/>
              </w:rPr>
            </w:pPr>
            <w:r w:rsidRPr="000F032E">
              <w:rPr>
                <w:rFonts w:cs="Arial"/>
              </w:rPr>
              <w:t>Nom de l’observateur :</w:t>
            </w:r>
          </w:p>
          <w:p w:rsidR="00A8558C" w:rsidRPr="000F032E" w:rsidRDefault="00A8558C" w:rsidP="00A8558C">
            <w:pPr>
              <w:spacing w:before="120" w:after="120"/>
              <w:jc w:val="left"/>
              <w:rPr>
                <w:rFonts w:cs="Arial"/>
              </w:rPr>
            </w:pPr>
          </w:p>
        </w:tc>
        <w:tc>
          <w:tcPr>
            <w:tcW w:w="2565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01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59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671" w:type="dxa"/>
          </w:tcPr>
          <w:p w:rsidR="00440A63" w:rsidRDefault="00440A63" w:rsidP="00603D0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Item(s) ingéré(s)</w:t>
            </w:r>
            <w:r w:rsidR="00B92ED3">
              <w:rPr>
                <w:rFonts w:cs="Arial"/>
              </w:rPr>
              <w:t xml:space="preserve"> : </w:t>
            </w:r>
          </w:p>
          <w:p w:rsidR="00B92ED3" w:rsidRPr="000F032E" w:rsidRDefault="00B92ED3" w:rsidP="00603D05">
            <w:pPr>
              <w:jc w:val="left"/>
              <w:rPr>
                <w:rFonts w:cs="Arial"/>
              </w:rPr>
            </w:pPr>
          </w:p>
        </w:tc>
        <w:tc>
          <w:tcPr>
            <w:tcW w:w="2362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  <w:tc>
          <w:tcPr>
            <w:tcW w:w="2960" w:type="dxa"/>
          </w:tcPr>
          <w:p w:rsidR="00440A63" w:rsidRPr="000F032E" w:rsidRDefault="00440A63" w:rsidP="00603D05">
            <w:pPr>
              <w:jc w:val="left"/>
              <w:rPr>
                <w:rFonts w:cs="Arial"/>
              </w:rPr>
            </w:pPr>
          </w:p>
        </w:tc>
      </w:tr>
    </w:tbl>
    <w:p w:rsidR="009C01E1" w:rsidRPr="00A918B1" w:rsidRDefault="009C01E1" w:rsidP="00A8558C">
      <w:pPr>
        <w:tabs>
          <w:tab w:val="left" w:pos="1245"/>
        </w:tabs>
        <w:rPr>
          <w:sz w:val="6"/>
          <w:szCs w:val="22"/>
          <w:lang w:eastAsia="en-US"/>
        </w:rPr>
      </w:pPr>
    </w:p>
    <w:sectPr w:rsidR="009C01E1" w:rsidRPr="00A918B1" w:rsidSect="00A8558C">
      <w:footerReference w:type="first" r:id="rId8"/>
      <w:pgSz w:w="20160" w:h="12240" w:orient="landscape" w:code="5"/>
      <w:pgMar w:top="567" w:right="1134" w:bottom="709" w:left="1134" w:header="340" w:footer="26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94" w:rsidRDefault="00492694">
      <w:r>
        <w:separator/>
      </w:r>
    </w:p>
  </w:endnote>
  <w:endnote w:type="continuationSeparator" w:id="0">
    <w:p w:rsidR="00492694" w:rsidRDefault="004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9F3420" w:rsidTr="00102C89">
      <w:tc>
        <w:tcPr>
          <w:tcW w:w="1794" w:type="dxa"/>
          <w:noWrap/>
        </w:tcPr>
        <w:p w:rsidR="009F3420" w:rsidRDefault="009F3420" w:rsidP="00A74CE6">
          <w:pPr>
            <w:pStyle w:val="Pieddepage2eniveau"/>
          </w:pPr>
        </w:p>
      </w:tc>
      <w:tc>
        <w:tcPr>
          <w:tcW w:w="0" w:type="auto"/>
          <w:noWrap/>
        </w:tcPr>
        <w:p w:rsidR="009F3420" w:rsidRDefault="009F3420" w:rsidP="0070332A">
          <w:pPr>
            <w:pStyle w:val="Pieddepage2eniveau"/>
          </w:pPr>
        </w:p>
      </w:tc>
      <w:tc>
        <w:tcPr>
          <w:tcW w:w="266" w:type="dxa"/>
          <w:noWrap/>
        </w:tcPr>
        <w:p w:rsidR="009F3420" w:rsidRDefault="009F3420" w:rsidP="00A74CE6">
          <w:pPr>
            <w:pStyle w:val="Pieddepage2eniveau"/>
          </w:pPr>
        </w:p>
      </w:tc>
      <w:tc>
        <w:tcPr>
          <w:tcW w:w="2891" w:type="dxa"/>
          <w:noWrap/>
        </w:tcPr>
        <w:p w:rsidR="009F3420" w:rsidRDefault="009F3420" w:rsidP="00A74CE6">
          <w:pPr>
            <w:pStyle w:val="Pieddepage2eniveau"/>
          </w:pPr>
        </w:p>
      </w:tc>
    </w:tr>
  </w:tbl>
  <w:p w:rsidR="009F3420" w:rsidRPr="00A56A03" w:rsidRDefault="009F3420" w:rsidP="00102C89">
    <w:pPr>
      <w:pStyle w:val="Pieddepage2eniveau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94" w:rsidRDefault="00492694">
      <w:r>
        <w:separator/>
      </w:r>
    </w:p>
  </w:footnote>
  <w:footnote w:type="continuationSeparator" w:id="0">
    <w:p w:rsidR="00492694" w:rsidRDefault="004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C95"/>
    <w:multiLevelType w:val="hybridMultilevel"/>
    <w:tmpl w:val="DD9A1546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167"/>
    <w:multiLevelType w:val="hybridMultilevel"/>
    <w:tmpl w:val="6586352E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2737C"/>
    <w:multiLevelType w:val="hybridMultilevel"/>
    <w:tmpl w:val="4A40CF3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A3081"/>
    <w:multiLevelType w:val="hybridMultilevel"/>
    <w:tmpl w:val="E0C8DBA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F10FAA"/>
    <w:multiLevelType w:val="hybridMultilevel"/>
    <w:tmpl w:val="19E253F8"/>
    <w:lvl w:ilvl="0" w:tplc="0C0C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308B1025"/>
    <w:multiLevelType w:val="hybridMultilevel"/>
    <w:tmpl w:val="2F38FB5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21C25"/>
    <w:multiLevelType w:val="hybridMultilevel"/>
    <w:tmpl w:val="D9AC24D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26DD1"/>
    <w:multiLevelType w:val="hybridMultilevel"/>
    <w:tmpl w:val="79CCFDB0"/>
    <w:lvl w:ilvl="0" w:tplc="A77025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80B8F"/>
    <w:multiLevelType w:val="hybridMultilevel"/>
    <w:tmpl w:val="DD245B62"/>
    <w:lvl w:ilvl="0" w:tplc="0C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410350AB"/>
    <w:multiLevelType w:val="hybridMultilevel"/>
    <w:tmpl w:val="02F84B64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A00BC"/>
    <w:multiLevelType w:val="hybridMultilevel"/>
    <w:tmpl w:val="52F4E1F6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853BC"/>
    <w:multiLevelType w:val="hybridMultilevel"/>
    <w:tmpl w:val="EFA6640C"/>
    <w:lvl w:ilvl="0" w:tplc="A77025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6441C"/>
    <w:multiLevelType w:val="hybridMultilevel"/>
    <w:tmpl w:val="BE4C0C9A"/>
    <w:lvl w:ilvl="0" w:tplc="E38C0C3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B5296"/>
    <w:multiLevelType w:val="hybridMultilevel"/>
    <w:tmpl w:val="FF224CC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6B70DD"/>
    <w:multiLevelType w:val="hybridMultilevel"/>
    <w:tmpl w:val="43602FD2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D5EBD"/>
    <w:multiLevelType w:val="hybridMultilevel"/>
    <w:tmpl w:val="882ED8CC"/>
    <w:lvl w:ilvl="0" w:tplc="0C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6" w15:restartNumberingAfterBreak="0">
    <w:nsid w:val="4D946545"/>
    <w:multiLevelType w:val="hybridMultilevel"/>
    <w:tmpl w:val="3DD8E3EC"/>
    <w:lvl w:ilvl="0" w:tplc="C772F8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27153"/>
    <w:multiLevelType w:val="hybridMultilevel"/>
    <w:tmpl w:val="E766EA54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D6BCF"/>
    <w:multiLevelType w:val="hybridMultilevel"/>
    <w:tmpl w:val="F7BA524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24B1C"/>
    <w:multiLevelType w:val="hybridMultilevel"/>
    <w:tmpl w:val="7804BF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92EC7"/>
    <w:multiLevelType w:val="hybridMultilevel"/>
    <w:tmpl w:val="6F72DE0C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C6784"/>
    <w:multiLevelType w:val="hybridMultilevel"/>
    <w:tmpl w:val="717E6BC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D3B40"/>
    <w:multiLevelType w:val="hybridMultilevel"/>
    <w:tmpl w:val="73F04956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9"/>
  </w:num>
  <w:num w:numId="4">
    <w:abstractNumId w:val="21"/>
  </w:num>
  <w:num w:numId="5">
    <w:abstractNumId w:val="15"/>
  </w:num>
  <w:num w:numId="6">
    <w:abstractNumId w:val="8"/>
  </w:num>
  <w:num w:numId="7">
    <w:abstractNumId w:val="12"/>
  </w:num>
  <w:num w:numId="8">
    <w:abstractNumId w:val="22"/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  <w:num w:numId="13">
    <w:abstractNumId w:val="16"/>
  </w:num>
  <w:num w:numId="14">
    <w:abstractNumId w:val="2"/>
  </w:num>
  <w:num w:numId="15">
    <w:abstractNumId w:val="14"/>
  </w:num>
  <w:num w:numId="16">
    <w:abstractNumId w:val="7"/>
  </w:num>
  <w:num w:numId="17">
    <w:abstractNumId w:val="20"/>
  </w:num>
  <w:num w:numId="18">
    <w:abstractNumId w:val="4"/>
  </w:num>
  <w:num w:numId="19">
    <w:abstractNumId w:val="3"/>
  </w:num>
  <w:num w:numId="20">
    <w:abstractNumId w:val="5"/>
  </w:num>
  <w:num w:numId="21">
    <w:abstractNumId w:val="13"/>
  </w:num>
  <w:num w:numId="22">
    <w:abstractNumId w:val="17"/>
  </w:num>
  <w:num w:numId="2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documentProtection w:edit="forms" w:enforcement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3"/>
    <w:rsid w:val="00002A4C"/>
    <w:rsid w:val="00002C19"/>
    <w:rsid w:val="00003C0F"/>
    <w:rsid w:val="00014DCD"/>
    <w:rsid w:val="00016783"/>
    <w:rsid w:val="000176D2"/>
    <w:rsid w:val="000179BA"/>
    <w:rsid w:val="00021B4C"/>
    <w:rsid w:val="0002242C"/>
    <w:rsid w:val="0002577F"/>
    <w:rsid w:val="00025E54"/>
    <w:rsid w:val="00027B4B"/>
    <w:rsid w:val="0003083B"/>
    <w:rsid w:val="00033647"/>
    <w:rsid w:val="00037907"/>
    <w:rsid w:val="000467F9"/>
    <w:rsid w:val="0004771A"/>
    <w:rsid w:val="00052754"/>
    <w:rsid w:val="00053C3C"/>
    <w:rsid w:val="00061110"/>
    <w:rsid w:val="000613FF"/>
    <w:rsid w:val="0006546C"/>
    <w:rsid w:val="000723FF"/>
    <w:rsid w:val="0007557F"/>
    <w:rsid w:val="00083944"/>
    <w:rsid w:val="00087997"/>
    <w:rsid w:val="000909F6"/>
    <w:rsid w:val="0009496E"/>
    <w:rsid w:val="00097D19"/>
    <w:rsid w:val="000A26B6"/>
    <w:rsid w:val="000A2EBD"/>
    <w:rsid w:val="000A42D8"/>
    <w:rsid w:val="000A62E8"/>
    <w:rsid w:val="000B4FFB"/>
    <w:rsid w:val="000B585E"/>
    <w:rsid w:val="000C0B7B"/>
    <w:rsid w:val="000C0C99"/>
    <w:rsid w:val="000C3BD1"/>
    <w:rsid w:val="000E32B3"/>
    <w:rsid w:val="000E389F"/>
    <w:rsid w:val="000E4228"/>
    <w:rsid w:val="000E4A68"/>
    <w:rsid w:val="000E5AB8"/>
    <w:rsid w:val="000E5CB9"/>
    <w:rsid w:val="000F032E"/>
    <w:rsid w:val="000F0B0B"/>
    <w:rsid w:val="000F1373"/>
    <w:rsid w:val="000F2302"/>
    <w:rsid w:val="000F45BC"/>
    <w:rsid w:val="000F484F"/>
    <w:rsid w:val="000F55F4"/>
    <w:rsid w:val="000F726C"/>
    <w:rsid w:val="001005EE"/>
    <w:rsid w:val="00102C89"/>
    <w:rsid w:val="00105AEC"/>
    <w:rsid w:val="0011149C"/>
    <w:rsid w:val="0011292B"/>
    <w:rsid w:val="00115B71"/>
    <w:rsid w:val="00115F30"/>
    <w:rsid w:val="00116AEB"/>
    <w:rsid w:val="00123714"/>
    <w:rsid w:val="00124A63"/>
    <w:rsid w:val="00126029"/>
    <w:rsid w:val="00126991"/>
    <w:rsid w:val="001277AE"/>
    <w:rsid w:val="00130716"/>
    <w:rsid w:val="001341E7"/>
    <w:rsid w:val="00136E6B"/>
    <w:rsid w:val="0014758F"/>
    <w:rsid w:val="00150F3F"/>
    <w:rsid w:val="00152BD7"/>
    <w:rsid w:val="00152DCA"/>
    <w:rsid w:val="00153132"/>
    <w:rsid w:val="00154472"/>
    <w:rsid w:val="0015688C"/>
    <w:rsid w:val="001741CE"/>
    <w:rsid w:val="00181E80"/>
    <w:rsid w:val="001833FC"/>
    <w:rsid w:val="00185611"/>
    <w:rsid w:val="001872EA"/>
    <w:rsid w:val="00194378"/>
    <w:rsid w:val="001A6064"/>
    <w:rsid w:val="001B4E7A"/>
    <w:rsid w:val="001B79C6"/>
    <w:rsid w:val="001C1A28"/>
    <w:rsid w:val="001C39F7"/>
    <w:rsid w:val="001C3ACC"/>
    <w:rsid w:val="001C413B"/>
    <w:rsid w:val="001D24B2"/>
    <w:rsid w:val="001D3FBC"/>
    <w:rsid w:val="001D5354"/>
    <w:rsid w:val="001D698F"/>
    <w:rsid w:val="001E1FC4"/>
    <w:rsid w:val="001E234C"/>
    <w:rsid w:val="001F0C4D"/>
    <w:rsid w:val="001F2238"/>
    <w:rsid w:val="001F2A65"/>
    <w:rsid w:val="001F31E9"/>
    <w:rsid w:val="001F5BE9"/>
    <w:rsid w:val="001F6C5F"/>
    <w:rsid w:val="001F6CB2"/>
    <w:rsid w:val="00207F6B"/>
    <w:rsid w:val="00212089"/>
    <w:rsid w:val="00212206"/>
    <w:rsid w:val="00212AFF"/>
    <w:rsid w:val="0021333B"/>
    <w:rsid w:val="002135CB"/>
    <w:rsid w:val="002149A9"/>
    <w:rsid w:val="00214EC7"/>
    <w:rsid w:val="00221A3B"/>
    <w:rsid w:val="002229EB"/>
    <w:rsid w:val="002243E3"/>
    <w:rsid w:val="002246C4"/>
    <w:rsid w:val="00225ACE"/>
    <w:rsid w:val="00234463"/>
    <w:rsid w:val="00234BD5"/>
    <w:rsid w:val="00237E29"/>
    <w:rsid w:val="00244B6A"/>
    <w:rsid w:val="00247E98"/>
    <w:rsid w:val="00253FAA"/>
    <w:rsid w:val="00255B0C"/>
    <w:rsid w:val="00255F64"/>
    <w:rsid w:val="0026048D"/>
    <w:rsid w:val="002642B1"/>
    <w:rsid w:val="002717C5"/>
    <w:rsid w:val="00272A17"/>
    <w:rsid w:val="0027455C"/>
    <w:rsid w:val="00277124"/>
    <w:rsid w:val="002818F6"/>
    <w:rsid w:val="00282779"/>
    <w:rsid w:val="00284CA2"/>
    <w:rsid w:val="0028544D"/>
    <w:rsid w:val="0028661F"/>
    <w:rsid w:val="002867F7"/>
    <w:rsid w:val="002876F5"/>
    <w:rsid w:val="002940B3"/>
    <w:rsid w:val="00294CCB"/>
    <w:rsid w:val="002A077C"/>
    <w:rsid w:val="002A199F"/>
    <w:rsid w:val="002A4340"/>
    <w:rsid w:val="002A7E9A"/>
    <w:rsid w:val="002B32CD"/>
    <w:rsid w:val="002B3BD8"/>
    <w:rsid w:val="002B6F7B"/>
    <w:rsid w:val="002B7008"/>
    <w:rsid w:val="002C2A3D"/>
    <w:rsid w:val="002C7353"/>
    <w:rsid w:val="002D1A96"/>
    <w:rsid w:val="002D6F8C"/>
    <w:rsid w:val="002E15CC"/>
    <w:rsid w:val="002E457E"/>
    <w:rsid w:val="002E4B5C"/>
    <w:rsid w:val="002F1654"/>
    <w:rsid w:val="002F1D25"/>
    <w:rsid w:val="00304E53"/>
    <w:rsid w:val="00306027"/>
    <w:rsid w:val="00310C0B"/>
    <w:rsid w:val="0031306E"/>
    <w:rsid w:val="00313C90"/>
    <w:rsid w:val="00314860"/>
    <w:rsid w:val="003155DC"/>
    <w:rsid w:val="0031583B"/>
    <w:rsid w:val="00326CB9"/>
    <w:rsid w:val="00331023"/>
    <w:rsid w:val="003317C7"/>
    <w:rsid w:val="00332C08"/>
    <w:rsid w:val="00333787"/>
    <w:rsid w:val="003352C0"/>
    <w:rsid w:val="00336B19"/>
    <w:rsid w:val="00336D68"/>
    <w:rsid w:val="00342576"/>
    <w:rsid w:val="00342ADE"/>
    <w:rsid w:val="003436CD"/>
    <w:rsid w:val="00352795"/>
    <w:rsid w:val="00357A84"/>
    <w:rsid w:val="0036378D"/>
    <w:rsid w:val="00364D36"/>
    <w:rsid w:val="00371C2C"/>
    <w:rsid w:val="0037213A"/>
    <w:rsid w:val="00374EA4"/>
    <w:rsid w:val="0038071A"/>
    <w:rsid w:val="00382E7B"/>
    <w:rsid w:val="003843B9"/>
    <w:rsid w:val="0038573E"/>
    <w:rsid w:val="00385DE3"/>
    <w:rsid w:val="00385EC4"/>
    <w:rsid w:val="0039420F"/>
    <w:rsid w:val="00394FBC"/>
    <w:rsid w:val="003A18DC"/>
    <w:rsid w:val="003A698D"/>
    <w:rsid w:val="003C5698"/>
    <w:rsid w:val="003C5DD9"/>
    <w:rsid w:val="003C7A63"/>
    <w:rsid w:val="003D23D8"/>
    <w:rsid w:val="003D2665"/>
    <w:rsid w:val="003D5210"/>
    <w:rsid w:val="003E004A"/>
    <w:rsid w:val="003E5E12"/>
    <w:rsid w:val="003E7C75"/>
    <w:rsid w:val="00401706"/>
    <w:rsid w:val="004035AC"/>
    <w:rsid w:val="00405118"/>
    <w:rsid w:val="00405993"/>
    <w:rsid w:val="0042028C"/>
    <w:rsid w:val="00427043"/>
    <w:rsid w:val="00427A05"/>
    <w:rsid w:val="004342A1"/>
    <w:rsid w:val="0043713B"/>
    <w:rsid w:val="004373A5"/>
    <w:rsid w:val="00440A63"/>
    <w:rsid w:val="00443C0C"/>
    <w:rsid w:val="00443C75"/>
    <w:rsid w:val="0044413E"/>
    <w:rsid w:val="00447912"/>
    <w:rsid w:val="00450A42"/>
    <w:rsid w:val="00452E48"/>
    <w:rsid w:val="00455058"/>
    <w:rsid w:val="00460728"/>
    <w:rsid w:val="00460DD4"/>
    <w:rsid w:val="004615B9"/>
    <w:rsid w:val="004620BE"/>
    <w:rsid w:val="00463E2A"/>
    <w:rsid w:val="00480E3A"/>
    <w:rsid w:val="004840B9"/>
    <w:rsid w:val="00490D1E"/>
    <w:rsid w:val="00492694"/>
    <w:rsid w:val="004928F7"/>
    <w:rsid w:val="00493DAB"/>
    <w:rsid w:val="00494AF8"/>
    <w:rsid w:val="004955D8"/>
    <w:rsid w:val="00495844"/>
    <w:rsid w:val="0049747E"/>
    <w:rsid w:val="004A2EE2"/>
    <w:rsid w:val="004A59A6"/>
    <w:rsid w:val="004A5B97"/>
    <w:rsid w:val="004A5BC9"/>
    <w:rsid w:val="004A679F"/>
    <w:rsid w:val="004B3EF5"/>
    <w:rsid w:val="004B52D6"/>
    <w:rsid w:val="004B5FC3"/>
    <w:rsid w:val="004C006A"/>
    <w:rsid w:val="004C3F0C"/>
    <w:rsid w:val="004C4BD9"/>
    <w:rsid w:val="004D39A3"/>
    <w:rsid w:val="004D3E3B"/>
    <w:rsid w:val="004D4D44"/>
    <w:rsid w:val="004E23CE"/>
    <w:rsid w:val="004E2574"/>
    <w:rsid w:val="004E4D83"/>
    <w:rsid w:val="004F2D0E"/>
    <w:rsid w:val="004F321E"/>
    <w:rsid w:val="004F797F"/>
    <w:rsid w:val="00510800"/>
    <w:rsid w:val="0051106A"/>
    <w:rsid w:val="005162FC"/>
    <w:rsid w:val="0051715A"/>
    <w:rsid w:val="005225F9"/>
    <w:rsid w:val="00530A9B"/>
    <w:rsid w:val="00536F47"/>
    <w:rsid w:val="005418E6"/>
    <w:rsid w:val="00543CEA"/>
    <w:rsid w:val="00544339"/>
    <w:rsid w:val="005448CA"/>
    <w:rsid w:val="005506C9"/>
    <w:rsid w:val="00555D23"/>
    <w:rsid w:val="005569E7"/>
    <w:rsid w:val="005621E2"/>
    <w:rsid w:val="005645D2"/>
    <w:rsid w:val="00565CB4"/>
    <w:rsid w:val="0057253A"/>
    <w:rsid w:val="0057376D"/>
    <w:rsid w:val="005819A0"/>
    <w:rsid w:val="00584338"/>
    <w:rsid w:val="00585473"/>
    <w:rsid w:val="00592F08"/>
    <w:rsid w:val="00595EE6"/>
    <w:rsid w:val="005A4039"/>
    <w:rsid w:val="005A665F"/>
    <w:rsid w:val="005A6F03"/>
    <w:rsid w:val="005B2CBE"/>
    <w:rsid w:val="005B5E45"/>
    <w:rsid w:val="005B6792"/>
    <w:rsid w:val="005C01FA"/>
    <w:rsid w:val="005C064E"/>
    <w:rsid w:val="005C15DB"/>
    <w:rsid w:val="005C1918"/>
    <w:rsid w:val="005C2FB5"/>
    <w:rsid w:val="005C4B1C"/>
    <w:rsid w:val="005C787E"/>
    <w:rsid w:val="005D15D8"/>
    <w:rsid w:val="005D41AC"/>
    <w:rsid w:val="005D5C27"/>
    <w:rsid w:val="005E1E1F"/>
    <w:rsid w:val="005E1F6C"/>
    <w:rsid w:val="005E53F7"/>
    <w:rsid w:val="005E6FFF"/>
    <w:rsid w:val="005F37F6"/>
    <w:rsid w:val="005F3B7D"/>
    <w:rsid w:val="005F6779"/>
    <w:rsid w:val="00601469"/>
    <w:rsid w:val="00601D0D"/>
    <w:rsid w:val="00603D05"/>
    <w:rsid w:val="00610226"/>
    <w:rsid w:val="00611DE9"/>
    <w:rsid w:val="00612F8D"/>
    <w:rsid w:val="0061375C"/>
    <w:rsid w:val="00614BDB"/>
    <w:rsid w:val="00616535"/>
    <w:rsid w:val="0063016D"/>
    <w:rsid w:val="00630696"/>
    <w:rsid w:val="00630CDF"/>
    <w:rsid w:val="00631ACE"/>
    <w:rsid w:val="00637367"/>
    <w:rsid w:val="0064162B"/>
    <w:rsid w:val="00647DB2"/>
    <w:rsid w:val="00647F57"/>
    <w:rsid w:val="006535EC"/>
    <w:rsid w:val="006550CC"/>
    <w:rsid w:val="006604B0"/>
    <w:rsid w:val="006636D4"/>
    <w:rsid w:val="00664FEC"/>
    <w:rsid w:val="00673958"/>
    <w:rsid w:val="006768EB"/>
    <w:rsid w:val="00687D73"/>
    <w:rsid w:val="00690C37"/>
    <w:rsid w:val="00691E4D"/>
    <w:rsid w:val="0069633F"/>
    <w:rsid w:val="006B34F0"/>
    <w:rsid w:val="006B69A8"/>
    <w:rsid w:val="006B7115"/>
    <w:rsid w:val="006B74CE"/>
    <w:rsid w:val="006C1349"/>
    <w:rsid w:val="006C2C09"/>
    <w:rsid w:val="006C3B2D"/>
    <w:rsid w:val="006C51E0"/>
    <w:rsid w:val="006C5594"/>
    <w:rsid w:val="006D0F48"/>
    <w:rsid w:val="006D45D7"/>
    <w:rsid w:val="006D49BF"/>
    <w:rsid w:val="006D5A96"/>
    <w:rsid w:val="006E4024"/>
    <w:rsid w:val="006E4E5A"/>
    <w:rsid w:val="006E6583"/>
    <w:rsid w:val="006E777D"/>
    <w:rsid w:val="006F67EF"/>
    <w:rsid w:val="00703110"/>
    <w:rsid w:val="0070332A"/>
    <w:rsid w:val="00706B26"/>
    <w:rsid w:val="00706E1E"/>
    <w:rsid w:val="0071428D"/>
    <w:rsid w:val="00722460"/>
    <w:rsid w:val="00722F7D"/>
    <w:rsid w:val="007236A2"/>
    <w:rsid w:val="007275DC"/>
    <w:rsid w:val="00740174"/>
    <w:rsid w:val="007420DA"/>
    <w:rsid w:val="00744629"/>
    <w:rsid w:val="0074790D"/>
    <w:rsid w:val="007513E9"/>
    <w:rsid w:val="0075339E"/>
    <w:rsid w:val="00756108"/>
    <w:rsid w:val="00757FC7"/>
    <w:rsid w:val="00760E06"/>
    <w:rsid w:val="007613FF"/>
    <w:rsid w:val="00761BB8"/>
    <w:rsid w:val="0076315B"/>
    <w:rsid w:val="00765BDD"/>
    <w:rsid w:val="00772C4E"/>
    <w:rsid w:val="007754EC"/>
    <w:rsid w:val="007765C5"/>
    <w:rsid w:val="007841EC"/>
    <w:rsid w:val="00785466"/>
    <w:rsid w:val="00785B01"/>
    <w:rsid w:val="00785E86"/>
    <w:rsid w:val="0079106B"/>
    <w:rsid w:val="0079141B"/>
    <w:rsid w:val="007918DE"/>
    <w:rsid w:val="007957A2"/>
    <w:rsid w:val="007A2E0E"/>
    <w:rsid w:val="007A6247"/>
    <w:rsid w:val="007A7BF1"/>
    <w:rsid w:val="007B015E"/>
    <w:rsid w:val="007B0DA5"/>
    <w:rsid w:val="007B2317"/>
    <w:rsid w:val="007B2749"/>
    <w:rsid w:val="007B2ADD"/>
    <w:rsid w:val="007B4511"/>
    <w:rsid w:val="007C4516"/>
    <w:rsid w:val="007C6BBA"/>
    <w:rsid w:val="007D60D0"/>
    <w:rsid w:val="007E6F2A"/>
    <w:rsid w:val="007F7D1C"/>
    <w:rsid w:val="00801283"/>
    <w:rsid w:val="0080714D"/>
    <w:rsid w:val="00813FBA"/>
    <w:rsid w:val="00817221"/>
    <w:rsid w:val="0082035C"/>
    <w:rsid w:val="0082124D"/>
    <w:rsid w:val="008215CD"/>
    <w:rsid w:val="00830F4D"/>
    <w:rsid w:val="00832412"/>
    <w:rsid w:val="00832836"/>
    <w:rsid w:val="00832FED"/>
    <w:rsid w:val="00833658"/>
    <w:rsid w:val="00835409"/>
    <w:rsid w:val="00846BE5"/>
    <w:rsid w:val="00847EA3"/>
    <w:rsid w:val="008504F2"/>
    <w:rsid w:val="00864240"/>
    <w:rsid w:val="00864D16"/>
    <w:rsid w:val="00877473"/>
    <w:rsid w:val="00885FDE"/>
    <w:rsid w:val="0088796C"/>
    <w:rsid w:val="00887BFA"/>
    <w:rsid w:val="00894343"/>
    <w:rsid w:val="008953AC"/>
    <w:rsid w:val="008A46FA"/>
    <w:rsid w:val="008B114D"/>
    <w:rsid w:val="008B56EC"/>
    <w:rsid w:val="008C4EEA"/>
    <w:rsid w:val="008D54AA"/>
    <w:rsid w:val="008E0F92"/>
    <w:rsid w:val="008E4E9E"/>
    <w:rsid w:val="008E528D"/>
    <w:rsid w:val="008F19DF"/>
    <w:rsid w:val="008F2E95"/>
    <w:rsid w:val="008F3014"/>
    <w:rsid w:val="008F32E6"/>
    <w:rsid w:val="008F47AD"/>
    <w:rsid w:val="008F5DAD"/>
    <w:rsid w:val="0090533D"/>
    <w:rsid w:val="00906117"/>
    <w:rsid w:val="00924258"/>
    <w:rsid w:val="00926FC1"/>
    <w:rsid w:val="009323EB"/>
    <w:rsid w:val="00932B91"/>
    <w:rsid w:val="00935D6B"/>
    <w:rsid w:val="009373C8"/>
    <w:rsid w:val="00943D89"/>
    <w:rsid w:val="0094776A"/>
    <w:rsid w:val="0094798A"/>
    <w:rsid w:val="00951B4C"/>
    <w:rsid w:val="00955ACD"/>
    <w:rsid w:val="0096306A"/>
    <w:rsid w:val="00970722"/>
    <w:rsid w:val="009707E3"/>
    <w:rsid w:val="009716C9"/>
    <w:rsid w:val="0097432C"/>
    <w:rsid w:val="00981CAA"/>
    <w:rsid w:val="00981F45"/>
    <w:rsid w:val="0098493B"/>
    <w:rsid w:val="00984E56"/>
    <w:rsid w:val="00984EE4"/>
    <w:rsid w:val="00990B13"/>
    <w:rsid w:val="00992B4A"/>
    <w:rsid w:val="00994026"/>
    <w:rsid w:val="00996FDD"/>
    <w:rsid w:val="00997F8B"/>
    <w:rsid w:val="009A029B"/>
    <w:rsid w:val="009A25F5"/>
    <w:rsid w:val="009A32BC"/>
    <w:rsid w:val="009A6CF9"/>
    <w:rsid w:val="009B3C12"/>
    <w:rsid w:val="009C01E1"/>
    <w:rsid w:val="009C4242"/>
    <w:rsid w:val="009D223A"/>
    <w:rsid w:val="009D3823"/>
    <w:rsid w:val="009E06A2"/>
    <w:rsid w:val="009E3F49"/>
    <w:rsid w:val="009E508C"/>
    <w:rsid w:val="009E7835"/>
    <w:rsid w:val="009F0B01"/>
    <w:rsid w:val="009F1DC5"/>
    <w:rsid w:val="009F261F"/>
    <w:rsid w:val="009F3420"/>
    <w:rsid w:val="009F63DA"/>
    <w:rsid w:val="00A1200B"/>
    <w:rsid w:val="00A12949"/>
    <w:rsid w:val="00A13F7F"/>
    <w:rsid w:val="00A1442A"/>
    <w:rsid w:val="00A171ED"/>
    <w:rsid w:val="00A20799"/>
    <w:rsid w:val="00A24FC9"/>
    <w:rsid w:val="00A3771F"/>
    <w:rsid w:val="00A4555E"/>
    <w:rsid w:val="00A479C6"/>
    <w:rsid w:val="00A5059F"/>
    <w:rsid w:val="00A537C2"/>
    <w:rsid w:val="00A54B27"/>
    <w:rsid w:val="00A54EB3"/>
    <w:rsid w:val="00A56871"/>
    <w:rsid w:val="00A56A03"/>
    <w:rsid w:val="00A57FDF"/>
    <w:rsid w:val="00A67615"/>
    <w:rsid w:val="00A74CE6"/>
    <w:rsid w:val="00A77333"/>
    <w:rsid w:val="00A83F81"/>
    <w:rsid w:val="00A8558C"/>
    <w:rsid w:val="00A856B5"/>
    <w:rsid w:val="00A918B1"/>
    <w:rsid w:val="00AA2C1D"/>
    <w:rsid w:val="00AA4A8D"/>
    <w:rsid w:val="00AA4FFC"/>
    <w:rsid w:val="00AA74D3"/>
    <w:rsid w:val="00AC48D9"/>
    <w:rsid w:val="00AC4B4E"/>
    <w:rsid w:val="00AC6CAE"/>
    <w:rsid w:val="00AD2DCE"/>
    <w:rsid w:val="00AE0F02"/>
    <w:rsid w:val="00AE4D13"/>
    <w:rsid w:val="00AF2009"/>
    <w:rsid w:val="00AF5A38"/>
    <w:rsid w:val="00B00977"/>
    <w:rsid w:val="00B04D18"/>
    <w:rsid w:val="00B13632"/>
    <w:rsid w:val="00B14177"/>
    <w:rsid w:val="00B21FEE"/>
    <w:rsid w:val="00B220FA"/>
    <w:rsid w:val="00B250FC"/>
    <w:rsid w:val="00B27BB4"/>
    <w:rsid w:val="00B34B8A"/>
    <w:rsid w:val="00B36E16"/>
    <w:rsid w:val="00B42E61"/>
    <w:rsid w:val="00B553A7"/>
    <w:rsid w:val="00B60DF5"/>
    <w:rsid w:val="00B65131"/>
    <w:rsid w:val="00B6575C"/>
    <w:rsid w:val="00B72685"/>
    <w:rsid w:val="00B74B42"/>
    <w:rsid w:val="00B75452"/>
    <w:rsid w:val="00B7557E"/>
    <w:rsid w:val="00B77C95"/>
    <w:rsid w:val="00B800DF"/>
    <w:rsid w:val="00B805E4"/>
    <w:rsid w:val="00B81F62"/>
    <w:rsid w:val="00B8432D"/>
    <w:rsid w:val="00B84400"/>
    <w:rsid w:val="00B876F1"/>
    <w:rsid w:val="00B92ED3"/>
    <w:rsid w:val="00B95399"/>
    <w:rsid w:val="00B95CE5"/>
    <w:rsid w:val="00BA0239"/>
    <w:rsid w:val="00BA1A70"/>
    <w:rsid w:val="00BA65AD"/>
    <w:rsid w:val="00BA6DFC"/>
    <w:rsid w:val="00BB015C"/>
    <w:rsid w:val="00BB04C7"/>
    <w:rsid w:val="00BB2E50"/>
    <w:rsid w:val="00BB7305"/>
    <w:rsid w:val="00BC255D"/>
    <w:rsid w:val="00BC3C96"/>
    <w:rsid w:val="00BC4AF5"/>
    <w:rsid w:val="00BC74DA"/>
    <w:rsid w:val="00BE3794"/>
    <w:rsid w:val="00BE4FF1"/>
    <w:rsid w:val="00BF39DE"/>
    <w:rsid w:val="00BF4147"/>
    <w:rsid w:val="00BF43E9"/>
    <w:rsid w:val="00BF5180"/>
    <w:rsid w:val="00C004B4"/>
    <w:rsid w:val="00C0117E"/>
    <w:rsid w:val="00C0253C"/>
    <w:rsid w:val="00C07938"/>
    <w:rsid w:val="00C13843"/>
    <w:rsid w:val="00C17918"/>
    <w:rsid w:val="00C221F1"/>
    <w:rsid w:val="00C26A16"/>
    <w:rsid w:val="00C271B7"/>
    <w:rsid w:val="00C341B3"/>
    <w:rsid w:val="00C37288"/>
    <w:rsid w:val="00C411D7"/>
    <w:rsid w:val="00C44366"/>
    <w:rsid w:val="00C50AA9"/>
    <w:rsid w:val="00C54A96"/>
    <w:rsid w:val="00C60083"/>
    <w:rsid w:val="00C650BF"/>
    <w:rsid w:val="00C65526"/>
    <w:rsid w:val="00C7343F"/>
    <w:rsid w:val="00C73A13"/>
    <w:rsid w:val="00C77B76"/>
    <w:rsid w:val="00C77FC2"/>
    <w:rsid w:val="00C85108"/>
    <w:rsid w:val="00C86101"/>
    <w:rsid w:val="00C90313"/>
    <w:rsid w:val="00C9321B"/>
    <w:rsid w:val="00CA05B8"/>
    <w:rsid w:val="00CB5AB5"/>
    <w:rsid w:val="00CE0F74"/>
    <w:rsid w:val="00CF4EF3"/>
    <w:rsid w:val="00CF7B43"/>
    <w:rsid w:val="00D07FDE"/>
    <w:rsid w:val="00D106D0"/>
    <w:rsid w:val="00D12FC3"/>
    <w:rsid w:val="00D13262"/>
    <w:rsid w:val="00D15679"/>
    <w:rsid w:val="00D206EB"/>
    <w:rsid w:val="00D30323"/>
    <w:rsid w:val="00D30C33"/>
    <w:rsid w:val="00D31D90"/>
    <w:rsid w:val="00D322B9"/>
    <w:rsid w:val="00D32F3F"/>
    <w:rsid w:val="00D378A7"/>
    <w:rsid w:val="00D42049"/>
    <w:rsid w:val="00D42968"/>
    <w:rsid w:val="00D4483F"/>
    <w:rsid w:val="00D44D6E"/>
    <w:rsid w:val="00D45063"/>
    <w:rsid w:val="00D4748F"/>
    <w:rsid w:val="00D47B94"/>
    <w:rsid w:val="00D54B58"/>
    <w:rsid w:val="00D5664D"/>
    <w:rsid w:val="00D5700D"/>
    <w:rsid w:val="00D603C4"/>
    <w:rsid w:val="00D61FDA"/>
    <w:rsid w:val="00D62B7E"/>
    <w:rsid w:val="00D7107B"/>
    <w:rsid w:val="00D7183B"/>
    <w:rsid w:val="00D750CE"/>
    <w:rsid w:val="00D774D2"/>
    <w:rsid w:val="00D869C3"/>
    <w:rsid w:val="00D9069F"/>
    <w:rsid w:val="00D97596"/>
    <w:rsid w:val="00DA1395"/>
    <w:rsid w:val="00DB0FC9"/>
    <w:rsid w:val="00DC297F"/>
    <w:rsid w:val="00DD363A"/>
    <w:rsid w:val="00DD4F13"/>
    <w:rsid w:val="00DD56BE"/>
    <w:rsid w:val="00DE0BE3"/>
    <w:rsid w:val="00DE3F61"/>
    <w:rsid w:val="00DE40AC"/>
    <w:rsid w:val="00DE4A5D"/>
    <w:rsid w:val="00DE6536"/>
    <w:rsid w:val="00DE6845"/>
    <w:rsid w:val="00DF6705"/>
    <w:rsid w:val="00E00487"/>
    <w:rsid w:val="00E02B72"/>
    <w:rsid w:val="00E04C36"/>
    <w:rsid w:val="00E10183"/>
    <w:rsid w:val="00E1194F"/>
    <w:rsid w:val="00E203D8"/>
    <w:rsid w:val="00E265BC"/>
    <w:rsid w:val="00E305E6"/>
    <w:rsid w:val="00E31841"/>
    <w:rsid w:val="00E36A66"/>
    <w:rsid w:val="00E410A0"/>
    <w:rsid w:val="00E50D26"/>
    <w:rsid w:val="00E52AEF"/>
    <w:rsid w:val="00E564B2"/>
    <w:rsid w:val="00E57841"/>
    <w:rsid w:val="00E70B5F"/>
    <w:rsid w:val="00E7274D"/>
    <w:rsid w:val="00E75275"/>
    <w:rsid w:val="00E76713"/>
    <w:rsid w:val="00E83BBC"/>
    <w:rsid w:val="00E93639"/>
    <w:rsid w:val="00EA377F"/>
    <w:rsid w:val="00EA44C8"/>
    <w:rsid w:val="00EB0376"/>
    <w:rsid w:val="00EB5A55"/>
    <w:rsid w:val="00EB5AA4"/>
    <w:rsid w:val="00EE0A2B"/>
    <w:rsid w:val="00EE1951"/>
    <w:rsid w:val="00EE2995"/>
    <w:rsid w:val="00EE3B97"/>
    <w:rsid w:val="00EE4096"/>
    <w:rsid w:val="00EE6D63"/>
    <w:rsid w:val="00EE6F32"/>
    <w:rsid w:val="00EF1133"/>
    <w:rsid w:val="00EF3F85"/>
    <w:rsid w:val="00EF581C"/>
    <w:rsid w:val="00EF7D7C"/>
    <w:rsid w:val="00F00BBD"/>
    <w:rsid w:val="00F02810"/>
    <w:rsid w:val="00F04454"/>
    <w:rsid w:val="00F055B3"/>
    <w:rsid w:val="00F14E07"/>
    <w:rsid w:val="00F1654F"/>
    <w:rsid w:val="00F16D73"/>
    <w:rsid w:val="00F20145"/>
    <w:rsid w:val="00F213EB"/>
    <w:rsid w:val="00F236CF"/>
    <w:rsid w:val="00F246B6"/>
    <w:rsid w:val="00F25669"/>
    <w:rsid w:val="00F31480"/>
    <w:rsid w:val="00F350A0"/>
    <w:rsid w:val="00F35856"/>
    <w:rsid w:val="00F363C4"/>
    <w:rsid w:val="00F37A4A"/>
    <w:rsid w:val="00F37EAF"/>
    <w:rsid w:val="00F40788"/>
    <w:rsid w:val="00F413F7"/>
    <w:rsid w:val="00F4491F"/>
    <w:rsid w:val="00F47719"/>
    <w:rsid w:val="00F50426"/>
    <w:rsid w:val="00F54149"/>
    <w:rsid w:val="00F57FBA"/>
    <w:rsid w:val="00F60278"/>
    <w:rsid w:val="00F6085C"/>
    <w:rsid w:val="00F641B9"/>
    <w:rsid w:val="00F643C0"/>
    <w:rsid w:val="00F64AD4"/>
    <w:rsid w:val="00F652F0"/>
    <w:rsid w:val="00F6540C"/>
    <w:rsid w:val="00F65ACA"/>
    <w:rsid w:val="00F66274"/>
    <w:rsid w:val="00F76173"/>
    <w:rsid w:val="00F7777C"/>
    <w:rsid w:val="00F80981"/>
    <w:rsid w:val="00F93DCF"/>
    <w:rsid w:val="00F948F7"/>
    <w:rsid w:val="00F958E3"/>
    <w:rsid w:val="00FA4920"/>
    <w:rsid w:val="00FB190F"/>
    <w:rsid w:val="00FB24BC"/>
    <w:rsid w:val="00FB3366"/>
    <w:rsid w:val="00FB55CC"/>
    <w:rsid w:val="00FB65F8"/>
    <w:rsid w:val="00FB66FC"/>
    <w:rsid w:val="00FC4DDD"/>
    <w:rsid w:val="00FD1D37"/>
    <w:rsid w:val="00FD2AFC"/>
    <w:rsid w:val="00FD40AF"/>
    <w:rsid w:val="00FD4D45"/>
    <w:rsid w:val="00FD4E75"/>
    <w:rsid w:val="00FE17F4"/>
    <w:rsid w:val="00FE3850"/>
    <w:rsid w:val="00FE50D8"/>
    <w:rsid w:val="00FE5234"/>
    <w:rsid w:val="00FE5689"/>
    <w:rsid w:val="00FE68AC"/>
    <w:rsid w:val="00FE6CBE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186FF09"/>
  <w15:docId w15:val="{1366FD2A-40DD-4DB9-9AC0-4E74EA0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F3F"/>
    <w:pPr>
      <w:jc w:val="both"/>
    </w:pPr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35AC"/>
    <w:pPr>
      <w:keepNext/>
      <w:spacing w:before="80" w:after="40"/>
      <w:jc w:val="center"/>
      <w:outlineLvl w:val="0"/>
    </w:pPr>
    <w:rPr>
      <w:rFonts w:eastAsia="MS Gothic"/>
      <w:b/>
      <w:bCs/>
      <w:kern w:val="32"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08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rsid w:val="00F37A4A"/>
    <w:pPr>
      <w:tabs>
        <w:tab w:val="center" w:pos="4320"/>
        <w:tab w:val="right" w:pos="8640"/>
      </w:tabs>
    </w:pPr>
    <w:rPr>
      <w:rFonts w:ascii="Chaloult_Cond_Demi_Gras" w:hAnsi="Chaloult_Cond_Demi_Gras"/>
      <w:sz w:val="15"/>
      <w:lang w:eastAsia="fr-FR"/>
    </w:rPr>
  </w:style>
  <w:style w:type="paragraph" w:styleId="Pieddepage">
    <w:name w:val="footer"/>
    <w:link w:val="PieddepageCar"/>
    <w:uiPriority w:val="99"/>
    <w:qFormat/>
    <w:rsid w:val="00A74CE6"/>
    <w:pPr>
      <w:tabs>
        <w:tab w:val="center" w:pos="4320"/>
        <w:tab w:val="right" w:pos="8640"/>
      </w:tabs>
    </w:pPr>
    <w:rPr>
      <w:rFonts w:ascii="Chaloult_Cond_Demi_Gras" w:hAnsi="Chaloult_Cond_Demi_Gras"/>
      <w:sz w:val="15"/>
      <w:szCs w:val="15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A74CE6"/>
  </w:style>
  <w:style w:type="paragraph" w:customStyle="1" w:styleId="Pieddepage2eniveau">
    <w:name w:val="Pied de page_2e niveau"/>
    <w:basedOn w:val="Pieddepage"/>
    <w:qFormat/>
    <w:rsid w:val="00A74CE6"/>
    <w:pPr>
      <w:spacing w:line="18" w:lineRule="atLeast"/>
    </w:pPr>
    <w:rPr>
      <w:rFonts w:ascii="Chaloult_Cond" w:hAnsi="Chaloult_Cond"/>
    </w:rPr>
  </w:style>
  <w:style w:type="character" w:customStyle="1" w:styleId="Titre1Car">
    <w:name w:val="Titre 1 Car"/>
    <w:link w:val="Titre1"/>
    <w:uiPriority w:val="9"/>
    <w:rsid w:val="004035AC"/>
    <w:rPr>
      <w:rFonts w:ascii="Arial" w:eastAsia="MS Gothic" w:hAnsi="Arial"/>
      <w:b/>
      <w:bCs/>
      <w:kern w:val="32"/>
      <w:sz w:val="28"/>
      <w:szCs w:val="24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35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5AC"/>
    <w:rPr>
      <w:rFonts w:ascii="Tahoma" w:hAnsi="Tahoma" w:cs="Tahoma"/>
      <w:sz w:val="16"/>
      <w:szCs w:val="16"/>
      <w:lang w:val="fr-CA" w:eastAsia="fr-FR"/>
    </w:rPr>
  </w:style>
  <w:style w:type="paragraph" w:styleId="Paragraphedeliste">
    <w:name w:val="List Paragraph"/>
    <w:basedOn w:val="Normal"/>
    <w:uiPriority w:val="34"/>
    <w:qFormat/>
    <w:rsid w:val="005E1F6C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65526"/>
    <w:rPr>
      <w:rFonts w:ascii="Chaloult_Cond_Demi_Gras" w:hAnsi="Chaloult_Cond_Demi_Gras"/>
      <w:sz w:val="15"/>
      <w:szCs w:val="15"/>
      <w:lang w:val="fr-CA" w:eastAsia="fr-FR" w:bidi="ar-SA"/>
    </w:rPr>
  </w:style>
  <w:style w:type="paragraph" w:styleId="NormalWeb">
    <w:name w:val="Normal (Web)"/>
    <w:basedOn w:val="Normal"/>
    <w:uiPriority w:val="99"/>
    <w:unhideWhenUsed/>
    <w:rsid w:val="00BF39DE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F6085C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table" w:styleId="Grilledutableau">
    <w:name w:val="Table Grid"/>
    <w:basedOn w:val="TableauNormal"/>
    <w:uiPriority w:val="59"/>
    <w:rsid w:val="003D26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1283"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1283"/>
    <w:rPr>
      <w:rFonts w:ascii="Calibri" w:eastAsia="Calibri" w:hAnsi="Calibri" w:cs="Times New Roman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801283"/>
    <w:rPr>
      <w:vertAlign w:val="superscript"/>
    </w:rPr>
  </w:style>
  <w:style w:type="character" w:styleId="Accentuation">
    <w:name w:val="Emphasis"/>
    <w:basedOn w:val="Policepardfaut"/>
    <w:uiPriority w:val="20"/>
    <w:qFormat/>
    <w:rsid w:val="00801283"/>
    <w:rPr>
      <w:i/>
      <w:iCs/>
    </w:rPr>
  </w:style>
  <w:style w:type="character" w:styleId="lev">
    <w:name w:val="Strong"/>
    <w:basedOn w:val="Policepardfaut"/>
    <w:uiPriority w:val="22"/>
    <w:qFormat/>
    <w:rsid w:val="00801283"/>
    <w:rPr>
      <w:b/>
      <w:bCs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A7E9A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A7E9A"/>
    <w:rPr>
      <w:rFonts w:ascii="Arial" w:hAnsi="Arial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2A7E9A"/>
    <w:rPr>
      <w:vertAlign w:val="superscript"/>
    </w:rPr>
  </w:style>
  <w:style w:type="paragraph" w:styleId="Sansinterligne">
    <w:name w:val="No Spacing"/>
    <w:link w:val="SansinterligneCar"/>
    <w:uiPriority w:val="1"/>
    <w:qFormat/>
    <w:rsid w:val="00847EA3"/>
    <w:rPr>
      <w:rFonts w:asciiTheme="minorHAnsi" w:eastAsiaTheme="minorEastAsia" w:hAnsiTheme="minorHAnsi" w:cstheme="minorBidi"/>
      <w:sz w:val="22"/>
      <w:szCs w:val="22"/>
      <w:lang w:val="fr-FR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7EA3"/>
    <w:rPr>
      <w:rFonts w:asciiTheme="minorHAnsi" w:eastAsiaTheme="minorEastAsia" w:hAnsiTheme="minorHAnsi" w:cstheme="minorBidi"/>
      <w:sz w:val="22"/>
      <w:szCs w:val="22"/>
      <w:lang w:val="fr-FR" w:eastAsia="en-US"/>
    </w:rPr>
  </w:style>
  <w:style w:type="paragraph" w:customStyle="1" w:styleId="Default">
    <w:name w:val="Default"/>
    <w:rsid w:val="001D53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2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6331">
                  <w:marLeft w:val="0"/>
                  <w:marRight w:val="0"/>
                  <w:marTop w:val="1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4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9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5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7061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75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78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34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247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79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864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24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111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5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entes\AppData\Local\Temp\notes01497A\~602265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71CCE-E7CB-42C9-9289-49550F4C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~6022654</Template>
  <TotalTime>16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creator>Geneviève Tessier</dc:creator>
  <cp:lastModifiedBy>Dos Santos , Murielle</cp:lastModifiedBy>
  <cp:revision>7</cp:revision>
  <cp:lastPrinted>2018-01-10T16:29:00Z</cp:lastPrinted>
  <dcterms:created xsi:type="dcterms:W3CDTF">2019-07-12T19:07:00Z</dcterms:created>
  <dcterms:modified xsi:type="dcterms:W3CDTF">2019-09-25T16:42:00Z</dcterms:modified>
</cp:coreProperties>
</file>